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E67F" w14:textId="0F7F90D9" w:rsidR="00DD3D9E" w:rsidRPr="00B4388F" w:rsidRDefault="00CF1B17" w:rsidP="00CF1B17">
      <w:pPr>
        <w:pStyle w:val="Els-Title"/>
        <w:rPr>
          <w:color w:val="000000" w:themeColor="text1"/>
        </w:rPr>
      </w:pPr>
      <w:r>
        <w:rPr>
          <w:color w:val="000000" w:themeColor="text1"/>
        </w:rPr>
        <w:t>Enhancing superstructure optimization via embedded neural networks in optimal process design for sustainable aviation fuel (SAF) production</w:t>
      </w:r>
    </w:p>
    <w:p w14:paraId="144DE680" w14:textId="525B9835" w:rsidR="00DD3D9E" w:rsidRPr="00CF1B17" w:rsidRDefault="00CF1B17">
      <w:pPr>
        <w:pStyle w:val="Els-Author"/>
        <w:rPr>
          <w:lang w:val="de-DE"/>
        </w:rPr>
      </w:pPr>
      <w:r w:rsidRPr="00CF1B17">
        <w:rPr>
          <w:lang w:val="de-DE"/>
        </w:rPr>
        <w:t>Alexander Klimek</w:t>
      </w:r>
      <w:r w:rsidRPr="00CF1B17">
        <w:rPr>
          <w:vertAlign w:val="superscript"/>
          <w:lang w:val="de-DE"/>
        </w:rPr>
        <w:t>a</w:t>
      </w:r>
      <w:r w:rsidRPr="00CF1B17">
        <w:rPr>
          <w:lang w:val="de-DE"/>
        </w:rPr>
        <w:t>, Caroline Ganzer</w:t>
      </w:r>
      <w:r w:rsidRPr="00CF1B17">
        <w:rPr>
          <w:vertAlign w:val="superscript"/>
          <w:lang w:val="de-DE"/>
        </w:rPr>
        <w:t>a</w:t>
      </w:r>
      <w:r w:rsidRPr="00CF1B17">
        <w:rPr>
          <w:lang w:val="de-DE"/>
        </w:rPr>
        <w:t>, K</w:t>
      </w:r>
      <w:r>
        <w:rPr>
          <w:lang w:val="de-DE"/>
        </w:rPr>
        <w:t>ai Sundmacher</w:t>
      </w:r>
      <w:r w:rsidRPr="00CF1B17">
        <w:rPr>
          <w:vertAlign w:val="superscript"/>
          <w:lang w:val="de-DE"/>
        </w:rPr>
        <w:t>a, b</w:t>
      </w:r>
      <w:r w:rsidR="00735E0F">
        <w:rPr>
          <w:vertAlign w:val="superscript"/>
          <w:lang w:val="de-DE"/>
        </w:rPr>
        <w:t>, *</w:t>
      </w:r>
    </w:p>
    <w:p w14:paraId="144DE681" w14:textId="0F6203FF" w:rsidR="00DD3D9E" w:rsidRDefault="00CF1B17">
      <w:pPr>
        <w:pStyle w:val="Els-Affiliation"/>
      </w:pPr>
      <w:r w:rsidRPr="00CF1B17">
        <w:rPr>
          <w:vertAlign w:val="superscript"/>
        </w:rPr>
        <w:t>a</w:t>
      </w:r>
      <w:r>
        <w:t xml:space="preserve">Max Planck Institute for Dynamics of Complex Technical Systems, Department </w:t>
      </w:r>
      <w:r w:rsidR="00735E0F">
        <w:t>of</w:t>
      </w:r>
      <w:r>
        <w:t xml:space="preserve"> Process Systems Engineering, Sandtorstr. 1, 39106 Magdeburg, Germany</w:t>
      </w:r>
    </w:p>
    <w:p w14:paraId="144DE682" w14:textId="2E1C7269" w:rsidR="00DD3D9E" w:rsidRDefault="00CF1B17">
      <w:pPr>
        <w:pStyle w:val="Els-Affiliation"/>
      </w:pPr>
      <w:r w:rsidRPr="00CF1B17">
        <w:rPr>
          <w:vertAlign w:val="superscript"/>
        </w:rPr>
        <w:t>b</w:t>
      </w:r>
      <w:r>
        <w:t>Otto von Guericke University, Chair for Process Systems Engineering, Universitätsplatz 2, 39106 Magdeburg, Germany</w:t>
      </w:r>
    </w:p>
    <w:p w14:paraId="2A1ED29D" w14:textId="3C1D67A5" w:rsidR="00B61BD9" w:rsidRDefault="00CF1B17" w:rsidP="00B61BD9">
      <w:pPr>
        <w:pStyle w:val="Els-Affiliation"/>
        <w:spacing w:after="120"/>
      </w:pPr>
      <w:r w:rsidRPr="00CF1B17">
        <w:rPr>
          <w:vertAlign w:val="superscript"/>
        </w:rPr>
        <w:t>*</w:t>
      </w:r>
      <w:r w:rsidR="00735E0F">
        <w:t>sundmacher</w:t>
      </w:r>
      <w:r>
        <w:t>@mpi-magdeburg.mpg.de</w:t>
      </w:r>
    </w:p>
    <w:p w14:paraId="09B3F335" w14:textId="77777777" w:rsidR="00B61BD9" w:rsidRDefault="00B61BD9" w:rsidP="00B61BD9">
      <w:pPr>
        <w:pStyle w:val="Els-Abstract"/>
      </w:pPr>
      <w:r>
        <w:t>Abstract</w:t>
      </w:r>
    </w:p>
    <w:p w14:paraId="7348F6DF" w14:textId="7ADE7EE9" w:rsidR="00B61BD9" w:rsidRDefault="00735E0F" w:rsidP="00B61BD9">
      <w:pPr>
        <w:pStyle w:val="Els-body-text"/>
      </w:pPr>
      <w:r>
        <w:rPr>
          <w:lang w:val="en-GB"/>
        </w:rPr>
        <w:t>S</w:t>
      </w:r>
      <w:r w:rsidR="00B61BD9" w:rsidRPr="00B61BD9">
        <w:rPr>
          <w:lang w:val="en-GB"/>
        </w:rPr>
        <w:t xml:space="preserve">uperstructure optimization is suitable for identifying optimal raw materials and process pathways for the production of sustainable aviation fuels (SAFs). </w:t>
      </w:r>
      <w:r>
        <w:rPr>
          <w:lang w:val="en-GB"/>
        </w:rPr>
        <w:t>Mass</w:t>
      </w:r>
      <w:r w:rsidR="00B61BD9" w:rsidRPr="00B61BD9">
        <w:rPr>
          <w:lang w:val="en-GB"/>
        </w:rPr>
        <w:t xml:space="preserve"> and energy balances for the individual processes of the superstructure network are often represented by linear input-output relationships between the feedstocks and products, </w:t>
      </w:r>
      <w:r>
        <w:rPr>
          <w:lang w:val="en-GB"/>
        </w:rPr>
        <w:t>neglecting nonlinear effects</w:t>
      </w:r>
      <w:r w:rsidR="00B61BD9" w:rsidRPr="00B61BD9">
        <w:rPr>
          <w:lang w:val="en-GB"/>
        </w:rPr>
        <w:t xml:space="preserve">. By embedding surrogates in the form of artificial neural networks (ANNs) within our optimization framework, we </w:t>
      </w:r>
      <w:r>
        <w:rPr>
          <w:lang w:val="en-GB"/>
        </w:rPr>
        <w:t>achieve a more detailed representation</w:t>
      </w:r>
      <w:r w:rsidR="00B61BD9" w:rsidRPr="00B61BD9">
        <w:rPr>
          <w:lang w:val="en-GB"/>
        </w:rPr>
        <w:t xml:space="preserve"> of individual processes</w:t>
      </w:r>
      <w:r>
        <w:rPr>
          <w:lang w:val="en-GB"/>
        </w:rPr>
        <w:t>. Combined with</w:t>
      </w:r>
      <w:r w:rsidR="00B61BD9" w:rsidRPr="00B61BD9">
        <w:rPr>
          <w:lang w:val="en-GB"/>
        </w:rPr>
        <w:t xml:space="preserve"> an adjusted superstructure optimization formulation</w:t>
      </w:r>
      <w:r>
        <w:rPr>
          <w:lang w:val="en-GB"/>
        </w:rPr>
        <w:t xml:space="preserve"> explicit</w:t>
      </w:r>
      <w:r w:rsidR="00AC33E4">
        <w:rPr>
          <w:lang w:val="en-GB"/>
        </w:rPr>
        <w:t>l</w:t>
      </w:r>
      <w:r>
        <w:rPr>
          <w:lang w:val="en-GB"/>
        </w:rPr>
        <w:t>y including mixtures</w:t>
      </w:r>
      <w:r w:rsidR="00B61BD9" w:rsidRPr="00B61BD9">
        <w:rPr>
          <w:lang w:val="en-GB"/>
        </w:rPr>
        <w:t>, we are able to determine not only the optimal process routes but also optimal process parameters (e.g., temperature, pressure) as well as the optimal aviation fuel composition.</w:t>
      </w:r>
    </w:p>
    <w:p w14:paraId="348D2DF6" w14:textId="77777777" w:rsidR="002A5BEF" w:rsidRPr="002A5BEF" w:rsidRDefault="002A5BEF" w:rsidP="002A5BEF">
      <w:pPr>
        <w:pStyle w:val="Els-body-text"/>
      </w:pPr>
    </w:p>
    <w:p w14:paraId="144DE687" w14:textId="1F8AB65A" w:rsidR="008D2649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9D01B5">
        <w:rPr>
          <w:lang w:val="en-GB"/>
        </w:rPr>
        <w:t xml:space="preserve">Sustainable Aviation Fuel, Superstructure Optimization, Surrogate </w:t>
      </w:r>
      <w:r w:rsidR="009D01B5" w:rsidRPr="009D01B5">
        <w:t>Modeling</w:t>
      </w:r>
      <w:r w:rsidR="009D01B5">
        <w:rPr>
          <w:lang w:val="en-GB"/>
        </w:rPr>
        <w:t>, Artificial Neural Networks</w:t>
      </w:r>
      <w:r w:rsidR="00563F55">
        <w:rPr>
          <w:lang w:val="en-GB"/>
        </w:rPr>
        <w:t>.</w:t>
      </w:r>
    </w:p>
    <w:p w14:paraId="1533412E" w14:textId="3EA2BA23" w:rsidR="00B61BD9" w:rsidRDefault="006B08BF" w:rsidP="00B61BD9">
      <w:pPr>
        <w:pStyle w:val="Els-1storder-head"/>
      </w:pPr>
      <w:r>
        <w:t>Introduction</w:t>
      </w:r>
    </w:p>
    <w:p w14:paraId="4417D899" w14:textId="6E29FC7A" w:rsidR="00AC33E4" w:rsidRDefault="002A5BEF" w:rsidP="00AC33E4">
      <w:pPr>
        <w:pStyle w:val="Els-body-text"/>
        <w:keepNext/>
      </w:pPr>
      <w:r w:rsidRPr="008F7ACB">
        <w:t xml:space="preserve">In 2019, the aviation sector emitted over 900 million tons of </w:t>
      </w:r>
      <m:oMath>
        <m:r>
          <m:rPr>
            <m:nor/>
          </m:rPr>
          <w:rPr>
            <w:rFonts w:ascii="Cambria Math" w:hAnsi="Cambria Math"/>
            <w:iCs/>
          </w:rPr>
          <m:t>C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iCs/>
              </w:rPr>
              <m:t>O</m:t>
            </m:r>
          </m:e>
          <m:sub>
            <m:r>
              <m:rPr>
                <m:nor/>
              </m:rPr>
              <w:rPr>
                <w:rFonts w:ascii="Cambria Math" w:hAnsi="Cambria Math"/>
                <w:iCs/>
              </w:rPr>
              <m:t>2</m:t>
            </m:r>
          </m:sub>
        </m:sSub>
      </m:oMath>
      <w:r w:rsidRPr="008F7ACB">
        <w:t>-eq, contributing around 10</w:t>
      </w:r>
      <w:r w:rsidR="00C26D49">
        <w:t>-</w:t>
      </w:r>
      <w:r w:rsidRPr="008F7ACB">
        <w:t xml:space="preserve">% of transportation-related greenhouse gases </w:t>
      </w:r>
      <w:sdt>
        <w:sdtPr>
          <w:rPr>
            <w:b/>
          </w:rPr>
          <w:alias w:val="To edit, see citavi.com/edit"/>
          <w:tag w:val="CitaviPlaceholder#6257f263-05e3-49ac-9376-eb57bc02a945"/>
          <w:id w:val="-1804916476"/>
          <w:placeholder>
            <w:docPart w:val="DefaultPlaceholder_-1854013440"/>
          </w:placeholder>
        </w:sdtPr>
        <w:sdtContent>
          <w:r w:rsidR="00AD58BE" w:rsidRPr="00B61BD9">
            <w:fldChar w:fldCharType="begin"/>
          </w:r>
          <w:r w:rsidR="00AD58BE" w:rsidRPr="00B61BD9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yZWFmNDAwLWY3MjMtNDYwMS05NmMwLTVlNmY0MzM1ZTk3YiIsIlJhbmdlTGVuZ3RoIjoyMSwiUmVmZXJlbmNlSWQiOiIxNzA2ZTQzNi0xZDE5LTQ4ZGItYjYzNi02NmU4MWE5MGFi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93d3cuc2NpZW5jZWRpcmVjdC5jb20vc2NpZW5jZS9hcnRpY2xlL3BpaS9TMjU0MjQzNTEyMTAwNTgyMSIsIlVyaVN0cmluZyI6Imh0dHBzOi8vd3d3LnNjaWVuY2VkaXJlY3QuY29tL3NjaWVuY2UvYXJ0aWNsZS9waWkvUzI1NDI0MzUxMjEwMDU4Mj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FsZXhhbmRlciBLbGltZWsiLCJDcmVhdGVkT24iOiIyMDIzLTA1LTI0VDEzOjI5OjQ3IiwiTW9kaWZpZWRCeSI6Il9BbGV4YW5kZXIgS2xpbWVrIiwiSWQiOiI4MmFjMzRkMC04ODljLTRlNzktODQ2Yi0xYzNhMGI0MmJmNGYiLCJNb2RpZmllZE9uIjoiMjAyMy0wNS0yNFQxMzozMDoyNC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TYvai5qb3VsZS4yMDIxLjEyLjAxMyIsIlVyaVN0cmluZyI6Imh0dHBzOi8vZG9pLm9yZy8xMC4xMDE2L2ouam91bGUuMjAyMS4xMi4wMTM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}</w:instrText>
          </w:r>
          <w:r w:rsidR="00AD58BE" w:rsidRPr="00B61BD9">
            <w:fldChar w:fldCharType="separate"/>
          </w:r>
          <w:r w:rsidR="00B61BD9" w:rsidRPr="00B61BD9">
            <w:t>(Vardon et al., 2022)</w:t>
          </w:r>
          <w:r w:rsidR="00AD58BE" w:rsidRPr="00B61BD9">
            <w:fldChar w:fldCharType="end"/>
          </w:r>
        </w:sdtContent>
      </w:sdt>
      <w:r w:rsidRPr="008F7ACB">
        <w:t xml:space="preserve">. Consequently, the global goal of achieving net zero emissions by 2050 necessitates the defossilization of air transport. Whilst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Pr="008F7ACB">
        <w:t xml:space="preserve">-powered and battery-driven aircrafts may present viable options at small scale and for niche applications, it is expected that long-chain liquid </w:t>
      </w:r>
      <w:r w:rsidR="0025053E" w:rsidRPr="008F7ACB">
        <w:t>SAFs</w:t>
      </w:r>
      <w:r w:rsidRPr="008F7ACB">
        <w:t xml:space="preserve"> are</w:t>
      </w:r>
      <w:r w:rsidR="00AC33E4">
        <w:t xml:space="preserve"> </w:t>
      </w:r>
      <w:r w:rsidRPr="008F7ACB">
        <w:t xml:space="preserve">crucial at large scale </w:t>
      </w:r>
      <w:sdt>
        <w:sdtPr>
          <w:rPr>
            <w:b/>
          </w:rPr>
          <w:alias w:val="To edit, see citavi.com/edit"/>
          <w:tag w:val="CitaviPlaceholder#a4f03439-5272-4544-87ae-db23a8e544bd"/>
          <w:id w:val="-765619150"/>
          <w:placeholder>
            <w:docPart w:val="DefaultPlaceholder_-1854013440"/>
          </w:placeholder>
        </w:sdtPr>
        <w:sdtContent>
          <w:r w:rsidR="00AD58BE" w:rsidRPr="001A0501">
            <w:fldChar w:fldCharType="begin"/>
          </w:r>
          <w:r w:rsidR="00AD58BE" w:rsidRPr="001A0501"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xY2RmZTcwLWQ2YzUtNDE3MS04ZGE1LWY4MDFiNDYyOTFhNyIsIlJhbmdlTGVuZ3RoIjoyOSwiUmVmZXJlbmNlSWQiOiIzY2MyNWM1ZC1hN2JjLTQzOGEtYmExZS1lMGRjNWQxNTZlM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JQTUM5NTUyODcxIiwiVXJpU3RyaW5nIjoiaHR0cHM6Ly93d3cubmNiaS5ubG0ubmloLmdvdi9wbWMvYXJ0aWNsZXMvUE1DOTU1Mjg3M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WxleGFuZGVyIEtsaW1layIsIkNyZWF0ZWRPbiI6IjIwMjMtMDUtMDhUMDY6NDY6MzIiLCJNb2RpZmllZEJ5IjoiX0FsZXhhbmRlciBLbGltZWsiLCJJZCI6IjE0YjExYTU2LWZiM2QtNDkyMC04YzUzLTc3OWEzNWM4NWVmYSIsIk1vZGlmaWVkT24iOiIyMDIzLTA1LTA4VDA2OjQ2OjMy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MzYzMjU0NzQiLCJVcmlTdHJpbmciOiJodHRwOi8vd3d3Lm5jYmkubmxtLm5paC5nb3YvcHVibWVkLzM2MzI1NDc0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BbGV4YW5kZXIgS2xpbWVrIiwiQ3JlYXRlZE9uIjoiMjAyMy0wNS0wOFQwNjo0NjozMiIsIk1vZGlmaWVkQnkiOiJfQWxleGFuZGVyIEtsaW1layIsIklkIjoiN2IwYzJiODctZjQ0Ni00NGJhLWFjNzQtODYyMGFhZTVlODcxIiwiTW9kaWZpZWRPbiI6IjIwMjMtMDUtMDhUMDY6NDY6Mz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M5L2Qyc2UwMDc1N2YiLCJVcmlTdHJpbmciOiJodHRwczovL2RvaS5vcmcvMTAuMTAzOS9kMnNlMDA3NTdm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}</w:instrText>
          </w:r>
          <w:r w:rsidR="00AD58BE" w:rsidRPr="001A0501">
            <w:fldChar w:fldCharType="separate"/>
          </w:r>
          <w:r w:rsidR="00B61BD9" w:rsidRPr="001A0501">
            <w:t>(Freire Ordóñez et al., 2022)</w:t>
          </w:r>
          <w:r w:rsidR="00AD58BE" w:rsidRPr="001A0501">
            <w:fldChar w:fldCharType="end"/>
          </w:r>
        </w:sdtContent>
      </w:sdt>
      <w:r w:rsidRPr="008F7ACB">
        <w:t xml:space="preserve">. Identifying economically viable SAF </w:t>
      </w:r>
    </w:p>
    <w:p w14:paraId="36DD1868" w14:textId="7820C49E" w:rsidR="002A5BEF" w:rsidRPr="00B61BD9" w:rsidRDefault="002A5BEF" w:rsidP="00AC33E4">
      <w:pPr>
        <w:pStyle w:val="Els-body-text"/>
        <w:keepNext/>
      </w:pPr>
      <w:r w:rsidRPr="008F7ACB">
        <w:t>production pathways in which carbon, hydrogen, oxygen, heat, and electricity are sourced</w:t>
      </w:r>
      <w:r w:rsidR="00AC33E4">
        <w:t xml:space="preserve"> </w:t>
      </w:r>
      <w:r w:rsidR="00AC33E4" w:rsidRPr="008F7ACB">
        <w:t>and managed to meet environmental requirements, presents a challenge to the engineering</w:t>
      </w:r>
      <w:r w:rsidR="008F1990">
        <w:t xml:space="preserve"> </w:t>
      </w:r>
      <w:r w:rsidR="00563F55">
        <w:t>community</w:t>
      </w:r>
      <w:r w:rsidR="00AC33E4" w:rsidRPr="008F7ACB">
        <w:t>. Potential system configurations are numerous and difficult to investigate</w:t>
      </w:r>
      <w:r w:rsidR="00AC33E4">
        <w:t>.</w:t>
      </w:r>
      <w:r w:rsidR="00563F55">
        <w:t xml:space="preserve"> </w:t>
      </w:r>
      <w:r w:rsidR="00AC33E4" w:rsidRPr="008F7ACB">
        <w:t xml:space="preserve">Various alternatives, such as biomass pathways or captured </w:t>
      </w:r>
      <m:oMath>
        <m:r>
          <m:rPr>
            <m:nor/>
          </m:rP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="00AC33E4">
        <w:t xml:space="preserve"> </w:t>
      </w:r>
      <w:r w:rsidR="00AC33E4" w:rsidRPr="008F7ACB">
        <w:t>combined with wate</w:t>
      </w:r>
      <w:r w:rsidR="008F1990">
        <w:t>r</w:t>
      </w:r>
      <w:r w:rsidR="00563F55">
        <w:t xml:space="preserve"> </w:t>
      </w:r>
      <w:r w:rsidR="008F1990">
        <w:rPr>
          <w:noProof/>
        </w:rPr>
        <w:lastRenderedPageBreak/>
        <mc:AlternateContent>
          <mc:Choice Requires="wps">
            <w:drawing>
              <wp:inline distT="0" distB="0" distL="0" distR="0" wp14:anchorId="47CD7EF7" wp14:editId="4E2BDA7D">
                <wp:extent cx="4496435" cy="2743200"/>
                <wp:effectExtent l="0" t="0" r="0" b="0"/>
                <wp:docPr id="282643673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9643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B6B6" w14:textId="77777777" w:rsidR="008F1990" w:rsidRDefault="008F1990" w:rsidP="008F1990">
                            <w:pPr>
                              <w:pStyle w:val="Beschriftung"/>
                              <w:keepNext/>
                            </w:pPr>
                            <w:r w:rsidRPr="00E6034E">
                              <w:rPr>
                                <w:noProof/>
                              </w:rPr>
                              <w:drawing>
                                <wp:inline distT="0" distB="0" distL="0" distR="0" wp14:anchorId="52DC2B3F" wp14:editId="6373F556">
                                  <wp:extent cx="4476115" cy="2099719"/>
                                  <wp:effectExtent l="0" t="0" r="635" b="0"/>
                                  <wp:docPr id="611014733" name="Grafik 611014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9996666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115" cy="2099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34A79" w14:textId="1AA1C285" w:rsidR="008F1990" w:rsidRDefault="008F1990" w:rsidP="007954DC">
                            <w:pPr>
                              <w:pStyle w:val="Beschriftung"/>
                              <w:jc w:val="both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9075A5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General process representation within superstructure to optimize total mass flows </w:t>
                            </w:r>
                            <m:oMath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</m:acc>
                            </m:oMath>
                            <w:r>
                              <w:t xml:space="preserve"> as well as component mass fractions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α</m:t>
                                  </m:r>
                                </m:sub>
                              </m:sSub>
                            </m:oMath>
                            <w:r>
                              <w:t>.</w:t>
                            </w:r>
                          </w:p>
                          <w:p w14:paraId="15CCBC15" w14:textId="77777777" w:rsidR="008F1990" w:rsidRPr="00AC33E4" w:rsidRDefault="008F1990" w:rsidP="008F1990">
                            <w:pPr>
                              <w:pStyle w:val="Beschriftung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CD7EF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354.05pt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" stroked="f">
                <o:lock v:ext="edit" aspectratio="t"/>
                <v:textbox inset="0,0,0,0">
                  <w:txbxContent>
                    <w:p w14:paraId="6519B6B6" w14:textId="77777777" w:rsidR="008F1990" w:rsidRDefault="008F1990" w:rsidP="008F1990">
                      <w:pPr>
                        <w:pStyle w:val="Beschriftung"/>
                        <w:keepNext/>
                      </w:pPr>
                      <w:r w:rsidRPr="00E6034E">
                        <w:rPr>
                          <w:noProof/>
                        </w:rPr>
                        <w:drawing>
                          <wp:inline distT="0" distB="0" distL="0" distR="0" wp14:anchorId="52DC2B3F" wp14:editId="6373F556">
                            <wp:extent cx="4476115" cy="2099719"/>
                            <wp:effectExtent l="0" t="0" r="635" b="0"/>
                            <wp:docPr id="611014733" name="Grafik 611014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9996666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115" cy="2099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34A79" w14:textId="1AA1C285" w:rsidR="008F1990" w:rsidRDefault="008F1990" w:rsidP="007954DC">
                      <w:pPr>
                        <w:pStyle w:val="Beschriftung"/>
                        <w:jc w:val="both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9075A5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General process representation within superstructure to optimize total mass flows </w:t>
                      </w:r>
                      <m:oMath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oMath>
                      <w:r>
                        <w:t xml:space="preserve"> as well as component mass fractions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sub>
                        </m:sSub>
                      </m:oMath>
                      <w:r>
                        <w:t>.</w:t>
                      </w:r>
                    </w:p>
                    <w:p w14:paraId="15CCBC15" w14:textId="77777777" w:rsidR="008F1990" w:rsidRPr="00AC33E4" w:rsidRDefault="008F1990" w:rsidP="008F1990">
                      <w:pPr>
                        <w:pStyle w:val="Beschriftung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8F7ACB">
        <w:t>electrolysis for syngas production, as well as methanol or Fischer-Tropsch</w:t>
      </w:r>
      <w:r w:rsidR="004A34EB">
        <w:t xml:space="preserve"> (FT)</w:t>
      </w:r>
      <w:r w:rsidRPr="008F7ACB">
        <w:t xml:space="preserve"> liquids as intermediates, are possible options and need to be compared systematically.</w:t>
      </w:r>
    </w:p>
    <w:p w14:paraId="193D044F" w14:textId="332EF7CD" w:rsidR="00B61BD9" w:rsidRDefault="00B61BD9" w:rsidP="00B61BD9">
      <w:pPr>
        <w:pStyle w:val="Els-1storder-head"/>
      </w:pPr>
      <w:r>
        <w:t>Superstructure optimization approach</w:t>
      </w:r>
    </w:p>
    <w:p w14:paraId="354F4A28" w14:textId="5E0A08AB" w:rsidR="00300268" w:rsidRDefault="001878FD" w:rsidP="00300268">
      <w:pPr>
        <w:pStyle w:val="Els-body-text"/>
        <w:spacing w:after="120"/>
        <w:rPr>
          <w:lang w:val="en-GB"/>
        </w:rPr>
      </w:pPr>
      <w:r w:rsidRPr="00B61BD9">
        <w:rPr>
          <w:bCs/>
        </w:rPr>
        <w:t>Superstructure optimization is frequently employed to determine optimal designs of complex process networks.</w:t>
      </w:r>
      <w:r w:rsidR="005719C7" w:rsidRPr="00B61BD9">
        <w:rPr>
          <w:bCs/>
        </w:rPr>
        <w:t xml:space="preserve"> </w:t>
      </w:r>
      <w:r w:rsidR="002D45A5" w:rsidRPr="002D45A5">
        <w:rPr>
          <w:bCs/>
        </w:rPr>
        <w:t>For this reason, we have set up a</w:t>
      </w:r>
      <w:r w:rsidR="002D45A5">
        <w:rPr>
          <w:bCs/>
        </w:rPr>
        <w:t xml:space="preserve"> SAF</w:t>
      </w:r>
      <w:r w:rsidR="002D45A5" w:rsidRPr="002D45A5">
        <w:rPr>
          <w:bCs/>
        </w:rPr>
        <w:t xml:space="preserve"> </w:t>
      </w:r>
      <w:r w:rsidR="00C26D49">
        <w:rPr>
          <w:bCs/>
        </w:rPr>
        <w:t xml:space="preserve">production </w:t>
      </w:r>
      <w:r w:rsidR="002D45A5" w:rsidRPr="002D45A5">
        <w:rPr>
          <w:bCs/>
        </w:rPr>
        <w:t>superstructure that includes processes such as biomass gasification, direct air capture</w:t>
      </w:r>
      <w:r w:rsidR="00111375">
        <w:rPr>
          <w:bCs/>
        </w:rPr>
        <w:t xml:space="preserve"> (DAC)</w:t>
      </w:r>
      <w:r w:rsidR="002D45A5" w:rsidRPr="002D45A5">
        <w:rPr>
          <w:bCs/>
        </w:rPr>
        <w:t xml:space="preserve">, various electrolysis technologies, autothermal reforming of methane, a reverse water-gas shift process, an acid gas removal </w:t>
      </w:r>
      <w:r w:rsidR="002D45A5">
        <w:rPr>
          <w:bCs/>
        </w:rPr>
        <w:t>plant</w:t>
      </w:r>
      <w:r w:rsidR="002D45A5" w:rsidRPr="002D45A5">
        <w:rPr>
          <w:bCs/>
        </w:rPr>
        <w:t xml:space="preserve">, </w:t>
      </w:r>
      <m:oMath>
        <m:r>
          <m:rPr>
            <m:nor/>
          </m:rPr>
          <w:rPr>
            <w:rFonts w:ascii="Cambria Math" w:hAnsi="Cambria Math"/>
            <w:bCs/>
          </w:rPr>
          <m:t>C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bCs/>
              </w:rPr>
              <m:t>O</m:t>
            </m:r>
          </m:e>
          <m:sub>
            <m:r>
              <m:rPr>
                <m:nor/>
              </m:rPr>
              <w:rPr>
                <w:rFonts w:ascii="Cambria Math" w:hAnsi="Cambria Math"/>
                <w:bCs/>
              </w:rPr>
              <m:t>2</m:t>
            </m:r>
          </m:sub>
        </m:sSub>
      </m:oMath>
      <w:r w:rsidR="002D45A5" w:rsidRPr="002D45A5">
        <w:rPr>
          <w:bCs/>
        </w:rPr>
        <w:t xml:space="preserve"> sequestration, a Fischer-Tropsch process and process</w:t>
      </w:r>
      <w:r w:rsidR="00066CEB">
        <w:rPr>
          <w:bCs/>
        </w:rPr>
        <w:t>es</w:t>
      </w:r>
      <w:r w:rsidR="002D45A5" w:rsidRPr="002D45A5">
        <w:rPr>
          <w:bCs/>
        </w:rPr>
        <w:t xml:space="preserve"> for the production of long-chain hydrocarbons based on methanol.</w:t>
      </w:r>
      <w:r w:rsidR="002D45A5">
        <w:rPr>
          <w:bCs/>
        </w:rPr>
        <w:t xml:space="preserve"> </w:t>
      </w:r>
      <w:r w:rsidR="005719C7" w:rsidRPr="00B61BD9">
        <w:rPr>
          <w:bCs/>
        </w:rPr>
        <w:t xml:space="preserve">A common problem with conventional superstructure optimization formulations is that they typically consider only pure components </w:t>
      </w:r>
      <w:sdt>
        <w:sdtPr>
          <w:rPr>
            <w:b/>
            <w:bCs/>
          </w:rPr>
          <w:alias w:val="To edit, see citavi.com/edit"/>
          <w:tag w:val="CitaviPlaceholder#d1f0f702-3f54-483f-bbae-bbdccf5a6edf"/>
          <w:id w:val="-247035154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719C7" w:rsidRPr="00B61BD9">
            <w:rPr>
              <w:bCs/>
            </w:rPr>
            <w:fldChar w:fldCharType="begin"/>
          </w:r>
          <w:r w:rsidR="00B61BD9" w:rsidRPr="00B61BD9">
            <w:rPr>
              <w:bCs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2Zjk5MWYxLWUzOTMtNGI2Ny05NGE5LTdkMjFiMzdhMjUyMSIsIlJhbmdlTGVuZ3RoIjoyOSwiUmVmZXJlbmNlSWQiOiJjY2NlYWJhNi1jMGY1LTRhZDYtOTg0NC0zMTJmNGFkOTA4N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zkvRDFFRTAzNDM3RSIsIlVyaVN0cmluZyI6Imh0dHBzOi8vZG9pLm9yZy8xMC4xMDM5L0QxRUUwMzQzN0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}</w:instrText>
          </w:r>
          <w:r w:rsidR="005719C7" w:rsidRPr="00B61BD9">
            <w:rPr>
              <w:bCs/>
            </w:rPr>
            <w:fldChar w:fldCharType="separate"/>
          </w:r>
          <w:r w:rsidR="00B61BD9" w:rsidRPr="00B61BD9">
            <w:rPr>
              <w:bCs/>
            </w:rPr>
            <w:t>(Gonzalez-Garay et al., 2022)</w:t>
          </w:r>
          <w:r w:rsidR="005719C7" w:rsidRPr="00B61BD9">
            <w:rPr>
              <w:bCs/>
            </w:rPr>
            <w:fldChar w:fldCharType="end"/>
          </w:r>
        </w:sdtContent>
      </w:sdt>
      <w:r w:rsidR="005719C7" w:rsidRPr="00B61BD9">
        <w:rPr>
          <w:bCs/>
        </w:rPr>
        <w:t>. Since aviation fuels are mixtures of hydrocarbons, we have developed an adapted formulation that allows mixture compositions to be represented and optimized.</w:t>
      </w:r>
    </w:p>
    <w:p w14:paraId="70B8AA85" w14:textId="77777777" w:rsidR="00832CC2" w:rsidRDefault="00AD58BE" w:rsidP="001E6260">
      <w:pPr>
        <w:pStyle w:val="Els-body-text"/>
      </w:pPr>
      <w:r w:rsidRPr="00AD58BE">
        <w:t>In order to optimize mixture compositions, we model all processes within the SAF superstructure by the general process representation shown in Figure 1.</w:t>
      </w:r>
      <w:r w:rsidR="001E6260">
        <w:t xml:space="preserve"> </w:t>
      </w:r>
      <w:r w:rsidR="001E6260" w:rsidRPr="001E6260">
        <w:t>A general process</w:t>
      </w:r>
      <w:r w:rsidR="00AC33E4">
        <w:t xml:space="preserve"> </w:t>
      </w:r>
      <m:oMath>
        <m:r>
          <w:rPr>
            <w:rFonts w:ascii="Cambria Math" w:hAnsi="Cambria Math"/>
          </w:rPr>
          <m:t>j</m:t>
        </m:r>
      </m:oMath>
      <w:r w:rsidR="001E6260" w:rsidRPr="001E6260">
        <w:t xml:space="preserve"> is modeled as a black box, which can have several inlet ports </w:t>
      </w:r>
      <m:oMath>
        <m:r>
          <w:rPr>
            <w:rFonts w:ascii="Cambria Math" w:hAnsi="Cambria Math"/>
          </w:rPr>
          <m:t>i</m:t>
        </m:r>
      </m:oMath>
      <w:r w:rsidR="001E6260" w:rsidRPr="001E6260">
        <w:t xml:space="preserve"> and several outlet ports </w:t>
      </w:r>
      <m:oMath>
        <m:r>
          <w:rPr>
            <w:rFonts w:ascii="Cambria Math" w:hAnsi="Cambria Math"/>
          </w:rPr>
          <m:t>o</m:t>
        </m:r>
      </m:oMath>
      <w:r w:rsidR="001E6260" w:rsidRPr="001E6260">
        <w:t>, allowing operations such as mixing and separating to be included directly.</w:t>
      </w:r>
      <w:r w:rsidR="001E6260">
        <w:t xml:space="preserve"> </w:t>
      </w:r>
      <w:r w:rsidR="0061686A" w:rsidRPr="0061686A">
        <w:t>Through the corresponding ports, total mass flows</w:t>
      </w:r>
      <w:r w:rsidR="0061686A"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</m:t>
            </m:r>
          </m:e>
        </m:acc>
      </m:oMath>
      <w:r w:rsidR="00A208EC">
        <w:t xml:space="preserve"> </w:t>
      </w:r>
      <w:r w:rsidR="0061686A" w:rsidRPr="0061686A">
        <w:t>can enter or leave the process</w:t>
      </w:r>
      <w:r w:rsidR="0061686A">
        <w:t xml:space="preserve"> </w:t>
      </w:r>
      <m:oMath>
        <m:r>
          <w:rPr>
            <w:rFonts w:ascii="Cambria Math" w:hAnsi="Cambria Math"/>
          </w:rPr>
          <m:t>j</m:t>
        </m:r>
      </m:oMath>
      <w:r w:rsidR="0061686A" w:rsidRPr="0061686A">
        <w:t>, whereby mass conservation is always satisfied.</w:t>
      </w:r>
      <w:r w:rsidR="0061686A">
        <w:t xml:space="preserve"> </w:t>
      </w:r>
      <w:r w:rsidR="0061686A" w:rsidRPr="0061686A">
        <w:t xml:space="preserve">Total mass flows between the outlet and inlet ports of the various </w:t>
      </w:r>
      <w:r w:rsidR="00A208EC">
        <w:t>alternatives</w:t>
      </w:r>
      <w:r w:rsidR="0061686A" w:rsidRPr="0061686A">
        <w:t xml:space="preserve"> within the superstructure are used to interconnect all individual </w:t>
      </w:r>
      <w:r w:rsidR="00A208EC">
        <w:t>processes</w:t>
      </w:r>
      <w:r w:rsidR="0061686A">
        <w:t xml:space="preserve"> (e.g.,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j1,o1</m:t>
            </m:r>
            <m:r>
              <w:rPr>
                <w:rFonts w:ascii="Cambria Math" w:hAnsi="Cambria Math"/>
              </w:rPr>
              <m:t>,j,2</m:t>
            </m:r>
          </m:sub>
        </m:sSub>
      </m:oMath>
      <w:r w:rsidR="0061686A">
        <w:t>)</w:t>
      </w:r>
      <w:r w:rsidR="0061686A" w:rsidRPr="0061686A">
        <w:t>.</w:t>
      </w:r>
      <w:r w:rsidR="00A208EC">
        <w:t xml:space="preserve"> </w:t>
      </w:r>
      <w:r w:rsidR="00A208EC" w:rsidRPr="00A208EC">
        <w:t>In addition, mass flows can enter the process from outside or leave the process across the system boundaries, which is modeled accordingly by</w:t>
      </w:r>
      <w:r w:rsidR="00A208E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/>
              </w:rPr>
              <m:t>src</m:t>
            </m:r>
          </m:sup>
        </m:sSup>
      </m:oMath>
      <w:r w:rsidR="00A208EC" w:rsidRPr="00A208EC">
        <w:t xml:space="preserve"> and</w:t>
      </w:r>
      <w:r w:rsidR="00A208E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/>
              </w:rPr>
              <m:t>sink</m:t>
            </m:r>
          </m:sup>
        </m:sSup>
      </m:oMath>
      <w:r w:rsidR="00A208EC" w:rsidRPr="00A208EC">
        <w:t>.</w:t>
      </w:r>
      <w:r w:rsidR="00B3469C"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="00596FE7">
        <w:t xml:space="preserve"> </w:t>
      </w:r>
      <w:r w:rsidR="00B3469C" w:rsidRPr="00B3469C">
        <w:t xml:space="preserve">and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B3469C" w:rsidRPr="00B3469C">
        <w:t xml:space="preserve"> describe heat and work</w:t>
      </w:r>
      <w:r w:rsidR="008F1990">
        <w:t xml:space="preserve"> (electricity)</w:t>
      </w:r>
      <w:r w:rsidR="00B3469C" w:rsidRPr="00B3469C">
        <w:t xml:space="preserve"> flows that either leave or enter process</w:t>
      </w:r>
      <w:r w:rsidR="00B3469C">
        <w:t xml:space="preserve"> </w:t>
      </w:r>
      <m:oMath>
        <m:r>
          <w:rPr>
            <w:rFonts w:ascii="Cambria Math" w:hAnsi="Cambria Math"/>
          </w:rPr>
          <m:t>j</m:t>
        </m:r>
      </m:oMath>
      <w:r w:rsidR="00B3469C" w:rsidRPr="00B3469C">
        <w:t xml:space="preserve"> depending on their sign.</w:t>
      </w:r>
      <w:r w:rsidR="007C5A6E">
        <w:t xml:space="preserve"> </w:t>
      </w:r>
      <w:r w:rsidR="007C5A6E" w:rsidRPr="007C5A6E">
        <w:t xml:space="preserve">By adding decision variables for mass fractions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α</m:t>
            </m:r>
          </m:sub>
        </m:sSub>
      </m:oMath>
      <w:r w:rsidR="007C5A6E" w:rsidRPr="007C5A6E">
        <w:t xml:space="preserve"> </w:t>
      </w:r>
      <w:r w:rsidR="0054367B">
        <w:t>for</w:t>
      </w:r>
      <w:r w:rsidR="007C5A6E" w:rsidRPr="007C5A6E">
        <w:t xml:space="preserve"> all </w:t>
      </w:r>
      <w:r w:rsidR="0054367B">
        <w:t xml:space="preserve">system </w:t>
      </w:r>
      <w:r w:rsidR="007C5A6E" w:rsidRPr="007C5A6E">
        <w:t xml:space="preserve">components </w:t>
      </w:r>
      <m:oMath>
        <m:r>
          <w:rPr>
            <w:rFonts w:ascii="Cambria Math" w:hAnsi="Cambria Math"/>
          </w:rPr>
          <m:t>α</m:t>
        </m:r>
      </m:oMath>
      <w:r w:rsidR="007C5A6E" w:rsidRPr="007C5A6E">
        <w:t xml:space="preserve"> in each mass flow, component mixtures can be modeled.</w:t>
      </w:r>
      <w:r w:rsidR="0054367B">
        <w:t xml:space="preserve"> </w:t>
      </w:r>
      <w:r w:rsidR="0054367B" w:rsidRPr="0054367B">
        <w:t>Partial mass balances of the form</w:t>
      </w:r>
    </w:p>
    <w:p w14:paraId="505A9140" w14:textId="7609CADE" w:rsidR="008F1990" w:rsidRDefault="00832CC2" w:rsidP="001E6260">
      <w:pPr>
        <w:pStyle w:val="Els-body-tex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4A17BE0" wp14:editId="6C151B90">
                <wp:extent cx="4496435" cy="1571625"/>
                <wp:effectExtent l="0" t="0" r="0" b="9525"/>
                <wp:docPr id="803996780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9643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3FAFC" w14:textId="54244497" w:rsidR="00832CC2" w:rsidRDefault="00384277" w:rsidP="00832CC2">
                            <w:pPr>
                              <w:pStyle w:val="Beschriftung"/>
                              <w:keepNext/>
                              <w:jc w:val="center"/>
                            </w:pPr>
                            <w:r w:rsidRPr="00384277"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E682EB3" wp14:editId="2D6C0C05">
                                  <wp:extent cx="4487545" cy="859155"/>
                                  <wp:effectExtent l="0" t="0" r="8255" b="0"/>
                                  <wp:docPr id="85962530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9625304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7545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078C2" w14:textId="19F83BD7" w:rsidR="00832CC2" w:rsidRPr="00AC33E4" w:rsidRDefault="00832CC2" w:rsidP="00832CC2">
                            <w:pPr>
                              <w:pStyle w:val="Beschriftung"/>
                              <w:jc w:val="both"/>
                            </w:pPr>
                            <w:r>
                              <w:t xml:space="preserve">Figure 2: </w:t>
                            </w:r>
                            <w:r w:rsidR="00B47499" w:rsidRPr="00B47499">
                              <w:t>General illustration of the applied methodology, extending superstructure optimization by embedded neural networks and mixture modeling</w:t>
                            </w:r>
                            <w:r w:rsidRPr="00A71722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17BE0" id="_x0000_s1027" type="#_x0000_t202" style="width:354.0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" stroked="f">
                <o:lock v:ext="edit" aspectratio="t"/>
                <v:textbox inset="0,0,0,0">
                  <w:txbxContent>
                    <w:p w14:paraId="6B53FAFC" w14:textId="54244497" w:rsidR="00832CC2" w:rsidRDefault="00384277" w:rsidP="00832CC2">
                      <w:pPr>
                        <w:pStyle w:val="Beschriftung"/>
                        <w:keepNext/>
                        <w:jc w:val="center"/>
                      </w:pPr>
                      <w:r w:rsidRPr="00384277"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0E682EB3" wp14:editId="2D6C0C05">
                            <wp:extent cx="4487545" cy="859155"/>
                            <wp:effectExtent l="0" t="0" r="8255" b="0"/>
                            <wp:docPr id="85962530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9625304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7545" cy="859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078C2" w14:textId="19F83BD7" w:rsidR="00832CC2" w:rsidRPr="00AC33E4" w:rsidRDefault="00832CC2" w:rsidP="00832CC2">
                      <w:pPr>
                        <w:pStyle w:val="Beschriftung"/>
                        <w:jc w:val="both"/>
                      </w:pPr>
                      <w:r>
                        <w:t xml:space="preserve">Figure 2: </w:t>
                      </w:r>
                      <w:r w:rsidR="00B47499" w:rsidRPr="00B47499">
                        <w:t>General illustration of the applied methodology, extending superstructure optimization by embedded neural networks and mixture modeling</w:t>
                      </w:r>
                      <w:r w:rsidRPr="00A71722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57"/>
        <w:gridCol w:w="529"/>
      </w:tblGrid>
      <w:tr w:rsidR="006D4051" w:rsidRPr="00A94774" w14:paraId="6917D9FE" w14:textId="77777777" w:rsidTr="00F7554E">
        <w:trPr>
          <w:trHeight w:val="680"/>
        </w:trPr>
        <w:tc>
          <w:tcPr>
            <w:tcW w:w="4627" w:type="pct"/>
            <w:shd w:val="clear" w:color="auto" w:fill="auto"/>
            <w:vAlign w:val="center"/>
          </w:tcPr>
          <w:p w14:paraId="697FC41E" w14:textId="306E15AD" w:rsidR="0054367B" w:rsidRPr="006D4051" w:rsidRDefault="00000000" w:rsidP="00557FAB">
            <w:pPr>
              <w:pStyle w:val="Els-body-text"/>
              <w:spacing w:after="240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de-DE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α</m:t>
                    </m:r>
                    <m:r>
                      <w:rPr>
                        <w:rFonts w:ascii="Cambria Math" w:hAnsi="Cambria Math"/>
                      </w:rPr>
                      <m:t>,(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in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sSub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in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naryPr>
                  <m: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d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o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:(</m:t>
                    </m:r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o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</w:rPr>
                          <m:t>,(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o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o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nary>
                      <m:naryPr>
                        <m:chr m:val="∑"/>
                        <m:supHide m:val="1"/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α</m:t>
                        </m:r>
                      </m:sub>
                      <m:sup/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sSubSup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lang w:val="de-DE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de-DE"/>
                                  </w:rPr>
                                  <m:t>M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</w:rPr>
                              <m:t>,(</m:t>
                            </m:r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</w:rPr>
                              <m:t>)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src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</w:rPr>
                          <m:t xml:space="preserve">             ∀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i</m:t>
                            </m:r>
                          </m:e>
                        </m:d>
                      </m:e>
                    </m:nary>
                  </m:e>
                </m:nary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de-DE"/>
                  </w:rPr>
                  <m:t>α,</m:t>
                </m:r>
              </m:oMath>
            </m:oMathPara>
          </w:p>
        </w:tc>
        <w:tc>
          <w:tcPr>
            <w:tcW w:w="373" w:type="pct"/>
            <w:shd w:val="clear" w:color="auto" w:fill="auto"/>
            <w:vAlign w:val="center"/>
          </w:tcPr>
          <w:p w14:paraId="65939068" w14:textId="067855CA" w:rsidR="0054367B" w:rsidRPr="00A94774" w:rsidRDefault="006D4051" w:rsidP="00557FAB">
            <w:pPr>
              <w:pStyle w:val="Els-body-text"/>
              <w:spacing w:after="240" w:line="360" w:lineRule="auto"/>
              <w:rPr>
                <w:lang w:val="en-GB"/>
              </w:rPr>
            </w:pPr>
            <w:r>
              <w:rPr>
                <w:lang w:val="en-GB"/>
              </w:rPr>
              <w:t>(1)</w:t>
            </w:r>
          </w:p>
        </w:tc>
      </w:tr>
      <w:tr w:rsidR="006D4051" w:rsidRPr="00A94774" w14:paraId="7E066BA1" w14:textId="77777777" w:rsidTr="00F3164B">
        <w:trPr>
          <w:trHeight w:val="737"/>
        </w:trPr>
        <w:tc>
          <w:tcPr>
            <w:tcW w:w="4627" w:type="pct"/>
            <w:shd w:val="clear" w:color="auto" w:fill="auto"/>
            <w:vAlign w:val="center"/>
          </w:tcPr>
          <w:p w14:paraId="1383DB05" w14:textId="3620E1D6" w:rsidR="006D4051" w:rsidRPr="0054367B" w:rsidRDefault="00000000" w:rsidP="00557FAB">
            <w:pPr>
              <w:pStyle w:val="Els-body-text"/>
              <w:spacing w:after="240"/>
              <w:rPr>
                <w:iCs/>
                <w:lang w:val="de-DE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de-DE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lang w:val="de-DE"/>
                      </w:rPr>
                      <m:t>α</m:t>
                    </m:r>
                    <m:r>
                      <w:rPr>
                        <w:rFonts w:ascii="Cambria Math" w:hAnsi="Cambria Math"/>
                      </w:rPr>
                      <m:t>,(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o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out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sSub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o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out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i/>
                        <w:iCs/>
                        <w:lang w:val="de-DE"/>
                      </w:rPr>
                    </m:ctrlPr>
                  </m:naryPr>
                  <m: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d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i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:(</m:t>
                    </m:r>
                    <m:r>
                      <w:rPr>
                        <w:rFonts w:ascii="Cambria Math" w:hAnsi="Cambria Math"/>
                        <w:lang w:val="de-DE"/>
                      </w:rPr>
                      <m:t>j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o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de-DE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de-DE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DE"/>
                          </w:rPr>
                          <m:t>α</m:t>
                        </m:r>
                        <m:r>
                          <w:rPr>
                            <w:rFonts w:ascii="Cambria Math" w:hAnsi="Cambria Math"/>
                          </w:rPr>
                          <m:t>,(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o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de-DE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o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de-D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de-DE"/>
                              </w:rPr>
                              <m:t>j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de-DE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α,(j,o)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sink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Sup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(j,o)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sink</m:t>
                        </m:r>
                      </m:sup>
                    </m:sSubSup>
                  </m:e>
                </m:nary>
                <m:r>
                  <w:rPr>
                    <w:rFonts w:ascii="Cambria Math" w:hAnsi="Cambria Math"/>
                    <w:lang w:val="de-DE"/>
                  </w:rPr>
                  <m:t xml:space="preserve">        ∀(j,o)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de-DE"/>
                  </w:rPr>
                  <m:t>α,</m:t>
                </m:r>
              </m:oMath>
            </m:oMathPara>
          </w:p>
        </w:tc>
        <w:tc>
          <w:tcPr>
            <w:tcW w:w="373" w:type="pct"/>
            <w:shd w:val="clear" w:color="auto" w:fill="auto"/>
            <w:vAlign w:val="center"/>
          </w:tcPr>
          <w:p w14:paraId="447600B8" w14:textId="197979F1" w:rsidR="006D4051" w:rsidRDefault="006D4051" w:rsidP="00557FAB">
            <w:pPr>
              <w:pStyle w:val="Els-body-text"/>
              <w:spacing w:after="240" w:line="360" w:lineRule="auto"/>
              <w:rPr>
                <w:lang w:val="en-GB"/>
              </w:rPr>
            </w:pPr>
            <w:r>
              <w:rPr>
                <w:lang w:val="en-GB"/>
              </w:rPr>
              <w:t>(2)</w:t>
            </w:r>
          </w:p>
        </w:tc>
      </w:tr>
    </w:tbl>
    <w:p w14:paraId="218F265F" w14:textId="3447770F" w:rsidR="001E6260" w:rsidRPr="009F7339" w:rsidRDefault="009F7339" w:rsidP="00BB60DB">
      <w:pPr>
        <w:pStyle w:val="Els-caption"/>
        <w:spacing w:before="120"/>
        <w:jc w:val="both"/>
        <w:rPr>
          <w:sz w:val="20"/>
        </w:rPr>
      </w:pPr>
      <w:r w:rsidRPr="009F7339">
        <w:rPr>
          <w:sz w:val="20"/>
        </w:rPr>
        <w:t>are introduced as equality constraints in the optimization problem in order to describe</w:t>
      </w:r>
      <w:r>
        <w:rPr>
          <w:sz w:val="20"/>
        </w:rPr>
        <w:t xml:space="preserve"> </w:t>
      </w:r>
      <w:r w:rsidRPr="009F7339">
        <w:rPr>
          <w:sz w:val="20"/>
        </w:rPr>
        <w:t>the connection between the total mass flows and their composition.</w:t>
      </w:r>
      <w:r w:rsidR="00510622">
        <w:rPr>
          <w:sz w:val="20"/>
        </w:rPr>
        <w:t xml:space="preserve"> </w:t>
      </w:r>
      <w:r w:rsidR="008D365B" w:rsidRPr="008D365B">
        <w:rPr>
          <w:sz w:val="20"/>
        </w:rPr>
        <w:t>This</w:t>
      </w:r>
      <w:r w:rsidR="008D365B">
        <w:rPr>
          <w:sz w:val="20"/>
        </w:rPr>
        <w:t xml:space="preserve"> </w:t>
      </w:r>
      <w:r w:rsidR="008D365B" w:rsidRPr="008D365B">
        <w:rPr>
          <w:sz w:val="20"/>
        </w:rPr>
        <w:t>formulation allows to consider sustainable aviation fuels composed of hydrocarbons of different chain length and structure</w:t>
      </w:r>
      <w:r w:rsidR="008F1990">
        <w:rPr>
          <w:sz w:val="20"/>
        </w:rPr>
        <w:t>. It comes</w:t>
      </w:r>
      <w:r w:rsidR="008D365B" w:rsidRPr="008D365B">
        <w:rPr>
          <w:sz w:val="20"/>
        </w:rPr>
        <w:t xml:space="preserve"> at the expense of quadratic terms in the constraints</w:t>
      </w:r>
      <w:r w:rsidR="008D365B">
        <w:rPr>
          <w:sz w:val="20"/>
        </w:rPr>
        <w:t xml:space="preserve"> </w:t>
      </w:r>
      <w:r w:rsidR="008D365B" w:rsidRPr="008D365B">
        <w:rPr>
          <w:sz w:val="20"/>
        </w:rPr>
        <w:t>of the superstructure optimization problem.</w:t>
      </w:r>
      <w:r w:rsidR="008D365B">
        <w:rPr>
          <w:sz w:val="20"/>
        </w:rPr>
        <w:t xml:space="preserve"> </w:t>
      </w:r>
      <w:r w:rsidR="00847553" w:rsidRPr="00847553">
        <w:rPr>
          <w:sz w:val="20"/>
        </w:rPr>
        <w:t xml:space="preserve">Together with binary variables for discrete decisions on the installation of processes within the superstructure, the product of mass fraction and mass flow leads to a </w:t>
      </w:r>
      <w:r w:rsidR="00300268">
        <w:rPr>
          <w:sz w:val="20"/>
        </w:rPr>
        <w:t>m</w:t>
      </w:r>
      <w:r w:rsidR="00300268" w:rsidRPr="00300268">
        <w:rPr>
          <w:sz w:val="20"/>
        </w:rPr>
        <w:t>ixed-integer quadratically constrained programming</w:t>
      </w:r>
      <w:r w:rsidR="00300268">
        <w:rPr>
          <w:sz w:val="20"/>
        </w:rPr>
        <w:t xml:space="preserve"> (</w:t>
      </w:r>
      <w:r w:rsidR="00847553" w:rsidRPr="00847553">
        <w:rPr>
          <w:sz w:val="20"/>
        </w:rPr>
        <w:t>MIQCP</w:t>
      </w:r>
      <w:r w:rsidR="00300268">
        <w:rPr>
          <w:sz w:val="20"/>
        </w:rPr>
        <w:t>)</w:t>
      </w:r>
      <w:r w:rsidR="00847553" w:rsidRPr="00847553">
        <w:rPr>
          <w:sz w:val="20"/>
        </w:rPr>
        <w:t xml:space="preserve"> formulation</w:t>
      </w:r>
      <w:r w:rsidR="008F1990">
        <w:rPr>
          <w:sz w:val="20"/>
        </w:rPr>
        <w:t>.</w:t>
      </w:r>
      <w:r w:rsidR="00847553" w:rsidRPr="00847553">
        <w:rPr>
          <w:sz w:val="20"/>
        </w:rPr>
        <w:t xml:space="preserve"> </w:t>
      </w:r>
      <w:r w:rsidR="008F1990">
        <w:rPr>
          <w:sz w:val="20"/>
        </w:rPr>
        <w:t>It can</w:t>
      </w:r>
      <w:r w:rsidR="00847553" w:rsidRPr="00847553">
        <w:rPr>
          <w:sz w:val="20"/>
        </w:rPr>
        <w:t xml:space="preserve"> be </w:t>
      </w:r>
      <w:r w:rsidR="008F1990">
        <w:rPr>
          <w:sz w:val="20"/>
        </w:rPr>
        <w:t>solved to global optimality</w:t>
      </w:r>
      <w:r w:rsidR="00847553" w:rsidRPr="00847553">
        <w:rPr>
          <w:sz w:val="20"/>
        </w:rPr>
        <w:t xml:space="preserve"> using state-of-the-art solvers such as Gurobi</w:t>
      </w:r>
      <w:r w:rsidR="00847553">
        <w:rPr>
          <w:sz w:val="20"/>
        </w:rPr>
        <w:t xml:space="preserve"> </w:t>
      </w:r>
      <w:sdt>
        <w:sdtPr>
          <w:rPr>
            <w:sz w:val="20"/>
          </w:rPr>
          <w:alias w:val="To edit, see citavi.com/edit"/>
          <w:tag w:val="CitaviPlaceholder#2ea8967c-6230-42f5-9f00-b922559025be"/>
          <w:id w:val="1096133531"/>
          <w:placeholder>
            <w:docPart w:val="DefaultPlaceholder_-1854013440"/>
          </w:placeholder>
        </w:sdtPr>
        <w:sdtContent>
          <w:r w:rsidR="008D365B">
            <w:rPr>
              <w:sz w:val="20"/>
            </w:rPr>
            <w:fldChar w:fldCharType="begin"/>
          </w:r>
          <w:r w:rsidR="001A0501">
            <w:rPr>
              <w:sz w:val="20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xMDMzOGRiLTcwMzUtNDRhNy05MjdjLWE3NmNlNDU2Y2QwNCIsIlJhbmdlTGVuZ3RoIjoyNywiUmVmZXJlbmNlSWQiOiJmMmFkYjg2ZC1iNzVjLTQ2ODAtOTFhNy02MTJiZjBjOWE3N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d1cm9iaS5jb20vIiwiVXJpU3RyaW5nIjoiaHR0cHM6Ly93d3cuZ3Vyb2JpLmNvbS8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}</w:instrText>
          </w:r>
          <w:r w:rsidR="008D365B">
            <w:rPr>
              <w:sz w:val="20"/>
            </w:rPr>
            <w:fldChar w:fldCharType="separate"/>
          </w:r>
          <w:r w:rsidR="001A0501">
            <w:rPr>
              <w:sz w:val="20"/>
            </w:rPr>
            <w:t>(Gurobi Optimization, 2023)</w:t>
          </w:r>
          <w:r w:rsidR="008D365B">
            <w:rPr>
              <w:sz w:val="20"/>
            </w:rPr>
            <w:fldChar w:fldCharType="end"/>
          </w:r>
        </w:sdtContent>
      </w:sdt>
      <w:r w:rsidR="008D365B" w:rsidRPr="008D365B">
        <w:rPr>
          <w:sz w:val="20"/>
        </w:rPr>
        <w:t>.</w:t>
      </w:r>
    </w:p>
    <w:p w14:paraId="2691C403" w14:textId="0A545D8F" w:rsidR="00B61BD9" w:rsidRDefault="00B61BD9" w:rsidP="00B61BD9">
      <w:pPr>
        <w:pStyle w:val="Els-1storder-head"/>
        <w:spacing w:after="120"/>
        <w:rPr>
          <w:lang w:val="en-GB"/>
        </w:rPr>
      </w:pPr>
      <w:r>
        <w:rPr>
          <w:lang w:val="en-GB"/>
        </w:rPr>
        <w:t>Artificial neural networks as process surrogates</w:t>
      </w:r>
    </w:p>
    <w:p w14:paraId="7B18A9DD" w14:textId="15485491" w:rsidR="001A0501" w:rsidRDefault="00B61BD9" w:rsidP="008D2649">
      <w:pPr>
        <w:pStyle w:val="Els-body-text"/>
        <w:spacing w:after="120"/>
        <w:rPr>
          <w:lang w:val="en-GB"/>
        </w:rPr>
      </w:pPr>
      <w:r w:rsidRPr="00B61BD9">
        <w:rPr>
          <w:lang w:val="en-GB"/>
        </w:rPr>
        <w:t>Another simplification</w:t>
      </w:r>
      <w:r w:rsidR="001A0501">
        <w:rPr>
          <w:lang w:val="en-GB"/>
        </w:rPr>
        <w:t xml:space="preserve"> </w:t>
      </w:r>
      <w:r w:rsidRPr="00B61BD9">
        <w:rPr>
          <w:lang w:val="en-GB"/>
        </w:rPr>
        <w:t xml:space="preserve">often made in superstructure optimization is that chemical conversions are </w:t>
      </w:r>
      <w:r w:rsidRPr="001A0501">
        <w:t>modeled</w:t>
      </w:r>
      <w:r w:rsidRPr="00B61BD9">
        <w:rPr>
          <w:lang w:val="en-GB"/>
        </w:rPr>
        <w:t xml:space="preserve"> by</w:t>
      </w:r>
      <w:r w:rsidR="00490E0B">
        <w:rPr>
          <w:lang w:val="en-GB"/>
        </w:rPr>
        <w:t xml:space="preserve"> </w:t>
      </w:r>
      <w:r w:rsidRPr="00B61BD9">
        <w:rPr>
          <w:lang w:val="en-GB"/>
        </w:rPr>
        <w:t>linear relationships between raw materials and products</w:t>
      </w:r>
      <w:r w:rsidR="001A0501">
        <w:rPr>
          <w:lang w:val="en-GB"/>
        </w:rPr>
        <w:t>, neglecting real non-linear effects</w:t>
      </w:r>
      <w:r>
        <w:rPr>
          <w:lang w:val="en-GB"/>
        </w:rPr>
        <w:t>.</w:t>
      </w:r>
      <w:r w:rsidR="001A0501">
        <w:rPr>
          <w:lang w:val="en-GB"/>
        </w:rPr>
        <w:t xml:space="preserve"> </w:t>
      </w:r>
      <w:r w:rsidR="001A0501" w:rsidRPr="001A0501">
        <w:rPr>
          <w:lang w:val="en-GB"/>
        </w:rPr>
        <w:t>Within such a framework, the operating conditions including temperature, pressure, and conversion of the processes encompassed by the superstructure are fixed in advance and thus cannot be simultaneously optimized</w:t>
      </w:r>
      <w:r w:rsidR="001A0501">
        <w:rPr>
          <w:lang w:val="en-GB"/>
        </w:rPr>
        <w:t xml:space="preserve"> </w:t>
      </w:r>
      <w:sdt>
        <w:sdtPr>
          <w:rPr>
            <w:lang w:val="en-GB"/>
          </w:rPr>
          <w:alias w:val="To edit, see citavi.com/edit"/>
          <w:tag w:val="CitaviPlaceholder#d2c61b10-80cd-4fa5-a90d-642026b1fd84"/>
          <w:id w:val="-660082746"/>
          <w:placeholder>
            <w:docPart w:val="DefaultPlaceholder_-1854013440"/>
          </w:placeholder>
        </w:sdtPr>
        <w:sdtContent>
          <w:r w:rsidR="001A0501">
            <w:rPr>
              <w:lang w:val="en-GB"/>
            </w:rPr>
            <w:fldChar w:fldCharType="begin"/>
          </w:r>
          <w:r w:rsidR="005D1471"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5ZmE5NGNlLWExMTQtNDY1NC1iY2EwLTU3NmZkNmJhZTE4NSIsIlJhbmdlTGVuZ3RoIjoyMiwiUmVmZXJlbmNlSWQiOiI2YjljZjQ4Mi00NTRhLTRmNTUtYjk3OC0wOGYzODhkNDk5N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3d3dy5zY2llbmNlZGlyZWN0LmNvbS9zY2llbmNlL2FydGljbGUvcGlpL1MwMzA2MjYxOTIwMzE0NjA0IiwiVXJpU3RyaW5nIjoiaHR0cHM6Ly93d3cuc2NpZW5jZWRpcmVjdC5jb20vc2NpZW5jZS9hcnRpY2xlL3BpaS9TMDMwNjI2MTkyMDMxNDYw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GVyIEtsaW1layIsIkNyZWF0ZWRPbiI6IjIwMjMtMDYtMjlUMDc6MDI6MTciLCJNb2RpZmllZEJ5IjoiX0FsZXhhbmRlciBLbGltZWsiLCJJZCI6IjBlNTQyM2M5LWJjZDItNDlhOC05ZDdlLWI2OTBlZDRmZDg1MSIsIk1vZGlmaWVkT24iOiIyMDIzLTA2LTI5VDA3OjAyOjQw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qLmFwZW5lcmd5LjIwMjAuMTE2MDIwIiwiVXJpU3RyaW5nIjoiaHR0cHM6Ly9kb2kub3JnLzEwLjEwMTYvai5hcGVuZXJneS4yMDIwLjExNjAy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}</w:instrText>
          </w:r>
          <w:r w:rsidR="001A0501">
            <w:rPr>
              <w:lang w:val="en-GB"/>
            </w:rPr>
            <w:fldChar w:fldCharType="separate"/>
          </w:r>
          <w:r w:rsidR="005D1471">
            <w:rPr>
              <w:lang w:val="en-GB"/>
            </w:rPr>
            <w:t>(Demirhan et al., 2021; Gonzalez-Garay et al., 2022; Niziolek et al., 2017)</w:t>
          </w:r>
          <w:r w:rsidR="001A0501">
            <w:rPr>
              <w:lang w:val="en-GB"/>
            </w:rPr>
            <w:fldChar w:fldCharType="end"/>
          </w:r>
        </w:sdtContent>
      </w:sdt>
      <w:r w:rsidR="001A0501">
        <w:rPr>
          <w:lang w:val="en-GB"/>
        </w:rPr>
        <w:t>.</w:t>
      </w:r>
    </w:p>
    <w:p w14:paraId="144DE6A6" w14:textId="0A7832AF" w:rsidR="008D2649" w:rsidRDefault="001A0501" w:rsidP="008D2649">
      <w:pPr>
        <w:pStyle w:val="Els-body-text"/>
        <w:spacing w:after="120"/>
        <w:rPr>
          <w:lang w:val="en-GB"/>
        </w:rPr>
      </w:pPr>
      <w:r w:rsidRPr="001A0501">
        <w:rPr>
          <w:lang w:val="en-GB"/>
        </w:rPr>
        <w:t xml:space="preserve">This work enhances traditional superstructure optimization by embedding surrogate models in the form of </w:t>
      </w:r>
      <w:r>
        <w:rPr>
          <w:lang w:val="en-GB"/>
        </w:rPr>
        <w:t xml:space="preserve">ANNs </w:t>
      </w:r>
      <w:r w:rsidRPr="001A0501">
        <w:rPr>
          <w:lang w:val="en-GB"/>
        </w:rPr>
        <w:t xml:space="preserve">into the optimization formulation </w:t>
      </w:r>
      <w:sdt>
        <w:sdtPr>
          <w:rPr>
            <w:lang w:val="en-GB"/>
          </w:rPr>
          <w:alias w:val="To edit, see citavi.com/edit"/>
          <w:tag w:val="CitaviPlaceholder#dbfe821b-74da-4392-94d2-e244cf7e84e4"/>
          <w:id w:val="-257915065"/>
          <w:placeholder>
            <w:docPart w:val="DefaultPlaceholder_-1854013440"/>
          </w:placeholder>
        </w:sdtPr>
        <w:sdtContent>
          <w:r>
            <w:rPr>
              <w:lang w:val="en-GB"/>
            </w:rPr>
            <w:fldChar w:fldCharType="begin"/>
          </w:r>
          <w:r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5OTUwZjkxLWY4ZGEtNGI0Ni05NDUyLTQzMmI5NmFhYTUxMiIsIlJhbmdlTGVuZ3RoIjoyNiwiUmVmZXJlbmNlSWQiOiI1NjA3YmM0MC0xZWEzLTRjY2QtODc4NC02ZjIyOTk0OWY1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hbGV4YVxcQXBwRGF0YVxcTG9jYWxcXFRlbXBcXHdnbm8wcGEwLmpwZyIsIlVyaVN0cmluZyI6IjU2MDdiYzQwLTFlYTMtNGNjZC04Nzg0LTZmMjI5OTQ5ZjVj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nNjaWVuY2VkaXJlY3QuY29tL3NjaWVuY2UvYXJ0aWNsZS9waWkvUzAwOTgxMzU0MTIwMDE4MjIiLCJVcmlTdHJpbmciOiJodHRwczovL3d3dy5zY2llbmNlZGlyZWN0LmNvbS9zY2llbmNlL2FydGljbGUvcGlpL1MwMDk4MTM1NDEyMDAxOD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GV4YW5kZXIgS2xpbWVrIiwiQ3JlYXRlZE9uIjoiMjAyMy0wNi0wOVQwODozNDoxNSIsIk1vZGlmaWVkQnkiOiJfQWxleGFuZGVyIEtsaW1layIsIklkIjoiOTVkODZjZjQtYmRlYi00ZTg1LTgxNzQtMDVmNjYzODRiNThlIiwiTW9kaWZpZWRPbiI6IjIwMjMtMDYtMDlUMDg6MzQ6ND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Y29tcGNoZW1lbmcuMjAxMi4wNi4wMDYiLCJVcmlTdHJpbmciOiJodHRwczovL2RvaS5vcmcvMTAuMTAxNi9qLmNvbXBjaGVtZW5nLjIwMTIuMDYuM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yL2FpYy4xMjM0MSIsIkVkaXRvcnMiOltdLCJFdmFsdWF0aW9uQ29tcGxleGl0eSI6MCwiRXZhbHVhdGlvblNvdXJjZVRleHRGb3JtYXQiOjAsIkdyb3VwcyI6W3siJHJlZiI6IjEyIn1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IxMC4xMDAyL2FpYy4xMjM0MSIsIlVyaVN0cmluZyI6Imh0dHBzOi8vZG9pLm9yZy8xMC4xMDAyL2FpYy4xMjM0MS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}</w:instrText>
          </w:r>
          <w:r>
            <w:rPr>
              <w:lang w:val="en-GB"/>
            </w:rPr>
            <w:fldChar w:fldCharType="separate"/>
          </w:r>
          <w:r>
            <w:rPr>
              <w:lang w:val="en-GB"/>
            </w:rPr>
            <w:t>(Fahmi and Cremaschi, 2012; Henao and Maravelias, 2011)</w:t>
          </w:r>
          <w:r>
            <w:rPr>
              <w:lang w:val="en-GB"/>
            </w:rPr>
            <w:fldChar w:fldCharType="end"/>
          </w:r>
        </w:sdtContent>
      </w:sdt>
      <w:r w:rsidRPr="001A0501">
        <w:rPr>
          <w:lang w:val="en-GB"/>
        </w:rPr>
        <w:t xml:space="preserve">. </w:t>
      </w:r>
      <w:r w:rsidR="00B47499" w:rsidRPr="00B47499">
        <w:rPr>
          <w:lang w:val="en-GB"/>
        </w:rPr>
        <w:t>As shown in Figure 2</w:t>
      </w:r>
      <w:r w:rsidR="00B47499">
        <w:rPr>
          <w:lang w:val="en-GB"/>
        </w:rPr>
        <w:t>, t</w:t>
      </w:r>
      <w:r w:rsidRPr="001A0501">
        <w:rPr>
          <w:lang w:val="en-GB"/>
        </w:rPr>
        <w:t xml:space="preserve">hese ANNs are trained </w:t>
      </w:r>
      <w:r w:rsidR="008F1990">
        <w:rPr>
          <w:lang w:val="en-GB"/>
        </w:rPr>
        <w:t>on</w:t>
      </w:r>
      <w:r w:rsidRPr="001A0501">
        <w:rPr>
          <w:lang w:val="en-GB"/>
        </w:rPr>
        <w:t xml:space="preserve"> data generated from Aspen Plus® simulations, correlating component outlet concentrations, electricity, and heat requirements with total mass inflow, inlet concentrations, and reaction conditions</w:t>
      </w:r>
      <w:r w:rsidR="002D6F9D">
        <w:rPr>
          <w:lang w:val="en-GB"/>
        </w:rPr>
        <w:t xml:space="preserve"> of individual processes</w:t>
      </w:r>
      <w:r w:rsidR="008F1990">
        <w:rPr>
          <w:lang w:val="en-GB"/>
        </w:rPr>
        <w:t xml:space="preserve"> </w:t>
      </w:r>
      <w:sdt>
        <w:sdtPr>
          <w:rPr>
            <w:lang w:val="en-GB"/>
          </w:rPr>
          <w:alias w:val="To edit, see citavi.com/edit"/>
          <w:tag w:val="CitaviPlaceholder#5640bbac-d663-4aed-b47c-471b9c725231"/>
          <w:id w:val="-497114090"/>
          <w:placeholder>
            <w:docPart w:val="DefaultPlaceholder_-1854013440"/>
          </w:placeholder>
        </w:sdtPr>
        <w:sdtContent>
          <w:r>
            <w:rPr>
              <w:lang w:val="en-GB"/>
            </w:rPr>
            <w:fldChar w:fldCharType="begin"/>
          </w:r>
          <w:r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wYjNlMzFmLTVjODItNGM4Zi04MzVjLWE0Y2I1YTRmMDQ1NCIsIlJhbmdlTGVuZ3RoIjoyOCwiUmVmZXJlbmNlSWQiOiIzODM5M2Y0Yy0wNzQxLTQ0YmMtODU1Ni0xYmM4ZjNkYjBjN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A4LjIwMjMiLCJBdXRob3JzIjpbeyIkaWQiOiI3IiwiJHR5cGUiOiJTd2lzc0FjYWRlbWljLkNpdGF2aS5QZXJzb24sIFN3aXNzQWNhZGVtaWMuQ2l0YXZpIiwiTGFzdE5hbWUiOiJBc3BlbiBUZWNobm9sb2d5IEluYyIsIlByb3RlY3RlZCI6ZmFsc2UsIlNleCI6MCwiQ3JlYXRlZEJ5IjoiX0FsZXhhbmRlciBLbGltZWsiLCJDcmVhdGVkT24iOiIyMDIzLTA4LTI0VDA4OjU3OjE5IiwiTW9kaWZpZWRCeSI6Il9BbGV4YW5kZXIgS2xpbWVrIiwiSWQiOiJhMTE4MWYzYy04ZmJhLTQxNGItYTE0ZC0yMmFmNmM2ZDg4ZDEiLCJNb2RpZmllZE9uIjoiMjAyMy0wOC0yNFQwODo1NzoxO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PcmlnaW5hbFN0cmluZyI6IkM6XFxVc2Vyc1xcYWxleGFcXEFwcERhdGFcXExvY2FsXFxUZW1wXFx1ZzBwdHZyeC5qcGciLCJVcmlTdHJpbmciOiIzODM5M2Y0Yy0wNzQxLTQ0YmMtODU1Ni0xYmM4ZjNkYjBjNm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d3d3LmFzcGVudGVjaC5jb20vZW4vcHJvZHVjdHMvZW5naW5lZXJpbmcvYXNwZW4tcGx1cyIsIlVyaVN0cmluZyI6Imh0dHBzOi8vd3d3LmFzcGVudGVjaC5jb20vZW4vcHJvZHVjdHMvZW5naW5lZXJpbmcvYXNwZW4tcGx1c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}</w:instrText>
          </w:r>
          <w:r>
            <w:rPr>
              <w:lang w:val="en-GB"/>
            </w:rPr>
            <w:fldChar w:fldCharType="separate"/>
          </w:r>
          <w:r>
            <w:rPr>
              <w:lang w:val="en-GB"/>
            </w:rPr>
            <w:t>(Aspen Technology Inc, 2023)</w:t>
          </w:r>
          <w:r>
            <w:rPr>
              <w:lang w:val="en-GB"/>
            </w:rPr>
            <w:fldChar w:fldCharType="end"/>
          </w:r>
        </w:sdtContent>
      </w:sdt>
      <w:r w:rsidRPr="001A0501">
        <w:rPr>
          <w:lang w:val="en-GB"/>
        </w:rPr>
        <w:t xml:space="preserve">. For the integration of ANNs, we leverage the Python package OMLT, which facilitates the embedding of machine learning surrogates into Pyomo-implemented optimization problems </w:t>
      </w:r>
      <w:sdt>
        <w:sdtPr>
          <w:rPr>
            <w:lang w:val="en-GB"/>
          </w:rPr>
          <w:alias w:val="To edit, see citavi.com/edit"/>
          <w:tag w:val="CitaviPlaceholder#c11e7754-abfb-4865-bfc9-c917e23ce553"/>
          <w:id w:val="-909996250"/>
          <w:placeholder>
            <w:docPart w:val="DefaultPlaceholder_-1854013440"/>
          </w:placeholder>
        </w:sdtPr>
        <w:sdtContent>
          <w:r>
            <w:rPr>
              <w:lang w:val="en-GB"/>
            </w:rPr>
            <w:fldChar w:fldCharType="begin"/>
          </w:r>
          <w:r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JjMzU4ODQ0LWMwZjQtNDc3MC1hMDNkLTY1M2Y2M2YzMTJlNCIsIlJhbmdlTGVuZ3RoIjoxOSwiUmVmZXJlbmNlSWQiOiI0YjA2ZGJmYS00MGEyLTQ3NDItOGQ2ZS0xMGMzMGEwOTU1O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DA3Lzk3OC0zLTAzMC02ODkyOC01IiwiVXJpU3RyaW5nIjoiaHR0cHM6Ly9kb2kub3JnLzEwLjEwMDcvOTc4LTMtMDMwLTY4OTI4LTU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eyIkaWQiOiIzOCIsIiR0eXBlIjoiU3dpc3NBY2FkZW1pYy5DaXRhdmkuR3JvdXAsIFN3aXNzQWNhZGVtaWMuQ2l0YXZpIiwiRGlzcGxheVR5cGUiOjEsIk5hbWUiOiJTdXJyb2dhdGUgTW9kZWxpbmciLCJDcmVhdGVkQnkiOiJfQWxleGFuZGVyIEtsaW1layIsIkNyZWF0ZWRPbiI6IjIwMjMtMDUtMTVUMDc6MzI6MDEiLCJNb2RpZmllZEJ5IjoiX0FsZXhhbmRlciBLbGltZWsiLCJJZCI6IjBjYmJmNjA1LWI3MTItNDJlOC1hZDVhLTYzY2EwOGNlYzlmNiIsIk1vZGlmaWVkT24iOiIyMDIzLTA1LTE1VDA3OjMyOjEwIiwiUHJvamVjdCI6eyIkcmVmIjoiOCJ9fV0sIkhhc0xhYmVsMSI6ZmFsc2UsIkhhc0xhYmVsMiI6ZmFsc2UsIktleXdvcmRzIjpbXS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mh0dHA6Ly9qbWxyLm9yZy9wYXBlcnMvdjIzLzIyLTAyNzcuaHRtbCIsIlVyaVN0cmluZyI6Imh0dHA6Ly9qbWxyLm9yZy9wYXBlcnMvdjIzLzIyLTAyNzcuaHRtbC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}</w:instrText>
          </w:r>
          <w:r>
            <w:rPr>
              <w:lang w:val="en-GB"/>
            </w:rPr>
            <w:fldChar w:fldCharType="separate"/>
          </w:r>
          <w:r>
            <w:rPr>
              <w:lang w:val="en-GB"/>
            </w:rPr>
            <w:t>(Bynum et al., 2021; Ceccon et al., 2022)</w:t>
          </w:r>
          <w:r>
            <w:rPr>
              <w:lang w:val="en-GB"/>
            </w:rPr>
            <w:fldChar w:fldCharType="end"/>
          </w:r>
        </w:sdtContent>
      </w:sdt>
      <w:r w:rsidRPr="001A0501">
        <w:rPr>
          <w:lang w:val="en-GB"/>
        </w:rPr>
        <w:t>. The main advantage of this approach is that the input-output relationships of the ANNs can be represented as mixed-integer linear constraints through the use of ReLU activation functions, allowing the solution of highly nonlinear mass and energ</w:t>
      </w:r>
      <w:r w:rsidR="00B47499">
        <w:rPr>
          <w:lang w:val="en-GB"/>
        </w:rPr>
        <w:t xml:space="preserve">y balances while maintaining an MIQCP </w:t>
      </w:r>
      <w:r w:rsidR="00B4749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6CD6AB" wp14:editId="00328C03">
                <wp:simplePos x="0" y="0"/>
                <wp:positionH relativeFrom="column">
                  <wp:posOffset>1697660</wp:posOffset>
                </wp:positionH>
                <wp:positionV relativeFrom="paragraph">
                  <wp:posOffset>1220216</wp:posOffset>
                </wp:positionV>
                <wp:extent cx="903181" cy="676275"/>
                <wp:effectExtent l="0" t="0" r="11430" b="9525"/>
                <wp:wrapNone/>
                <wp:docPr id="142051323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181" cy="676275"/>
                          <a:chOff x="0" y="0"/>
                          <a:chExt cx="903181" cy="676275"/>
                        </a:xfrm>
                      </wpg:grpSpPr>
                      <wps:wsp>
                        <wps:cNvPr id="1862672398" name="Textfeld 1"/>
                        <wps:cNvSpPr txBox="1"/>
                        <wps:spPr>
                          <a:xfrm>
                            <a:off x="0" y="0"/>
                            <a:ext cx="903181" cy="460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004B"/>
                            </a:solidFill>
                          </a:ln>
                        </wps:spPr>
                        <wps:txbx>
                          <w:txbxContent>
                            <w:p w14:paraId="6C158843" w14:textId="7FBC4B40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 xml:space="preserve">=235.7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°C</m:t>
                                  </m:r>
                                </m:oMath>
                              </m:oMathPara>
                            </w:p>
                            <w:p w14:paraId="11196BF4" w14:textId="744003DD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p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 xml:space="preserve">=37.6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bar</m:t>
                                  </m:r>
                                </m:oMath>
                              </m:oMathPara>
                            </w:p>
                            <w:p w14:paraId="174F1BA0" w14:textId="10E3510C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Cs/>
                                          <w:sz w:val="16"/>
                                          <w:szCs w:val="1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: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CO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=1.73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523903" name="Gerade Verbindung mit Pfeil 2"/>
                        <wps:cNvCnPr/>
                        <wps:spPr>
                          <a:xfrm flipV="1">
                            <a:off x="107950" y="501650"/>
                            <a:ext cx="59635" cy="174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8004B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CD6AB" id="Gruppieren 2" o:spid="_x0000_s1028" style="position:absolute;left:0;text-align:left;margin-left:133.65pt;margin-top:96.1pt;width:71.1pt;height:53.25pt;z-index:251665408;mso-position-horizontal-relative:text;mso-position-vertical-relative:text" coordsize="9031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">
                <v:shape id="Textfeld 1" o:spid="_x0000_s1029" type="#_x0000_t202" style="position:absolute;width:9031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" filled="f" strokecolor="#78004b" strokeweight="1pt">
                  <v:textbox>
                    <w:txbxContent>
                      <w:p w14:paraId="6C158843" w14:textId="7FBC4B40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=235.7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°C</m:t>
                            </m:r>
                          </m:oMath>
                        </m:oMathPara>
                      </w:p>
                      <w:p w14:paraId="11196BF4" w14:textId="744003DD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 xml:space="preserve">=37.6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bar</m:t>
                            </m:r>
                          </m:oMath>
                        </m:oMathPara>
                      </w:p>
                      <w:p w14:paraId="174F1BA0" w14:textId="10E3510C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Cs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: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CO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=1.73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" o:spid="_x0000_s1030" type="#_x0000_t32" style="position:absolute;left:1079;top:5016;width:596;height:17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" strokecolor="#78004b">
                  <v:stroke endarrow="block"/>
                </v:shape>
              </v:group>
            </w:pict>
          </mc:Fallback>
        </mc:AlternateContent>
      </w:r>
      <w:r w:rsidR="00B4749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989493" wp14:editId="01DE7FD1">
                <wp:simplePos x="0" y="0"/>
                <wp:positionH relativeFrom="column">
                  <wp:posOffset>3155950</wp:posOffset>
                </wp:positionH>
                <wp:positionV relativeFrom="paragraph">
                  <wp:posOffset>1378357</wp:posOffset>
                </wp:positionV>
                <wp:extent cx="855878" cy="642096"/>
                <wp:effectExtent l="0" t="0" r="20955" b="24765"/>
                <wp:wrapNone/>
                <wp:docPr id="48664441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878" cy="642096"/>
                          <a:chOff x="0" y="0"/>
                          <a:chExt cx="855878" cy="642096"/>
                        </a:xfrm>
                      </wpg:grpSpPr>
                      <wps:wsp>
                        <wps:cNvPr id="174459809" name="Textfeld 1"/>
                        <wps:cNvSpPr txBox="1"/>
                        <wps:spPr>
                          <a:xfrm>
                            <a:off x="0" y="0"/>
                            <a:ext cx="855878" cy="460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675"/>
                            </a:solidFill>
                          </a:ln>
                        </wps:spPr>
                        <wps:txbx>
                          <w:txbxContent>
                            <w:p w14:paraId="3D4618A1" w14:textId="1DC71FA1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 xml:space="preserve">=226.2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°C</m:t>
                                  </m:r>
                                </m:oMath>
                              </m:oMathPara>
                            </w:p>
                            <w:p w14:paraId="452BAE6E" w14:textId="54B867A9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p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 xml:space="preserve">=55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bar</m:t>
                                  </m:r>
                                </m:oMath>
                              </m:oMathPara>
                            </w:p>
                            <w:p w14:paraId="37CF98EA" w14:textId="77777777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Cs/>
                                          <w:sz w:val="16"/>
                                          <w:szCs w:val="1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: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CO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=1.73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9029" name="Gerade Verbindung mit Pfeil 2"/>
                        <wps:cNvCnPr/>
                        <wps:spPr>
                          <a:xfrm flipH="1" flipV="1">
                            <a:off x="666750" y="488950"/>
                            <a:ext cx="55568" cy="1531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675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89493" id="Gruppieren 3" o:spid="_x0000_s1031" style="position:absolute;left:0;text-align:left;margin-left:248.5pt;margin-top:108.55pt;width:67.4pt;height:50.55pt;z-index:251668480;mso-position-horizontal-relative:text;mso-position-vertical-relative:text;mso-width-relative:margin;mso-height-relative:margin" coordsize="8558,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">
                <v:shape id="Textfeld 1" o:spid="_x0000_s1032" type="#_x0000_t202" style="position:absolute;width:8558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" filled="f" strokecolor="#007675" strokeweight="1pt">
                  <v:textbox>
                    <w:txbxContent>
                      <w:p w14:paraId="3D4618A1" w14:textId="1DC71FA1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=226.2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°C</m:t>
                            </m:r>
                          </m:oMath>
                        </m:oMathPara>
                      </w:p>
                      <w:p w14:paraId="452BAE6E" w14:textId="54B867A9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 xml:space="preserve">=55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bar</m:t>
                            </m:r>
                          </m:oMath>
                        </m:oMathPara>
                      </w:p>
                      <w:p w14:paraId="37CF98EA" w14:textId="77777777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Cs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: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CO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=1.73</m:t>
                            </m:r>
                          </m:oMath>
                        </m:oMathPara>
                      </w:p>
                    </w:txbxContent>
                  </v:textbox>
                </v:shape>
                <v:shape id="Gerade Verbindung mit Pfeil 2" o:spid="_x0000_s1033" type="#_x0000_t32" style="position:absolute;left:6667;top:4889;width:556;height:15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" strokecolor="#007675">
                  <v:stroke endarrow="block"/>
                </v:shape>
              </v:group>
            </w:pict>
          </mc:Fallback>
        </mc:AlternateContent>
      </w:r>
      <w:r w:rsidR="00B4749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DE0514" wp14:editId="639CB6AC">
                <wp:simplePos x="0" y="0"/>
                <wp:positionH relativeFrom="column">
                  <wp:posOffset>718719</wp:posOffset>
                </wp:positionH>
                <wp:positionV relativeFrom="paragraph">
                  <wp:posOffset>422275</wp:posOffset>
                </wp:positionV>
                <wp:extent cx="995781" cy="632411"/>
                <wp:effectExtent l="0" t="0" r="13970" b="34925"/>
                <wp:wrapNone/>
                <wp:docPr id="109929528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781" cy="632411"/>
                          <a:chOff x="0" y="0"/>
                          <a:chExt cx="995781" cy="632411"/>
                        </a:xfrm>
                      </wpg:grpSpPr>
                      <wps:wsp>
                        <wps:cNvPr id="1306270857" name="Textfeld 1"/>
                        <wps:cNvSpPr txBox="1"/>
                        <wps:spPr>
                          <a:xfrm>
                            <a:off x="120650" y="0"/>
                            <a:ext cx="875131" cy="460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3A5C3"/>
                            </a:solidFill>
                          </a:ln>
                        </wps:spPr>
                        <wps:txbx>
                          <w:txbxContent>
                            <w:p w14:paraId="2809A4F4" w14:textId="37DE78B7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 xml:space="preserve">=300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°C</m:t>
                                  </m:r>
                                </m:oMath>
                              </m:oMathPara>
                            </w:p>
                            <w:p w14:paraId="7494541F" w14:textId="6AD3CC33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p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 xml:space="preserve">=30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bar</m:t>
                                  </m:r>
                                </m:oMath>
                              </m:oMathPara>
                            </w:p>
                            <w:p w14:paraId="72F90256" w14:textId="7F2CB548" w:rsidR="0027067B" w:rsidRPr="0027067B" w:rsidRDefault="00000000">
                              <w:pPr>
                                <w:rPr>
                                  <w:rFonts w:asciiTheme="minorHAnsi" w:eastAsiaTheme="minorEastAsia" w:hAnsiTheme="minorHAnsi" w:cstheme="minorBidi"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Cs/>
                                          <w:sz w:val="16"/>
                                          <w:szCs w:val="1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:C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Cs/>
                                          <w:sz w:val="16"/>
                                          <w:szCs w:val="1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O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sz w:val="16"/>
                                          <w:szCs w:val="16"/>
                                        </w:rPr>
                                        <m:t>*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  <w:sz w:val="16"/>
                                      <w:szCs w:val="16"/>
                                    </w:rPr>
                                    <m:t>=3.31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752237" name="Gerade Verbindung mit Pfeil 2"/>
                        <wps:cNvCnPr/>
                        <wps:spPr>
                          <a:xfrm flipV="1">
                            <a:off x="0" y="495300"/>
                            <a:ext cx="123568" cy="1371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33A5C3"/>
                            </a:solidFill>
                            <a:tailEnd type="triangle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E0514" id="Gruppieren 1" o:spid="_x0000_s1034" style="position:absolute;left:0;text-align:left;margin-left:56.6pt;margin-top:33.25pt;width:78.4pt;height:49.8pt;z-index:251662336;mso-position-horizontal-relative:text;mso-position-vertical-relative:text" coordsize="9957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">
                <v:shape id="Textfeld 1" o:spid="_x0000_s1035" type="#_x0000_t202" style="position:absolute;left:1206;width:8751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" filled="f" strokecolor="#33a5c3" strokeweight="1pt">
                  <v:textbox>
                    <w:txbxContent>
                      <w:p w14:paraId="2809A4F4" w14:textId="37DE78B7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=300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°C</m:t>
                            </m:r>
                          </m:oMath>
                        </m:oMathPara>
                      </w:p>
                      <w:p w14:paraId="7494541F" w14:textId="6AD3CC33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 xml:space="preserve">=30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bar</m:t>
                            </m:r>
                          </m:oMath>
                        </m:oMathPara>
                      </w:p>
                      <w:p w14:paraId="72F90256" w14:textId="7F2CB548" w:rsidR="0027067B" w:rsidRPr="0027067B" w:rsidRDefault="00000000">
                        <w:pPr>
                          <w:rPr>
                            <w:rFonts w:asciiTheme="minorHAnsi" w:eastAsiaTheme="minorEastAsia" w:hAnsiTheme="minorHAnsi" w:cstheme="minorBidi"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Cs/>
                                    <w:sz w:val="16"/>
                                    <w:szCs w:val="1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:C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iCs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O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Bidi"/>
                                    <w:sz w:val="16"/>
                                    <w:szCs w:val="16"/>
                                  </w:rPr>
                                  <m:t>*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  <w:sz w:val="16"/>
                                <w:szCs w:val="16"/>
                              </w:rPr>
                              <m:t>=3.31</m:t>
                            </m:r>
                          </m:oMath>
                        </m:oMathPara>
                      </w:p>
                    </w:txbxContent>
                  </v:textbox>
                </v:shape>
                <v:shape id="Gerade Verbindung mit Pfeil 2" o:spid="_x0000_s1036" type="#_x0000_t32" style="position:absolute;top:4953;width:1235;height:13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" strokecolor="#33a5c3">
                  <v:stroke endarrow="block"/>
                </v:shape>
              </v:group>
            </w:pict>
          </mc:Fallback>
        </mc:AlternateContent>
      </w:r>
      <w:r w:rsidR="00B47499">
        <w:rPr>
          <w:noProof/>
        </w:rPr>
        <mc:AlternateContent>
          <mc:Choice Requires="wps">
            <w:drawing>
              <wp:inline distT="0" distB="0" distL="0" distR="0" wp14:anchorId="4229F353" wp14:editId="12132B40">
                <wp:extent cx="4496435" cy="3407434"/>
                <wp:effectExtent l="0" t="0" r="0" b="2540"/>
                <wp:docPr id="1486608434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96435" cy="3407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A23" w14:textId="77777777" w:rsidR="00B47499" w:rsidRDefault="00B47499" w:rsidP="00B47499">
                            <w:pPr>
                              <w:pStyle w:val="Beschriftung"/>
                              <w:keepNext/>
                            </w:pPr>
                            <w:r w:rsidRPr="003C0ED9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49069B95" wp14:editId="1D8B764D">
                                  <wp:extent cx="4487545" cy="2606040"/>
                                  <wp:effectExtent l="0" t="0" r="8255" b="3810"/>
                                  <wp:docPr id="877946472" name="Grafik 877946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361332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7545" cy="2606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24127" w14:textId="77777777" w:rsidR="00B47499" w:rsidRDefault="00B47499" w:rsidP="00B47499">
                            <w:pPr>
                              <w:pStyle w:val="Beschriftung"/>
                              <w:jc w:val="both"/>
                            </w:pPr>
                            <w:r>
                              <w:t xml:space="preserve">Figure 3: Optimized </w:t>
                            </w:r>
                            <w:r w:rsidRPr="007D5BDF">
                              <w:t xml:space="preserve">Anderson-Schulz-Flory (ASF) distribution for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7D5BDF">
                              <w:t>-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="Cambria Math"/>
                                    </w:rPr>
                                    <m:t>30</m:t>
                                  </m:r>
                                </m:sub>
                              </m:sSub>
                            </m:oMath>
                            <w:r w:rsidRPr="007D5BDF">
                              <w:t xml:space="preserve"> n-</w:t>
                            </w:r>
                            <w:r>
                              <w:t>alkanes</w:t>
                            </w:r>
                            <w:r w:rsidRPr="007D5BDF">
                              <w:t xml:space="preserve"> calculated via ReLU-ANN as output of the FT process </w:t>
                            </w:r>
                            <w:r>
                              <w:t xml:space="preserve">depending on reaction temperature, pressure and syngas composition </w:t>
                            </w:r>
                            <w:r w:rsidRPr="007D5BDF">
                              <w:t>within the superstructure optimization for different targeted hydrocarbon fractions.</w:t>
                            </w:r>
                          </w:p>
                          <w:p w14:paraId="701A5719" w14:textId="77777777" w:rsidR="00B47499" w:rsidRDefault="00B47499" w:rsidP="00B47499">
                            <w:pPr>
                              <w:pStyle w:val="Beschriftung"/>
                              <w:keepNext/>
                            </w:pPr>
                          </w:p>
                          <w:p w14:paraId="3D8C4382" w14:textId="77777777" w:rsidR="00B47499" w:rsidRPr="00AC33E4" w:rsidRDefault="00B47499" w:rsidP="00B47499">
                            <w:pPr>
                              <w:pStyle w:val="Beschriftung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29F353" id="_x0000_s1037" type="#_x0000_t202" style="width:354.05pt;height:2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" stroked="f">
                <o:lock v:ext="edit" aspectratio="t"/>
                <v:textbox inset="0,0,0,0">
                  <w:txbxContent>
                    <w:p w14:paraId="16F92A23" w14:textId="77777777" w:rsidR="00B47499" w:rsidRDefault="00B47499" w:rsidP="00B47499">
                      <w:pPr>
                        <w:pStyle w:val="Beschriftung"/>
                        <w:keepNext/>
                      </w:pPr>
                      <w:r w:rsidRPr="003C0ED9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49069B95" wp14:editId="1D8B764D">
                            <wp:extent cx="4487545" cy="2606040"/>
                            <wp:effectExtent l="0" t="0" r="8255" b="3810"/>
                            <wp:docPr id="877946472" name="Grafik 877946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361332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7545" cy="2606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D24127" w14:textId="77777777" w:rsidR="00B47499" w:rsidRDefault="00B47499" w:rsidP="00B47499">
                      <w:pPr>
                        <w:pStyle w:val="Beschriftung"/>
                        <w:jc w:val="both"/>
                      </w:pPr>
                      <w:r>
                        <w:t xml:space="preserve">Figure 3: Optimized </w:t>
                      </w:r>
                      <w:r w:rsidRPr="007D5BDF">
                        <w:t xml:space="preserve">Anderson-Schulz-Flory (ASF) distribution for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oMath>
                      <w:r w:rsidRPr="007D5BDF">
                        <w:t>-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>30</m:t>
                            </m:r>
                          </m:sub>
                        </m:sSub>
                      </m:oMath>
                      <w:r w:rsidRPr="007D5BDF">
                        <w:t xml:space="preserve"> n-</w:t>
                      </w:r>
                      <w:r>
                        <w:t>alkanes</w:t>
                      </w:r>
                      <w:r w:rsidRPr="007D5BDF">
                        <w:t xml:space="preserve"> calculated via ReLU-ANN as output of the FT process </w:t>
                      </w:r>
                      <w:r>
                        <w:t xml:space="preserve">depending on reaction temperature, pressure and syngas composition </w:t>
                      </w:r>
                      <w:r w:rsidRPr="007D5BDF">
                        <w:t>within the superstructure optimization for different targeted hydrocarbon fractions.</w:t>
                      </w:r>
                    </w:p>
                    <w:p w14:paraId="701A5719" w14:textId="77777777" w:rsidR="00B47499" w:rsidRDefault="00B47499" w:rsidP="00B47499">
                      <w:pPr>
                        <w:pStyle w:val="Beschriftung"/>
                        <w:keepNext/>
                      </w:pPr>
                    </w:p>
                    <w:p w14:paraId="3D8C4382" w14:textId="77777777" w:rsidR="00B47499" w:rsidRPr="00AC33E4" w:rsidRDefault="00B47499" w:rsidP="00B47499">
                      <w:pPr>
                        <w:pStyle w:val="Beschriftung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46A7A">
        <w:rPr>
          <w:lang w:val="en-GB"/>
        </w:rPr>
        <w:t>formulation</w:t>
      </w:r>
      <w:r w:rsidR="002D6F9D">
        <w:rPr>
          <w:lang w:val="en-GB"/>
        </w:rPr>
        <w:t xml:space="preserve"> </w:t>
      </w:r>
      <w:sdt>
        <w:sdtPr>
          <w:rPr>
            <w:lang w:val="en-GB"/>
          </w:rPr>
          <w:alias w:val="To edit, see citavi.com/edit"/>
          <w:tag w:val="CitaviPlaceholder#c91a62b4-8ec2-49fd-96c6-c13b026f6549"/>
          <w:id w:val="-2146733510"/>
          <w:placeholder>
            <w:docPart w:val="DefaultPlaceholder_-1854013440"/>
          </w:placeholder>
        </w:sdtPr>
        <w:sdtContent>
          <w:r w:rsidR="002D6F9D">
            <w:rPr>
              <w:lang w:val="en-GB"/>
            </w:rPr>
            <w:fldChar w:fldCharType="begin"/>
          </w:r>
          <w:r w:rsidR="002D6F9D"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NkOGRlNmJmLTA3MjktNDdiMS1hY2U0LTNkYmJiMGRiYTQyMSIsIlJhbmdlTGVuZ3RoIjozMCwiUmVmZXJlbmNlSWQiOiI1ZTE5NTc0ZS1mYTZlLTQ0NGMtYjkwMS1lZjMzYTJkMjVh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NjaWVuY2VkaXJlY3QuY29tL3NjaWVuY2UvYXJ0aWNsZS9waWkvUzAwOTgxMzU0MTkzMDcyMDMiLCJVcmlTdHJpbmciOiJodHRwczovL3d3dy5zY2llbmNlZGlyZWN0LmNvbS9zY2llbmNlL2FydGljbGUvcGlpL1MwMDk4MTM1NDE5MzA3MjA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GV4YW5kZXIgS2xpbWVrIiwiQ3JlYXRlZE9uIjoiMjAyMy0wNi0yNFQxMjozNTo1NSIsIk1vZGlmaWVkQnkiOiJfQWxleGFuZGVyIEtsaW1layIsIklkIjoiNWQ0MjE0MDctNjVjOC00ZTU3LWIwZWMtNjQyZDQ3YjY1ZGRkIiwiTW9kaWZpZWRPbiI6IjIwMjMtMDYtMjRUMTI6MzY6Mj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Y29tcGNoZW1lbmcuMjAxOS4xMDY1ODAiLCJVcmlTdHJpbmciOiJodHRwczovL2RvaS5vcmcvMTAuMTAxNi9qLmNvbXBjaGVtZW5nLjIwMTkuMTA2NTg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}</w:instrText>
          </w:r>
          <w:r w:rsidR="002D6F9D">
            <w:rPr>
              <w:lang w:val="en-GB"/>
            </w:rPr>
            <w:fldChar w:fldCharType="separate"/>
          </w:r>
          <w:r w:rsidR="002D6F9D">
            <w:rPr>
              <w:lang w:val="en-GB"/>
            </w:rPr>
            <w:t>(Grimstad and Andersson, 2019)</w:t>
          </w:r>
          <w:r w:rsidR="002D6F9D">
            <w:rPr>
              <w:lang w:val="en-GB"/>
            </w:rPr>
            <w:fldChar w:fldCharType="end"/>
          </w:r>
        </w:sdtContent>
      </w:sdt>
      <w:r w:rsidRPr="001A0501">
        <w:rPr>
          <w:lang w:val="en-GB"/>
        </w:rPr>
        <w:t>.</w:t>
      </w:r>
    </w:p>
    <w:p w14:paraId="74134267" w14:textId="33BCFDEC" w:rsidR="00172ADE" w:rsidRDefault="009D358F" w:rsidP="008D2649">
      <w:pPr>
        <w:pStyle w:val="Els-body-text"/>
        <w:spacing w:after="120"/>
        <w:rPr>
          <w:lang w:val="en-GB"/>
        </w:rPr>
      </w:pPr>
      <w:r w:rsidRPr="009D358F">
        <w:rPr>
          <w:lang w:val="en-GB"/>
        </w:rPr>
        <w:t>For example, we have trained an</w:t>
      </w:r>
      <w:r w:rsidR="00DE0E20">
        <w:rPr>
          <w:lang w:val="en-GB"/>
        </w:rPr>
        <w:t>d embedded an</w:t>
      </w:r>
      <w:r w:rsidRPr="009D358F">
        <w:rPr>
          <w:lang w:val="en-GB"/>
        </w:rPr>
        <w:t xml:space="preserve"> ANN </w:t>
      </w:r>
      <w:r w:rsidR="00346A7A">
        <w:rPr>
          <w:lang w:val="en-GB"/>
        </w:rPr>
        <w:t>that predicts</w:t>
      </w:r>
      <w:r w:rsidRPr="009D358F">
        <w:rPr>
          <w:lang w:val="en-GB"/>
        </w:rPr>
        <w:t xml:space="preserve"> the relationship between</w:t>
      </w:r>
      <w:r w:rsidR="00172ADE">
        <w:rPr>
          <w:lang w:val="en-GB"/>
        </w:rPr>
        <w:t xml:space="preserve"> reaction</w:t>
      </w:r>
      <w:r w:rsidRPr="009D358F">
        <w:rPr>
          <w:lang w:val="en-GB"/>
        </w:rPr>
        <w:t xml:space="preserve"> temperature, pressure, inlet </w:t>
      </w:r>
      <w:r>
        <w:rPr>
          <w:lang w:val="en-GB"/>
        </w:rPr>
        <w:t>syn</w:t>
      </w:r>
      <w:r w:rsidRPr="009D358F">
        <w:rPr>
          <w:lang w:val="en-GB"/>
        </w:rPr>
        <w:t>gas</w:t>
      </w:r>
      <w:r>
        <w:rPr>
          <w:lang w:val="en-GB"/>
        </w:rPr>
        <w:t xml:space="preserve"> </w:t>
      </w:r>
      <w:r w:rsidRPr="009D358F">
        <w:rPr>
          <w:lang w:val="en-GB"/>
        </w:rPr>
        <w:t>composition and the distribution of outlet mass fractions for n-</w:t>
      </w:r>
      <w:r w:rsidR="00346A7A">
        <w:rPr>
          <w:lang w:val="en-GB"/>
        </w:rPr>
        <w:t>alkanes</w:t>
      </w:r>
      <w:r w:rsidRPr="009D358F">
        <w:rPr>
          <w:lang w:val="en-GB"/>
        </w:rPr>
        <w:t xml:space="preserve"> from the </w:t>
      </w:r>
      <w:r w:rsidR="004A34EB">
        <w:rPr>
          <w:lang w:val="en-GB"/>
        </w:rPr>
        <w:t>FT</w:t>
      </w:r>
      <w:r>
        <w:rPr>
          <w:lang w:val="en-GB"/>
        </w:rPr>
        <w:t xml:space="preserve"> </w:t>
      </w:r>
      <w:r w:rsidRPr="009D358F">
        <w:rPr>
          <w:lang w:val="en-GB"/>
        </w:rPr>
        <w:t>process</w:t>
      </w:r>
      <w:r w:rsidR="00172ADE">
        <w:rPr>
          <w:lang w:val="en-GB"/>
        </w:rPr>
        <w:t xml:space="preserve"> </w:t>
      </w:r>
      <w:sdt>
        <w:sdtPr>
          <w:rPr>
            <w:lang w:val="en-GB"/>
          </w:rPr>
          <w:alias w:val="To edit, see citavi.com/edit"/>
          <w:tag w:val="CitaviPlaceholder#b72a57d6-4f76-435d-bb8a-17b5cc925071"/>
          <w:id w:val="-2128377675"/>
          <w:placeholder>
            <w:docPart w:val="DefaultPlaceholder_-1854013440"/>
          </w:placeholder>
        </w:sdtPr>
        <w:sdtContent>
          <w:r w:rsidR="00172ADE">
            <w:rPr>
              <w:lang w:val="en-GB"/>
            </w:rPr>
            <w:fldChar w:fldCharType="begin"/>
          </w:r>
          <w:r w:rsidR="00172ADE">
            <w:rPr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hlODk1NzE5LTI4MGMtNGQ2OS05MmE1LTUwY2QwMDNkODg5OSIsIlJhbmdlTGVuZ3RoIjoyNCwiUmVmZXJlbmNlSWQiOiIxYWUyNTBiMy1kYzZmLTQyMGMtYjlhNi1mOTg5MmIxNzBiN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3d3dy5zY2llbmNlZGlyZWN0LmNvbS9zY2llbmNlL2FydGljbGUvcGlpL1MwMzYwNTQ0MjA0MDAwMDI3IiwiVXJpU3RyaW5nIjoiaHR0cHM6Ly93d3cuc2NpZW5jZWRpcmVjdC5jb20vc2NpZW5jZS9hcnRpY2xlL3BpaS9TMDM2MDU0NDIwNDAwMDAy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WxleGFuZGVyIEtsaW1layIsIkNyZWF0ZWRPbiI6IjIwMjMtMDUtMzFUMTY6MDQ6MTgiLCJNb2RpZmllZEJ5IjoiX0FsZXhhbmRlciBLbGltZWsiLCJJZCI6ImIyMDIxZGViLThkMWMtNDcyOS04Njc2LWMyOGQ2NDFjMDdmZSIsIk1vZGlmaWVkT24iOiIyMDIzLTA1LTMxVDE2OjA3OjE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qLmVuZXJneS4yMDA0LjAxLjAwMiIsIlVyaVN0cmluZyI6Imh0dHBzOi8vZG9pLm9yZy8xMC4xMDE2L2ouZW5lcmd5LjIwMDQuMDEuMDAy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}</w:instrText>
          </w:r>
          <w:r w:rsidR="00172ADE">
            <w:rPr>
              <w:lang w:val="en-GB"/>
            </w:rPr>
            <w:fldChar w:fldCharType="separate"/>
          </w:r>
          <w:r w:rsidR="00172ADE">
            <w:rPr>
              <w:lang w:val="en-GB"/>
            </w:rPr>
            <w:t>(Hamelinck et al., 2004)</w:t>
          </w:r>
          <w:r w:rsidR="00172ADE">
            <w:rPr>
              <w:lang w:val="en-GB"/>
            </w:rPr>
            <w:fldChar w:fldCharType="end"/>
          </w:r>
        </w:sdtContent>
      </w:sdt>
      <w:r w:rsidRPr="009D358F">
        <w:rPr>
          <w:lang w:val="en-GB"/>
        </w:rPr>
        <w:t>.</w:t>
      </w:r>
      <w:r w:rsidR="00172ADE">
        <w:rPr>
          <w:lang w:val="en-GB"/>
        </w:rPr>
        <w:t xml:space="preserve"> </w:t>
      </w:r>
      <w:r w:rsidR="008C62E3" w:rsidRPr="008C62E3">
        <w:rPr>
          <w:lang w:val="en-GB"/>
        </w:rPr>
        <w:t xml:space="preserve">The FT-ANN, which consists of one hidden ReLU layer with 100 neurons in it, enables a very accurate representation of the outlet mass fraction distribution, but also of the work and heat requirements with an overall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8C62E3" w:rsidRPr="008C62E3">
        <w:rPr>
          <w:lang w:val="en-GB"/>
        </w:rPr>
        <w:t xml:space="preserve"> value of 0.99993. </w:t>
      </w:r>
      <w:r w:rsidR="00172ADE" w:rsidRPr="00172ADE">
        <w:rPr>
          <w:lang w:val="en-GB"/>
        </w:rPr>
        <w:t>Within the</w:t>
      </w:r>
      <w:r w:rsidR="00346A7A">
        <w:rPr>
          <w:lang w:val="en-GB"/>
        </w:rPr>
        <w:t xml:space="preserve"> superstructure</w:t>
      </w:r>
      <w:r w:rsidR="00172ADE" w:rsidRPr="00172ADE">
        <w:rPr>
          <w:lang w:val="en-GB"/>
        </w:rPr>
        <w:t xml:space="preserve"> optimization problem, the outlet concentrations of hydrocarbons of different chain lengths can then be calculated as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29"/>
        <w:gridCol w:w="957"/>
      </w:tblGrid>
      <w:tr w:rsidR="00172ADE" w:rsidRPr="00A94774" w14:paraId="6CD27BED" w14:textId="77777777" w:rsidTr="00BB60DB">
        <w:tc>
          <w:tcPr>
            <w:tcW w:w="4325" w:type="pct"/>
            <w:shd w:val="clear" w:color="auto" w:fill="auto"/>
            <w:vAlign w:val="center"/>
          </w:tcPr>
          <w:p w14:paraId="4527F1F4" w14:textId="78FFE580" w:rsidR="00172ADE" w:rsidRPr="00A94774" w:rsidRDefault="00BB60DB" w:rsidP="00BB60DB">
            <w:pPr>
              <w:pStyle w:val="Els-body-text"/>
              <w:spacing w:before="120" w:line="264" w:lineRule="auto"/>
              <w:rPr>
                <w:lang w:val="en-GB"/>
              </w:rPr>
            </w:pPr>
            <m:oMath>
              <m:r>
                <w:rPr>
                  <w:rFonts w:ascii="Cambria Math" w:hAnsi="Cambria Math"/>
                  <w:lang w:val="en-GB"/>
                </w:rPr>
                <m:t xml:space="preserve">                             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GB"/>
                    </w:rPr>
                    <m:t>w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Cs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Cs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24</m:t>
                      </m:r>
                    </m:sub>
                  </m:sSub>
                  <m:r>
                    <w:rPr>
                      <w:rFonts w:ascii="Cambria Math" w:hAnsi="Cambria Math"/>
                      <w:lang w:val="en-GB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FT,1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out</m:t>
                  </m:r>
                </m:sup>
              </m:sSubSup>
              <m:r>
                <w:rPr>
                  <w:rFonts w:ascii="Cambria Math" w:hAnsi="Cambria Math"/>
                  <w:lang w:val="en-GB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FT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ANN</m:t>
                  </m:r>
                </m:sup>
              </m:sSubSup>
              <m:r>
                <w:rPr>
                  <w:rFonts w:ascii="Cambria Math" w:hAnsi="Cambria Math"/>
                  <w:lang w:val="en-GB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FT,1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in</m:t>
                      </m:r>
                    </m:sup>
                  </m:sSubSup>
                  <m:r>
                    <w:rPr>
                      <w:rFonts w:ascii="Cambria Math" w:hAnsi="Cambria Math"/>
                      <w:lang w:val="en-GB"/>
                    </w:rPr>
                    <m:t>,T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FT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FT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 xml:space="preserve">, 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GB"/>
                    </w:rPr>
                    <m:t>w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Cs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,FT,1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in</m:t>
                  </m:r>
                </m:sup>
              </m:sSubSup>
              <m:r>
                <w:rPr>
                  <w:rFonts w:ascii="Cambria Math" w:hAnsi="Cambria Math"/>
                  <w:lang w:val="en-GB"/>
                </w:rPr>
                <m:t>)</m:t>
              </m:r>
            </m:oMath>
            <w:r>
              <w:rPr>
                <w:lang w:val="en-GB"/>
              </w:rPr>
              <w:t>,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287A09B0" w14:textId="5E1C3660" w:rsidR="00172ADE" w:rsidRPr="00A94774" w:rsidRDefault="00172ADE" w:rsidP="00800862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BB60DB">
              <w:rPr>
                <w:lang w:val="en-GB"/>
              </w:rPr>
              <w:t>3</w:t>
            </w:r>
            <w:r w:rsidRPr="00A94774">
              <w:rPr>
                <w:lang w:val="en-GB"/>
              </w:rPr>
              <w:t>)</w:t>
            </w:r>
          </w:p>
        </w:tc>
      </w:tr>
    </w:tbl>
    <w:p w14:paraId="592FC61E" w14:textId="2515E7CC" w:rsidR="003B72E8" w:rsidRPr="00384277" w:rsidRDefault="00BB60DB" w:rsidP="00346A7A">
      <w:pPr>
        <w:pStyle w:val="Els-body-text"/>
        <w:spacing w:before="240"/>
        <w:rPr>
          <w:noProof/>
        </w:rPr>
      </w:pPr>
      <w:r w:rsidRPr="00BB60DB">
        <w:rPr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11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24</m:t>
                </m:r>
              </m:sub>
            </m:sSub>
          </m:sub>
        </m:sSub>
      </m:oMath>
      <w:r w:rsidRPr="00BB60DB">
        <w:rPr>
          <w:lang w:val="en-GB"/>
        </w:rPr>
        <w:t xml:space="preserve"> exemplifies the mass fraction of n-undecane.</w:t>
      </w:r>
      <w:r w:rsidR="005E32FE">
        <w:rPr>
          <w:lang w:val="en-GB"/>
        </w:rPr>
        <w:t xml:space="preserve"> </w:t>
      </w:r>
      <w:r w:rsidR="005E32FE" w:rsidRPr="005E32FE">
        <w:rPr>
          <w:lang w:val="en-GB"/>
        </w:rPr>
        <w:t xml:space="preserve">Figure </w:t>
      </w:r>
      <w:r w:rsidR="001F42F0">
        <w:rPr>
          <w:lang w:val="en-GB"/>
        </w:rPr>
        <w:t>3</w:t>
      </w:r>
      <w:r w:rsidR="005E32FE" w:rsidRPr="005E32FE">
        <w:rPr>
          <w:lang w:val="en-GB"/>
        </w:rPr>
        <w:t xml:space="preserve"> illustrates the flexibility of </w:t>
      </w:r>
      <w:r w:rsidR="005E32FE">
        <w:rPr>
          <w:lang w:val="en-GB"/>
        </w:rPr>
        <w:t>our</w:t>
      </w:r>
      <w:r w:rsidR="005E32FE" w:rsidRPr="005E32FE">
        <w:rPr>
          <w:lang w:val="en-GB"/>
        </w:rPr>
        <w:t xml:space="preserve"> formulation</w:t>
      </w:r>
      <w:r w:rsidR="00346A7A">
        <w:rPr>
          <w:lang w:val="en-GB"/>
        </w:rPr>
        <w:t>.</w:t>
      </w:r>
      <w:r w:rsidR="005E32FE" w:rsidRPr="005E32FE">
        <w:rPr>
          <w:lang w:val="en-GB"/>
        </w:rPr>
        <w:t xml:space="preserve"> </w:t>
      </w:r>
      <w:r w:rsidR="00346A7A">
        <w:rPr>
          <w:lang w:val="en-GB"/>
        </w:rPr>
        <w:t>W</w:t>
      </w:r>
      <w:r w:rsidR="005E32FE" w:rsidRPr="005E32FE">
        <w:rPr>
          <w:lang w:val="en-GB"/>
        </w:rPr>
        <w:t>e can target</w:t>
      </w:r>
      <w:r w:rsidR="005E32FE">
        <w:rPr>
          <w:lang w:val="en-GB"/>
        </w:rPr>
        <w:t xml:space="preserve"> the desired</w:t>
      </w:r>
      <w:r w:rsidR="005E32FE" w:rsidRPr="005E32FE">
        <w:rPr>
          <w:lang w:val="en-GB"/>
        </w:rPr>
        <w:t xml:space="preserve"> </w:t>
      </w:r>
      <w:r w:rsidR="005E32FE">
        <w:rPr>
          <w:lang w:val="en-GB"/>
        </w:rPr>
        <w:t>kerosene-</w:t>
      </w:r>
      <w:r w:rsidR="005E32FE" w:rsidRPr="005E32FE">
        <w:rPr>
          <w:lang w:val="en-GB"/>
        </w:rPr>
        <w:t>hydrocarbon</w:t>
      </w:r>
      <w:r w:rsidR="00DE0E20">
        <w:rPr>
          <w:lang w:val="en-GB"/>
        </w:rPr>
        <w:t xml:space="preserve"> fraction in </w:t>
      </w:r>
      <w:r w:rsidR="00DE0E20" w:rsidRPr="005E32FE">
        <w:rPr>
          <w:lang w:val="en-GB"/>
        </w:rPr>
        <w:t>the F</w:t>
      </w:r>
      <w:r w:rsidR="00DE0E20">
        <w:rPr>
          <w:lang w:val="en-GB"/>
        </w:rPr>
        <w:t>T</w:t>
      </w:r>
      <w:r w:rsidR="00DE0E20" w:rsidRPr="005E32FE">
        <w:rPr>
          <w:lang w:val="en-GB"/>
        </w:rPr>
        <w:t xml:space="preserve"> output </w:t>
      </w:r>
      <w:r w:rsidR="00346A7A">
        <w:rPr>
          <w:lang w:val="en-GB"/>
        </w:rPr>
        <w:t>by optimizing within the</w:t>
      </w:r>
      <w:r w:rsidR="00DE0E20">
        <w:rPr>
          <w:lang w:val="en-GB"/>
        </w:rPr>
        <w:t xml:space="preserve"> constraints on required physical properties. </w:t>
      </w:r>
      <w:r w:rsidR="00DE0E20" w:rsidRPr="00852DB3">
        <w:t>Modeling</w:t>
      </w:r>
      <w:r w:rsidR="00DE0E20" w:rsidRPr="00852DB3">
        <w:rPr>
          <w:lang w:val="en-GB"/>
        </w:rPr>
        <w:t xml:space="preserve"> the hydrocarbons of different chain length and structure as components </w:t>
      </w:r>
      <m:oMath>
        <m:r>
          <w:rPr>
            <w:rFonts w:ascii="Cambria Math" w:hAnsi="Cambria Math"/>
            <w:lang w:val="en-GB"/>
          </w:rPr>
          <m:t>α</m:t>
        </m:r>
      </m:oMath>
      <w:r w:rsidR="00DE0E20" w:rsidRPr="00852DB3">
        <w:rPr>
          <w:lang w:val="en-GB"/>
        </w:rPr>
        <w:t xml:space="preserve"> of </w:t>
      </w:r>
      <w:r w:rsidR="00346A7A">
        <w:rPr>
          <w:lang w:val="en-GB"/>
        </w:rPr>
        <w:t xml:space="preserve">our superstructure provides more </w:t>
      </w:r>
      <w:r w:rsidR="00F7554E" w:rsidRPr="00852DB3">
        <w:rPr>
          <w:lang w:val="en-GB"/>
        </w:rPr>
        <w:t xml:space="preserve">detailed information about the </w:t>
      </w:r>
      <w:r w:rsidR="00F7554E">
        <w:rPr>
          <w:lang w:val="en-GB"/>
        </w:rPr>
        <w:t>SAF</w:t>
      </w:r>
      <w:r w:rsidR="00F7554E" w:rsidRPr="00852DB3">
        <w:rPr>
          <w:lang w:val="en-GB"/>
        </w:rPr>
        <w:t xml:space="preserve"> composition depending on the selected process route and feedstocks.</w:t>
      </w:r>
      <w:r w:rsidR="004F04E7" w:rsidRPr="004F04E7">
        <w:rPr>
          <w:noProof/>
        </w:rPr>
        <w:t xml:space="preserve"> </w:t>
      </w:r>
    </w:p>
    <w:p w14:paraId="144DE6BA" w14:textId="77777777" w:rsidR="008D2649" w:rsidRPr="00A94774" w:rsidRDefault="008D2649" w:rsidP="008D2649">
      <w:pPr>
        <w:pStyle w:val="Els-1storder-head"/>
        <w:spacing w:after="120"/>
        <w:rPr>
          <w:lang w:val="en-GB"/>
        </w:rPr>
      </w:pPr>
      <w:r w:rsidRPr="00A94774">
        <w:rPr>
          <w:lang w:val="en-GB"/>
        </w:rPr>
        <w:t>Conclusions</w:t>
      </w:r>
    </w:p>
    <w:p w14:paraId="765A103E" w14:textId="63F6AE2C" w:rsidR="000C335B" w:rsidRDefault="00C85A72" w:rsidP="005D1471">
      <w:pPr>
        <w:jc w:val="both"/>
        <w:rPr>
          <w:noProof/>
        </w:rPr>
      </w:pPr>
      <w:r w:rsidRPr="00C85A72">
        <w:rPr>
          <w:lang w:val="en-US"/>
        </w:rPr>
        <w:t xml:space="preserve">Different feedstocks such as biomass, </w:t>
      </w:r>
      <m:oMath>
        <m:r>
          <m:rPr>
            <m:nor/>
          </m:rPr>
          <w:rPr>
            <w:rFonts w:ascii="Cambria Math" w:hAnsi="Cambria Math"/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lang w:val="en-US"/>
              </w:rPr>
              <m:t>O</m:t>
            </m:r>
          </m:e>
          <m:sub>
            <m:r>
              <m:rPr>
                <m:nor/>
              </m:rPr>
              <w:rPr>
                <w:rFonts w:ascii="Cambria Math" w:hAnsi="Cambria Math"/>
                <w:lang w:val="en-US"/>
              </w:rPr>
              <m:t>2</m:t>
            </m:r>
          </m:sub>
        </m:sSub>
      </m:oMath>
      <w:r w:rsidR="00F7554E">
        <w:rPr>
          <w:lang w:val="en-US"/>
        </w:rPr>
        <w:t xml:space="preserve">, </w:t>
      </w:r>
      <w:r w:rsidRPr="00C85A72">
        <w:rPr>
          <w:lang w:val="en-US"/>
        </w:rPr>
        <w:t>air and water can be used to produce SAFs via different process routes (</w:t>
      </w:r>
      <w:r>
        <w:rPr>
          <w:lang w:val="en-US"/>
        </w:rPr>
        <w:t xml:space="preserve">e.g., </w:t>
      </w:r>
      <w:r w:rsidR="00995DC9">
        <w:rPr>
          <w:lang w:val="en-US"/>
        </w:rPr>
        <w:t>FT</w:t>
      </w:r>
      <w:r w:rsidRPr="00C85A72">
        <w:rPr>
          <w:lang w:val="en-US"/>
        </w:rPr>
        <w:t xml:space="preserve"> pathway, methanol pathway).</w:t>
      </w:r>
      <w:r w:rsidR="00F22A9E" w:rsidRPr="00F22A9E">
        <w:t xml:space="preserve"> </w:t>
      </w:r>
      <w:r w:rsidR="00F22A9E" w:rsidRPr="00F22A9E">
        <w:rPr>
          <w:lang w:val="en-US"/>
        </w:rPr>
        <w:t xml:space="preserve">In order to design optimal SAF production systems, we utilize superstructure optimization and overcome </w:t>
      </w:r>
      <w:r w:rsidR="00F22A9E" w:rsidRPr="00F22A9E">
        <w:rPr>
          <w:lang w:val="en-US"/>
        </w:rPr>
        <w:lastRenderedPageBreak/>
        <w:t>some of its classical simplifications.</w:t>
      </w:r>
      <w:r w:rsidRPr="00C85A72">
        <w:rPr>
          <w:lang w:val="en-US"/>
        </w:rPr>
        <w:t xml:space="preserve"> </w:t>
      </w:r>
      <w:r w:rsidR="00642B4A" w:rsidRPr="0007258F">
        <w:rPr>
          <w:lang w:val="en-US"/>
        </w:rPr>
        <w:t>By incorporating decision variables for component concentrations in all network flows, the</w:t>
      </w:r>
      <w:r w:rsidR="00642B4A">
        <w:rPr>
          <w:lang w:val="en-US"/>
        </w:rPr>
        <w:t xml:space="preserve"> resulting</w:t>
      </w:r>
      <w:r w:rsidR="00642B4A" w:rsidRPr="0007258F">
        <w:rPr>
          <w:lang w:val="en-US"/>
        </w:rPr>
        <w:t xml:space="preserve"> </w:t>
      </w:r>
      <w:r w:rsidR="00642B4A">
        <w:rPr>
          <w:lang w:val="en-US"/>
        </w:rPr>
        <w:t>process network designs</w:t>
      </w:r>
      <w:r w:rsidR="00642B4A" w:rsidRPr="0007258F">
        <w:rPr>
          <w:lang w:val="en-US"/>
        </w:rPr>
        <w:t xml:space="preserve"> yield</w:t>
      </w:r>
      <w:r w:rsidR="005D1471">
        <w:rPr>
          <w:lang w:val="en-US"/>
        </w:rPr>
        <w:t xml:space="preserve"> mixtures of</w:t>
      </w:r>
      <w:r w:rsidR="00F22A9E">
        <w:rPr>
          <w:lang w:val="en-US"/>
        </w:rPr>
        <w:t xml:space="preserve"> </w:t>
      </w:r>
      <w:r w:rsidR="005D1471">
        <w:rPr>
          <w:lang w:val="en-US"/>
        </w:rPr>
        <w:t>hydrocarbons</w:t>
      </w:r>
      <w:r w:rsidR="00642B4A" w:rsidRPr="0007258F">
        <w:rPr>
          <w:lang w:val="en-US"/>
        </w:rPr>
        <w:t xml:space="preserve"> </w:t>
      </w:r>
      <w:r w:rsidR="00F22A9E">
        <w:rPr>
          <w:lang w:val="en-US"/>
        </w:rPr>
        <w:t>which meet</w:t>
      </w:r>
      <w:r w:rsidR="00642B4A" w:rsidRPr="0007258F">
        <w:rPr>
          <w:lang w:val="en-US"/>
        </w:rPr>
        <w:t xml:space="preserve"> the stringent physical property requirements </w:t>
      </w:r>
      <w:r w:rsidR="005D1471">
        <w:rPr>
          <w:lang w:val="en-US"/>
        </w:rPr>
        <w:t xml:space="preserve">for SAFs </w:t>
      </w:r>
      <w:r w:rsidR="00642B4A" w:rsidRPr="0007258F">
        <w:rPr>
          <w:lang w:val="en-US"/>
        </w:rPr>
        <w:t>in terms of specific energy, freez</w:t>
      </w:r>
      <w:r w:rsidR="00642B4A">
        <w:rPr>
          <w:lang w:val="en-US"/>
        </w:rPr>
        <w:t>ing</w:t>
      </w:r>
      <w:r w:rsidR="00642B4A" w:rsidRPr="0007258F">
        <w:rPr>
          <w:lang w:val="en-US"/>
        </w:rPr>
        <w:t xml:space="preserve"> point, viscosity, etc.</w:t>
      </w:r>
      <w:r w:rsidR="00642B4A">
        <w:rPr>
          <w:lang w:val="en-US"/>
        </w:rPr>
        <w:t xml:space="preserve"> </w:t>
      </w:r>
      <w:r w:rsidR="005D1471">
        <w:rPr>
          <w:lang w:val="en-US"/>
        </w:rPr>
        <w:t>Important p</w:t>
      </w:r>
      <w:r w:rsidRPr="00C85A72">
        <w:rPr>
          <w:lang w:val="en-US"/>
        </w:rPr>
        <w:t xml:space="preserve">rocesses are replaced by ANNs </w:t>
      </w:r>
      <w:r w:rsidR="005D1471">
        <w:rPr>
          <w:lang w:val="en-US"/>
        </w:rPr>
        <w:t>representing</w:t>
      </w:r>
      <w:r w:rsidRPr="00C85A72">
        <w:rPr>
          <w:lang w:val="en-US"/>
        </w:rPr>
        <w:t xml:space="preserve"> non-linear relationships between process parameters and inlet and outlet concentrations.</w:t>
      </w:r>
      <w:r w:rsidR="005D1471">
        <w:rPr>
          <w:lang w:val="en-US"/>
        </w:rPr>
        <w:t xml:space="preserve"> </w:t>
      </w:r>
      <w:r w:rsidR="00642B4A">
        <w:rPr>
          <w:lang w:val="en-US"/>
        </w:rPr>
        <w:t>As a result</w:t>
      </w:r>
      <w:r w:rsidR="00642B4A" w:rsidRPr="0007258F">
        <w:rPr>
          <w:lang w:val="en-US"/>
        </w:rPr>
        <w:t>, we obtain Pareto-optimal process configurations</w:t>
      </w:r>
      <w:r w:rsidR="00642B4A">
        <w:rPr>
          <w:lang w:val="en-US"/>
        </w:rPr>
        <w:t xml:space="preserve"> that enable</w:t>
      </w:r>
      <w:r w:rsidR="00642B4A" w:rsidRPr="0007258F">
        <w:rPr>
          <w:lang w:val="en-US"/>
        </w:rPr>
        <w:t xml:space="preserve"> optimal SAF production </w:t>
      </w:r>
      <w:r w:rsidR="00642B4A">
        <w:rPr>
          <w:lang w:val="en-US"/>
        </w:rPr>
        <w:t>with respect to</w:t>
      </w:r>
      <w:r w:rsidR="00642B4A" w:rsidRPr="0007258F">
        <w:rPr>
          <w:lang w:val="en-US"/>
        </w:rPr>
        <w:t xml:space="preserve"> competing objective functions</w:t>
      </w:r>
      <w:r w:rsidR="00642B4A">
        <w:rPr>
          <w:lang w:val="en-US"/>
        </w:rPr>
        <w:t>, such as</w:t>
      </w:r>
      <w:r w:rsidR="00642B4A" w:rsidRPr="0007258F">
        <w:rPr>
          <w:lang w:val="en-US"/>
        </w:rPr>
        <w:t xml:space="preserve"> </w:t>
      </w:r>
      <w:bookmarkStart w:id="0" w:name="_Hlk152173864"/>
      <m:oMath>
        <m:r>
          <m:rPr>
            <m:nor/>
          </m:rPr>
          <w:rPr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lang w:val="en-US"/>
              </w:rPr>
              <m:t>O</m:t>
            </m:r>
          </m:e>
          <m:sub>
            <m:r>
              <m:rPr>
                <m:nor/>
              </m:rPr>
              <w:rPr>
                <w:lang w:val="en-US"/>
              </w:rPr>
              <m:t>2</m:t>
            </m:r>
          </m:sub>
        </m:sSub>
      </m:oMath>
      <w:r w:rsidR="00642B4A">
        <w:rPr>
          <w:lang w:val="en-US"/>
        </w:rPr>
        <w:t xml:space="preserve"> </w:t>
      </w:r>
      <w:bookmarkEnd w:id="0"/>
      <w:r w:rsidR="00642B4A" w:rsidRPr="0007258F">
        <w:rPr>
          <w:lang w:val="en-US"/>
        </w:rPr>
        <w:t>emissions vs. cost.</w:t>
      </w:r>
      <w:r w:rsidR="00111375">
        <w:rPr>
          <w:lang w:val="en-US"/>
        </w:rPr>
        <w:t xml:space="preserve"> </w:t>
      </w:r>
      <w:r w:rsidR="00C26D49" w:rsidRPr="00C26D49">
        <w:rPr>
          <w:lang w:val="en-US"/>
        </w:rPr>
        <w:t>Our preliminary results indicate</w:t>
      </w:r>
      <w:r w:rsidR="00C26D49">
        <w:rPr>
          <w:lang w:val="en-US"/>
        </w:rPr>
        <w:t xml:space="preserve"> </w:t>
      </w:r>
      <w:r w:rsidR="00111375" w:rsidRPr="00111375">
        <w:rPr>
          <w:lang w:val="en-US"/>
        </w:rPr>
        <w:t>that the use of biomass-based routes provides the best trade-off between specific</w:t>
      </w:r>
      <w:r w:rsidR="00C26D49">
        <w:rPr>
          <w:lang w:val="en-US"/>
        </w:rPr>
        <w:t xml:space="preserve"> </w:t>
      </w:r>
      <w:r w:rsidR="00111375" w:rsidRPr="00111375">
        <w:rPr>
          <w:lang w:val="en-US"/>
        </w:rPr>
        <w:t xml:space="preserve">costs and </w:t>
      </w:r>
      <m:oMath>
        <m:r>
          <m:rPr>
            <m:nor/>
          </m:rPr>
          <w:rPr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lang w:val="en-US"/>
              </w:rPr>
              <m:t>O</m:t>
            </m:r>
          </m:e>
          <m:sub>
            <m:r>
              <m:rPr>
                <m:nor/>
              </m:rPr>
              <w:rPr>
                <w:lang w:val="en-US"/>
              </w:rPr>
              <m:t>2</m:t>
            </m:r>
          </m:sub>
        </m:sSub>
      </m:oMath>
      <w:r w:rsidR="00111375">
        <w:rPr>
          <w:lang w:val="en-US"/>
        </w:rPr>
        <w:t xml:space="preserve"> </w:t>
      </w:r>
      <w:r w:rsidR="00111375" w:rsidRPr="00111375">
        <w:rPr>
          <w:lang w:val="en-US"/>
        </w:rPr>
        <w:t>emissions. Under limited availability of biomass, syngas is additionally produced via electrolysis combined with DAC, leading to</w:t>
      </w:r>
      <w:r w:rsidR="000C335B">
        <w:rPr>
          <w:lang w:val="en-US"/>
        </w:rPr>
        <w:t xml:space="preserve"> </w:t>
      </w:r>
      <w:r w:rsidR="00111375" w:rsidRPr="00111375">
        <w:rPr>
          <w:lang w:val="en-US"/>
        </w:rPr>
        <w:t xml:space="preserve">significantly higher specific aviation fuel costs with a similar </w:t>
      </w:r>
      <m:oMath>
        <m:r>
          <m:rPr>
            <m:nor/>
          </m:rPr>
          <w:rPr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lang w:val="en-US"/>
              </w:rPr>
              <m:t>O</m:t>
            </m:r>
          </m:e>
          <m:sub>
            <m:r>
              <m:rPr>
                <m:nor/>
              </m:rPr>
              <w:rPr>
                <w:lang w:val="en-US"/>
              </w:rPr>
              <m:t>2</m:t>
            </m:r>
          </m:sub>
        </m:sSub>
      </m:oMath>
      <w:r w:rsidR="00111375">
        <w:rPr>
          <w:lang w:val="en-US"/>
        </w:rPr>
        <w:t xml:space="preserve"> </w:t>
      </w:r>
      <w:r w:rsidR="00111375" w:rsidRPr="00111375">
        <w:rPr>
          <w:lang w:val="en-US"/>
        </w:rPr>
        <w:t>footprint.</w:t>
      </w:r>
      <w:r w:rsidR="000C335B" w:rsidRPr="000C335B">
        <w:rPr>
          <w:noProof/>
        </w:rPr>
        <w:t xml:space="preserve"> </w:t>
      </w:r>
    </w:p>
    <w:p w14:paraId="7926B96E" w14:textId="686B5EAD" w:rsidR="00660B8C" w:rsidRDefault="00660B8C" w:rsidP="005D1471">
      <w:pPr>
        <w:jc w:val="both"/>
        <w:rPr>
          <w:lang w:val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ag w:val="CitaviBibliography"/>
        <w:id w:val="-1733226338"/>
        <w:placeholder>
          <w:docPart w:val="DefaultPlaceholder_-1854013440"/>
        </w:placeholder>
      </w:sdtPr>
      <w:sdtContent>
        <w:p w14:paraId="7B046AB8" w14:textId="77777777" w:rsidR="005D1471" w:rsidRPr="005D1471" w:rsidRDefault="005719C7" w:rsidP="007D58CA">
          <w:pPr>
            <w:pStyle w:val="CitaviBibliographyHeading"/>
            <w:spacing w:line="360" w:lineRule="auto"/>
            <w:jc w:val="both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n-US"/>
            </w:rPr>
          </w:pPr>
          <w:r w:rsidRPr="005D1471">
            <w:rPr>
              <w:rFonts w:ascii="Times New Roman" w:hAnsi="Times New Roman" w:cs="Times New Roman"/>
              <w:lang w:val="en-US"/>
            </w:rPr>
            <w:fldChar w:fldCharType="begin"/>
          </w:r>
          <w:r w:rsidRPr="005D1471">
            <w:rPr>
              <w:rFonts w:ascii="Times New Roman" w:hAnsi="Times New Roman" w:cs="Times New Roman"/>
              <w:lang w:val="en-US"/>
            </w:rPr>
            <w:instrText>ADDIN CitaviBibliography</w:instrText>
          </w:r>
          <w:r w:rsidRPr="005D1471">
            <w:rPr>
              <w:rFonts w:ascii="Times New Roman" w:hAnsi="Times New Roman" w:cs="Times New Roman"/>
              <w:lang w:val="en-US"/>
            </w:rPr>
            <w:fldChar w:fldCharType="separate"/>
          </w:r>
          <w:r w:rsidR="005D1471" w:rsidRPr="005D1471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en-US"/>
            </w:rPr>
            <w:t>References</w:t>
          </w:r>
        </w:p>
        <w:p w14:paraId="25421B45" w14:textId="02F31179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1" w:name="_CTVL00138393f4c074144bc85561bc8f3db0c6b"/>
          <w:r w:rsidRPr="005D1471">
            <w:rPr>
              <w:sz w:val="18"/>
              <w:szCs w:val="18"/>
            </w:rPr>
            <w:t>Aspen Technology Inc (2023).</w:t>
          </w:r>
          <w:bookmarkEnd w:id="1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Aspen Plus</w:t>
          </w:r>
          <w:r w:rsidRPr="005D1471">
            <w:rPr>
              <w:sz w:val="18"/>
              <w:szCs w:val="18"/>
            </w:rPr>
            <w:t>,</w:t>
          </w:r>
          <w:r w:rsidR="002C2FAA">
            <w:rPr>
              <w:sz w:val="18"/>
              <w:szCs w:val="18"/>
            </w:rPr>
            <w:t xml:space="preserve"> </w:t>
          </w:r>
          <w:r w:rsidRPr="005D1471">
            <w:rPr>
              <w:sz w:val="18"/>
              <w:szCs w:val="18"/>
            </w:rPr>
            <w:t>https://www.aspentech.com/en/products/engineering/</w:t>
          </w:r>
          <w:r w:rsidR="002C2FAA">
            <w:rPr>
              <w:sz w:val="18"/>
              <w:szCs w:val="18"/>
            </w:rPr>
            <w:t xml:space="preserve"> </w:t>
          </w:r>
          <w:r w:rsidRPr="005D1471">
            <w:rPr>
              <w:sz w:val="18"/>
              <w:szCs w:val="18"/>
            </w:rPr>
            <w:t xml:space="preserve">aspen-plus. Accessed </w:t>
          </w:r>
          <w:r w:rsidR="002C2FAA">
            <w:rPr>
              <w:sz w:val="18"/>
              <w:szCs w:val="18"/>
            </w:rPr>
            <w:t>30</w:t>
          </w:r>
          <w:r w:rsidRPr="005D1471">
            <w:rPr>
              <w:sz w:val="18"/>
              <w:szCs w:val="18"/>
            </w:rPr>
            <w:t xml:space="preserve"> </w:t>
          </w:r>
          <w:r w:rsidR="002C2FAA">
            <w:rPr>
              <w:sz w:val="18"/>
              <w:szCs w:val="18"/>
            </w:rPr>
            <w:t>November</w:t>
          </w:r>
          <w:r w:rsidRPr="005D1471">
            <w:rPr>
              <w:sz w:val="18"/>
              <w:szCs w:val="18"/>
            </w:rPr>
            <w:t xml:space="preserve"> 2023.</w:t>
          </w:r>
        </w:p>
        <w:p w14:paraId="77FCAF45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2" w:name="_CTVL0014b06dbfa40a247428d6e10c30a095592"/>
          <w:r w:rsidRPr="005D1471">
            <w:rPr>
              <w:sz w:val="18"/>
              <w:szCs w:val="18"/>
            </w:rPr>
            <w:t>Bynum, M. L., Hackebeil, G. A., Hart, W. E., Laird, C. D., Nicholson, B. L., Siirola, J. D., Watson, J.-P., and Woodruff, D. L. (2021).</w:t>
          </w:r>
          <w:bookmarkEnd w:id="2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Pyomo - optimization modeling in Python</w:t>
          </w:r>
          <w:r w:rsidRPr="005D1471">
            <w:rPr>
              <w:sz w:val="18"/>
              <w:szCs w:val="18"/>
            </w:rPr>
            <w:t>, Cham: Springer.</w:t>
          </w:r>
        </w:p>
        <w:p w14:paraId="5F171FAD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3" w:name="_CTVL001f734832801e44831b48e70452449e191"/>
          <w:r w:rsidRPr="005D1471">
            <w:rPr>
              <w:sz w:val="18"/>
              <w:szCs w:val="18"/>
            </w:rPr>
            <w:t>Ceccon, F., Jalving, J., Haddad, J., Thebelt, A., Tsay, C., Laird, C. D., and Misener, R. (2022). “OMLT: Optimization &amp; Machine Learning Toolkit,”</w:t>
          </w:r>
          <w:bookmarkEnd w:id="3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Journal of Machine Learning Research</w:t>
          </w:r>
          <w:r w:rsidRPr="005D1471">
            <w:rPr>
              <w:sz w:val="18"/>
              <w:szCs w:val="18"/>
            </w:rPr>
            <w:t>. Volume 23, No. 349: pp. 1–8.</w:t>
          </w:r>
        </w:p>
        <w:p w14:paraId="40B055E4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4" w:name="_CTVL0016b9cf482454a4f55b97808f388d49956"/>
          <w:r w:rsidRPr="005D1471">
            <w:rPr>
              <w:sz w:val="18"/>
              <w:szCs w:val="18"/>
            </w:rPr>
            <w:t>Demirhan, C. D., Tso, W. W., Powell, J. B., and Pistikopoulos, E. N. (2021). “A multi-scale energy systems engineering approach towards integrated multi-product network optimization,”</w:t>
          </w:r>
          <w:bookmarkEnd w:id="4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Applied Energy</w:t>
          </w:r>
          <w:r w:rsidRPr="005D1471">
            <w:rPr>
              <w:sz w:val="18"/>
              <w:szCs w:val="18"/>
            </w:rPr>
            <w:t>. Vol. 281, p. 116020.</w:t>
          </w:r>
        </w:p>
        <w:p w14:paraId="0F8BBD75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5" w:name="_CTVL0015607bc401ea34ccd87846f229949f5c3"/>
          <w:r w:rsidRPr="005D1471">
            <w:rPr>
              <w:sz w:val="18"/>
              <w:szCs w:val="18"/>
            </w:rPr>
            <w:t>Fahmi, I., and Cremaschi, S. (2012). “Process synthesis of biodiesel production plant using artificial neural networks as the surrogate models,”</w:t>
          </w:r>
          <w:bookmarkEnd w:id="5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Computers &amp; Chemical Engineering</w:t>
          </w:r>
          <w:r w:rsidRPr="005D1471">
            <w:rPr>
              <w:sz w:val="18"/>
              <w:szCs w:val="18"/>
            </w:rPr>
            <w:t>. Vol. 46, pp. 105–123.</w:t>
          </w:r>
        </w:p>
        <w:p w14:paraId="3C17FA29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6" w:name="_CTVL0013cc25c5da7bc438aba1ee0dc5d156e10"/>
          <w:r w:rsidRPr="005D1471">
            <w:rPr>
              <w:sz w:val="18"/>
              <w:szCs w:val="18"/>
            </w:rPr>
            <w:t>Freire Ordóñez, D., Halfdanarson, T., Ganzer, C., Shah, N., Dowell, N. M., and Guillén-Gosálbez, G. (2022). “Evaluation of the potential use of e-fuels in the European aviation sector: a comprehensive economic and environmental assessment including externalities,”</w:t>
          </w:r>
          <w:bookmarkEnd w:id="6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Sustainable energy &amp; fuels</w:t>
          </w:r>
          <w:r w:rsidRPr="005D1471">
            <w:rPr>
              <w:sz w:val="18"/>
              <w:szCs w:val="18"/>
            </w:rPr>
            <w:t>. Vol. 6, No. 20: pp. 4749–4764.</w:t>
          </w:r>
        </w:p>
        <w:p w14:paraId="30465B99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7" w:name="_CTVL001ccceaba6c0f54ad69844312f4ad90859"/>
          <w:r w:rsidRPr="005D1471">
            <w:rPr>
              <w:sz w:val="18"/>
              <w:szCs w:val="18"/>
            </w:rPr>
            <w:t>Gonzalez-Garay, A., Heuberger-Austin, C., Fu, X., Klokkenburg, M., Di Zhang, van der Made, A., and Shah, N. (2022). “Unravelling the potential of sustainable aviation fuels to decarbonise the aviation sector,”</w:t>
          </w:r>
          <w:bookmarkEnd w:id="7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Energy &amp; Environmental Science</w:t>
          </w:r>
          <w:r w:rsidRPr="005D1471">
            <w:rPr>
              <w:sz w:val="18"/>
              <w:szCs w:val="18"/>
            </w:rPr>
            <w:t>. Vol. 15, No. 8: pp. 3291–3309.</w:t>
          </w:r>
        </w:p>
        <w:p w14:paraId="6412E761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8" w:name="_CTVL0015e19574efa6e444cb901ef33a2d25a37"/>
          <w:r w:rsidRPr="005D1471">
            <w:rPr>
              <w:sz w:val="18"/>
              <w:szCs w:val="18"/>
            </w:rPr>
            <w:t>Grimstad, B., and Andersson, H. (2019). “ReLU networks as surrogate models in mixed-integer linear programs,”</w:t>
          </w:r>
          <w:bookmarkEnd w:id="8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Computers &amp; Chemical Engineering</w:t>
          </w:r>
          <w:r w:rsidRPr="005D1471">
            <w:rPr>
              <w:sz w:val="18"/>
              <w:szCs w:val="18"/>
            </w:rPr>
            <w:t>. Vol. 131, p. 106580.</w:t>
          </w:r>
        </w:p>
        <w:p w14:paraId="2552BFCA" w14:textId="7F760BA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9" w:name="_CTVL001f2adb86db75c468091a7612bf0c9a74e"/>
          <w:r w:rsidRPr="005D1471">
            <w:rPr>
              <w:sz w:val="18"/>
              <w:szCs w:val="18"/>
            </w:rPr>
            <w:t>Gurobi Optimization (2023).</w:t>
          </w:r>
          <w:bookmarkEnd w:id="9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The Leader in Decision Intelligence Technology - Gurobi Optimization</w:t>
          </w:r>
          <w:r w:rsidRPr="005D1471">
            <w:rPr>
              <w:sz w:val="18"/>
              <w:szCs w:val="18"/>
            </w:rPr>
            <w:t xml:space="preserve">, https://www.gurobi.com/. Accessed </w:t>
          </w:r>
          <w:r w:rsidR="002C2FAA">
            <w:rPr>
              <w:sz w:val="18"/>
              <w:szCs w:val="18"/>
            </w:rPr>
            <w:t>30</w:t>
          </w:r>
          <w:r w:rsidRPr="005D1471">
            <w:rPr>
              <w:sz w:val="18"/>
              <w:szCs w:val="18"/>
            </w:rPr>
            <w:t xml:space="preserve"> November 2023.</w:t>
          </w:r>
        </w:p>
        <w:p w14:paraId="5FD1B159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10" w:name="_CTVL0011ae250b3dc6f420cb9a6f9892b170b52"/>
          <w:r w:rsidRPr="005D1471">
            <w:rPr>
              <w:sz w:val="18"/>
              <w:szCs w:val="18"/>
            </w:rPr>
            <w:t>Hamelinck, C., Faaij, A., Uil, H. den, and Boerrigter, H. (2004). “Production of FT transportation fuels from biomass; technical options, process analysis and optimisation, and development potential,”</w:t>
          </w:r>
          <w:bookmarkEnd w:id="10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Energy</w:t>
          </w:r>
          <w:r w:rsidRPr="005D1471">
            <w:rPr>
              <w:sz w:val="18"/>
              <w:szCs w:val="18"/>
            </w:rPr>
            <w:t>. Vol. 29, No. 11: pp. 1743–1771.</w:t>
          </w:r>
        </w:p>
        <w:p w14:paraId="66719594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11" w:name="_CTVL001ce6a43b503984e3dac1510408b2ab424"/>
          <w:r w:rsidRPr="005D1471">
            <w:rPr>
              <w:sz w:val="18"/>
              <w:szCs w:val="18"/>
            </w:rPr>
            <w:t>Henao, C. A., and Maravelias, C. T. (2011). “Surrogate-based superstructure optimization framework,”</w:t>
          </w:r>
          <w:bookmarkEnd w:id="11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AIChE Journal</w:t>
          </w:r>
          <w:r w:rsidRPr="005D1471">
            <w:rPr>
              <w:sz w:val="18"/>
              <w:szCs w:val="18"/>
            </w:rPr>
            <w:t>. Vol. 57, No. 5: pp. 1216–1232.</w:t>
          </w:r>
        </w:p>
        <w:p w14:paraId="71B83BEE" w14:textId="77777777" w:rsidR="005D1471" w:rsidRPr="005D1471" w:rsidRDefault="005D1471" w:rsidP="005D1471">
          <w:pPr>
            <w:pStyle w:val="CitaviBibliographyEntry"/>
            <w:jc w:val="both"/>
            <w:rPr>
              <w:sz w:val="18"/>
              <w:szCs w:val="18"/>
            </w:rPr>
          </w:pPr>
          <w:bookmarkStart w:id="12" w:name="_CTVL0010a06d9d490d54c10bbb4214337167fd5"/>
          <w:r w:rsidRPr="005D1471">
            <w:rPr>
              <w:sz w:val="18"/>
              <w:szCs w:val="18"/>
            </w:rPr>
            <w:t>Niziolek, A. M., Onel, O., and Floudas, C. A. (2017). “Municipal solid waste to liquid transportation fuels, olefins, and aromatics: Process synthesis and deterministic global optimization,”</w:t>
          </w:r>
          <w:bookmarkEnd w:id="12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Computers &amp; Chemical Engineering</w:t>
          </w:r>
          <w:r w:rsidRPr="005D1471">
            <w:rPr>
              <w:sz w:val="18"/>
              <w:szCs w:val="18"/>
            </w:rPr>
            <w:t>. Vol. 102, pp. 169–187.</w:t>
          </w:r>
        </w:p>
        <w:p w14:paraId="5769C872" w14:textId="026C185B" w:rsidR="005719C7" w:rsidRDefault="005D1471" w:rsidP="005D1471">
          <w:pPr>
            <w:pStyle w:val="CitaviBibliographyEntry"/>
            <w:jc w:val="both"/>
          </w:pPr>
          <w:bookmarkStart w:id="13" w:name="_CTVL0011706e4361d1948dbb63666e81a90abf0"/>
          <w:r w:rsidRPr="005D1471">
            <w:rPr>
              <w:sz w:val="18"/>
              <w:szCs w:val="18"/>
            </w:rPr>
            <w:t>Vardon, D. R., Sherbacow, B. J., Guan, K., Heyne, J. S., and Abdullah, Z. (2022). “Realizing “net-zero-carbon” sustainable aviation fuel,”</w:t>
          </w:r>
          <w:bookmarkEnd w:id="13"/>
          <w:r w:rsidRPr="005D1471">
            <w:rPr>
              <w:sz w:val="18"/>
              <w:szCs w:val="18"/>
            </w:rPr>
            <w:t xml:space="preserve"> </w:t>
          </w:r>
          <w:r w:rsidRPr="005D1471">
            <w:rPr>
              <w:i/>
              <w:sz w:val="18"/>
              <w:szCs w:val="18"/>
            </w:rPr>
            <w:t>Joule</w:t>
          </w:r>
          <w:r w:rsidRPr="005D1471">
            <w:rPr>
              <w:sz w:val="18"/>
              <w:szCs w:val="18"/>
            </w:rPr>
            <w:t>. Vol. 6, No. 1: pp. 16–21.</w:t>
          </w:r>
          <w:r w:rsidR="005719C7" w:rsidRPr="005D1471">
            <w:fldChar w:fldCharType="end"/>
          </w:r>
        </w:p>
      </w:sdtContent>
    </w:sdt>
    <w:p w14:paraId="02F9D381" w14:textId="77777777" w:rsidR="005719C7" w:rsidRDefault="005719C7" w:rsidP="005719C7">
      <w:pPr>
        <w:rPr>
          <w:lang w:val="en-US"/>
        </w:rPr>
      </w:pPr>
    </w:p>
    <w:p w14:paraId="1B1F183F" w14:textId="77777777" w:rsidR="008F1990" w:rsidRDefault="008F1990" w:rsidP="005719C7">
      <w:pPr>
        <w:rPr>
          <w:lang w:val="en-US"/>
        </w:rPr>
      </w:pPr>
    </w:p>
    <w:sectPr w:rsidR="008F1990" w:rsidSect="008B01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7851F" w14:textId="77777777" w:rsidR="001E4887" w:rsidRDefault="001E4887">
      <w:r>
        <w:separator/>
      </w:r>
    </w:p>
  </w:endnote>
  <w:endnote w:type="continuationSeparator" w:id="0">
    <w:p w14:paraId="0CE22C0D" w14:textId="77777777" w:rsidR="001E4887" w:rsidRDefault="001E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AA35" w14:textId="77777777" w:rsidR="00FF6043" w:rsidRDefault="00FF604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C06D4" w14:textId="77777777" w:rsidR="00FF6043" w:rsidRDefault="00FF604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E584" w14:textId="77777777" w:rsidR="00FF6043" w:rsidRDefault="00FF60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9557D" w14:textId="77777777" w:rsidR="001E4887" w:rsidRDefault="001E4887">
      <w:r>
        <w:separator/>
      </w:r>
    </w:p>
  </w:footnote>
  <w:footnote w:type="continuationSeparator" w:id="0">
    <w:p w14:paraId="7ED88931" w14:textId="77777777" w:rsidR="001E4887" w:rsidRDefault="001E4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9" w14:textId="5EB2E158" w:rsidR="00DD3D9E" w:rsidRDefault="00DD3D9E">
    <w:pPr>
      <w:pStyle w:val="Kopfzeile"/>
      <w:tabs>
        <w:tab w:val="clear" w:pos="7200"/>
        <w:tab w:val="right" w:pos="7088"/>
      </w:tabs>
    </w:pPr>
    <w:r>
      <w:rPr>
        <w:rStyle w:val="Seitenzahl"/>
      </w:rPr>
      <w:tab/>
    </w:r>
    <w:r>
      <w:rPr>
        <w:rStyle w:val="Seitenzahl"/>
        <w:i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A" w14:textId="0F7BDF63" w:rsidR="00DD3D9E" w:rsidRDefault="00DD3D9E">
    <w:pPr>
      <w:pStyle w:val="Kopfzeile"/>
      <w:tabs>
        <w:tab w:val="clear" w:pos="7200"/>
        <w:tab w:val="right" w:pos="7088"/>
      </w:tabs>
      <w:jc w:val="right"/>
      <w:rPr>
        <w:sz w:val="24"/>
      </w:rPr>
    </w:pPr>
    <w:r>
      <w:rPr>
        <w:rStyle w:val="Seitenzahl"/>
        <w:i/>
        <w:sz w:val="24"/>
      </w:rPr>
      <w:tab/>
    </w:r>
    <w:r>
      <w:rPr>
        <w:rStyle w:val="Seitenzahl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C" w14:textId="65EF433B" w:rsidR="00DD3D9E" w:rsidRPr="00FF6043" w:rsidRDefault="001B1DE3" w:rsidP="00FF6043">
    <w:pPr>
      <w:pStyle w:val="ElsevierBodyTextCentredNospace"/>
      <w:jc w:val="left"/>
      <w:rPr>
        <w:noProof/>
        <w:sz w:val="20"/>
        <w:szCs w:val="20"/>
      </w:rPr>
    </w:pPr>
    <w:r>
      <w:rPr>
        <w:noProof/>
        <w:color w:val="auto"/>
        <w:sz w:val="20"/>
        <w:szCs w:val="20"/>
      </w:rPr>
      <w:drawing>
        <wp:inline distT="0" distB="0" distL="0" distR="0" wp14:anchorId="26F3196F" wp14:editId="0458D368">
          <wp:extent cx="4499610" cy="9169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ng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9610" cy="91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842" w:rsidRPr="00FF6043">
      <w:rPr>
        <w:color w:val="auto"/>
        <w:sz w:val="20"/>
        <w:szCs w:val="20"/>
      </w:rPr>
      <w:t xml:space="preserve">Flavio Manenti, Gintaras V. Reklaitis (Eds.), </w:t>
    </w:r>
    <w:r w:rsidR="00FF6043" w:rsidRPr="00FF6043">
      <w:rPr>
        <w:color w:val="auto"/>
        <w:sz w:val="20"/>
        <w:szCs w:val="20"/>
      </w:rPr>
      <w:t>B</w:t>
    </w:r>
    <w:r w:rsidR="00FF6043" w:rsidRPr="00FF6043">
      <w:rPr>
        <w:noProof/>
        <w:sz w:val="20"/>
        <w:szCs w:val="20"/>
      </w:rPr>
      <w:t>ook of Abstract</w:t>
    </w:r>
    <w:r w:rsidR="00F06842" w:rsidRPr="00FF6043">
      <w:rPr>
        <w:noProof/>
        <w:sz w:val="20"/>
        <w:szCs w:val="20"/>
      </w:rPr>
      <w:t xml:space="preserve"> of the </w:t>
    </w:r>
    <w:r w:rsidR="00F06842" w:rsidRPr="00FF6043">
      <w:rPr>
        <w:rStyle w:val="underline1"/>
        <w:sz w:val="20"/>
        <w:szCs w:val="20"/>
        <w:u w:val="none"/>
      </w:rPr>
      <w:t>34</w:t>
    </w:r>
    <w:r w:rsidR="00F06842" w:rsidRPr="00FF6043">
      <w:rPr>
        <w:rStyle w:val="underline1"/>
        <w:sz w:val="20"/>
        <w:szCs w:val="20"/>
        <w:u w:val="none"/>
        <w:vertAlign w:val="superscript"/>
      </w:rPr>
      <w:t>th</w:t>
    </w:r>
    <w:r w:rsidR="00F06842" w:rsidRPr="00FF6043">
      <w:rPr>
        <w:rStyle w:val="underline1"/>
        <w:sz w:val="20"/>
        <w:szCs w:val="20"/>
        <w:u w:val="none"/>
      </w:rPr>
      <w:t xml:space="preserve"> European Symposium on Computer Aided Process Engineering / 15</w:t>
    </w:r>
    <w:r w:rsidR="00F06842" w:rsidRPr="00FF6043">
      <w:rPr>
        <w:rStyle w:val="underline1"/>
        <w:sz w:val="20"/>
        <w:szCs w:val="20"/>
        <w:u w:val="none"/>
        <w:vertAlign w:val="superscript"/>
      </w:rPr>
      <w:t>th</w:t>
    </w:r>
    <w:r w:rsidR="00F06842" w:rsidRPr="00FF6043">
      <w:rPr>
        <w:rStyle w:val="underline1"/>
        <w:sz w:val="20"/>
        <w:szCs w:val="20"/>
        <w:u w:val="none"/>
      </w:rPr>
      <w:t xml:space="preserve"> International Symposium on Process Systems Engineerin</w:t>
    </w:r>
    <w:r w:rsidR="00F06842" w:rsidRPr="00FF6043">
      <w:rPr>
        <w:rStyle w:val="underline1"/>
        <w:sz w:val="20"/>
        <w:szCs w:val="20"/>
      </w:rPr>
      <w:t>g</w:t>
    </w:r>
    <w:r w:rsidR="00F06842" w:rsidRPr="00FF6043">
      <w:rPr>
        <w:noProof/>
        <w:sz w:val="20"/>
        <w:szCs w:val="20"/>
      </w:rPr>
      <w:t xml:space="preserve"> (ESCAPE34/PSE24), June 2-6, 2024,</w:t>
    </w:r>
    <w:r w:rsidR="00F06842" w:rsidRPr="00FF6043">
      <w:rPr>
        <w:sz w:val="20"/>
        <w:szCs w:val="20"/>
      </w:rPr>
      <w:t xml:space="preserve"> Florence</w:t>
    </w:r>
    <w:r w:rsidR="00F06842" w:rsidRPr="00FF6043">
      <w:rPr>
        <w:noProof/>
        <w:sz w:val="20"/>
        <w:szCs w:val="20"/>
      </w:rPr>
      <w:t>, Italy</w:t>
    </w:r>
    <w:r w:rsidR="00FF6043">
      <w:rPr>
        <w:noProof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91663215">
    <w:abstractNumId w:val="11"/>
  </w:num>
  <w:num w:numId="2" w16cid:durableId="296954603">
    <w:abstractNumId w:val="11"/>
  </w:num>
  <w:num w:numId="3" w16cid:durableId="722408954">
    <w:abstractNumId w:val="11"/>
  </w:num>
  <w:num w:numId="4" w16cid:durableId="1640450693">
    <w:abstractNumId w:val="11"/>
  </w:num>
  <w:num w:numId="5" w16cid:durableId="978532933">
    <w:abstractNumId w:val="0"/>
  </w:num>
  <w:num w:numId="6" w16cid:durableId="876510491">
    <w:abstractNumId w:val="6"/>
  </w:num>
  <w:num w:numId="7" w16cid:durableId="1965307523">
    <w:abstractNumId w:val="12"/>
  </w:num>
  <w:num w:numId="8" w16cid:durableId="799080632">
    <w:abstractNumId w:val="1"/>
  </w:num>
  <w:num w:numId="9" w16cid:durableId="1303081154">
    <w:abstractNumId w:val="10"/>
  </w:num>
  <w:num w:numId="10" w16cid:durableId="1238320200">
    <w:abstractNumId w:val="14"/>
  </w:num>
  <w:num w:numId="11" w16cid:durableId="2091535258">
    <w:abstractNumId w:val="13"/>
  </w:num>
  <w:num w:numId="12" w16cid:durableId="34355157">
    <w:abstractNumId w:val="5"/>
  </w:num>
  <w:num w:numId="13" w16cid:durableId="901908821">
    <w:abstractNumId w:val="8"/>
  </w:num>
  <w:num w:numId="14" w16cid:durableId="959534956">
    <w:abstractNumId w:val="2"/>
  </w:num>
  <w:num w:numId="15" w16cid:durableId="860720">
    <w:abstractNumId w:val="7"/>
  </w:num>
  <w:num w:numId="16" w16cid:durableId="112334350">
    <w:abstractNumId w:val="3"/>
  </w:num>
  <w:num w:numId="17" w16cid:durableId="404887494">
    <w:abstractNumId w:val="4"/>
  </w:num>
  <w:num w:numId="18" w16cid:durableId="10282906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231D9"/>
    <w:rsid w:val="00031FD9"/>
    <w:rsid w:val="00066CEB"/>
    <w:rsid w:val="0009148A"/>
    <w:rsid w:val="000C335B"/>
    <w:rsid w:val="000D3D9B"/>
    <w:rsid w:val="000E2843"/>
    <w:rsid w:val="000F0BD7"/>
    <w:rsid w:val="00111375"/>
    <w:rsid w:val="00130AB0"/>
    <w:rsid w:val="001515F8"/>
    <w:rsid w:val="0016032F"/>
    <w:rsid w:val="00160646"/>
    <w:rsid w:val="0016142E"/>
    <w:rsid w:val="00172ADE"/>
    <w:rsid w:val="0018352F"/>
    <w:rsid w:val="001878FD"/>
    <w:rsid w:val="001879F6"/>
    <w:rsid w:val="00195420"/>
    <w:rsid w:val="001A0501"/>
    <w:rsid w:val="001B1DE3"/>
    <w:rsid w:val="001C0148"/>
    <w:rsid w:val="001C757E"/>
    <w:rsid w:val="001E4887"/>
    <w:rsid w:val="001E6260"/>
    <w:rsid w:val="001F42F0"/>
    <w:rsid w:val="001F624A"/>
    <w:rsid w:val="0020390F"/>
    <w:rsid w:val="0025053E"/>
    <w:rsid w:val="00261EF3"/>
    <w:rsid w:val="00264926"/>
    <w:rsid w:val="0027067B"/>
    <w:rsid w:val="00277A3D"/>
    <w:rsid w:val="0028785A"/>
    <w:rsid w:val="002A5BEF"/>
    <w:rsid w:val="002B0396"/>
    <w:rsid w:val="002C2FAA"/>
    <w:rsid w:val="002D45A5"/>
    <w:rsid w:val="002D6F9D"/>
    <w:rsid w:val="00300268"/>
    <w:rsid w:val="00344D01"/>
    <w:rsid w:val="00346A7A"/>
    <w:rsid w:val="00377FE3"/>
    <w:rsid w:val="00384277"/>
    <w:rsid w:val="003B58DF"/>
    <w:rsid w:val="003B72E8"/>
    <w:rsid w:val="003C0ED9"/>
    <w:rsid w:val="003D1582"/>
    <w:rsid w:val="003D7E4C"/>
    <w:rsid w:val="003E41C2"/>
    <w:rsid w:val="0043347A"/>
    <w:rsid w:val="004628E9"/>
    <w:rsid w:val="00490E0B"/>
    <w:rsid w:val="0049772C"/>
    <w:rsid w:val="004A34EB"/>
    <w:rsid w:val="004A5816"/>
    <w:rsid w:val="004F04E7"/>
    <w:rsid w:val="00507CB7"/>
    <w:rsid w:val="00510622"/>
    <w:rsid w:val="00527D89"/>
    <w:rsid w:val="005427EF"/>
    <w:rsid w:val="0054367B"/>
    <w:rsid w:val="00552EEB"/>
    <w:rsid w:val="00557FAB"/>
    <w:rsid w:val="00563F55"/>
    <w:rsid w:val="00567D93"/>
    <w:rsid w:val="005719C7"/>
    <w:rsid w:val="00592AD1"/>
    <w:rsid w:val="00596FE7"/>
    <w:rsid w:val="005D1471"/>
    <w:rsid w:val="005D5799"/>
    <w:rsid w:val="005E32FE"/>
    <w:rsid w:val="0061686A"/>
    <w:rsid w:val="00640B21"/>
    <w:rsid w:val="00642B4A"/>
    <w:rsid w:val="00643CA2"/>
    <w:rsid w:val="00660B8C"/>
    <w:rsid w:val="00674AEB"/>
    <w:rsid w:val="006864FC"/>
    <w:rsid w:val="006A69BF"/>
    <w:rsid w:val="006B08BF"/>
    <w:rsid w:val="006C11D1"/>
    <w:rsid w:val="006D4051"/>
    <w:rsid w:val="006E0F46"/>
    <w:rsid w:val="00711DF4"/>
    <w:rsid w:val="00733357"/>
    <w:rsid w:val="00735E0F"/>
    <w:rsid w:val="00746CD1"/>
    <w:rsid w:val="00756224"/>
    <w:rsid w:val="0079033D"/>
    <w:rsid w:val="0079243B"/>
    <w:rsid w:val="007954DC"/>
    <w:rsid w:val="007B3BA3"/>
    <w:rsid w:val="007C5A6E"/>
    <w:rsid w:val="007C79B6"/>
    <w:rsid w:val="007D58CA"/>
    <w:rsid w:val="007D70A1"/>
    <w:rsid w:val="007F0038"/>
    <w:rsid w:val="008132E8"/>
    <w:rsid w:val="0082097C"/>
    <w:rsid w:val="00823407"/>
    <w:rsid w:val="00832CC2"/>
    <w:rsid w:val="0084578D"/>
    <w:rsid w:val="00847553"/>
    <w:rsid w:val="00852DB3"/>
    <w:rsid w:val="00862870"/>
    <w:rsid w:val="008B0184"/>
    <w:rsid w:val="008C5D02"/>
    <w:rsid w:val="008C62E3"/>
    <w:rsid w:val="008D2649"/>
    <w:rsid w:val="008D365B"/>
    <w:rsid w:val="008F1990"/>
    <w:rsid w:val="008F7ACB"/>
    <w:rsid w:val="009050FD"/>
    <w:rsid w:val="0090568D"/>
    <w:rsid w:val="009075A5"/>
    <w:rsid w:val="009125C9"/>
    <w:rsid w:val="00913879"/>
    <w:rsid w:val="00917661"/>
    <w:rsid w:val="00970E5D"/>
    <w:rsid w:val="0097701C"/>
    <w:rsid w:val="00980A65"/>
    <w:rsid w:val="00995DC9"/>
    <w:rsid w:val="009A2AC2"/>
    <w:rsid w:val="009D01B5"/>
    <w:rsid w:val="009D358F"/>
    <w:rsid w:val="009F7339"/>
    <w:rsid w:val="00A00CAA"/>
    <w:rsid w:val="00A208EC"/>
    <w:rsid w:val="00A25E70"/>
    <w:rsid w:val="00A33765"/>
    <w:rsid w:val="00A61F7A"/>
    <w:rsid w:val="00A63269"/>
    <w:rsid w:val="00A71722"/>
    <w:rsid w:val="00A92377"/>
    <w:rsid w:val="00A95BAA"/>
    <w:rsid w:val="00AB29ED"/>
    <w:rsid w:val="00AC33E4"/>
    <w:rsid w:val="00AD58BE"/>
    <w:rsid w:val="00AE4BD8"/>
    <w:rsid w:val="00B027D5"/>
    <w:rsid w:val="00B3469C"/>
    <w:rsid w:val="00B4388F"/>
    <w:rsid w:val="00B47499"/>
    <w:rsid w:val="00B61BD9"/>
    <w:rsid w:val="00B63237"/>
    <w:rsid w:val="00BB60DB"/>
    <w:rsid w:val="00BE0A4D"/>
    <w:rsid w:val="00C26D49"/>
    <w:rsid w:val="00C85A72"/>
    <w:rsid w:val="00C960DC"/>
    <w:rsid w:val="00CF1B17"/>
    <w:rsid w:val="00D02C75"/>
    <w:rsid w:val="00D03EAD"/>
    <w:rsid w:val="00D10E22"/>
    <w:rsid w:val="00D115B2"/>
    <w:rsid w:val="00D13D2C"/>
    <w:rsid w:val="00D23824"/>
    <w:rsid w:val="00D97727"/>
    <w:rsid w:val="00DC2F94"/>
    <w:rsid w:val="00DD3D9E"/>
    <w:rsid w:val="00DD7908"/>
    <w:rsid w:val="00DE0E20"/>
    <w:rsid w:val="00E6034E"/>
    <w:rsid w:val="00E773ED"/>
    <w:rsid w:val="00E82297"/>
    <w:rsid w:val="00EA6624"/>
    <w:rsid w:val="00ED2B1A"/>
    <w:rsid w:val="00EF39FD"/>
    <w:rsid w:val="00F06842"/>
    <w:rsid w:val="00F107FD"/>
    <w:rsid w:val="00F22A9E"/>
    <w:rsid w:val="00F3164B"/>
    <w:rsid w:val="00F7554E"/>
    <w:rsid w:val="00FB64A8"/>
    <w:rsid w:val="00FE1606"/>
    <w:rsid w:val="00F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4DE67F"/>
  <w14:defaultImageDpi w14:val="32767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0184"/>
    <w:rPr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660B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60B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660B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660B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60B8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60B8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60B8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60B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link w:val="Els-body-textZchn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nzeichen">
    <w:name w:val="endnote reference"/>
    <w:basedOn w:val="Absatz-Standardschriftart"/>
    <w:semiHidden/>
    <w:rsid w:val="008B0184"/>
    <w:rPr>
      <w:vertAlign w:val="superscript"/>
    </w:rPr>
  </w:style>
  <w:style w:type="paragraph" w:styleId="Kopfzeil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uzeile">
    <w:name w:val="footer"/>
    <w:basedOn w:val="Kopfzeile"/>
    <w:rsid w:val="008B0184"/>
  </w:style>
  <w:style w:type="character" w:styleId="Funotenzeichen">
    <w:name w:val="footnote reference"/>
    <w:semiHidden/>
    <w:rsid w:val="008B0184"/>
    <w:rPr>
      <w:vertAlign w:val="superscript"/>
    </w:rPr>
  </w:style>
  <w:style w:type="paragraph" w:styleId="Funotentext">
    <w:name w:val="footnote text"/>
    <w:basedOn w:val="Standard"/>
    <w:semiHidden/>
    <w:rsid w:val="008B0184"/>
    <w:rPr>
      <w:rFonts w:ascii="Univers" w:hAnsi="Univers"/>
    </w:rPr>
  </w:style>
  <w:style w:type="character" w:styleId="Hyperlink">
    <w:name w:val="Hyperlink"/>
    <w:basedOn w:val="Absatz-Standardschriftart"/>
    <w:rsid w:val="008B0184"/>
    <w:rPr>
      <w:color w:val="0000FF"/>
      <w:u w:val="single"/>
    </w:rPr>
  </w:style>
  <w:style w:type="character" w:customStyle="1" w:styleId="MTEquationSection">
    <w:name w:val="MTEquationSection"/>
    <w:basedOn w:val="Absatz-Standardschriftart"/>
    <w:rsid w:val="008B0184"/>
    <w:rPr>
      <w:vanish/>
      <w:color w:val="FF0000"/>
    </w:rPr>
  </w:style>
  <w:style w:type="character" w:styleId="Seitenzahl">
    <w:name w:val="page number"/>
    <w:basedOn w:val="Absatz-Standardschriftar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Absatz-Standardschriftart"/>
    <w:rsid w:val="008B0184"/>
    <w:rPr>
      <w:sz w:val="18"/>
      <w:lang w:val="en-US" w:eastAsia="en-US" w:bidi="ar-SA"/>
    </w:rPr>
  </w:style>
  <w:style w:type="character" w:styleId="Kommentarzeichen">
    <w:name w:val="annotation reference"/>
    <w:basedOn w:val="Absatz-Standardschriftart"/>
    <w:semiHidden/>
    <w:rsid w:val="008B0184"/>
    <w:rPr>
      <w:sz w:val="16"/>
      <w:szCs w:val="16"/>
    </w:rPr>
  </w:style>
  <w:style w:type="paragraph" w:styleId="Kommentartext">
    <w:name w:val="annotation text"/>
    <w:basedOn w:val="Standard"/>
    <w:semiHidden/>
    <w:rsid w:val="008B0184"/>
  </w:style>
  <w:style w:type="paragraph" w:styleId="Kommentarthema">
    <w:name w:val="annotation subject"/>
    <w:basedOn w:val="Kommentartext"/>
    <w:next w:val="Kommentartext"/>
    <w:semiHidden/>
    <w:rsid w:val="008B0184"/>
    <w:rPr>
      <w:b/>
      <w:bCs/>
    </w:rPr>
  </w:style>
  <w:style w:type="paragraph" w:styleId="Sprechblasentext">
    <w:name w:val="Balloon Text"/>
    <w:basedOn w:val="Standard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B61BD9"/>
    <w:pPr>
      <w:numPr>
        <w:ilvl w:val="0"/>
        <w:numId w:val="0"/>
      </w:numPr>
    </w:pPr>
    <w:rPr>
      <w:szCs w:val="22"/>
    </w:rPr>
  </w:style>
  <w:style w:type="character" w:customStyle="1" w:styleId="underline1">
    <w:name w:val="underline1"/>
    <w:basedOn w:val="Absatz-Standardschriftart"/>
    <w:rsid w:val="00F06842"/>
    <w:rPr>
      <w:u w:val="single"/>
    </w:rPr>
  </w:style>
  <w:style w:type="paragraph" w:customStyle="1" w:styleId="ElsevierBodyTextCentredNospace">
    <w:name w:val="Elsevier Body Text Centred No space"/>
    <w:basedOn w:val="Standard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660B8C"/>
    <w:pPr>
      <w:tabs>
        <w:tab w:val="left" w:pos="340"/>
      </w:tabs>
      <w:ind w:left="340" w:hanging="340"/>
    </w:pPr>
    <w:rPr>
      <w:lang w:val="en-US"/>
    </w:rPr>
  </w:style>
  <w:style w:type="character" w:customStyle="1" w:styleId="Els-body-textZchn">
    <w:name w:val="Els-body-text Zchn"/>
    <w:basedOn w:val="Absatz-Standardschriftart"/>
    <w:link w:val="Els-body-text"/>
    <w:rsid w:val="00660B8C"/>
    <w:rPr>
      <w:lang w:val="en-US" w:eastAsia="en-US"/>
    </w:rPr>
  </w:style>
  <w:style w:type="character" w:customStyle="1" w:styleId="CitaviBibliographyEntryZchn">
    <w:name w:val="Citavi Bibliography Entry Zchn"/>
    <w:basedOn w:val="Els-body-textZchn"/>
    <w:link w:val="CitaviBibliographyEntry"/>
    <w:uiPriority w:val="99"/>
    <w:rsid w:val="00660B8C"/>
    <w:rPr>
      <w:lang w:val="en-US" w:eastAsia="en-US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660B8C"/>
  </w:style>
  <w:style w:type="character" w:customStyle="1" w:styleId="CitaviBibliographyHeadingZchn">
    <w:name w:val="Citavi Bibliography Heading Zchn"/>
    <w:basedOn w:val="Els-body-textZchn"/>
    <w:link w:val="CitaviBibliographyHeading"/>
    <w:uiPriority w:val="99"/>
    <w:rsid w:val="00660B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rsid w:val="00660B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660B8C"/>
  </w:style>
  <w:style w:type="character" w:customStyle="1" w:styleId="CitaviChapterBibliographyHeadingZchn">
    <w:name w:val="Citavi Chapter Bibliography Heading Zchn"/>
    <w:basedOn w:val="Els-body-textZchn"/>
    <w:link w:val="CitaviChapterBibliographyHeading"/>
    <w:uiPriority w:val="99"/>
    <w:rsid w:val="00660B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660B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1Zchn">
    <w:name w:val="Citavi Bibliography Subheading 1 Zchn"/>
    <w:basedOn w:val="Els-body-textZchn"/>
    <w:link w:val="CitaviBibliographySubheading1"/>
    <w:uiPriority w:val="99"/>
    <w:rsid w:val="00660B8C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  <w:lang w:val="en-US" w:eastAsia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660B8C"/>
    <w:pPr>
      <w:spacing w:after="120"/>
      <w:outlineLvl w:val="9"/>
    </w:pPr>
    <w:rPr>
      <w:b w:val="0"/>
      <w:bCs w:val="0"/>
      <w:lang w:val="en-US"/>
    </w:rPr>
  </w:style>
  <w:style w:type="character" w:customStyle="1" w:styleId="CitaviBibliographySubheading2Zchn">
    <w:name w:val="Citavi Bibliography Subheading 2 Zchn"/>
    <w:basedOn w:val="Els-body-textZchn"/>
    <w:link w:val="CitaviBibliographySubheading2"/>
    <w:uiPriority w:val="99"/>
    <w:rsid w:val="00660B8C"/>
    <w:rPr>
      <w:rFonts w:ascii="Arial" w:hAnsi="Arial" w:cs="Arial"/>
      <w:sz w:val="26"/>
      <w:szCs w:val="26"/>
      <w:lang w:val="en-US" w:eastAsia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3Zchn">
    <w:name w:val="Citavi Bibliography Subheading 3 Zchn"/>
    <w:basedOn w:val="Els-body-textZchn"/>
    <w:link w:val="CitaviBibliographySubheading3"/>
    <w:uiPriority w:val="99"/>
    <w:rsid w:val="00660B8C"/>
    <w:rPr>
      <w:rFonts w:asciiTheme="majorHAnsi" w:eastAsiaTheme="majorEastAsia" w:hAnsiTheme="majorHAnsi" w:cstheme="majorBidi"/>
      <w:b/>
      <w:bCs/>
      <w:i/>
      <w:iCs/>
      <w:color w:val="365F91" w:themeColor="accent1" w:themeShade="BF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semiHidden/>
    <w:rsid w:val="00660B8C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4Zchn">
    <w:name w:val="Citavi Bibliography Subheading 4 Zchn"/>
    <w:basedOn w:val="Els-body-textZchn"/>
    <w:link w:val="CitaviBibliographySubheading4"/>
    <w:uiPriority w:val="99"/>
    <w:rsid w:val="00660B8C"/>
    <w:rPr>
      <w:rFonts w:asciiTheme="majorHAnsi" w:eastAsiaTheme="majorEastAsia" w:hAnsiTheme="majorHAnsi" w:cstheme="majorBidi"/>
      <w:b/>
      <w:bCs/>
      <w:color w:val="365F91" w:themeColor="accent1" w:themeShade="BF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660B8C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5Zchn">
    <w:name w:val="Citavi Bibliography Subheading 5 Zchn"/>
    <w:basedOn w:val="Els-body-textZchn"/>
    <w:link w:val="CitaviBibliographySubheading5"/>
    <w:uiPriority w:val="99"/>
    <w:rsid w:val="00660B8C"/>
    <w:rPr>
      <w:rFonts w:asciiTheme="majorHAnsi" w:eastAsiaTheme="majorEastAsia" w:hAnsiTheme="majorHAnsi" w:cstheme="majorBidi"/>
      <w:b/>
      <w:bCs/>
      <w:color w:val="243F60" w:themeColor="accent1" w:themeShade="7F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660B8C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6Zchn">
    <w:name w:val="Citavi Bibliography Subheading 6 Zchn"/>
    <w:basedOn w:val="Els-body-textZchn"/>
    <w:link w:val="CitaviBibliographySubheading6"/>
    <w:uiPriority w:val="99"/>
    <w:rsid w:val="00660B8C"/>
    <w:rPr>
      <w:rFonts w:asciiTheme="majorHAnsi" w:eastAsiaTheme="majorEastAsia" w:hAnsiTheme="majorHAnsi" w:cstheme="majorBidi"/>
      <w:b/>
      <w:bCs/>
      <w:i/>
      <w:iCs/>
      <w:color w:val="243F60" w:themeColor="accent1" w:themeShade="7F"/>
      <w:lang w:val="en-US"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660B8C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7Zchn">
    <w:name w:val="Citavi Bibliography Subheading 7 Zchn"/>
    <w:basedOn w:val="Els-body-textZchn"/>
    <w:link w:val="CitaviBibliographySubheading7"/>
    <w:uiPriority w:val="99"/>
    <w:rsid w:val="00660B8C"/>
    <w:rPr>
      <w:rFonts w:asciiTheme="majorHAnsi" w:eastAsiaTheme="majorEastAsia" w:hAnsiTheme="majorHAnsi" w:cstheme="majorBidi"/>
      <w:b/>
      <w:bCs/>
      <w:color w:val="272727" w:themeColor="text1" w:themeTint="D8"/>
      <w:sz w:val="21"/>
      <w:szCs w:val="21"/>
      <w:lang w:val="en-US"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660B8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660B8C"/>
    <w:pPr>
      <w:spacing w:after="120"/>
      <w:outlineLvl w:val="9"/>
    </w:pPr>
    <w:rPr>
      <w:b/>
      <w:bCs/>
      <w:lang w:val="en-US"/>
    </w:rPr>
  </w:style>
  <w:style w:type="character" w:customStyle="1" w:styleId="CitaviBibliographySubheading8Zchn">
    <w:name w:val="Citavi Bibliography Subheading 8 Zchn"/>
    <w:basedOn w:val="Els-body-textZchn"/>
    <w:link w:val="CitaviBibliographySubheading8"/>
    <w:uiPriority w:val="99"/>
    <w:rsid w:val="00660B8C"/>
    <w:rPr>
      <w:rFonts w:asciiTheme="majorHAnsi" w:eastAsiaTheme="majorEastAsia" w:hAnsiTheme="majorHAnsi" w:cstheme="majorBidi"/>
      <w:b/>
      <w:bCs/>
      <w:i/>
      <w:iCs/>
      <w:color w:val="272727" w:themeColor="text1" w:themeTint="D8"/>
      <w:sz w:val="21"/>
      <w:szCs w:val="21"/>
      <w:lang w:val="en-US"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660B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660B8C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F7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6DDF5-1FB1-484E-86EC-D0EC6C083AE1}"/>
      </w:docPartPr>
      <w:docPartBody>
        <w:p w:rsidR="00695C0D" w:rsidRDefault="003308C0">
          <w:r w:rsidRPr="009E6F9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8C0"/>
    <w:rsid w:val="0007443D"/>
    <w:rsid w:val="000E3D5A"/>
    <w:rsid w:val="001B7DAA"/>
    <w:rsid w:val="002C2AEF"/>
    <w:rsid w:val="003308C0"/>
    <w:rsid w:val="00396899"/>
    <w:rsid w:val="00414FF3"/>
    <w:rsid w:val="005B5AFE"/>
    <w:rsid w:val="006120D5"/>
    <w:rsid w:val="00695C0D"/>
    <w:rsid w:val="0084553F"/>
    <w:rsid w:val="00DF145D"/>
    <w:rsid w:val="00ED2E57"/>
    <w:rsid w:val="00F70171"/>
    <w:rsid w:val="00F8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689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6ACC9-C097-4EA9-86CF-8B43E6C4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0</TotalTime>
  <Pages>5</Pages>
  <Words>17439</Words>
  <Characters>109868</Characters>
  <Application>Microsoft Office Word</Application>
  <DocSecurity>0</DocSecurity>
  <Lines>915</Lines>
  <Paragraphs>254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Chapter</vt:lpstr>
      <vt:lpstr>Chapter</vt:lpstr>
      <vt:lpstr>Chapter</vt:lpstr>
    </vt:vector>
  </TitlesOfParts>
  <Company>Elsevier Science</Company>
  <LinksUpToDate>false</LinksUpToDate>
  <CharactersWithSpaces>127053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Alexander Klimek</cp:lastModifiedBy>
  <cp:revision>72</cp:revision>
  <cp:lastPrinted>2023-12-18T12:05:00Z</cp:lastPrinted>
  <dcterms:created xsi:type="dcterms:W3CDTF">2023-11-27T09:18:00Z</dcterms:created>
  <dcterms:modified xsi:type="dcterms:W3CDTF">2023-12-18T12:05:00Z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  <property fmtid="{D5CDD505-2E9C-101B-9397-08002B2CF9AE}" pid="10" name="CitaviDocumentProperty_8">
    <vt:lpwstr>CloudProjectKey=bswtmeur45prdaa48b0sbsxo3ualowfbujoyia; ProjectName=Promotion - Optimal process configurations for the production of sustainable aviation fuels (SAF)</vt:lpwstr>
  </property>
  <property fmtid="{D5CDD505-2E9C-101B-9397-08002B2CF9AE}" pid="11" name="CitaviDocumentProperty_7">
    <vt:lpwstr>Promotion - Optimal process configurations for the production of sustainable aviation fuels (SAF)</vt:lpwstr>
  </property>
  <property fmtid="{D5CDD505-2E9C-101B-9397-08002B2CF9AE}" pid="12" name="CitaviDocumentProperty_0">
    <vt:lpwstr>63c5a069-91af-4d75-a4b1-9fc7e3e686b8</vt:lpwstr>
  </property>
  <property fmtid="{D5CDD505-2E9C-101B-9397-08002B2CF9AE}" pid="13" name="CitaviDocumentProperty_1">
    <vt:lpwstr>6.17.0.0</vt:lpwstr>
  </property>
  <property fmtid="{D5CDD505-2E9C-101B-9397-08002B2CF9AE}" pid="14" name="CitaviDocumentProperty_6">
    <vt:lpwstr>False</vt:lpwstr>
  </property>
</Properties>
</file>