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DA0B7B3" w:rsidR="00DD3D9E" w:rsidRPr="00B4388F" w:rsidRDefault="000A1E56">
      <w:pPr>
        <w:pStyle w:val="Els-Title"/>
        <w:rPr>
          <w:color w:val="000000" w:themeColor="text1"/>
        </w:rPr>
      </w:pPr>
      <w:r>
        <w:rPr>
          <w:color w:val="000000" w:themeColor="text1"/>
        </w:rPr>
        <w:t xml:space="preserve">Coupling </w:t>
      </w:r>
      <w:r w:rsidR="00BB19FE">
        <w:rPr>
          <w:color w:val="000000" w:themeColor="text1"/>
        </w:rPr>
        <w:t>R</w:t>
      </w:r>
      <w:r>
        <w:rPr>
          <w:color w:val="000000" w:themeColor="text1"/>
        </w:rPr>
        <w:t xml:space="preserve">ule-based reasoning, </w:t>
      </w:r>
      <w:r w:rsidR="00BB19FE">
        <w:rPr>
          <w:color w:val="000000" w:themeColor="text1"/>
        </w:rPr>
        <w:t>E</w:t>
      </w:r>
      <w:r>
        <w:rPr>
          <w:color w:val="000000" w:themeColor="text1"/>
        </w:rPr>
        <w:t>xergy analysis and</w:t>
      </w:r>
      <w:r w:rsidR="00BB19FE">
        <w:rPr>
          <w:color w:val="000000" w:themeColor="text1"/>
        </w:rPr>
        <w:t xml:space="preserve"> P</w:t>
      </w:r>
      <w:r>
        <w:rPr>
          <w:color w:val="000000" w:themeColor="text1"/>
        </w:rPr>
        <w:t xml:space="preserve">inch analysis to optimize and improve the </w:t>
      </w:r>
      <w:r w:rsidR="00E2777D">
        <w:rPr>
          <w:color w:val="000000" w:themeColor="text1"/>
        </w:rPr>
        <w:t>E</w:t>
      </w:r>
      <w:r>
        <w:rPr>
          <w:color w:val="000000" w:themeColor="text1"/>
        </w:rPr>
        <w:t xml:space="preserve">nergy </w:t>
      </w:r>
      <w:r w:rsidR="00E2777D">
        <w:rPr>
          <w:color w:val="000000" w:themeColor="text1"/>
        </w:rPr>
        <w:t>e</w:t>
      </w:r>
      <w:r>
        <w:rPr>
          <w:color w:val="000000" w:themeColor="text1"/>
        </w:rPr>
        <w:t xml:space="preserve">fficiency of </w:t>
      </w:r>
      <w:r w:rsidR="00E2777D">
        <w:rPr>
          <w:color w:val="000000" w:themeColor="text1"/>
        </w:rPr>
        <w:t>P</w:t>
      </w:r>
      <w:r>
        <w:rPr>
          <w:color w:val="000000" w:themeColor="text1"/>
        </w:rPr>
        <w:t>rocesses</w:t>
      </w:r>
    </w:p>
    <w:p w14:paraId="144DE680" w14:textId="3E6DA712" w:rsidR="00DD3D9E" w:rsidRPr="00711054" w:rsidRDefault="00EF2FCC">
      <w:pPr>
        <w:pStyle w:val="Els-Author"/>
        <w:rPr>
          <w:lang w:val="fr-FR"/>
        </w:rPr>
      </w:pPr>
      <w:r w:rsidRPr="00711054">
        <w:rPr>
          <w:lang w:val="fr-FR"/>
        </w:rPr>
        <w:t>Noha-Lys Senoussaoui,</w:t>
      </w:r>
      <w:r w:rsidRPr="00711054">
        <w:rPr>
          <w:vertAlign w:val="superscript"/>
          <w:lang w:val="fr-FR"/>
        </w:rPr>
        <w:t>a</w:t>
      </w:r>
      <w:r w:rsidRPr="00711054">
        <w:rPr>
          <w:lang w:val="fr-FR"/>
        </w:rPr>
        <w:t xml:space="preserve"> Raphaële Théry Hétreux,</w:t>
      </w:r>
      <w:r w:rsidRPr="00711054">
        <w:rPr>
          <w:vertAlign w:val="superscript"/>
          <w:lang w:val="fr-FR"/>
        </w:rPr>
        <w:t>a</w:t>
      </w:r>
      <w:r w:rsidRPr="00711054">
        <w:rPr>
          <w:lang w:val="fr-FR"/>
        </w:rPr>
        <w:t xml:space="preserve"> Gilles Hétreux,</w:t>
      </w:r>
      <w:r w:rsidRPr="00711054">
        <w:rPr>
          <w:vertAlign w:val="superscript"/>
          <w:lang w:val="fr-FR"/>
        </w:rPr>
        <w:t>a</w:t>
      </w:r>
    </w:p>
    <w:p w14:paraId="144DE682" w14:textId="4A5D1423" w:rsidR="00DD3D9E" w:rsidRPr="00711054" w:rsidRDefault="00EF2FCC">
      <w:pPr>
        <w:pStyle w:val="Els-Affiliation"/>
        <w:rPr>
          <w:lang w:val="fr-FR"/>
        </w:rPr>
      </w:pPr>
      <w:r w:rsidRPr="00711054">
        <w:rPr>
          <w:vertAlign w:val="superscript"/>
          <w:lang w:val="fr-FR"/>
        </w:rPr>
        <w:t>a</w:t>
      </w:r>
      <w:r w:rsidRPr="00711054">
        <w:rPr>
          <w:lang w:val="fr-FR"/>
        </w:rPr>
        <w:t>Laboratoire de Génie Chimique, Département PSI, 4 allée Emile Monso, 31432 Toulouse CEDEX 4, France</w:t>
      </w:r>
    </w:p>
    <w:p w14:paraId="144DE683" w14:textId="18E89C17" w:rsidR="008D2649" w:rsidRPr="00711054" w:rsidRDefault="00EF2FCC" w:rsidP="008D2649">
      <w:pPr>
        <w:pStyle w:val="Els-Affiliation"/>
        <w:spacing w:after="120"/>
        <w:rPr>
          <w:lang w:val="fr-FR"/>
        </w:rPr>
      </w:pPr>
      <w:r w:rsidRPr="00711054">
        <w:rPr>
          <w:lang w:val="fr-FR"/>
        </w:rPr>
        <w:t>nohalys.senoussaoui</w:t>
      </w:r>
      <w:r w:rsidR="008D2649" w:rsidRPr="00711054">
        <w:rPr>
          <w:lang w:val="fr-FR"/>
        </w:rPr>
        <w:t>@</w:t>
      </w:r>
      <w:r w:rsidRPr="00711054">
        <w:rPr>
          <w:lang w:val="fr-FR"/>
        </w:rPr>
        <w:t>toulouse-inp</w:t>
      </w:r>
      <w:r w:rsidR="008D2649" w:rsidRPr="00711054">
        <w:rPr>
          <w:lang w:val="fr-FR"/>
        </w:rPr>
        <w:t>.</w:t>
      </w:r>
      <w:r w:rsidRPr="00711054">
        <w:rPr>
          <w:lang w:val="fr-FR"/>
        </w:rPr>
        <w:t>fr</w:t>
      </w:r>
    </w:p>
    <w:p w14:paraId="144DE684" w14:textId="77777777" w:rsidR="008D2649" w:rsidRPr="002449A9" w:rsidRDefault="008D2649" w:rsidP="008D2649">
      <w:pPr>
        <w:pStyle w:val="Els-Abstract"/>
      </w:pPr>
      <w:r w:rsidRPr="002449A9">
        <w:t>Abstract</w:t>
      </w:r>
    </w:p>
    <w:p w14:paraId="26FF195A" w14:textId="676FA998" w:rsidR="009056FB" w:rsidRDefault="006413E5" w:rsidP="008D2649">
      <w:pPr>
        <w:pStyle w:val="Els-body-text"/>
        <w:spacing w:after="120"/>
      </w:pPr>
      <w:r>
        <w:t>Global efforts target carbon neutrality by 2050, with a focus on Carbon Capture Utilization and Storag</w:t>
      </w:r>
      <w:r w:rsidR="009056FB">
        <w:t>e</w:t>
      </w:r>
      <w:r>
        <w:t xml:space="preserve"> in industries like</w:t>
      </w:r>
      <w:r w:rsidR="002449A9">
        <w:t>, for example,</w:t>
      </w:r>
      <w:r>
        <w:t xml:space="preserve"> methanol production. While sustainability analys</w:t>
      </w:r>
      <w:r w:rsidR="002449A9">
        <w:t>i</w:t>
      </w:r>
      <w:r>
        <w:t xml:space="preserve">s like exergy analysis </w:t>
      </w:r>
      <w:r w:rsidR="00793EEB">
        <w:t>lacks</w:t>
      </w:r>
      <w:r>
        <w:t xml:space="preserve"> practical solution</w:t>
      </w:r>
      <w:r w:rsidR="009056FB">
        <w:t xml:space="preserve"> proposals</w:t>
      </w:r>
      <w:r>
        <w:t>, integrating artificial intelligence</w:t>
      </w:r>
      <w:r w:rsidR="009056FB">
        <w:t xml:space="preserve"> allows to</w:t>
      </w:r>
      <w:r>
        <w:t xml:space="preserve"> bridges this gap. The COOPERE approach combines </w:t>
      </w:r>
      <w:r w:rsidR="00D61FC5">
        <w:t xml:space="preserve">pinch </w:t>
      </w:r>
      <w:r>
        <w:t>analys</w:t>
      </w:r>
      <w:r w:rsidR="00D61FC5">
        <w:t>i</w:t>
      </w:r>
      <w:r>
        <w:t>s</w:t>
      </w:r>
      <w:r w:rsidR="00D61FC5">
        <w:t>, exergy analysis and optimization</w:t>
      </w:r>
      <w:r>
        <w:t xml:space="preserve"> for </w:t>
      </w:r>
      <w:r w:rsidR="009056FB">
        <w:t xml:space="preserve">the design and </w:t>
      </w:r>
      <w:r>
        <w:t>retrofit</w:t>
      </w:r>
      <w:r w:rsidR="009056FB">
        <w:t xml:space="preserve"> of</w:t>
      </w:r>
      <w:r>
        <w:t xml:space="preserve"> proces</w:t>
      </w:r>
      <w:r w:rsidR="009056FB">
        <w:t>ses</w:t>
      </w:r>
      <w:r>
        <w:t xml:space="preserve">. </w:t>
      </w:r>
      <w:r w:rsidR="00D61FC5">
        <w:t>T</w:t>
      </w:r>
      <w:r>
        <w:t>his study applies COOPERE to a methanol production process</w:t>
      </w:r>
      <w:r w:rsidR="009056FB">
        <w:t xml:space="preserve"> with CO</w:t>
      </w:r>
      <w:r w:rsidR="009056FB" w:rsidRPr="009056FB">
        <w:rPr>
          <w:vertAlign w:val="subscript"/>
        </w:rPr>
        <w:t>2</w:t>
      </w:r>
      <w:r w:rsidR="009056FB">
        <w:t xml:space="preserve"> recovery</w:t>
      </w:r>
      <w:r>
        <w:t xml:space="preserve">, </w:t>
      </w:r>
      <w:r w:rsidR="00D61FC5">
        <w:t xml:space="preserve">and highlighting </w:t>
      </w:r>
      <w:r>
        <w:t>the</w:t>
      </w:r>
      <w:r w:rsidR="00D61FC5">
        <w:t xml:space="preserve"> strength of </w:t>
      </w:r>
      <w:r>
        <w:t xml:space="preserve">the rule-based reasoning tool in suggesting improvements. COOPERE significantly reduces energy </w:t>
      </w:r>
      <w:r w:rsidR="009056FB">
        <w:t xml:space="preserve">and electric </w:t>
      </w:r>
      <w:r>
        <w:t>consumption, offering economic benefits with initial investments.</w:t>
      </w:r>
    </w:p>
    <w:p w14:paraId="144DE687" w14:textId="378C9363" w:rsidR="008D2649" w:rsidRDefault="008D2649" w:rsidP="008D2649">
      <w:pPr>
        <w:pStyle w:val="Els-body-text"/>
        <w:spacing w:after="120"/>
        <w:rPr>
          <w:lang w:val="en-GB"/>
        </w:rPr>
      </w:pPr>
      <w:r>
        <w:rPr>
          <w:b/>
          <w:bCs/>
          <w:lang w:val="en-GB"/>
        </w:rPr>
        <w:t>Keywords</w:t>
      </w:r>
      <w:r>
        <w:rPr>
          <w:lang w:val="en-GB"/>
        </w:rPr>
        <w:t xml:space="preserve">: </w:t>
      </w:r>
      <w:r w:rsidR="00DB5700">
        <w:rPr>
          <w:lang w:val="en-GB"/>
        </w:rPr>
        <w:t>Rule-based reasoning, Exergy</w:t>
      </w:r>
      <w:r w:rsidR="00711054">
        <w:rPr>
          <w:lang w:val="en-GB"/>
        </w:rPr>
        <w:t xml:space="preserve"> analysis</w:t>
      </w:r>
      <w:r w:rsidR="00DB5700">
        <w:rPr>
          <w:lang w:val="en-GB"/>
        </w:rPr>
        <w:t>, Energy integration, Superstructure optimisation, decarbonation</w:t>
      </w:r>
      <w:r>
        <w:rPr>
          <w:lang w:val="en-GB"/>
        </w:rPr>
        <w:t>.</w:t>
      </w:r>
    </w:p>
    <w:p w14:paraId="144DE689" w14:textId="6943A033" w:rsidR="008D2649" w:rsidRDefault="00E2777D" w:rsidP="008D2649">
      <w:pPr>
        <w:pStyle w:val="Els-1storder-head"/>
      </w:pPr>
      <w:r>
        <w:t>Introduction</w:t>
      </w:r>
    </w:p>
    <w:p w14:paraId="144DE68A" w14:textId="38517D9F" w:rsidR="008D2649" w:rsidRDefault="00C576C9" w:rsidP="008D2649">
      <w:pPr>
        <w:pStyle w:val="Els-body-text"/>
      </w:pPr>
      <w:r>
        <w:t>Efforts worldwide to combat climate change, like Europe's Fit for 55 plan, aim for carbon neutrality by 2050</w:t>
      </w:r>
      <w:r w:rsidR="002D57D2">
        <w:t xml:space="preserve"> </w:t>
      </w:r>
      <w:r w:rsidR="002D57D2">
        <w:fldChar w:fldCharType="begin"/>
      </w:r>
      <w:r w:rsidR="00294A44">
        <w:instrText xml:space="preserve"> ADDIN ZOTERO_ITEM CSL_CITATION {"citationID":"zkuY9h4h","properties":{"formattedCitation":"(European Commission, 2019)","plainCitation":"(European Commission, 2019)","noteIndex":0},"citationItems":[{"id":479,"uris":["http://zotero.org/groups/4582716/items/W6D6AAH4"],"itemData":{"id":479,"type":"book","abstract":"In November 2018, the European Commission presented a long-term strategic vision to reduce greenhouse gas (GHG) emissions, showing how Europe can lead the way to climate neutrality – an economy with net-zero GHG emissions. The strategy explores how this can be achieved by looking at all the key economic sectors, including energy, transport, industry and agriculture. A portfolio of options was explored to underline that it is possible to move to net-zero GHG emissions by 2050, based on existing – though in some cases emerging – technological solutions, empowering citizens and aligning action in key areas such as industrial policy, finance or research, while ensuring social fairness for a just transition.","call-number":"ML-04-19-339-EN-N","event-place":"LU","ISBN":"978-92-76-02037-0","language":"eng","publisher":"Publications Office of the European Union","publisher-place":"LU","source":"Publications Office of the European Union","title":"Going climate-neutral by 2050: a strategic long term vision for a prosperous, modern, competitive and climate neutral EU economy","title-short":"Going climate-neutral by 2050","URL":"https://data.europa.eu/doi/10.2834/02074","author":[{"family":"European Commission","given":""}],"accessed":{"date-parts":[["2023",11,25]]},"issued":{"date-parts":[["2019"]]}}}],"schema":"https://github.com/citation-style-language/schema/raw/master/csl-citation.json"} </w:instrText>
      </w:r>
      <w:r w:rsidR="002D57D2">
        <w:fldChar w:fldCharType="separate"/>
      </w:r>
      <w:r w:rsidR="00294A44" w:rsidRPr="00294A44">
        <w:t>(European Commission, 2019)</w:t>
      </w:r>
      <w:r w:rsidR="002D57D2">
        <w:fldChar w:fldCharType="end"/>
      </w:r>
      <w:r w:rsidR="009654FC">
        <w:t>.</w:t>
      </w:r>
      <w:r w:rsidR="002D57D2">
        <w:t xml:space="preserve"> </w:t>
      </w:r>
      <w:r>
        <w:t>In the industrial sector, Carbon Capture Utilization and Storage (CCUS) technologies are being explored, such as for methanol production processes</w:t>
      </w:r>
      <w:r w:rsidR="00711054" w:rsidRPr="00711054">
        <w:t xml:space="preserve"> </w:t>
      </w:r>
      <w:r w:rsidR="008117C4">
        <w:fldChar w:fldCharType="begin"/>
      </w:r>
      <w:r w:rsidR="00F518F3">
        <w:instrText xml:space="preserve"> ADDIN ZOTERO_ITEM CSL_CITATION {"citationID":"bGrQgpam","properties":{"formattedCitation":"(Nami et al., 2019)","plainCitation":"(Nami et al., 2019)","noteIndex":0},"citationItems":[{"id":271,"uris":["http://zotero.org/groups/4582716/items/UZGNJSCV"],"itemData":{"id":271,"type":"article-journal","abstract":"Thermodynamic, economic and environmental analyses of a combined CO2 capturing system, including, geothermal driven dual fluid organic Rankine cycle (ORC), proton exchange membrane electrolyzer (PEME), S-Graz cycle and methanol synthesis unit (MSU) were carried out. The presented zero emission system was designed based on the oxy-fuel combustion carbon capturing to produce power, hydrogen and methanol, while released CO2 can be captured. Generated renewable power by the ORC was utilized by the PEME to produce renewable hydrogen. Part of the produced hydrogen is fed to the MSU, while the rest was stored in hydrogen tanks. In fact, CO2 hydrogenation to produce methanol suggested via direct methanol synthesis in order to utilize the captured CO2 from the S-Graz cycle. Exergy efficiency of the system defined to analyze the system thermodynamically, while SPECO method utilized to evaluate system economically. Results revealed that the most important part of the system is the S-Graz cycle, from the viewpoint of capital investment. Also, the average product unit cost of 24.88 $/GJ obtained for the whole system.","container-title":"International Journal of Hydrogen Energy","DOI":"10.1016/j.ijhydene.2019.08.079","ISSN":"0360-3199","issue":"48","journalAbbreviation":"International Journal of Hydrogen Energy","language":"en","page":"26128-26147","source":"ScienceDirect","title":"Methanol synthesis from renewable H2 and captured CO2 from S-Graz cycle – Energy, exergy, exergoeconomic and exergoenvironmental (4E) analysis","volume":"44","author":[{"family":"Nami","given":"Hossein"},{"family":"Ranjbar","given":"Faramarz"},{"family":"Yari","given":"Mortaza"}],"issued":{"date-parts":[["2019",10,8]]}}}],"schema":"https://github.com/citation-style-language/schema/raw/master/csl-citation.json"} </w:instrText>
      </w:r>
      <w:r w:rsidR="008117C4">
        <w:fldChar w:fldCharType="separate"/>
      </w:r>
      <w:r w:rsidR="00F518F3" w:rsidRPr="00F518F3">
        <w:t>(Nami et al., 2019)</w:t>
      </w:r>
      <w:r w:rsidR="008117C4">
        <w:fldChar w:fldCharType="end"/>
      </w:r>
      <w:r w:rsidR="008117C4">
        <w:t xml:space="preserve">. In addition, </w:t>
      </w:r>
      <w:r w:rsidR="002C3969">
        <w:t xml:space="preserve">the implementation of </w:t>
      </w:r>
      <w:r w:rsidR="008117C4">
        <w:t xml:space="preserve">innovative and conceptual </w:t>
      </w:r>
      <w:r w:rsidR="002C3969">
        <w:t xml:space="preserve">approaches </w:t>
      </w:r>
      <w:r w:rsidR="00F518F3">
        <w:t xml:space="preserve">stands as </w:t>
      </w:r>
      <w:r w:rsidR="002C3969">
        <w:t xml:space="preserve">a key to the emergence of more </w:t>
      </w:r>
      <w:r w:rsidR="000D10E9">
        <w:t>sustainable</w:t>
      </w:r>
      <w:r w:rsidR="002C3969">
        <w:t xml:space="preserve"> and sober production paths. </w:t>
      </w:r>
      <w:r>
        <w:t xml:space="preserve">Innovative approaches like pinch analysis, life cycle assessment, and exergy analysis already enhance sustainability </w:t>
      </w:r>
      <w:r w:rsidR="002C3969">
        <w:fldChar w:fldCharType="begin"/>
      </w:r>
      <w:r w:rsidR="00294A44">
        <w:instrText xml:space="preserve"> ADDIN ZOTERO_ITEM CSL_CITATION {"citationID":"DxAKKSIo","properties":{"formattedCitation":"(Bachmann et al., 2023; Blumberg et al., 2017; Kemp, 2011)","plainCitation":"(Bachmann et al., 2023; Blumberg et al., 2017; Kemp, 2011)","noteIndex":0},"citationItems":[{"id":424,"uris":["http://zotero.org/groups/4582716/items/RK24GDES"],"itemData":{"id":424,"type":"article-journal","abstract":"Syngas is an essential platform chemical for producing chemicals and fuels, whose market volume is expected to grow strongly. Today, syngas is mainly produced from fossil resources and thus emits large amounts of greenhouse gases (GHGs). The GHG emissions of syngas can be reduced by alternative feedstocks such as biomass, CO2, and steel mill off-gases (mill gas). However, since previous studies on alternative feedstocks differ in assumptions and methodological choices, their results are not comparable. Therefore, it remains unknown which feedstock is preferable from an environmental perspective. Herein, we present a consistent environmental assessment of alternative syngas pathways. We show that bio-based and mill gas-based syngas reduce GHG emissions the most, although the results strongly depend on the conventional feedstock use: if the feedstock is limited and already used elsewhere, its GHG mitigation potential decreases. Furthermore, producing syngas from mill gas or bio-waste leads to moderate environmental trade-offs, while other bio-feedstocks and CO2 can significantly increase other environmental impacts than GHG. Our results demonstrate that a consistent assessment of alternative pathways is required to make informed decisions on syngas decarbonization and highlight the importance of considering the conventional use of limited feedstocks in life-cycle assessments.","container-title":"ACS Sustainable Chemistry &amp; Engineering","DOI":"10.1021/acssuschemeng.2c05390","issue":"14","journalAbbreviation":"ACS Sustainable Chem. Eng.","note":"publisher: American Chemical Society","page":"5356-5366","source":"ACS Publications","title":"Syngas from What? Comparative Life-Cycle Assessment for Syngas Production from Biomass, CO2, and Steel Mill Off-Gases","title-short":"Syngas from What?","volume":"11","author":[{"family":"Bachmann","given":"Marvin"},{"family":"Völker","given":"Simon"},{"family":"Kleinekorte","given":"Johanna"},{"family":"Bardow","given":"André"}],"issued":{"date-parts":[["2023",4,10]]}}},{"id":60,"uris":["http://zotero.org/groups/4582716/items/NGWJ2QJI"],"itemData":{"id":60,"type":"article-journal","abstract":"Energy and exergy analyses were carried out for a medium-capacity methanol plant based on a low-pressure synthesis process for natural gas. The process comprises a pretreatment of natural gas, a steam-methane reforming unit for generation of synthesis gas, a methanol synthesis, a distillation of crude methanol, and an integrated steam cycle for waste heat recovery. Carbon dioxide from carbon capture is used for gas conditioning by adjusting the syngas module for methanol synthesis through counterbalancing of the excess hydrogen. A sensitivity analysis was performed to identify favorable operation parameters for the tubular steam reformer. The energetic and exergetic efficiencies for the overall system were found to be 35.9% and 37.7%, respectively. The specific energy requirements (energy intensities) are 19.6 GJth/tCH3OH and 0.8 GJel/tCH3OH, while the specific methane consumption was calculated to be 0.54 ton CH4 per ton CH3OH. Compared to a stand-alone plant, the utilization of carbon dioxide increases the methanol yield by 22%. The exergy analysis shows that the highest inefficiencies occur in the reforming unit, the steam cycle, and the synthesis unit. In particular, the steam reformer, the synthesis reactor, and several heat exchangers show a high potential for thermodynamic improvement.","container-title":"Energy","DOI":"10.1016/j.energy.2017.06.140","ISSN":"0360-5442","journalAbbreviation":"Energy","language":"en","page":"2528-2539","source":"ScienceDirect","title":"Exergy-based evaluation of methanol production from natural gas with CO2 utilization","volume":"141","author":[{"family":"Blumberg","given":"Timo"},{"family":"Morosuk","given":"Tatiana"},{"family":"Tsatsaronis","given":"George"}],"issued":{"date-parts":[["2017",12,15]]}}},{"id":342,"uris":["http://zotero.org/groups/4582716/items/G4UISGXI"],"itemData":{"id":342,"type":"book","abstract":"Pinch analysis and related techniques are the key to design of inherently energy-efficient plants. This book shows engineers how to understand and optimize energy use in their processes, whether large or small. Energy savings go straight to the bottom line as increased profit, as well as reducing emissions.This is the key guide to process integration for both experienced and newly qualified engineers, as well as academics and students. It begins with an introduction to the main concepts of pinch analysis, the calculation of energy targets for a given process, the pinch temperature and the golden rules of pinch-based design to meet energy targets.The book shows how to extract the stream data necessary for a pinch analysis and describes the targeting process in depth. Other essential details include the design of heat exchanger networks, hot and cold utility systems, CHP (combined heat and power), refrigeration and optimization of system operating conditions. Many tips and techniques for practical application are covered, supported by several detailed case studies and other examples covering a wide range of industries, including buildings and other non-process situations.The only dedicated pinch analysis and process integration guide, fully revised and expanded supported by free downloadable energy targeting softwareThe perfect guide and reference for chemical process, food and biochemical engineers, plant engineers and professionals concerned with energy optimisation, including building designersCovers the practical analysis of both new and existing systems, with ful details of industrial applications and case studies","edition":"2nd edition","language":"English","number-of-pages":"416","publisher":"Butterworth-Heinemann","source":"Amazon","title":"Pinch Analysis and Process Integration: A User Guide on Process Integration for the Efficient Use of Energy","title-short":"Pinch Analysis and Process Integration","URL":"https://www.google.com/url?sa=t&amp;rct=j&amp;q=&amp;esrc=s&amp;source=web&amp;cd=&amp;cad=rja&amp;uact=8&amp;ved=2ahUKEwjv8ObE2d_8AhVMVKQEHa4RCFQQFnoECA0QAQ&amp;url=https%3A%2F%2Fshahroodut.ac.ir%2Ffa%2Fdownload.php%3Fid%3D1111129792&amp;usg=AOvVaw2ofKEdUfkx062iGDeEVuNL","author":[{"family":"Kemp","given":"Ian C."}],"issued":{"date-parts":[["2011",4,1]]}}}],"schema":"https://github.com/citation-style-language/schema/raw/master/csl-citation.json"} </w:instrText>
      </w:r>
      <w:r w:rsidR="002C3969">
        <w:fldChar w:fldCharType="separate"/>
      </w:r>
      <w:r w:rsidR="00294A44" w:rsidRPr="00294A44">
        <w:t>(Bachmann et al., 2023; Blumberg et al., 2017; Kemp, 2011)</w:t>
      </w:r>
      <w:r w:rsidR="002C3969">
        <w:fldChar w:fldCharType="end"/>
      </w:r>
      <w:r w:rsidR="0064044F">
        <w:t>.</w:t>
      </w:r>
      <w:r w:rsidR="002E248A">
        <w:t xml:space="preserve"> </w:t>
      </w:r>
      <w:r w:rsidR="00D61FC5">
        <w:t>However, t</w:t>
      </w:r>
      <w:r>
        <w:t xml:space="preserve">hese </w:t>
      </w:r>
      <w:r w:rsidR="00D61FC5">
        <w:t xml:space="preserve">approaches </w:t>
      </w:r>
      <w:r>
        <w:t>while insightful, often lacks practical improvement solutions and</w:t>
      </w:r>
      <w:r w:rsidR="00D61FC5">
        <w:t xml:space="preserve"> usuall</w:t>
      </w:r>
      <w:r w:rsidR="00582404">
        <w:t>y</w:t>
      </w:r>
      <w:r>
        <w:t xml:space="preserve"> relies on engineer</w:t>
      </w:r>
      <w:r w:rsidR="00D61FC5">
        <w:t>’s</w:t>
      </w:r>
      <w:r>
        <w:t xml:space="preserve"> expertise</w:t>
      </w:r>
      <w:r w:rsidR="00582404">
        <w:t>.</w:t>
      </w:r>
      <w:r>
        <w:t xml:space="preserve"> The integration of artificial intelligence (AI), discussed by </w:t>
      </w:r>
      <w:r>
        <w:fldChar w:fldCharType="begin"/>
      </w:r>
      <w:r>
        <w:instrText xml:space="preserve"> ADDIN ZOTERO_ITEM CSL_CITATION {"citationID":"PNnFx2zT","properties":{"formattedCitation":"(Venkatasubramanian, 2019)","plainCitation":"(Venkatasubramanian, 2019)","noteIndex":0},"citationItems":[{"id":446,"uris":["http://zotero.org/groups/4582716/items/3HYUYBG3"],"itemData":{"id":446,"type":"article-journal","container-title":"AIChE Journal","DOI":"10.1002/aic.16489","ISSN":"1547-5905","issue":"2","language":"en","license":"© 2018 The Authors. AIChE Journal published by Wiley Periodicals, Inc. on behalf of American Institute of Chemical Engineers.","note":"_eprint: https://aiche.onlinelibrary.wiley.com/doi/pdf/10.1002/aic.16489","page":"466-478","source":"Wiley Online Library","title":"The promise of artificial intelligence in chemical engineering: Is it here, finally?","title-short":"The promise of artificial intelligence in chemical engineering","volume":"65","author":[{"family":"Venkatasubramanian","given":"Venkat"}],"issued":{"date-parts":[["2019"]]}}}],"schema":"https://github.com/citation-style-language/schema/raw/master/csl-citation.json"} </w:instrText>
      </w:r>
      <w:r>
        <w:fldChar w:fldCharType="separate"/>
      </w:r>
      <w:r w:rsidRPr="00294A44">
        <w:t>(Venkatasubramanian, 2019)</w:t>
      </w:r>
      <w:r>
        <w:fldChar w:fldCharType="end"/>
      </w:r>
      <w:r>
        <w:t>, addresses this gap for chemical engineering</w:t>
      </w:r>
      <w:r w:rsidR="00DD5E8B">
        <w:t xml:space="preserve">. </w:t>
      </w:r>
      <w:r w:rsidR="007018E8">
        <w:t xml:space="preserve">The COOPERE approach was developed at the Toulouse Chemical Engineering Laboratory by </w:t>
      </w:r>
      <w:r w:rsidR="007018E8">
        <w:fldChar w:fldCharType="begin"/>
      </w:r>
      <w:r w:rsidR="00294A44">
        <w:instrText xml:space="preserve"> ADDIN ZOTERO_ITEM CSL_CITATION {"citationID":"9sR1JPSU","properties":{"formattedCitation":"(Gourmelon et al., 2017)","plainCitation":"(Gourmelon et al., 2017)","noteIndex":0},"citationItems":[{"id":301,"uris":["http://zotero.org/groups/4582716/items/7TCFVTLG"],"itemData":{"id":301,"type":"article-journal","abstract":"Exergy analysis has been shown to be a powerful tool for assessing and improving the energy efficiency of thermal and chemical processes. However, the lack of systematic procedures in examining and interpreting the results of the exergy balance or the exergy efficiency makes this kind of analysis more or less limited to the academic world. This paper intends to promote an efficient energy usage through pinch, exergy analyses and energetic optimisation and by providing the engineer with specific improvement means by using a case-based reasoning (CBR) system. To make exergy analysis more understandable, it was decided to develop two methodological tools: A supporting graphical representation of the exergy analysis and a CBR system to help the user in developing alternatives. Both tools are grouped together into a general methodology for the analysis and retrofit design of industrial sites. This new approach is illustrated through an ammonia processing plant case study.","container-title":"International Journal of Exergy","DOI":"10.1504/IJEX.2017.086169","journalAbbreviation":"International Journal of Exergy","page":"298","source":"ResearchGate","title":"A systematic approach: Combining process optimisation exergy analysis and energy recovery for a better efficiency of industrial processes","title-short":"A systematic approach","volume":"23","author":[{"family":"Gourmelon","given":"Stéphane"},{"family":"Thery Hetreux","given":"Raphaele"},{"family":"Floquet","given":"Pascal"}],"issued":{"date-parts":[["2017",1,1]]}}}],"schema":"https://github.com/citation-style-language/schema/raw/master/csl-citation.json"} </w:instrText>
      </w:r>
      <w:r w:rsidR="007018E8">
        <w:fldChar w:fldCharType="separate"/>
      </w:r>
      <w:r w:rsidR="00294A44" w:rsidRPr="00294A44">
        <w:t>(Gourmelon et al., 2017)</w:t>
      </w:r>
      <w:r w:rsidR="007018E8">
        <w:fldChar w:fldCharType="end"/>
      </w:r>
      <w:r w:rsidR="00582404">
        <w:t xml:space="preserve"> to </w:t>
      </w:r>
      <w:r w:rsidR="007018E8">
        <w:t>associate pinch analysis</w:t>
      </w:r>
      <w:r w:rsidR="00383913">
        <w:t>,</w:t>
      </w:r>
      <w:r w:rsidR="007018E8">
        <w:t xml:space="preserve"> exergy analysis and optimization to propose </w:t>
      </w:r>
      <w:r w:rsidR="002E248A">
        <w:t>retrofitted process structures.  To fill the gap between diagnosis and practical solution</w:t>
      </w:r>
      <w:r w:rsidR="00D61FC5">
        <w:t>s</w:t>
      </w:r>
      <w:r w:rsidR="002E248A">
        <w:t>, a case</w:t>
      </w:r>
      <w:r w:rsidR="00383913">
        <w:t>-</w:t>
      </w:r>
      <w:r w:rsidR="002E248A">
        <w:t>based reasoning was first introduced</w:t>
      </w:r>
      <w:r>
        <w:t xml:space="preserve">, but </w:t>
      </w:r>
      <w:r w:rsidR="00DD5E8B">
        <w:t>has proven its limits because</w:t>
      </w:r>
      <w:r w:rsidR="00ED3452">
        <w:t xml:space="preserve"> of its inability to express general knowledge</w:t>
      </w:r>
      <w:r w:rsidR="005061C6">
        <w:t>. Moreover, case</w:t>
      </w:r>
      <w:r w:rsidR="00582404">
        <w:t xml:space="preserve"> </w:t>
      </w:r>
      <w:r w:rsidR="005061C6">
        <w:t xml:space="preserve">based reasoning requires </w:t>
      </w:r>
      <w:r w:rsidR="00DD5E8B" w:rsidRPr="00DD5E8B">
        <w:t>an extensive</w:t>
      </w:r>
      <w:r w:rsidR="00DD5E8B">
        <w:t xml:space="preserve"> cases</w:t>
      </w:r>
      <w:r w:rsidR="00DD5E8B" w:rsidRPr="00DD5E8B">
        <w:t xml:space="preserve"> database</w:t>
      </w:r>
      <w:r w:rsidR="009D6F67">
        <w:t xml:space="preserve"> which </w:t>
      </w:r>
      <w:r w:rsidR="00ED3452">
        <w:t xml:space="preserve">is difficult to build when there is only a scarce number of relevant cases </w:t>
      </w:r>
      <w:r w:rsidR="00ED3452">
        <w:fldChar w:fldCharType="begin"/>
      </w:r>
      <w:r w:rsidR="00ED3452">
        <w:instrText xml:space="preserve"> ADDIN ZOTERO_ITEM CSL_CITATION {"citationID":"0uf0qhcx","properties":{"formattedCitation":"(Prentzas and Hatzilygeroudis, 2007)","plainCitation":"(Prentzas and Hatzilygeroudis, 2007)","noteIndex":0},"citationItems":[{"id":484,"uris":["http://zotero.org/groups/4582716/items/GFJZ6NKI"],"itemData":{"id":484,"type":"article-journal","abstract":"Abstract: Rule-based and case-based reasoning are two popular approaches used in intelligent systems. Rules usually represent general knowledge, whereas cases encompass knowledge accumulated from specific (specialized) situations. Each approach has advantages and disadvantages, which are proved to be complementary to a large degree. So, it is well justified to combine rules and cases to produce effective hybrid approaches, surpassing the disadvantages of each component method. In this paper, we first present advantages and disadvantages of rule-based and case-based reasoning and show that they are complementary. We then discuss the deficiencies of existing categorization schemes for integrations of rule-based and case-based representations. To deal with these deficiencies, we introduce a new categorization scheme. Finally, we briefly present representative approaches for the final categories of our scheme.","container-title":"Expert Systems","DOI":"10.1111/j.1468-0394.2007.00423.x","ISSN":"1468-0394","issue":"2","language":"en","note":"_eprint: https://onlinelibrary.wiley.com/doi/pdf/10.1111/j.1468-0394.2007.00423.x","page":"97-122","source":"Wiley Online Library","title":"Categorizing approaches combining rule-based and case-based reasoning","volume":"24","author":[{"family":"Prentzas","given":"Jim"},{"family":"Hatzilygeroudis","given":"Ioannis"}],"issued":{"date-parts":[["2007"]]}}}],"schema":"https://github.com/citation-style-language/schema/raw/master/csl-citation.json"} </w:instrText>
      </w:r>
      <w:r w:rsidR="00ED3452">
        <w:fldChar w:fldCharType="separate"/>
      </w:r>
      <w:r w:rsidR="00294A44" w:rsidRPr="00294A44">
        <w:t>(Prentzas and Hatzilygeroudis, 2007)</w:t>
      </w:r>
      <w:r w:rsidR="00ED3452">
        <w:fldChar w:fldCharType="end"/>
      </w:r>
      <w:r w:rsidR="00DD5E8B">
        <w:t xml:space="preserve">. </w:t>
      </w:r>
      <w:r w:rsidR="005866F3">
        <w:t xml:space="preserve">A Rule based expert systems (RBES) </w:t>
      </w:r>
      <w:r w:rsidR="005061C6">
        <w:t xml:space="preserve">seems to be a more suitable approach </w:t>
      </w:r>
      <w:r w:rsidR="005866F3">
        <w:t xml:space="preserve">as it </w:t>
      </w:r>
      <w:r w:rsidR="007018E8">
        <w:t xml:space="preserve">could </w:t>
      </w:r>
      <w:r w:rsidR="00EE7661">
        <w:t xml:space="preserve">lead to the intuitive application of the </w:t>
      </w:r>
      <w:r w:rsidR="004433E3">
        <w:t>appropriate</w:t>
      </w:r>
      <w:r w:rsidR="00EE7661">
        <w:t xml:space="preserve"> set of heuristic</w:t>
      </w:r>
      <w:r w:rsidR="000D10E9">
        <w:t>s</w:t>
      </w:r>
      <w:r w:rsidR="00EE7661">
        <w:t xml:space="preserve"> to a given defect</w:t>
      </w:r>
      <w:r w:rsidR="004433E3">
        <w:t>.</w:t>
      </w:r>
      <w:r w:rsidR="00E048DE">
        <w:t xml:space="preserve"> </w:t>
      </w:r>
      <w:r w:rsidR="004433E3">
        <w:t xml:space="preserve">This paper demonstrates the COOPERE approach's application to a methanol production process presented by </w:t>
      </w:r>
      <w:r w:rsidR="004433E3" w:rsidRPr="009D2759">
        <w:fldChar w:fldCharType="begin"/>
      </w:r>
      <w:r w:rsidR="004433E3">
        <w:instrText xml:space="preserve"> ADDIN ZOTERO_ITEM CSL_CITATION {"citationID":"izWPA4Zp","properties":{"formattedCitation":"(Yang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rsidR="004433E3" w:rsidRPr="009D2759">
        <w:fldChar w:fldCharType="separate"/>
      </w:r>
      <w:r w:rsidR="004433E3" w:rsidRPr="00294A44">
        <w:t>(Yang et al., 2018)</w:t>
      </w:r>
      <w:r w:rsidR="004433E3" w:rsidRPr="009D2759">
        <w:fldChar w:fldCharType="end"/>
      </w:r>
      <w:r w:rsidR="004433E3">
        <w:t>, emphasizing the role of the developed rule-based reasoning tool in suggesting improvements.</w:t>
      </w:r>
    </w:p>
    <w:p w14:paraId="7936603F" w14:textId="16518FDF" w:rsidR="009E3957" w:rsidRDefault="00211ABB" w:rsidP="00582404">
      <w:pPr>
        <w:pStyle w:val="Els-1storder-head"/>
        <w:rPr>
          <w:lang w:val="en-GB"/>
        </w:rPr>
      </w:pPr>
      <w:r w:rsidRPr="004433E3">
        <w:rPr>
          <w:lang w:val="en-GB"/>
        </w:rPr>
        <w:lastRenderedPageBreak/>
        <w:t>Principle of the COOPERE method</w:t>
      </w:r>
    </w:p>
    <w:p w14:paraId="73D63CE3" w14:textId="485B5579" w:rsidR="00825B9E" w:rsidRDefault="00582404" w:rsidP="00582404">
      <w:pPr>
        <w:pStyle w:val="Els-1storder-head"/>
        <w:numPr>
          <w:ilvl w:val="0"/>
          <w:numId w:val="0"/>
        </w:numPr>
      </w:pPr>
      <w:r w:rsidRPr="004433E3">
        <w:rPr>
          <w:noProof/>
          <w:lang w:val="fr-FR" w:eastAsia="fr-FR"/>
        </w:rPr>
        <mc:AlternateContent>
          <mc:Choice Requires="wpg">
            <w:drawing>
              <wp:anchor distT="0" distB="0" distL="114300" distR="114300" simplePos="0" relativeHeight="251657216" behindDoc="0" locked="0" layoutInCell="1" allowOverlap="1" wp14:anchorId="65202A98" wp14:editId="017F0857">
                <wp:simplePos x="0" y="0"/>
                <wp:positionH relativeFrom="margin">
                  <wp:posOffset>-76200</wp:posOffset>
                </wp:positionH>
                <wp:positionV relativeFrom="paragraph">
                  <wp:posOffset>78105</wp:posOffset>
                </wp:positionV>
                <wp:extent cx="2660015" cy="2133600"/>
                <wp:effectExtent l="0" t="0" r="6985" b="0"/>
                <wp:wrapSquare wrapText="bothSides"/>
                <wp:docPr id="13" name="Groupe 13"/>
                <wp:cNvGraphicFramePr/>
                <a:graphic xmlns:a="http://schemas.openxmlformats.org/drawingml/2006/main">
                  <a:graphicData uri="http://schemas.microsoft.com/office/word/2010/wordprocessingGroup">
                    <wpg:wgp>
                      <wpg:cNvGrpSpPr/>
                      <wpg:grpSpPr>
                        <a:xfrm>
                          <a:off x="0" y="0"/>
                          <a:ext cx="2660015" cy="2133600"/>
                          <a:chOff x="1465086" y="-44464"/>
                          <a:chExt cx="2754653" cy="2280324"/>
                        </a:xfrm>
                      </wpg:grpSpPr>
                      <pic:pic xmlns:pic="http://schemas.openxmlformats.org/drawingml/2006/picture">
                        <pic:nvPicPr>
                          <pic:cNvPr id="2" name="Imag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83974" y="-44464"/>
                            <a:ext cx="2624335" cy="1822251"/>
                          </a:xfrm>
                          <a:prstGeom prst="rect">
                            <a:avLst/>
                          </a:prstGeom>
                          <a:noFill/>
                        </pic:spPr>
                      </pic:pic>
                      <wps:wsp>
                        <wps:cNvPr id="12" name="Zone de texte 2"/>
                        <wps:cNvSpPr txBox="1">
                          <a:spLocks noChangeArrowheads="1"/>
                        </wps:cNvSpPr>
                        <wps:spPr bwMode="auto">
                          <a:xfrm>
                            <a:off x="1465086" y="1761468"/>
                            <a:ext cx="2754653" cy="474392"/>
                          </a:xfrm>
                          <a:prstGeom prst="rect">
                            <a:avLst/>
                          </a:prstGeom>
                          <a:noFill/>
                          <a:ln w="9525">
                            <a:noFill/>
                            <a:miter lim="800000"/>
                            <a:headEnd/>
                            <a:tailEnd/>
                          </a:ln>
                        </wps:spPr>
                        <wps:txbx>
                          <w:txbxContent>
                            <w:p w14:paraId="172CE6A6" w14:textId="5C9E8E1E" w:rsidR="007F34DD" w:rsidRDefault="007F34DD" w:rsidP="007F34DD">
                              <w:pPr>
                                <w:pStyle w:val="Lgende"/>
                                <w:jc w:val="center"/>
                              </w:pPr>
                              <w:bookmarkStart w:id="0" w:name="_Ref152261833"/>
                              <w:r>
                                <w:t xml:space="preserve">Figure </w:t>
                              </w:r>
                              <w:r>
                                <w:fldChar w:fldCharType="begin"/>
                              </w:r>
                              <w:r>
                                <w:instrText xml:space="preserve"> SEQ Figure \* ARABIC </w:instrText>
                              </w:r>
                              <w:r>
                                <w:fldChar w:fldCharType="separate"/>
                              </w:r>
                              <w:r w:rsidR="00120130">
                                <w:rPr>
                                  <w:noProof/>
                                </w:rPr>
                                <w:t>1</w:t>
                              </w:r>
                              <w:r>
                                <w:fldChar w:fldCharType="end"/>
                              </w:r>
                              <w:bookmarkEnd w:id="0"/>
                              <w:r>
                                <w:t>: The COOPERE approach to improve the energy efficiency of processes</w:t>
                              </w:r>
                            </w:p>
                            <w:p w14:paraId="3099277A" w14:textId="77777777" w:rsidR="007F34DD" w:rsidRPr="009D2759" w:rsidRDefault="007F34DD" w:rsidP="007F34DD">
                              <w:pPr>
                                <w:pStyle w:val="Lgende"/>
                                <w:jc w:val="center"/>
                                <w:rPr>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202A98" id="Groupe 13" o:spid="_x0000_s1026" style="position:absolute;left:0;text-align:left;margin-left:-6pt;margin-top:6.15pt;width:209.45pt;height:168pt;z-index:251657216;mso-position-horizontal-relative:margin;mso-width-relative:margin;mso-height-relative:margin" coordorigin="14650,-444" coordsize="27546,2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5839;top:-444;width:26244;height:1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Zone de texte 2" o:spid="_x0000_s1028" type="#_x0000_t202" style="position:absolute;left:14650;top:17614;width:27547;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72CE6A6" w14:textId="5C9E8E1E" w:rsidR="007F34DD" w:rsidRDefault="007F34DD" w:rsidP="007F34DD">
                        <w:pPr>
                          <w:pStyle w:val="Lgende"/>
                          <w:jc w:val="center"/>
                        </w:pPr>
                        <w:bookmarkStart w:id="1" w:name="_Ref152261833"/>
                        <w:r>
                          <w:t xml:space="preserve">Figure </w:t>
                        </w:r>
                        <w:r>
                          <w:fldChar w:fldCharType="begin"/>
                        </w:r>
                        <w:r>
                          <w:instrText xml:space="preserve"> SEQ Figure \* ARABIC </w:instrText>
                        </w:r>
                        <w:r>
                          <w:fldChar w:fldCharType="separate"/>
                        </w:r>
                        <w:r w:rsidR="00120130">
                          <w:rPr>
                            <w:noProof/>
                          </w:rPr>
                          <w:t>1</w:t>
                        </w:r>
                        <w:r>
                          <w:fldChar w:fldCharType="end"/>
                        </w:r>
                        <w:bookmarkEnd w:id="1"/>
                        <w:r>
                          <w:t>: The COOPERE approach to improve the energy efficiency of processes</w:t>
                        </w:r>
                      </w:p>
                      <w:p w14:paraId="3099277A" w14:textId="77777777" w:rsidR="007F34DD" w:rsidRPr="009D2759" w:rsidRDefault="007F34DD" w:rsidP="007F34DD">
                        <w:pPr>
                          <w:pStyle w:val="Lgende"/>
                          <w:jc w:val="center"/>
                          <w:rPr>
                            <w:lang w:val="en-GB"/>
                          </w:rPr>
                        </w:pPr>
                      </w:p>
                    </w:txbxContent>
                  </v:textbox>
                </v:shape>
                <w10:wrap type="square" anchorx="margin"/>
              </v:group>
            </w:pict>
          </mc:Fallback>
        </mc:AlternateContent>
      </w:r>
      <w:r w:rsidR="00DB15CB" w:rsidRPr="009E3957">
        <w:rPr>
          <w:b w:val="0"/>
          <w:sz w:val="20"/>
        </w:rPr>
        <w:t>The COOPERE method</w:t>
      </w:r>
      <w:r w:rsidR="00405C81" w:rsidRPr="009E3957">
        <w:rPr>
          <w:b w:val="0"/>
          <w:sz w:val="20"/>
        </w:rPr>
        <w:t xml:space="preserve"> support</w:t>
      </w:r>
      <w:r w:rsidR="003A41B8" w:rsidRPr="009E3957">
        <w:rPr>
          <w:b w:val="0"/>
          <w:sz w:val="20"/>
        </w:rPr>
        <w:t>s</w:t>
      </w:r>
      <w:r w:rsidR="00405C81" w:rsidRPr="009E3957">
        <w:rPr>
          <w:b w:val="0"/>
          <w:sz w:val="20"/>
        </w:rPr>
        <w:t xml:space="preserve"> the engineer in the retrofit or the design of energetically efficient chemical process</w:t>
      </w:r>
      <w:r w:rsidR="005061C6" w:rsidRPr="009E3957">
        <w:rPr>
          <w:b w:val="0"/>
          <w:sz w:val="20"/>
        </w:rPr>
        <w:t>es</w:t>
      </w:r>
      <w:r w:rsidR="00405C81" w:rsidRPr="009E3957">
        <w:rPr>
          <w:b w:val="0"/>
          <w:sz w:val="20"/>
        </w:rPr>
        <w:t xml:space="preserve">. This approach is </w:t>
      </w:r>
      <w:r w:rsidR="00405C81" w:rsidRPr="00582404">
        <w:rPr>
          <w:b w:val="0"/>
          <w:sz w:val="20"/>
        </w:rPr>
        <w:t>divided in four steps as in</w:t>
      </w:r>
      <w:r w:rsidR="00586834" w:rsidRPr="00582404">
        <w:rPr>
          <w:b w:val="0"/>
          <w:sz w:val="20"/>
        </w:rPr>
        <w:t xml:space="preserve"> </w:t>
      </w:r>
      <w:r w:rsidR="00586834" w:rsidRPr="00582404">
        <w:rPr>
          <w:b w:val="0"/>
          <w:sz w:val="20"/>
        </w:rPr>
        <w:fldChar w:fldCharType="begin"/>
      </w:r>
      <w:r w:rsidR="00586834" w:rsidRPr="00582404">
        <w:rPr>
          <w:b w:val="0"/>
          <w:sz w:val="20"/>
        </w:rPr>
        <w:instrText xml:space="preserve"> REF _Ref152261833 \h </w:instrText>
      </w:r>
      <w:r w:rsidR="009E3957" w:rsidRPr="00582404">
        <w:rPr>
          <w:b w:val="0"/>
          <w:sz w:val="20"/>
        </w:rPr>
        <w:instrText xml:space="preserve"> \* MERGEFORMAT </w:instrText>
      </w:r>
      <w:r w:rsidR="00586834" w:rsidRPr="00582404">
        <w:rPr>
          <w:b w:val="0"/>
          <w:sz w:val="20"/>
        </w:rPr>
      </w:r>
      <w:r w:rsidR="00586834" w:rsidRPr="00582404">
        <w:rPr>
          <w:b w:val="0"/>
          <w:sz w:val="20"/>
        </w:rPr>
        <w:fldChar w:fldCharType="separate"/>
      </w:r>
      <w:r w:rsidR="00252739" w:rsidRPr="00252739">
        <w:rPr>
          <w:b w:val="0"/>
          <w:sz w:val="20"/>
        </w:rPr>
        <w:t xml:space="preserve">Figure </w:t>
      </w:r>
      <w:r w:rsidR="00252739" w:rsidRPr="00252739">
        <w:rPr>
          <w:b w:val="0"/>
          <w:noProof/>
          <w:sz w:val="20"/>
        </w:rPr>
        <w:t>1</w:t>
      </w:r>
      <w:r w:rsidR="00586834" w:rsidRPr="00582404">
        <w:rPr>
          <w:b w:val="0"/>
          <w:sz w:val="20"/>
        </w:rPr>
        <w:fldChar w:fldCharType="end"/>
      </w:r>
      <w:r w:rsidR="009E3957" w:rsidRPr="00582404">
        <w:rPr>
          <w:b w:val="0"/>
          <w:sz w:val="20"/>
        </w:rPr>
        <w:t>.</w:t>
      </w:r>
      <w:r w:rsidRPr="00582404">
        <w:rPr>
          <w:b w:val="0"/>
          <w:sz w:val="20"/>
        </w:rPr>
        <w:t xml:space="preserve"> </w:t>
      </w:r>
      <w:r w:rsidRPr="00582404">
        <w:rPr>
          <w:b w:val="0"/>
          <w:sz w:val="20"/>
          <w:lang w:val="en-GB"/>
        </w:rPr>
        <w:t>(1) F</w:t>
      </w:r>
      <w:r w:rsidR="00D95693">
        <w:rPr>
          <w:b w:val="0"/>
          <w:sz w:val="20"/>
          <w:lang w:val="en-GB"/>
        </w:rPr>
        <w:t>irst</w:t>
      </w:r>
      <w:r w:rsidR="00FA1CD6" w:rsidRPr="00582404">
        <w:rPr>
          <w:b w:val="0"/>
          <w:sz w:val="20"/>
        </w:rPr>
        <w:t xml:space="preserve">, </w:t>
      </w:r>
      <w:r w:rsidR="00AC32E6" w:rsidRPr="00582404">
        <w:rPr>
          <w:b w:val="0"/>
          <w:sz w:val="20"/>
        </w:rPr>
        <w:t xml:space="preserve">data is collected and a process simulation is built on ProSimPlus, a </w:t>
      </w:r>
      <w:proofErr w:type="spellStart"/>
      <w:r w:rsidR="00AC32E6" w:rsidRPr="00582404">
        <w:rPr>
          <w:b w:val="0"/>
          <w:sz w:val="20"/>
        </w:rPr>
        <w:t>flowsheeting</w:t>
      </w:r>
      <w:proofErr w:type="spellEnd"/>
      <w:r w:rsidR="00AC32E6" w:rsidRPr="00582404">
        <w:rPr>
          <w:b w:val="0"/>
          <w:sz w:val="20"/>
        </w:rPr>
        <w:t xml:space="preserve"> software that proposes automatic energy and exergy balance on any simulated process </w:t>
      </w:r>
      <w:r w:rsidR="00AC32E6" w:rsidRPr="00582404">
        <w:rPr>
          <w:b w:val="0"/>
          <w:sz w:val="20"/>
        </w:rPr>
        <w:fldChar w:fldCharType="begin"/>
      </w:r>
      <w:r w:rsidR="00294A44" w:rsidRPr="00582404">
        <w:rPr>
          <w:b w:val="0"/>
          <w:sz w:val="20"/>
        </w:rPr>
        <w:instrText xml:space="preserve"> ADDIN ZOTERO_ITEM CSL_CITATION {"citationID":"trPJU1nT","properties":{"formattedCitation":"(Gourmelon et al., 2014)","plainCitation":"(Gourmelon et al., 2014)","noteIndex":0},"citationItems":[{"id":285,"uris":["http://zotero.org/groups/4582716/items/3GAR5U6S"],"itemData":{"id":285,"type":"article-journal","abstract":"The recent increase in fossil fuel prices and the more and more stringent environmental regulations have stimulated the search for further improvements. A short term and sustainable solution consists in improving energy efficiency of industrial processes. To tackle this challenge, a combined exergy and Pinch Analysis has been developed for industrial process’ optimization. To summarize the presented methodology, the Exergy Analysis firstly aims at making a diagnosis of the existing process by identifying the major inefficiencies; then based upon this diagnosis; the Pinch Analysis enables to give concrete solutions to improve its energy efficiency. Moreover, the strength of this work relies in the implementation of this Exergy Analysis and Pinch Analysis methodologies in the process simulation software ProSimPlus® which provides an efficient support to the engineer.","container-title":"Computer Aided Chemical Engineering","ISSN":"1570-7946","language":"en","license":"info:eu-repo/semantics/openAccess","note":"publisher: Elsevier","page":"1507-1512","source":"oatao.univ-toulouse.fr","title":"Premises for a combined Exergy and Pinch Optimization within ProSimPlus® simulator","volume":"33","author":[{"family":"Gourmelon","given":"Stéphane"},{"family":"Théry Hétreux","given":"Raphaële"},{"family":"Floquet","given":"Pascal"},{"family":"Baudet","given":"Philippe"},{"family":"Baudouin","given":"Olivier"}],"issued":{"date-parts":[["2014"]]}}}],"schema":"https://github.com/citation-style-language/schema/raw/master/csl-citation.json"} </w:instrText>
      </w:r>
      <w:r w:rsidR="00AC32E6" w:rsidRPr="00582404">
        <w:rPr>
          <w:b w:val="0"/>
          <w:sz w:val="20"/>
        </w:rPr>
        <w:fldChar w:fldCharType="separate"/>
      </w:r>
      <w:r w:rsidR="00294A44" w:rsidRPr="00582404">
        <w:rPr>
          <w:b w:val="0"/>
          <w:sz w:val="20"/>
        </w:rPr>
        <w:t>(Gourmelon et al., 2014)</w:t>
      </w:r>
      <w:r w:rsidR="00AC32E6" w:rsidRPr="00582404">
        <w:rPr>
          <w:b w:val="0"/>
          <w:sz w:val="20"/>
        </w:rPr>
        <w:fldChar w:fldCharType="end"/>
      </w:r>
      <w:r w:rsidR="00AC32E6" w:rsidRPr="00582404">
        <w:rPr>
          <w:b w:val="0"/>
          <w:sz w:val="20"/>
        </w:rPr>
        <w:t>.</w:t>
      </w:r>
      <w:r w:rsidRPr="00582404">
        <w:rPr>
          <w:b w:val="0"/>
          <w:sz w:val="20"/>
        </w:rPr>
        <w:t xml:space="preserve"> (</w:t>
      </w:r>
      <w:r w:rsidR="006D429F" w:rsidRPr="00582404">
        <w:rPr>
          <w:b w:val="0"/>
          <w:sz w:val="20"/>
        </w:rPr>
        <w:t>2</w:t>
      </w:r>
      <w:r w:rsidRPr="00582404">
        <w:rPr>
          <w:b w:val="0"/>
          <w:sz w:val="20"/>
        </w:rPr>
        <w:t>)</w:t>
      </w:r>
      <w:r w:rsidR="006D429F" w:rsidRPr="00582404">
        <w:rPr>
          <w:b w:val="0"/>
          <w:sz w:val="20"/>
        </w:rPr>
        <w:t xml:space="preserve"> </w:t>
      </w:r>
      <w:r w:rsidR="00AC32E6" w:rsidRPr="00582404">
        <w:rPr>
          <w:b w:val="0"/>
          <w:sz w:val="20"/>
        </w:rPr>
        <w:t xml:space="preserve">Then, </w:t>
      </w:r>
      <w:r w:rsidR="00040F2C" w:rsidRPr="00582404">
        <w:rPr>
          <w:b w:val="0"/>
          <w:sz w:val="20"/>
        </w:rPr>
        <w:t>the exergy analysis of the process is carried</w:t>
      </w:r>
      <w:r w:rsidR="00793EEB">
        <w:rPr>
          <w:b w:val="0"/>
          <w:sz w:val="20"/>
        </w:rPr>
        <w:t xml:space="preserve"> </w:t>
      </w:r>
      <w:r w:rsidR="00040F2C" w:rsidRPr="00582404">
        <w:rPr>
          <w:b w:val="0"/>
          <w:sz w:val="20"/>
        </w:rPr>
        <w:t>out</w:t>
      </w:r>
      <w:r w:rsidR="00A86023" w:rsidRPr="00582404">
        <w:rPr>
          <w:b w:val="0"/>
          <w:sz w:val="20"/>
        </w:rPr>
        <w:t xml:space="preserve"> and</w:t>
      </w:r>
      <w:r w:rsidR="00793EEB">
        <w:rPr>
          <w:b w:val="0"/>
          <w:sz w:val="20"/>
        </w:rPr>
        <w:t xml:space="preserve"> </w:t>
      </w:r>
      <w:r w:rsidR="00A86023" w:rsidRPr="00582404">
        <w:rPr>
          <w:b w:val="0"/>
          <w:sz w:val="20"/>
        </w:rPr>
        <w:t>t</w:t>
      </w:r>
      <w:r w:rsidR="00040F2C" w:rsidRPr="00582404">
        <w:rPr>
          <w:b w:val="0"/>
          <w:sz w:val="20"/>
        </w:rPr>
        <w:t xml:space="preserve">he </w:t>
      </w:r>
      <w:r w:rsidR="00040F2C" w:rsidRPr="00582404">
        <w:rPr>
          <w:b w:val="0"/>
          <w:i/>
          <w:iCs/>
          <w:sz w:val="20"/>
        </w:rPr>
        <w:t>exerg</w:t>
      </w:r>
      <w:r w:rsidR="00A86023" w:rsidRPr="00582404">
        <w:rPr>
          <w:b w:val="0"/>
          <w:i/>
          <w:iCs/>
          <w:sz w:val="20"/>
        </w:rPr>
        <w:t>y</w:t>
      </w:r>
      <w:r w:rsidR="00040F2C" w:rsidRPr="00582404">
        <w:rPr>
          <w:b w:val="0"/>
          <w:i/>
          <w:iCs/>
          <w:sz w:val="20"/>
        </w:rPr>
        <w:t xml:space="preserve"> ternary diagram</w:t>
      </w:r>
      <w:r w:rsidR="00040F2C" w:rsidRPr="00582404">
        <w:rPr>
          <w:b w:val="0"/>
          <w:sz w:val="20"/>
        </w:rPr>
        <w:t xml:space="preserve"> is</w:t>
      </w:r>
      <w:r>
        <w:rPr>
          <w:b w:val="0"/>
          <w:sz w:val="20"/>
        </w:rPr>
        <w:t xml:space="preserve"> displayed </w:t>
      </w:r>
      <w:r w:rsidR="00040F2C" w:rsidRPr="00582404">
        <w:rPr>
          <w:b w:val="0"/>
          <w:sz w:val="20"/>
        </w:rPr>
        <w:t>to pinpoint the most critical exergy losses in the process.</w:t>
      </w:r>
      <w:r w:rsidRPr="00582404">
        <w:rPr>
          <w:b w:val="0"/>
          <w:sz w:val="20"/>
        </w:rPr>
        <w:t xml:space="preserve"> (</w:t>
      </w:r>
      <w:r w:rsidR="006D429F" w:rsidRPr="00582404">
        <w:rPr>
          <w:b w:val="0"/>
          <w:sz w:val="20"/>
        </w:rPr>
        <w:t>3</w:t>
      </w:r>
      <w:r w:rsidRPr="00582404">
        <w:rPr>
          <w:b w:val="0"/>
          <w:sz w:val="20"/>
        </w:rPr>
        <w:t>)</w:t>
      </w:r>
      <w:r w:rsidR="006D429F" w:rsidRPr="00582404">
        <w:rPr>
          <w:b w:val="0"/>
          <w:sz w:val="20"/>
        </w:rPr>
        <w:t xml:space="preserve"> </w:t>
      </w:r>
      <w:r w:rsidR="00040F2C" w:rsidRPr="00582404">
        <w:rPr>
          <w:b w:val="0"/>
          <w:sz w:val="20"/>
        </w:rPr>
        <w:t>Based on th</w:t>
      </w:r>
      <w:r w:rsidR="00A86023" w:rsidRPr="00582404">
        <w:rPr>
          <w:b w:val="0"/>
          <w:sz w:val="20"/>
        </w:rPr>
        <w:t xml:space="preserve">is exergy </w:t>
      </w:r>
      <w:r w:rsidR="00040F2C" w:rsidRPr="00582404">
        <w:rPr>
          <w:b w:val="0"/>
          <w:sz w:val="20"/>
        </w:rPr>
        <w:t>diagnosis, the process retrofit is</w:t>
      </w:r>
      <w:r>
        <w:rPr>
          <w:b w:val="0"/>
          <w:sz w:val="20"/>
        </w:rPr>
        <w:t xml:space="preserve"> </w:t>
      </w:r>
      <w:r w:rsidR="00A86023" w:rsidRPr="00582404">
        <w:rPr>
          <w:b w:val="0"/>
          <w:sz w:val="20"/>
        </w:rPr>
        <w:t>performed</w:t>
      </w:r>
      <w:r w:rsidR="00040F2C" w:rsidRPr="00582404">
        <w:rPr>
          <w:b w:val="0"/>
          <w:sz w:val="20"/>
        </w:rPr>
        <w:t xml:space="preserve">. Solutions for improvement </w:t>
      </w:r>
      <w:r w:rsidR="00A86023" w:rsidRPr="00582404">
        <w:rPr>
          <w:b w:val="0"/>
          <w:sz w:val="20"/>
        </w:rPr>
        <w:t>are</w:t>
      </w:r>
      <w:r w:rsidR="00793EEB">
        <w:rPr>
          <w:b w:val="0"/>
          <w:sz w:val="20"/>
        </w:rPr>
        <w:t xml:space="preserve"> </w:t>
      </w:r>
      <w:r w:rsidR="00040F2C" w:rsidRPr="00582404">
        <w:rPr>
          <w:b w:val="0"/>
          <w:sz w:val="20"/>
        </w:rPr>
        <w:t>proposed for each operation</w:t>
      </w:r>
      <w:r w:rsidR="00A86023" w:rsidRPr="00582404">
        <w:rPr>
          <w:b w:val="0"/>
          <w:sz w:val="20"/>
        </w:rPr>
        <w:t xml:space="preserve"> or set of operations</w:t>
      </w:r>
      <w:r w:rsidR="00040F2C" w:rsidRPr="00582404">
        <w:rPr>
          <w:b w:val="0"/>
          <w:sz w:val="20"/>
        </w:rPr>
        <w:t xml:space="preserve"> using </w:t>
      </w:r>
      <w:r w:rsidR="006D429F" w:rsidRPr="00582404">
        <w:rPr>
          <w:b w:val="0"/>
          <w:sz w:val="20"/>
        </w:rPr>
        <w:t xml:space="preserve">a </w:t>
      </w:r>
      <w:r w:rsidR="00040F2C" w:rsidRPr="00582404">
        <w:rPr>
          <w:b w:val="0"/>
          <w:sz w:val="20"/>
        </w:rPr>
        <w:t xml:space="preserve">RBES knowledge base </w:t>
      </w:r>
      <w:r w:rsidR="006D429F" w:rsidRPr="00582404">
        <w:rPr>
          <w:b w:val="0"/>
          <w:sz w:val="20"/>
        </w:rPr>
        <w:t>that was recently introduced</w:t>
      </w:r>
      <w:r w:rsidR="00040F2C" w:rsidRPr="00582404">
        <w:rPr>
          <w:b w:val="0"/>
          <w:sz w:val="20"/>
        </w:rPr>
        <w:t>. Th</w:t>
      </w:r>
      <w:r w:rsidR="00A86023" w:rsidRPr="00582404">
        <w:rPr>
          <w:b w:val="0"/>
          <w:sz w:val="20"/>
        </w:rPr>
        <w:t xml:space="preserve">ese improvement suggestions consisting </w:t>
      </w:r>
      <w:r w:rsidR="00F3428B">
        <w:rPr>
          <w:b w:val="0"/>
          <w:sz w:val="20"/>
        </w:rPr>
        <w:t>of</w:t>
      </w:r>
      <w:r w:rsidR="00A86023" w:rsidRPr="00582404">
        <w:rPr>
          <w:b w:val="0"/>
          <w:sz w:val="20"/>
        </w:rPr>
        <w:t xml:space="preserve"> a set of structural modifications and ranges for operating parameters </w:t>
      </w:r>
      <w:r w:rsidR="00040F2C" w:rsidRPr="00582404">
        <w:rPr>
          <w:b w:val="0"/>
          <w:sz w:val="20"/>
        </w:rPr>
        <w:t>are combined to build a process superstructure</w:t>
      </w:r>
      <w:r w:rsidR="00A86023" w:rsidRPr="00582404">
        <w:rPr>
          <w:b w:val="0"/>
          <w:sz w:val="20"/>
        </w:rPr>
        <w:t xml:space="preserve">. This superstructure </w:t>
      </w:r>
      <w:r w:rsidR="00040F2C" w:rsidRPr="00582404">
        <w:rPr>
          <w:b w:val="0"/>
          <w:sz w:val="20"/>
        </w:rPr>
        <w:t>enables the user to get an overall view of the suggested solutions for each part of the process.</w:t>
      </w:r>
      <w:r w:rsidR="0050703F" w:rsidRPr="00582404">
        <w:rPr>
          <w:b w:val="0"/>
          <w:sz w:val="20"/>
        </w:rPr>
        <w:t xml:space="preserve"> </w:t>
      </w:r>
      <w:r w:rsidR="00304162" w:rsidRPr="00582404">
        <w:rPr>
          <w:b w:val="0"/>
          <w:sz w:val="20"/>
        </w:rPr>
        <w:t xml:space="preserve">To determine </w:t>
      </w:r>
      <w:r w:rsidR="00364C54" w:rsidRPr="00582404">
        <w:rPr>
          <w:b w:val="0"/>
          <w:sz w:val="20"/>
        </w:rPr>
        <w:t>the set of alternative scenarios combining</w:t>
      </w:r>
      <w:r w:rsidR="00304162" w:rsidRPr="00582404">
        <w:rPr>
          <w:b w:val="0"/>
          <w:sz w:val="20"/>
        </w:rPr>
        <w:t xml:space="preserve"> solution</w:t>
      </w:r>
      <w:r w:rsidR="00364C54" w:rsidRPr="00582404">
        <w:rPr>
          <w:b w:val="0"/>
          <w:sz w:val="20"/>
        </w:rPr>
        <w:t>s that</w:t>
      </w:r>
      <w:r w:rsidR="00304162" w:rsidRPr="00582404">
        <w:rPr>
          <w:b w:val="0"/>
          <w:sz w:val="20"/>
        </w:rPr>
        <w:t xml:space="preserve"> fit best together, a multicriteria multivariable optimization is performed</w:t>
      </w:r>
      <w:r w:rsidR="00825B9E" w:rsidRPr="00582404">
        <w:rPr>
          <w:b w:val="0"/>
          <w:sz w:val="20"/>
        </w:rPr>
        <w:t xml:space="preserve"> </w:t>
      </w:r>
      <w:r w:rsidR="00A86023" w:rsidRPr="00582404">
        <w:rPr>
          <w:b w:val="0"/>
          <w:sz w:val="20"/>
        </w:rPr>
        <w:t xml:space="preserve">using a MIDACO </w:t>
      </w:r>
      <w:r w:rsidR="00304162" w:rsidRPr="00582404">
        <w:rPr>
          <w:b w:val="0"/>
          <w:sz w:val="20"/>
        </w:rPr>
        <w:t>optimization algorithm</w:t>
      </w:r>
      <w:r w:rsidR="006D429F" w:rsidRPr="00582404">
        <w:rPr>
          <w:b w:val="0"/>
          <w:sz w:val="20"/>
        </w:rPr>
        <w:t xml:space="preserve"> embedded on the ProSimPlus simulator. This solver is</w:t>
      </w:r>
      <w:r w:rsidR="00304162" w:rsidRPr="00582404">
        <w:rPr>
          <w:b w:val="0"/>
          <w:sz w:val="20"/>
        </w:rPr>
        <w:t xml:space="preserve"> able to solve </w:t>
      </w:r>
      <w:proofErr w:type="spellStart"/>
      <w:r w:rsidR="00304162" w:rsidRPr="00582404">
        <w:rPr>
          <w:b w:val="0"/>
          <w:sz w:val="20"/>
        </w:rPr>
        <w:t>multiobjective</w:t>
      </w:r>
      <w:proofErr w:type="spellEnd"/>
      <w:r w:rsidR="00304162" w:rsidRPr="00582404">
        <w:rPr>
          <w:b w:val="0"/>
          <w:sz w:val="20"/>
        </w:rPr>
        <w:t xml:space="preserve"> MINLP </w:t>
      </w:r>
      <w:r w:rsidR="006D429F" w:rsidRPr="00582404">
        <w:rPr>
          <w:b w:val="0"/>
          <w:sz w:val="20"/>
        </w:rPr>
        <w:t xml:space="preserve">relying on </w:t>
      </w:r>
      <w:r w:rsidR="00304162" w:rsidRPr="00582404">
        <w:rPr>
          <w:b w:val="0"/>
          <w:sz w:val="20"/>
        </w:rPr>
        <w:t xml:space="preserve">an extended evolutionary Ant Colony Optimization and the Oracle Penalty Method, enabling to find </w:t>
      </w:r>
      <w:r w:rsidR="006D429F" w:rsidRPr="00582404">
        <w:rPr>
          <w:b w:val="0"/>
          <w:sz w:val="20"/>
        </w:rPr>
        <w:t>a</w:t>
      </w:r>
      <w:r w:rsidRPr="00582404">
        <w:rPr>
          <w:b w:val="0"/>
          <w:sz w:val="20"/>
        </w:rPr>
        <w:t xml:space="preserve"> </w:t>
      </w:r>
      <w:r w:rsidR="00304162" w:rsidRPr="00582404">
        <w:rPr>
          <w:b w:val="0"/>
          <w:sz w:val="20"/>
        </w:rPr>
        <w:t>global optimum.</w:t>
      </w:r>
      <w:r w:rsidRPr="00582404">
        <w:rPr>
          <w:b w:val="0"/>
          <w:sz w:val="20"/>
        </w:rPr>
        <w:t xml:space="preserve"> (</w:t>
      </w:r>
      <w:r w:rsidR="006D429F" w:rsidRPr="00582404">
        <w:rPr>
          <w:b w:val="0"/>
          <w:sz w:val="20"/>
        </w:rPr>
        <w:t>4</w:t>
      </w:r>
      <w:r w:rsidRPr="00582404">
        <w:rPr>
          <w:b w:val="0"/>
          <w:sz w:val="20"/>
        </w:rPr>
        <w:t>)</w:t>
      </w:r>
      <w:r w:rsidR="006D429F" w:rsidRPr="00582404">
        <w:rPr>
          <w:b w:val="0"/>
          <w:sz w:val="20"/>
        </w:rPr>
        <w:t xml:space="preserve">. </w:t>
      </w:r>
      <w:r w:rsidR="00364C54" w:rsidRPr="00582404">
        <w:rPr>
          <w:b w:val="0"/>
          <w:sz w:val="20"/>
        </w:rPr>
        <w:t xml:space="preserve">Lastly, a heat exchanger network </w:t>
      </w:r>
      <w:r w:rsidR="00E72232" w:rsidRPr="00582404">
        <w:rPr>
          <w:b w:val="0"/>
          <w:sz w:val="20"/>
        </w:rPr>
        <w:t>is designed for each alternativ</w:t>
      </w:r>
      <w:r w:rsidR="00793EEB">
        <w:rPr>
          <w:b w:val="0"/>
          <w:sz w:val="20"/>
        </w:rPr>
        <w:t>e</w:t>
      </w:r>
      <w:r w:rsidR="00364C54" w:rsidRPr="00582404">
        <w:rPr>
          <w:b w:val="0"/>
          <w:sz w:val="20"/>
        </w:rPr>
        <w:t xml:space="preserve"> process </w:t>
      </w:r>
      <w:r w:rsidR="006D429F" w:rsidRPr="00582404">
        <w:rPr>
          <w:b w:val="0"/>
          <w:sz w:val="20"/>
        </w:rPr>
        <w:t>proposed</w:t>
      </w:r>
      <w:r w:rsidR="00364C54" w:rsidRPr="00582404">
        <w:rPr>
          <w:b w:val="0"/>
          <w:sz w:val="20"/>
        </w:rPr>
        <w:t xml:space="preserve">, </w:t>
      </w:r>
      <w:r w:rsidR="006D429F" w:rsidRPr="00582404">
        <w:rPr>
          <w:b w:val="0"/>
          <w:sz w:val="20"/>
        </w:rPr>
        <w:t xml:space="preserve">then </w:t>
      </w:r>
      <w:r w:rsidR="00364C54" w:rsidRPr="00582404">
        <w:rPr>
          <w:b w:val="0"/>
          <w:sz w:val="20"/>
        </w:rPr>
        <w:t>ensuring a compromise between economic viability and heat recovery.</w:t>
      </w:r>
    </w:p>
    <w:p w14:paraId="144DE6A1" w14:textId="47979C58" w:rsidR="008D2649" w:rsidRPr="00A94774" w:rsidRDefault="00F0639F" w:rsidP="008D2649">
      <w:pPr>
        <w:pStyle w:val="Els-1storder-head"/>
        <w:spacing w:after="120"/>
        <w:rPr>
          <w:lang w:val="en-GB"/>
        </w:rPr>
      </w:pPr>
      <w:r>
        <w:rPr>
          <w:lang w:val="en-GB"/>
        </w:rPr>
        <w:t>Presentation of the process</w:t>
      </w:r>
    </w:p>
    <w:p w14:paraId="541546B8" w14:textId="057785D7" w:rsidR="007F34DD" w:rsidRPr="00DE60B3" w:rsidRDefault="00D50DE6" w:rsidP="008D2649">
      <w:pPr>
        <w:pStyle w:val="Els-body-text"/>
        <w:rPr>
          <w:lang w:val="en-GB"/>
        </w:rPr>
      </w:pPr>
      <w:r w:rsidRPr="00D50DE6">
        <w:rPr>
          <w:noProof/>
        </w:rPr>
        <mc:AlternateContent>
          <mc:Choice Requires="wpg">
            <w:drawing>
              <wp:anchor distT="0" distB="0" distL="114300" distR="114300" simplePos="0" relativeHeight="251662336" behindDoc="0" locked="0" layoutInCell="1" allowOverlap="1" wp14:anchorId="4BA39736" wp14:editId="016FAB4E">
                <wp:simplePos x="0" y="0"/>
                <wp:positionH relativeFrom="margin">
                  <wp:posOffset>-23495</wp:posOffset>
                </wp:positionH>
                <wp:positionV relativeFrom="paragraph">
                  <wp:posOffset>3175</wp:posOffset>
                </wp:positionV>
                <wp:extent cx="3143250" cy="2355850"/>
                <wp:effectExtent l="0" t="0" r="0" b="6350"/>
                <wp:wrapSquare wrapText="bothSides"/>
                <wp:docPr id="11" name="Groupe 11"/>
                <wp:cNvGraphicFramePr/>
                <a:graphic xmlns:a="http://schemas.openxmlformats.org/drawingml/2006/main">
                  <a:graphicData uri="http://schemas.microsoft.com/office/word/2010/wordprocessingGroup">
                    <wpg:wgp>
                      <wpg:cNvGrpSpPr/>
                      <wpg:grpSpPr>
                        <a:xfrm>
                          <a:off x="0" y="0"/>
                          <a:ext cx="3143250" cy="2355850"/>
                          <a:chOff x="-24123" y="199236"/>
                          <a:chExt cx="3783106" cy="2873654"/>
                        </a:xfrm>
                      </wpg:grpSpPr>
                      <pic:pic xmlns:pic="http://schemas.openxmlformats.org/drawingml/2006/picture">
                        <pic:nvPicPr>
                          <pic:cNvPr id="1" name="Imag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90" y="199236"/>
                            <a:ext cx="3764973" cy="2455386"/>
                          </a:xfrm>
                          <a:prstGeom prst="rect">
                            <a:avLst/>
                          </a:prstGeom>
                          <a:noFill/>
                        </pic:spPr>
                      </pic:pic>
                      <wps:wsp>
                        <wps:cNvPr id="217" name="Zone de texte 2"/>
                        <wps:cNvSpPr txBox="1">
                          <a:spLocks noChangeArrowheads="1"/>
                        </wps:cNvSpPr>
                        <wps:spPr bwMode="auto">
                          <a:xfrm>
                            <a:off x="-24123" y="2553928"/>
                            <a:ext cx="3736373" cy="518962"/>
                          </a:xfrm>
                          <a:prstGeom prst="rect">
                            <a:avLst/>
                          </a:prstGeom>
                          <a:noFill/>
                          <a:ln w="9525">
                            <a:noFill/>
                            <a:miter lim="800000"/>
                            <a:headEnd/>
                            <a:tailEnd/>
                          </a:ln>
                        </wps:spPr>
                        <wps:txbx>
                          <w:txbxContent>
                            <w:p w14:paraId="6F66A40F" w14:textId="05D613D2" w:rsidR="00793EEB" w:rsidRPr="009D2759" w:rsidRDefault="00793EEB" w:rsidP="00793EEB">
                              <w:pPr>
                                <w:pStyle w:val="Lgende"/>
                                <w:jc w:val="center"/>
                                <w:rPr>
                                  <w:lang w:val="en-GB"/>
                                </w:rPr>
                              </w:pPr>
                              <w:bookmarkStart w:id="2" w:name="_Ref151843657"/>
                              <w:r>
                                <w:t xml:space="preserve">Figure </w:t>
                              </w:r>
                              <w:r>
                                <w:fldChar w:fldCharType="begin"/>
                              </w:r>
                              <w:r>
                                <w:instrText xml:space="preserve"> SEQ Figure \* ARABIC </w:instrText>
                              </w:r>
                              <w:r>
                                <w:fldChar w:fldCharType="separate"/>
                              </w:r>
                              <w:r w:rsidR="00120130">
                                <w:rPr>
                                  <w:noProof/>
                                </w:rPr>
                                <w:t>2</w:t>
                              </w:r>
                              <w:r>
                                <w:fldChar w:fldCharType="end"/>
                              </w:r>
                              <w:bookmarkEnd w:id="2"/>
                              <w:r>
                                <w:t xml:space="preserve">: Schematic diagram of the methanol production process </w:t>
                              </w:r>
                              <w:r>
                                <w:fldChar w:fldCharType="begin"/>
                              </w:r>
                              <w:r>
                                <w:instrText xml:space="preserve"> ADDIN ZOTERO_ITEM CSL_CITATION {"citationID":"EG24tUVo","properties":{"formattedCitation":"(Yang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fldChar w:fldCharType="separate"/>
                              </w:r>
                              <w:r w:rsidRPr="00064851">
                                <w:t>(Yang et al., 2018)</w:t>
                              </w:r>
                              <w: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BA39736" id="Groupe 11" o:spid="_x0000_s1029" style="position:absolute;left:0;text-align:left;margin-left:-1.85pt;margin-top:.25pt;width:247.5pt;height:185.5pt;z-index:251662336;mso-position-horizontal-relative:margin;mso-width-relative:margin" coordorigin="-241,1992" coordsize="37831,2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&#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">
                <v:shape id="Image 1" o:spid="_x0000_s1030" type="#_x0000_t75" style="position:absolute;left:-59;top:1992;width:37648;height:2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">
                  <v:imagedata r:id="rId11" o:title=""/>
                </v:shape>
                <v:shape id="Zone de texte 2" o:spid="_x0000_s1031" type="#_x0000_t202" style="position:absolute;left:-241;top:25539;width:37363;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F66A40F" w14:textId="05D613D2" w:rsidR="00793EEB" w:rsidRPr="009D2759" w:rsidRDefault="00793EEB" w:rsidP="00793EEB">
                        <w:pPr>
                          <w:pStyle w:val="Lgende"/>
                          <w:jc w:val="center"/>
                          <w:rPr>
                            <w:lang w:val="en-GB"/>
                          </w:rPr>
                        </w:pPr>
                        <w:bookmarkStart w:id="3" w:name="_Ref151843657"/>
                        <w:r>
                          <w:t xml:space="preserve">Figure </w:t>
                        </w:r>
                        <w:r>
                          <w:fldChar w:fldCharType="begin"/>
                        </w:r>
                        <w:r>
                          <w:instrText xml:space="preserve"> SEQ Figure \* ARABIC </w:instrText>
                        </w:r>
                        <w:r>
                          <w:fldChar w:fldCharType="separate"/>
                        </w:r>
                        <w:r w:rsidR="00120130">
                          <w:rPr>
                            <w:noProof/>
                          </w:rPr>
                          <w:t>2</w:t>
                        </w:r>
                        <w:r>
                          <w:fldChar w:fldCharType="end"/>
                        </w:r>
                        <w:bookmarkEnd w:id="3"/>
                        <w:r>
                          <w:t xml:space="preserve">: Schematic diagram of the methanol production process </w:t>
                        </w:r>
                        <w:r>
                          <w:fldChar w:fldCharType="begin"/>
                        </w:r>
                        <w:r>
                          <w:instrText xml:space="preserve"> ADDIN ZOTERO_ITEM CSL_CITATION {"citationID":"EG24tUVo","properties":{"formattedCitation":"(Yang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fldChar w:fldCharType="separate"/>
                        </w:r>
                        <w:r w:rsidRPr="00064851">
                          <w:t>(Yang et al., 2018)</w:t>
                        </w:r>
                        <w:r>
                          <w:fldChar w:fldCharType="end"/>
                        </w:r>
                      </w:p>
                    </w:txbxContent>
                  </v:textbox>
                </v:shape>
                <w10:wrap type="square" anchorx="margin"/>
              </v:group>
            </w:pict>
          </mc:Fallback>
        </mc:AlternateContent>
      </w:r>
      <w:r w:rsidR="00E552FA">
        <w:t xml:space="preserve">The investigated process, depicted in </w:t>
      </w:r>
      <w:r w:rsidR="00E552FA">
        <w:rPr>
          <w:lang w:val="en-GB"/>
        </w:rPr>
        <w:fldChar w:fldCharType="begin"/>
      </w:r>
      <w:r w:rsidR="00E552FA">
        <w:rPr>
          <w:lang w:val="en-GB"/>
        </w:rPr>
        <w:instrText xml:space="preserve"> REF _Ref151843657 \h </w:instrText>
      </w:r>
      <w:r w:rsidR="00E552FA">
        <w:rPr>
          <w:lang w:val="en-GB"/>
        </w:rPr>
      </w:r>
      <w:r w:rsidR="00E552FA">
        <w:rPr>
          <w:lang w:val="en-GB"/>
        </w:rPr>
        <w:fldChar w:fldCharType="separate"/>
      </w:r>
      <w:r w:rsidR="00252739">
        <w:t xml:space="preserve">Figure </w:t>
      </w:r>
      <w:r w:rsidR="00252739">
        <w:rPr>
          <w:noProof/>
        </w:rPr>
        <w:t>2</w:t>
      </w:r>
      <w:r w:rsidR="00E552FA">
        <w:rPr>
          <w:lang w:val="en-GB"/>
        </w:rPr>
        <w:fldChar w:fldCharType="end"/>
      </w:r>
      <w:r w:rsidR="00E552FA">
        <w:t xml:space="preserve">, involves the production of methanol (MeOH) and was detailed by </w:t>
      </w:r>
      <w:r w:rsidR="00E552FA">
        <w:rPr>
          <w:lang w:val="en-GB"/>
        </w:rPr>
        <w:fldChar w:fldCharType="begin"/>
      </w:r>
      <w:r w:rsidR="00E552FA">
        <w:rPr>
          <w:lang w:val="en-GB"/>
        </w:rPr>
        <w:instrText xml:space="preserve"> ADDIN ZOTERO_ITEM CSL_CITATION {"citationID":"qKgykTus","properties":{"formattedCitation":"(Yang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rsidR="00E552FA">
        <w:rPr>
          <w:lang w:val="en-GB"/>
        </w:rPr>
        <w:fldChar w:fldCharType="separate"/>
      </w:r>
      <w:r w:rsidR="00E552FA" w:rsidRPr="00294A44">
        <w:t>(Yang et al., 2018)</w:t>
      </w:r>
      <w:r w:rsidR="00E552FA">
        <w:rPr>
          <w:lang w:val="en-GB"/>
        </w:rPr>
        <w:fldChar w:fldCharType="end"/>
      </w:r>
      <w:r w:rsidR="00E552FA">
        <w:t xml:space="preserve">. </w:t>
      </w:r>
      <w:r w:rsidR="006D429F">
        <w:t>To reduce CO</w:t>
      </w:r>
      <w:r w:rsidR="006D429F" w:rsidRPr="00E72232">
        <w:rPr>
          <w:vertAlign w:val="subscript"/>
        </w:rPr>
        <w:t>2</w:t>
      </w:r>
      <w:r w:rsidR="006D429F">
        <w:t xml:space="preserve"> footprint of the process, they introduced an original</w:t>
      </w:r>
      <w:r w:rsidR="00582404">
        <w:t xml:space="preserve"> </w:t>
      </w:r>
      <w:r w:rsidR="00E552FA" w:rsidRPr="00E552FA">
        <w:rPr>
          <w:i/>
          <w:iCs/>
        </w:rPr>
        <w:t>parallel-series</w:t>
      </w:r>
      <w:r w:rsidR="00E552FA">
        <w:t xml:space="preserve"> methane reforming reactors configuration. This configuration </w:t>
      </w:r>
      <w:r w:rsidR="006D429F">
        <w:t>enables</w:t>
      </w:r>
      <w:r w:rsidR="00E552FA">
        <w:t xml:space="preserve"> to optimize syngas production by incorporating a proper </w:t>
      </w:r>
      <w:r w:rsidR="00E552FA">
        <w:lastRenderedPageBreak/>
        <w:t>amount of carbon monoxide (CO). This, enhances the conversion of CO</w:t>
      </w:r>
      <w:r w:rsidR="00E552FA" w:rsidRPr="00E552FA">
        <w:rPr>
          <w:vertAlign w:val="subscript"/>
        </w:rPr>
        <w:t>2</w:t>
      </w:r>
      <w:r w:rsidR="00E552FA">
        <w:t xml:space="preserve"> in the methanol reaction loop. The process comprises two reactors: the first operates independently for steam methane reforming (</w:t>
      </w:r>
      <w:r w:rsidR="00E552FA" w:rsidRPr="00E552FA">
        <w:rPr>
          <w:i/>
          <w:iCs/>
        </w:rPr>
        <w:t>parallel</w:t>
      </w:r>
      <w:r w:rsidR="00E552FA">
        <w:t xml:space="preserve"> part), and its products are then introduced as reactants into the second reactor (</w:t>
      </w:r>
      <w:r w:rsidR="00E552FA" w:rsidRPr="00E552FA">
        <w:rPr>
          <w:i/>
          <w:iCs/>
        </w:rPr>
        <w:t>series</w:t>
      </w:r>
      <w:r w:rsidR="00E552FA">
        <w:t xml:space="preserve"> part) for dry methane reforming.</w:t>
      </w:r>
      <w:r w:rsidR="0088003E">
        <w:rPr>
          <w:lang w:val="en-GB"/>
        </w:rPr>
        <w:t xml:space="preserve"> </w:t>
      </w:r>
      <w:r w:rsidR="003A08AA">
        <w:rPr>
          <w:lang w:val="en-GB"/>
        </w:rPr>
        <w:fldChar w:fldCharType="begin"/>
      </w:r>
      <w:r w:rsidR="00294A44">
        <w:rPr>
          <w:lang w:val="en-GB"/>
        </w:rPr>
        <w:instrText xml:space="preserve"> ADDIN ZOTERO_ITEM CSL_CITATION {"citationID":"mvHPUUtR","properties":{"formattedCitation":"(Yang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rsidR="003A08AA">
        <w:rPr>
          <w:lang w:val="en-GB"/>
        </w:rPr>
        <w:fldChar w:fldCharType="separate"/>
      </w:r>
      <w:r w:rsidR="00294A44" w:rsidRPr="00294A44">
        <w:t>(Yang et al., 2018)</w:t>
      </w:r>
      <w:r w:rsidR="003A08AA">
        <w:rPr>
          <w:lang w:val="en-GB"/>
        </w:rPr>
        <w:fldChar w:fldCharType="end"/>
      </w:r>
      <w:r w:rsidR="0088003E">
        <w:rPr>
          <w:lang w:val="en-GB"/>
        </w:rPr>
        <w:t xml:space="preserve"> </w:t>
      </w:r>
      <w:r w:rsidR="00E552FA">
        <w:t>reported a significant improvement in carbon efficiency, increasing from 93.34% to 97.35%, and a decrease in the total annual cost compared to their reference scenario. However, the overall energetic performance of the process remained unexplored.</w:t>
      </w:r>
      <w:r w:rsidR="0088003E">
        <w:rPr>
          <w:lang w:val="en-GB"/>
        </w:rPr>
        <w:t xml:space="preserve"> </w:t>
      </w:r>
      <w:r w:rsidR="00E552FA">
        <w:t>To address this gap, the present article aims to investigate the system's energy efficiency using the COOPERE method. The goal is to identify and rectify potential irreversibilities, ensuring that any improvements do not compromise the process's energy consumption</w:t>
      </w:r>
      <w:r w:rsidR="003A08AA">
        <w:rPr>
          <w:lang w:val="en-GB"/>
        </w:rPr>
        <w:t>.</w:t>
      </w:r>
      <w:r w:rsidR="009E3957">
        <w:rPr>
          <w:lang w:val="en-GB"/>
        </w:rPr>
        <w:t xml:space="preserve"> </w:t>
      </w:r>
    </w:p>
    <w:p w14:paraId="144DE6A5" w14:textId="042BC4AA" w:rsidR="008D2649" w:rsidRPr="00A94774" w:rsidRDefault="00211ABB" w:rsidP="008D2649">
      <w:pPr>
        <w:pStyle w:val="Els-1storder-head"/>
        <w:spacing w:after="120"/>
        <w:rPr>
          <w:lang w:val="en-GB"/>
        </w:rPr>
      </w:pPr>
      <w:r>
        <w:rPr>
          <w:lang w:val="en-GB"/>
        </w:rPr>
        <w:t>Analysis of the methanol process using t</w:t>
      </w:r>
      <w:r w:rsidR="00F0639F">
        <w:rPr>
          <w:lang w:val="en-GB"/>
        </w:rPr>
        <w:t>he COOPERE approach</w:t>
      </w:r>
    </w:p>
    <w:p w14:paraId="05C2D179" w14:textId="78B38232" w:rsidR="0044710F" w:rsidRPr="0044710F" w:rsidRDefault="003A08AA" w:rsidP="0044710F">
      <w:pPr>
        <w:pStyle w:val="Els-2ndorder-head"/>
        <w:spacing w:after="120"/>
      </w:pPr>
      <w:r>
        <w:t>Step 1: Process simulation</w:t>
      </w:r>
    </w:p>
    <w:p w14:paraId="1DEE5F65" w14:textId="2FEB4227" w:rsidR="00672331" w:rsidRPr="00A94774" w:rsidRDefault="00665A9D" w:rsidP="008D2649">
      <w:pPr>
        <w:pStyle w:val="Els-body-text"/>
        <w:spacing w:after="120"/>
        <w:rPr>
          <w:lang w:val="en-GB"/>
        </w:rPr>
      </w:pPr>
      <w:r>
        <w:rPr>
          <w:lang w:val="en-GB"/>
        </w:rPr>
        <w:t xml:space="preserve">The process proposed by </w:t>
      </w:r>
      <w:r>
        <w:rPr>
          <w:lang w:val="en-GB"/>
        </w:rPr>
        <w:fldChar w:fldCharType="begin"/>
      </w:r>
      <w:r w:rsidR="00294A44">
        <w:rPr>
          <w:lang w:val="en-GB"/>
        </w:rPr>
        <w:instrText xml:space="preserve"> ADDIN ZOTERO_ITEM CSL_CITATION {"citationID":"DGC4aExS","properties":{"formattedCitation":"(Yang et al., 2018)","plainCitation":"(Yang et al., 2018)","noteIndex":0},"citationItems":[{"id":81,"uris":["http://zotero.org/groups/4582716/items/LKW22LKA"],"itemData":{"id":81,"type":"article-journal","abstract":"Global warming caused by the accumulation of atmospheric CO2 has received widespread attention in recent years. The direct CO2 integration process in NG-based methanol (MeOH) synthesis plant is one of the predominant CO2 utilization technologies. However, a large amount of water produced in the MeOH reactor increasing the difficulty in the subsequent purification system and the high direct CO2 emissions are caused by the low CO2 conversion rate. In view of such issues, we propose an innovative MeOH production approach based on a parallel-series system combining steam methane reforming (SMR) and dry methane reforming (DMR) to achieve a high-efficiency utilization of CO2. In this approach, the CO2 from SMR and that from additional feeding are converted into CO with a proper amount in the DMR reformer, and thus the content of CO2 in the make-up gas becomes more appropriate than that of existing processes, and the conversion rate of CO2 to MeOH could be obviously increased, what is more, the corresponding direct emissions of CO2 could be significantly reduced. On the other hand, the carbon efficiency is introduced to evaluate the conversion efficiency of all raw material (i.e., CH4 and CO2) containing the carbon atoms. The comparative evaluations are carried out using Aspen Plus V8.4® and the proposed improved process is demonstrated to be more efficient than existing ones from views of technological, economic, and environmental metrics.","container-title":"Energy","DOI":"10.1016/j.energy.2018.06.061","ISSN":"0360-5442","journalAbbreviation":"Energy","language":"en","page":"820-829","source":"ScienceDirect","title":"High-efficiency utilization of CO2 in the methanol production by a novel parallel-series system combining steam and dry methane reforming","volume":"158","author":[{"family":"Yang","given":"Yu"},{"family":"Liu","given":"Jing"},{"family":"Shen","given":"Weifeng"},{"family":"Li","given":"Jie"},{"family":"Chien","given":"I-Lung"}],"issued":{"date-parts":[["2018",9,1]]}}}],"schema":"https://github.com/citation-style-language/schema/raw/master/csl-citation.json"} </w:instrText>
      </w:r>
      <w:r>
        <w:rPr>
          <w:lang w:val="en-GB"/>
        </w:rPr>
        <w:fldChar w:fldCharType="separate"/>
      </w:r>
      <w:r w:rsidR="00294A44" w:rsidRPr="00294A44">
        <w:t>(Yang et al., 2018)</w:t>
      </w:r>
      <w:r>
        <w:rPr>
          <w:lang w:val="en-GB"/>
        </w:rPr>
        <w:fldChar w:fldCharType="end"/>
      </w:r>
      <w:r>
        <w:rPr>
          <w:lang w:val="en-GB"/>
        </w:rPr>
        <w:t xml:space="preserve"> is </w:t>
      </w:r>
      <w:r w:rsidR="00452369">
        <w:rPr>
          <w:lang w:val="en-GB"/>
        </w:rPr>
        <w:t>replicated and en</w:t>
      </w:r>
      <w:r w:rsidR="00E72232">
        <w:rPr>
          <w:lang w:val="en-GB"/>
        </w:rPr>
        <w:t>riched</w:t>
      </w:r>
      <w:r w:rsidR="00452369">
        <w:rPr>
          <w:lang w:val="en-GB"/>
        </w:rPr>
        <w:t xml:space="preserve"> in ProSimPlus. For the sake of this study</w:t>
      </w:r>
      <w:r w:rsidR="00E552FA">
        <w:rPr>
          <w:lang w:val="en-GB"/>
        </w:rPr>
        <w:t>,</w:t>
      </w:r>
      <w:r w:rsidR="00452369">
        <w:rPr>
          <w:lang w:val="en-GB"/>
        </w:rPr>
        <w:t xml:space="preserve"> a generic “input-output” integration is implemented for all reactors of the process in order to give more industrial relevance to the system</w:t>
      </w:r>
      <w:r w:rsidR="00E552FA">
        <w:rPr>
          <w:lang w:val="en-GB"/>
        </w:rPr>
        <w:t>,</w:t>
      </w:r>
      <w:r w:rsidR="00E552FA" w:rsidRPr="00E552FA">
        <w:rPr>
          <w:lang w:val="en-GB"/>
        </w:rPr>
        <w:t xml:space="preserve"> </w:t>
      </w:r>
      <w:r w:rsidR="00E552FA">
        <w:rPr>
          <w:lang w:val="en-GB"/>
        </w:rPr>
        <w:t>since the original process does not show any form of heat integration</w:t>
      </w:r>
      <w:r w:rsidR="00452369">
        <w:rPr>
          <w:lang w:val="en-GB"/>
        </w:rPr>
        <w:t>.</w:t>
      </w:r>
      <w:r w:rsidR="00050C87">
        <w:rPr>
          <w:lang w:val="en-GB"/>
        </w:rPr>
        <w:t xml:space="preserve"> </w:t>
      </w:r>
      <w:r w:rsidR="00E552FA">
        <w:rPr>
          <w:lang w:val="en-GB"/>
        </w:rPr>
        <w:t>Furthermore</w:t>
      </w:r>
      <w:r w:rsidR="00050C87">
        <w:rPr>
          <w:lang w:val="en-GB"/>
        </w:rPr>
        <w:t>, hot and cold utilit</w:t>
      </w:r>
      <w:r w:rsidR="00E72232">
        <w:rPr>
          <w:lang w:val="en-GB"/>
        </w:rPr>
        <w:t>y stream</w:t>
      </w:r>
      <w:r w:rsidR="00050C87">
        <w:rPr>
          <w:lang w:val="en-GB"/>
        </w:rPr>
        <w:t xml:space="preserve"> ha</w:t>
      </w:r>
      <w:r w:rsidR="00E72232">
        <w:rPr>
          <w:lang w:val="en-GB"/>
        </w:rPr>
        <w:t>ve</w:t>
      </w:r>
      <w:r w:rsidR="00050C87">
        <w:rPr>
          <w:lang w:val="en-GB"/>
        </w:rPr>
        <w:t xml:space="preserve"> been </w:t>
      </w:r>
      <w:r w:rsidR="00E72232">
        <w:rPr>
          <w:lang w:val="en-GB"/>
        </w:rPr>
        <w:t xml:space="preserve">introduced in the model. </w:t>
      </w:r>
      <w:r w:rsidR="00050C87">
        <w:rPr>
          <w:lang w:val="en-GB"/>
        </w:rPr>
        <w:t xml:space="preserve"> </w:t>
      </w:r>
      <w:r w:rsidR="00C248BA">
        <w:rPr>
          <w:lang w:val="en-GB"/>
        </w:rPr>
        <w:t>Specifically,</w:t>
      </w:r>
      <w:r w:rsidR="00E72232">
        <w:rPr>
          <w:lang w:val="en-GB"/>
        </w:rPr>
        <w:t xml:space="preserve"> utilities </w:t>
      </w:r>
      <w:r w:rsidR="00C248BA">
        <w:rPr>
          <w:lang w:val="en-GB"/>
        </w:rPr>
        <w:t>consist in</w:t>
      </w:r>
      <w:r w:rsidR="00E72232">
        <w:rPr>
          <w:lang w:val="en-GB"/>
        </w:rPr>
        <w:t xml:space="preserve"> </w:t>
      </w:r>
      <w:r w:rsidR="00672331">
        <w:rPr>
          <w:lang w:val="en-GB"/>
        </w:rPr>
        <w:t xml:space="preserve">fumes from </w:t>
      </w:r>
      <w:r w:rsidR="00050C87">
        <w:rPr>
          <w:lang w:val="en-GB"/>
        </w:rPr>
        <w:t xml:space="preserve">a </w:t>
      </w:r>
      <w:r w:rsidR="00672331">
        <w:rPr>
          <w:lang w:val="en-GB"/>
        </w:rPr>
        <w:t xml:space="preserve">natural gas-fuelled furnace at 1850 °C, and cold river water at 18 °C. </w:t>
      </w:r>
      <w:r w:rsidR="00F65652">
        <w:rPr>
          <w:lang w:val="en-GB"/>
        </w:rPr>
        <w:t xml:space="preserve">Intermediate </w:t>
      </w:r>
      <w:r w:rsidR="00B10000">
        <w:rPr>
          <w:lang w:val="en-GB"/>
        </w:rPr>
        <w:t xml:space="preserve">heat carrier </w:t>
      </w:r>
      <w:r w:rsidR="00F65652">
        <w:rPr>
          <w:lang w:val="en-GB"/>
        </w:rPr>
        <w:t>fluid</w:t>
      </w:r>
      <w:r w:rsidR="00B10000">
        <w:rPr>
          <w:lang w:val="en-GB"/>
        </w:rPr>
        <w:t>s</w:t>
      </w:r>
      <w:r w:rsidR="00F65652">
        <w:rPr>
          <w:lang w:val="en-GB"/>
        </w:rPr>
        <w:t xml:space="preserve"> </w:t>
      </w:r>
      <w:r w:rsidR="00E72232">
        <w:rPr>
          <w:lang w:val="en-GB"/>
        </w:rPr>
        <w:t xml:space="preserve">are also </w:t>
      </w:r>
      <w:r w:rsidR="00793EEB">
        <w:rPr>
          <w:lang w:val="en-GB"/>
        </w:rPr>
        <w:t>introduced</w:t>
      </w:r>
      <w:r w:rsidR="00E72232">
        <w:rPr>
          <w:lang w:val="en-GB"/>
        </w:rPr>
        <w:t xml:space="preserve"> </w:t>
      </w:r>
      <w:r w:rsidR="00666B40">
        <w:rPr>
          <w:lang w:val="en-GB"/>
        </w:rPr>
        <w:t xml:space="preserve">in closed </w:t>
      </w:r>
      <w:r w:rsidR="00E72232">
        <w:rPr>
          <w:lang w:val="en-GB"/>
        </w:rPr>
        <w:t xml:space="preserve">loops </w:t>
      </w:r>
      <w:r w:rsidR="00F65652">
        <w:rPr>
          <w:lang w:val="en-GB"/>
        </w:rPr>
        <w:t xml:space="preserve">such as </w:t>
      </w:r>
      <w:r w:rsidR="00666B40">
        <w:rPr>
          <w:lang w:val="en-GB"/>
        </w:rPr>
        <w:t>high-pressure steam (280 °C, 60 bar) and R134a refrigerant (-21.4 °C, 1 bar).</w:t>
      </w:r>
    </w:p>
    <w:p w14:paraId="1F5BCD91" w14:textId="1831F0B3" w:rsidR="00405C81" w:rsidRDefault="00405C81" w:rsidP="00405C81">
      <w:pPr>
        <w:pStyle w:val="Els-2ndorder-head"/>
      </w:pPr>
      <w:r>
        <w:t xml:space="preserve">Step </w:t>
      </w:r>
      <w:r w:rsidR="00FA1CD6">
        <w:t>2</w:t>
      </w:r>
      <w:r>
        <w:t xml:space="preserve">: </w:t>
      </w:r>
      <w:r w:rsidR="00FA1CD6">
        <w:t>Exergy diagnosis</w:t>
      </w:r>
    </w:p>
    <w:p w14:paraId="36988105" w14:textId="26C8CBAB" w:rsidR="00192EF8" w:rsidRDefault="009E3957" w:rsidP="003E70A0">
      <w:pPr>
        <w:pStyle w:val="Els-2ndorder-head"/>
        <w:numPr>
          <w:ilvl w:val="0"/>
          <w:numId w:val="0"/>
        </w:numPr>
        <w:spacing w:before="120" w:after="120"/>
        <w:rPr>
          <w:i w:val="0"/>
          <w:iCs/>
        </w:rPr>
      </w:pPr>
      <w:r>
        <w:rPr>
          <w:i w:val="0"/>
          <w:iCs/>
        </w:rPr>
        <w:t xml:space="preserve">The exergy analysis performed in </w:t>
      </w:r>
      <w:r w:rsidR="00827297">
        <w:rPr>
          <w:i w:val="0"/>
          <w:iCs/>
        </w:rPr>
        <w:t xml:space="preserve">the </w:t>
      </w:r>
      <w:r>
        <w:rPr>
          <w:i w:val="0"/>
          <w:iCs/>
        </w:rPr>
        <w:t xml:space="preserve">COOPERE </w:t>
      </w:r>
      <w:r w:rsidRPr="00827297">
        <w:rPr>
          <w:i w:val="0"/>
          <w:iCs/>
        </w:rPr>
        <w:t>approach</w:t>
      </w:r>
      <w:r w:rsidR="00827297" w:rsidRPr="00827297">
        <w:rPr>
          <w:i w:val="0"/>
          <w:iCs/>
        </w:rPr>
        <w:t xml:space="preserve"> </w:t>
      </w:r>
      <w:r w:rsidR="00827297" w:rsidRPr="00827297">
        <w:rPr>
          <w:i w:val="0"/>
          <w:iCs/>
        </w:rPr>
        <w:fldChar w:fldCharType="begin"/>
      </w:r>
      <w:r w:rsidR="00827297" w:rsidRPr="00827297">
        <w:rPr>
          <w:i w:val="0"/>
          <w:iCs/>
        </w:rPr>
        <w:instrText xml:space="preserve"> ADDIN ZOTERO_ITEM CSL_CITATION {"citationID":"VJ4WNvP5","properties":{"formattedCitation":"(Gourmelon et al., 2017)","plainCitation":"(Gourmelon et al., 2017)","noteIndex":0},"citationItems":[{"id":301,"uris":["http://zotero.org/groups/4582716/items/7TCFVTLG"],"itemData":{"id":301,"type":"article-journal","abstract":"Exergy analysis has been shown to be a powerful tool for assessing and improving the energy efficiency of thermal and chemical processes. However, the lack of systematic procedures in examining and interpreting the results of the exergy balance or the exergy efficiency makes this kind of analysis more or less limited to the academic world. This paper intends to promote an efficient energy usage through pinch, exergy analyses and energetic optimisation and by providing the engineer with specific improvement means by using a case-based reasoning (CBR) system. To make exergy analysis more understandable, it was decided to develop two methodological tools: A supporting graphical representation of the exergy analysis and a CBR system to help the user in developing alternatives. Both tools are grouped together into a general methodology for the analysis and retrofit design of industrial sites. This new approach is illustrated through an ammonia processing plant case study.","container-title":"International Journal of Exergy","DOI":"10.1504/IJEX.2017.086169","journalAbbreviation":"International Journal of Exergy","page":"298","source":"ResearchGate","title":"A systematic approach: Combining process optimisation exergy analysis and energy recovery for a better efficiency of industrial processes","title-short":"A systematic approach","volume":"23","author":[{"family":"Gourmelon","given":"Stéphane"},{"family":"Thery Hetreux","given":"Raphaele"},{"family":"Floquet","given":"Pascal"}],"issued":{"date-parts":[["2017",1,1]]}}}],"schema":"https://github.com/citation-style-language/schema/raw/master/csl-citation.json"} </w:instrText>
      </w:r>
      <w:r w:rsidR="00827297" w:rsidRPr="00827297">
        <w:rPr>
          <w:i w:val="0"/>
          <w:iCs/>
        </w:rPr>
        <w:fldChar w:fldCharType="separate"/>
      </w:r>
      <w:r w:rsidR="00827297" w:rsidRPr="00827297">
        <w:rPr>
          <w:i w:val="0"/>
          <w:iCs/>
        </w:rPr>
        <w:t>(Gourmelon et al., 2017)</w:t>
      </w:r>
      <w:r w:rsidR="00827297" w:rsidRPr="00827297">
        <w:rPr>
          <w:i w:val="0"/>
          <w:iCs/>
        </w:rPr>
        <w:fldChar w:fldCharType="end"/>
      </w:r>
      <w:r>
        <w:rPr>
          <w:i w:val="0"/>
          <w:iCs/>
        </w:rPr>
        <w:t xml:space="preserve"> relies on </w:t>
      </w:r>
      <w:r w:rsidR="00DD5394">
        <w:rPr>
          <w:i w:val="0"/>
          <w:iCs/>
        </w:rPr>
        <w:t xml:space="preserve">a </w:t>
      </w:r>
      <w:r w:rsidR="00E21E36">
        <w:rPr>
          <w:i w:val="0"/>
          <w:iCs/>
        </w:rPr>
        <w:t xml:space="preserve">form of exergy balance </w:t>
      </w:r>
      <w:r w:rsidR="00DD5394">
        <w:rPr>
          <w:i w:val="0"/>
          <w:iCs/>
        </w:rPr>
        <w:t xml:space="preserve">that </w:t>
      </w:r>
      <w:r w:rsidR="001B4967">
        <w:rPr>
          <w:i w:val="0"/>
          <w:iCs/>
        </w:rPr>
        <w:t>focuses on the effective transformation of exerg</w:t>
      </w:r>
      <w:r w:rsidR="00DD5394">
        <w:rPr>
          <w:i w:val="0"/>
          <w:iCs/>
        </w:rPr>
        <w:t>y</w:t>
      </w:r>
      <w:r w:rsidR="001B4967">
        <w:rPr>
          <w:i w:val="0"/>
          <w:iCs/>
        </w:rPr>
        <w:t xml:space="preserve"> on the considered system (see Eq. (</w:t>
      </w:r>
      <w:r w:rsidR="00DD5394">
        <w:rPr>
          <w:i w:val="0"/>
          <w:iCs/>
        </w:rPr>
        <w:t>1</w:t>
      </w:r>
      <w:r w:rsidR="001B4967">
        <w:rPr>
          <w:i w:val="0"/>
          <w:iCs/>
        </w:rPr>
        <w:t>)</w:t>
      </w:r>
      <w:r w:rsidR="00793EEB">
        <w:rPr>
          <w:i w:val="0"/>
          <w:iCs/>
        </w:rPr>
        <w:t>).</w:t>
      </w:r>
    </w:p>
    <w:tbl>
      <w:tblPr>
        <w:tblW w:w="0" w:type="auto"/>
        <w:tblLook w:val="04A0" w:firstRow="1" w:lastRow="0" w:firstColumn="1" w:lastColumn="0" w:noHBand="0" w:noVBand="1"/>
      </w:tblPr>
      <w:tblGrid>
        <w:gridCol w:w="6122"/>
        <w:gridCol w:w="964"/>
      </w:tblGrid>
      <w:tr w:rsidR="008C4A21" w:rsidRPr="00A94774" w14:paraId="696290F3" w14:textId="77777777" w:rsidTr="00731696">
        <w:tc>
          <w:tcPr>
            <w:tcW w:w="6317" w:type="dxa"/>
            <w:shd w:val="clear" w:color="auto" w:fill="auto"/>
            <w:vAlign w:val="center"/>
          </w:tcPr>
          <w:p w14:paraId="14231979" w14:textId="73039869" w:rsidR="003E70A0" w:rsidRPr="00192EF8" w:rsidRDefault="003E70A0" w:rsidP="00731696">
            <w:pPr>
              <w:pStyle w:val="Els-body-text"/>
              <w:spacing w:before="120" w:after="120" w:line="264" w:lineRule="auto"/>
              <w:rPr>
                <w:lang w:val="en-GB"/>
              </w:rPr>
            </w:pPr>
            <m:oMathPara>
              <m:oMathParaPr>
                <m:jc m:val="left"/>
              </m:oMathParaPr>
              <m:oMath>
                <m:r>
                  <m:rPr>
                    <m:sty m:val="p"/>
                  </m:rPr>
                  <w:rPr>
                    <w:rFonts w:ascii="Cambria Math" w:hAnsi="Cambria Math"/>
                    <w:lang w:val="en-GB"/>
                  </w:rPr>
                  <m:t>Δ</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consumed</m:t>
                    </m:r>
                  </m:sup>
                </m:sSup>
                <m:r>
                  <w:rPr>
                    <w:rFonts w:ascii="Cambria Math" w:hAnsi="Cambria Math"/>
                    <w:lang w:val="en-GB"/>
                  </w:rPr>
                  <m:t>=</m:t>
                </m:r>
                <m:r>
                  <m:rPr>
                    <m:sty m:val="p"/>
                  </m:rPr>
                  <w:rPr>
                    <w:rFonts w:ascii="Cambria Math" w:hAnsi="Cambria Math"/>
                    <w:lang w:val="en-GB"/>
                  </w:rPr>
                  <m:t>Δ</m:t>
                </m:r>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produced</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out</m:t>
                    </m:r>
                  </m:sub>
                  <m:sup>
                    <m:r>
                      <w:rPr>
                        <w:rFonts w:ascii="Cambria Math" w:hAnsi="Cambria Math"/>
                        <w:lang w:val="en-GB"/>
                      </w:rPr>
                      <m:t>M,waste</m:t>
                    </m:r>
                  </m:sup>
                </m:sSubSup>
                <m:r>
                  <w:rPr>
                    <w:rFonts w:ascii="Cambria Math" w:hAnsi="Cambria Math"/>
                    <w:lang w:val="en-GB"/>
                  </w:rPr>
                  <m:t>+I</m:t>
                </m:r>
              </m:oMath>
            </m:oMathPara>
          </w:p>
        </w:tc>
        <w:tc>
          <w:tcPr>
            <w:tcW w:w="985" w:type="dxa"/>
            <w:shd w:val="clear" w:color="auto" w:fill="auto"/>
            <w:vAlign w:val="center"/>
          </w:tcPr>
          <w:p w14:paraId="2194ED5B" w14:textId="059C21C9" w:rsidR="003E70A0" w:rsidRPr="00A94774" w:rsidRDefault="003E70A0" w:rsidP="00731696">
            <w:pPr>
              <w:pStyle w:val="Els-body-text"/>
              <w:spacing w:before="120" w:after="120" w:line="264" w:lineRule="auto"/>
              <w:jc w:val="right"/>
              <w:rPr>
                <w:lang w:val="en-GB"/>
              </w:rPr>
            </w:pPr>
            <w:r w:rsidRPr="00A94774">
              <w:rPr>
                <w:lang w:val="en-GB"/>
              </w:rPr>
              <w:t>(</w:t>
            </w:r>
            <w:r w:rsidR="00DD5394">
              <w:rPr>
                <w:lang w:val="en-GB"/>
              </w:rPr>
              <w:t>1</w:t>
            </w:r>
            <w:r w:rsidRPr="00A94774">
              <w:rPr>
                <w:lang w:val="en-GB"/>
              </w:rPr>
              <w:t>)</w:t>
            </w:r>
          </w:p>
        </w:tc>
      </w:tr>
    </w:tbl>
    <w:p w14:paraId="12BF7CA6" w14:textId="55E22F1D" w:rsidR="003E70A0" w:rsidRDefault="003E70A0" w:rsidP="003E70A0">
      <w:pPr>
        <w:pStyle w:val="Els-body-text"/>
        <w:spacing w:before="120" w:after="120"/>
      </w:pPr>
      <w:r>
        <w:t>Dividing each side of Eq. (</w:t>
      </w:r>
      <w:r w:rsidR="00DD5394">
        <w:t>1</w:t>
      </w:r>
      <w:r>
        <w:t xml:space="preserve">) by </w:t>
      </w:r>
      <m:oMath>
        <m:r>
          <m:rPr>
            <m:sty m:val="p"/>
          </m:rPr>
          <w:rPr>
            <w:rFonts w:ascii="Cambria Math" w:hAnsi="Cambria Math"/>
          </w:rPr>
          <m:t>Δ</m:t>
        </m:r>
        <m:sSup>
          <m:sSupPr>
            <m:ctrlPr>
              <w:rPr>
                <w:rFonts w:ascii="Cambria Math" w:hAnsi="Cambria Math"/>
                <w:i/>
              </w:rPr>
            </m:ctrlPr>
          </m:sSupPr>
          <m:e>
            <m:r>
              <w:rPr>
                <w:rFonts w:ascii="Cambria Math" w:hAnsi="Cambria Math"/>
              </w:rPr>
              <m:t>B</m:t>
            </m:r>
          </m:e>
          <m:sup>
            <m:r>
              <w:rPr>
                <w:rFonts w:ascii="Cambria Math" w:hAnsi="Cambria Math"/>
              </w:rPr>
              <m:t>consumed</m:t>
            </m:r>
          </m:sup>
        </m:sSup>
      </m:oMath>
      <w:r>
        <w:t xml:space="preserve"> </w:t>
      </w:r>
      <w:r w:rsidR="001B4967">
        <w:t xml:space="preserve">, we obtain </w:t>
      </w:r>
      <w:r>
        <w:t>the final formulation</w:t>
      </w:r>
      <w:r w:rsidR="00793EEB">
        <w:t xml:space="preserve"> in Eq.</w:t>
      </w:r>
      <w:r w:rsidR="005D3C03">
        <w:t xml:space="preserve"> (2)</w:t>
      </w:r>
      <w:r w:rsidR="001B4967">
        <w:t xml:space="preserve"> that enable to locate a representative point of each process section on a</w:t>
      </w:r>
      <w:r w:rsidR="00C248BA">
        <w:t>n</w:t>
      </w:r>
      <w:r w:rsidR="001B4967">
        <w:t xml:space="preserve"> </w:t>
      </w:r>
      <w:r w:rsidR="00793EEB" w:rsidRPr="00AE31BE">
        <w:rPr>
          <w:i/>
          <w:iCs/>
        </w:rPr>
        <w:t>Exerg</w:t>
      </w:r>
      <w:r w:rsidR="00793EEB">
        <w:rPr>
          <w:i/>
          <w:iCs/>
        </w:rPr>
        <w:t>y ternary diagram</w:t>
      </w:r>
      <w:r w:rsidR="00793EEB">
        <w:t>.</w:t>
      </w:r>
    </w:p>
    <w:tbl>
      <w:tblPr>
        <w:tblW w:w="7087" w:type="dxa"/>
        <w:tblLook w:val="04A0" w:firstRow="1" w:lastRow="0" w:firstColumn="1" w:lastColumn="0" w:noHBand="0" w:noVBand="1"/>
      </w:tblPr>
      <w:tblGrid>
        <w:gridCol w:w="6121"/>
        <w:gridCol w:w="966"/>
      </w:tblGrid>
      <w:tr w:rsidR="003E70A0" w:rsidRPr="00A94774" w14:paraId="663EB237" w14:textId="77777777" w:rsidTr="00D50DE6">
        <w:trPr>
          <w:trHeight w:val="380"/>
        </w:trPr>
        <w:tc>
          <w:tcPr>
            <w:tcW w:w="6121" w:type="dxa"/>
            <w:shd w:val="clear" w:color="auto" w:fill="auto"/>
            <w:vAlign w:val="center"/>
          </w:tcPr>
          <w:p w14:paraId="54EC987D" w14:textId="716D3E06" w:rsidR="003E70A0" w:rsidRPr="00192EF8" w:rsidRDefault="003E70A0" w:rsidP="00731696">
            <w:pPr>
              <w:pStyle w:val="Els-body-text"/>
              <w:spacing w:before="120" w:after="120" w:line="264" w:lineRule="auto"/>
              <w:rPr>
                <w:lang w:val="en-GB"/>
              </w:rPr>
            </w:pPr>
            <m:oMathPara>
              <m:oMathParaPr>
                <m:jc m:val="left"/>
              </m:oMathParaPr>
              <m:oMath>
                <m:r>
                  <w:rPr>
                    <w:rFonts w:ascii="Cambria Math" w:hAnsi="Cambria Math"/>
                    <w:lang w:val="en-GB"/>
                  </w:rPr>
                  <m:t>1=IE+IW+II</m:t>
                </m:r>
              </m:oMath>
            </m:oMathPara>
          </w:p>
        </w:tc>
        <w:tc>
          <w:tcPr>
            <w:tcW w:w="966" w:type="dxa"/>
            <w:shd w:val="clear" w:color="auto" w:fill="auto"/>
            <w:vAlign w:val="center"/>
          </w:tcPr>
          <w:p w14:paraId="13A2C3D0" w14:textId="7B0DAD4E" w:rsidR="003E70A0" w:rsidRPr="00A94774" w:rsidRDefault="003E70A0" w:rsidP="00731696">
            <w:pPr>
              <w:pStyle w:val="Els-body-text"/>
              <w:spacing w:before="120" w:after="120" w:line="264" w:lineRule="auto"/>
              <w:jc w:val="right"/>
              <w:rPr>
                <w:lang w:val="en-GB"/>
              </w:rPr>
            </w:pPr>
            <w:r w:rsidRPr="00A94774">
              <w:rPr>
                <w:lang w:val="en-GB"/>
              </w:rPr>
              <w:t>(</w:t>
            </w:r>
            <w:r w:rsidR="00DD5394">
              <w:rPr>
                <w:lang w:val="en-GB"/>
              </w:rPr>
              <w:t>2</w:t>
            </w:r>
            <w:r w:rsidRPr="00A94774">
              <w:rPr>
                <w:lang w:val="en-GB"/>
              </w:rPr>
              <w:t>)</w:t>
            </w:r>
          </w:p>
        </w:tc>
      </w:tr>
    </w:tbl>
    <w:p w14:paraId="7D8543A7" w14:textId="0D85D191" w:rsidR="00123F48" w:rsidRPr="00910AE2" w:rsidRDefault="001B4967" w:rsidP="009D2759">
      <w:pPr>
        <w:pStyle w:val="Els-body-text"/>
        <w:keepNext/>
        <w:spacing w:before="120" w:after="120"/>
        <w:rPr>
          <w:iCs/>
          <w:lang w:val="en-GB"/>
        </w:rPr>
      </w:pPr>
      <w:r>
        <w:t>Th</w:t>
      </w:r>
      <w:r w:rsidR="00D50DE6">
        <w:t>e</w:t>
      </w:r>
      <w:r>
        <w:t xml:space="preserve"> diagram </w:t>
      </w:r>
      <w:r w:rsidR="00D50DE6">
        <w:t xml:space="preserve">of </w:t>
      </w:r>
      <w:r w:rsidR="00D50DE6">
        <w:fldChar w:fldCharType="begin"/>
      </w:r>
      <w:r w:rsidR="00D50DE6">
        <w:instrText xml:space="preserve"> REF _Ref151907281 \h </w:instrText>
      </w:r>
      <w:r w:rsidR="00D50DE6">
        <w:fldChar w:fldCharType="separate"/>
      </w:r>
      <w:r w:rsidR="00252739">
        <w:t xml:space="preserve">Figure </w:t>
      </w:r>
      <w:r w:rsidR="00252739">
        <w:rPr>
          <w:noProof/>
        </w:rPr>
        <w:t>3</w:t>
      </w:r>
      <w:r w:rsidR="00D50DE6">
        <w:fldChar w:fldCharType="end"/>
      </w:r>
      <w:r w:rsidR="00D50DE6">
        <w:t xml:space="preserve"> </w:t>
      </w:r>
      <w:r>
        <w:t xml:space="preserve">acts as a </w:t>
      </w:r>
      <w:r w:rsidR="00AE31BE">
        <w:t>radiography</w:t>
      </w:r>
      <w:r w:rsidR="00893549">
        <w:t xml:space="preserve"> </w:t>
      </w:r>
      <w:r w:rsidR="00AE31BE">
        <w:t>of the process</w:t>
      </w:r>
      <w:r>
        <w:t xml:space="preserve">. </w:t>
      </w:r>
      <w:r w:rsidR="00910AE2" w:rsidRPr="009D2759">
        <w:t xml:space="preserve"> </w:t>
      </w:r>
      <w:r>
        <w:t>T</w:t>
      </w:r>
      <w:r w:rsidR="00910AE2" w:rsidRPr="009D2759">
        <w:t xml:space="preserve">he closer a dot is to the </w:t>
      </w:r>
      <w:r w:rsidR="00910AE2" w:rsidRPr="00B21E22">
        <w:rPr>
          <w:i/>
          <w:iCs/>
        </w:rPr>
        <w:t>intrinsic efficiency</w:t>
      </w:r>
      <w:r w:rsidR="00910AE2" w:rsidRPr="009D2759">
        <w:t xml:space="preserve"> vertex IE, the more efficient the </w:t>
      </w:r>
      <w:r>
        <w:t xml:space="preserve">related </w:t>
      </w:r>
      <w:r w:rsidR="00910AE2">
        <w:rPr>
          <w:iCs/>
          <w:lang w:val="en-GB"/>
        </w:rPr>
        <w:t xml:space="preserve">sector is. Operations close to the </w:t>
      </w:r>
      <w:r w:rsidR="00910AE2" w:rsidRPr="00B21E22">
        <w:rPr>
          <w:i/>
          <w:iCs/>
          <w:lang w:val="en-GB"/>
        </w:rPr>
        <w:t>intrinsic irreversibility</w:t>
      </w:r>
      <w:r w:rsidR="00910AE2">
        <w:rPr>
          <w:iCs/>
          <w:lang w:val="en-GB"/>
        </w:rPr>
        <w:t xml:space="preserve"> vertex II suffer from non-optimal operational parameters, while sections close to the </w:t>
      </w:r>
      <w:r w:rsidR="00910AE2" w:rsidRPr="00B21E22">
        <w:rPr>
          <w:i/>
          <w:iCs/>
          <w:lang w:val="en-GB"/>
        </w:rPr>
        <w:t>intrinsic waste</w:t>
      </w:r>
      <w:r w:rsidR="00910AE2">
        <w:rPr>
          <w:iCs/>
          <w:lang w:val="en-GB"/>
        </w:rPr>
        <w:t xml:space="preserve"> vertex IW</w:t>
      </w:r>
      <w:r w:rsidR="005D54D5">
        <w:rPr>
          <w:iCs/>
          <w:lang w:val="en-GB"/>
        </w:rPr>
        <w:t xml:space="preserve"> </w:t>
      </w:r>
      <w:r w:rsidR="00C248BA">
        <w:rPr>
          <w:iCs/>
          <w:lang w:val="en-GB"/>
        </w:rPr>
        <w:t>illustrate</w:t>
      </w:r>
      <w:r w:rsidR="005D54D5">
        <w:rPr>
          <w:iCs/>
          <w:lang w:val="en-GB"/>
        </w:rPr>
        <w:t xml:space="preserve"> the presence of waste streams that could be recovered or </w:t>
      </w:r>
      <w:r w:rsidR="005D54D5" w:rsidRPr="005D54D5">
        <w:rPr>
          <w:iCs/>
          <w:lang w:val="en-GB"/>
        </w:rPr>
        <w:t>be mechanically, chemically or thermally recovered</w:t>
      </w:r>
      <w:r w:rsidR="00910AE2">
        <w:rPr>
          <w:iCs/>
          <w:lang w:val="en-GB"/>
        </w:rPr>
        <w:t>. The size of each dot represents the amount of global exergy loss (i.e., irreversibility and waste) relatively to the whole process.</w:t>
      </w:r>
      <w:r w:rsidR="005D54D5">
        <w:rPr>
          <w:iCs/>
          <w:lang w:val="en-GB"/>
        </w:rPr>
        <w:t xml:space="preserve"> Of course, every process section </w:t>
      </w:r>
      <w:r w:rsidR="00893549">
        <w:rPr>
          <w:iCs/>
          <w:lang w:val="en-GB"/>
        </w:rPr>
        <w:t>has</w:t>
      </w:r>
      <w:r w:rsidR="005D54D5">
        <w:rPr>
          <w:iCs/>
          <w:lang w:val="en-GB"/>
        </w:rPr>
        <w:t xml:space="preserve"> been studied. This contribution will </w:t>
      </w:r>
      <w:r w:rsidR="00A40B1F">
        <w:rPr>
          <w:iCs/>
          <w:lang w:val="en-GB"/>
        </w:rPr>
        <w:t xml:space="preserve">however only </w:t>
      </w:r>
      <w:r w:rsidR="005D54D5">
        <w:rPr>
          <w:iCs/>
          <w:lang w:val="en-GB"/>
        </w:rPr>
        <w:t xml:space="preserve">focus on </w:t>
      </w:r>
      <w:r w:rsidR="00910AE2">
        <w:rPr>
          <w:iCs/>
          <w:lang w:val="en-GB"/>
        </w:rPr>
        <w:t>the retrofit of the Separation &amp; Concentration (Sep. &amp; Conc.) section as it is the</w:t>
      </w:r>
      <w:r w:rsidR="005D54D5">
        <w:rPr>
          <w:iCs/>
          <w:lang w:val="en-GB"/>
        </w:rPr>
        <w:t xml:space="preserve"> </w:t>
      </w:r>
      <w:r w:rsidR="00A40B1F">
        <w:rPr>
          <w:iCs/>
          <w:lang w:val="en-GB"/>
        </w:rPr>
        <w:t>least</w:t>
      </w:r>
      <w:r w:rsidR="005D54D5">
        <w:rPr>
          <w:iCs/>
          <w:lang w:val="en-GB"/>
        </w:rPr>
        <w:t xml:space="preserve"> efficient one. </w:t>
      </w:r>
    </w:p>
    <w:p w14:paraId="39A97E68" w14:textId="168F7BA8" w:rsidR="00405C81" w:rsidRDefault="00405C81" w:rsidP="00405C81">
      <w:pPr>
        <w:pStyle w:val="Els-2ndorder-head"/>
      </w:pPr>
      <w:r>
        <w:t xml:space="preserve">Step </w:t>
      </w:r>
      <w:r w:rsidR="00FA1CD6">
        <w:t>3</w:t>
      </w:r>
      <w:r>
        <w:t xml:space="preserve">: Process </w:t>
      </w:r>
      <w:r w:rsidR="00FA1CD6">
        <w:t>retrofit</w:t>
      </w:r>
    </w:p>
    <w:p w14:paraId="4354E4B5" w14:textId="426D494D" w:rsidR="00DE60B3" w:rsidRDefault="00F17DDC" w:rsidP="00DE60B3">
      <w:pPr>
        <w:pStyle w:val="Els-body-text"/>
        <w:spacing w:before="120" w:after="120" w:line="264" w:lineRule="auto"/>
        <w:rPr>
          <w:lang w:val="en-GB"/>
        </w:rPr>
      </w:pPr>
      <w:r>
        <w:rPr>
          <w:lang w:val="en-GB"/>
        </w:rPr>
        <w:t>The COOPERE RBES tool aims to mimic the expert reasoning and</w:t>
      </w:r>
      <w:r w:rsidR="00626E84">
        <w:rPr>
          <w:lang w:val="en-GB"/>
        </w:rPr>
        <w:t xml:space="preserve"> to</w:t>
      </w:r>
      <w:r>
        <w:rPr>
          <w:lang w:val="en-GB"/>
        </w:rPr>
        <w:t xml:space="preserve"> suggest </w:t>
      </w:r>
      <w:r w:rsidR="00626E84">
        <w:rPr>
          <w:lang w:val="en-GB"/>
        </w:rPr>
        <w:t>structural improvement relying on the ternary exergy diagram analysis</w:t>
      </w:r>
      <w:r>
        <w:rPr>
          <w:lang w:val="en-GB"/>
        </w:rPr>
        <w:t>.</w:t>
      </w:r>
      <w:r w:rsidR="00D33C22">
        <w:rPr>
          <w:lang w:val="en-GB"/>
        </w:rPr>
        <w:t xml:space="preserve"> </w:t>
      </w:r>
      <w:r w:rsidR="0066463F">
        <w:rPr>
          <w:lang w:val="en-GB"/>
        </w:rPr>
        <w:fldChar w:fldCharType="begin"/>
      </w:r>
      <w:r w:rsidR="0066463F">
        <w:rPr>
          <w:lang w:val="en-GB"/>
        </w:rPr>
        <w:instrText xml:space="preserve"> REF _Ref151928207 \h </w:instrText>
      </w:r>
      <w:r w:rsidR="0066463F">
        <w:rPr>
          <w:lang w:val="en-GB"/>
        </w:rPr>
      </w:r>
      <w:r w:rsidR="0066463F">
        <w:rPr>
          <w:lang w:val="en-GB"/>
        </w:rPr>
        <w:fldChar w:fldCharType="separate"/>
      </w:r>
      <w:r w:rsidR="00252739">
        <w:t xml:space="preserve">Figure </w:t>
      </w:r>
      <w:r w:rsidR="00252739">
        <w:rPr>
          <w:noProof/>
        </w:rPr>
        <w:t>4</w:t>
      </w:r>
      <w:r w:rsidR="0066463F">
        <w:rPr>
          <w:lang w:val="en-GB"/>
        </w:rPr>
        <w:fldChar w:fldCharType="end"/>
      </w:r>
      <w:r w:rsidR="00973A2A">
        <w:rPr>
          <w:lang w:val="en-GB"/>
        </w:rPr>
        <w:t xml:space="preserve"> </w:t>
      </w:r>
      <w:r w:rsidR="00836791">
        <w:rPr>
          <w:lang w:val="en-GB"/>
        </w:rPr>
        <w:t xml:space="preserve">displays the </w:t>
      </w:r>
      <w:r w:rsidR="00D50DE6">
        <w:rPr>
          <w:noProof/>
          <w:lang w:val="fr-FR" w:eastAsia="fr-FR"/>
        </w:rPr>
        <w:lastRenderedPageBreak/>
        <mc:AlternateContent>
          <mc:Choice Requires="wpg">
            <w:drawing>
              <wp:anchor distT="0" distB="0" distL="114300" distR="114300" simplePos="0" relativeHeight="251658240" behindDoc="0" locked="0" layoutInCell="1" allowOverlap="1" wp14:anchorId="29D50714" wp14:editId="340B7D92">
                <wp:simplePos x="0" y="0"/>
                <wp:positionH relativeFrom="margin">
                  <wp:align>left</wp:align>
                </wp:positionH>
                <wp:positionV relativeFrom="paragraph">
                  <wp:posOffset>264</wp:posOffset>
                </wp:positionV>
                <wp:extent cx="2428875" cy="2559050"/>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2428875" cy="2559050"/>
                          <a:chOff x="0" y="0"/>
                          <a:chExt cx="2428875" cy="2560010"/>
                        </a:xfrm>
                      </wpg:grpSpPr>
                      <pic:pic xmlns:pic="http://schemas.openxmlformats.org/drawingml/2006/picture">
                        <pic:nvPicPr>
                          <pic:cNvPr id="7" name="Imag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535" cy="2087245"/>
                          </a:xfrm>
                          <a:prstGeom prst="rect">
                            <a:avLst/>
                          </a:prstGeom>
                          <a:noFill/>
                        </pic:spPr>
                      </pic:pic>
                      <wps:wsp>
                        <wps:cNvPr id="4" name="Zone de texte 2"/>
                        <wps:cNvSpPr txBox="1">
                          <a:spLocks noChangeArrowheads="1"/>
                        </wps:cNvSpPr>
                        <wps:spPr bwMode="auto">
                          <a:xfrm>
                            <a:off x="0" y="1955653"/>
                            <a:ext cx="2428875" cy="604357"/>
                          </a:xfrm>
                          <a:prstGeom prst="rect">
                            <a:avLst/>
                          </a:prstGeom>
                          <a:noFill/>
                          <a:ln w="9525">
                            <a:noFill/>
                            <a:miter lim="800000"/>
                            <a:headEnd/>
                            <a:tailEnd/>
                          </a:ln>
                        </wps:spPr>
                        <wps:txbx>
                          <w:txbxContent>
                            <w:p w14:paraId="67A82361" w14:textId="2B6878C4" w:rsidR="00572EBF" w:rsidRPr="00AE31BE" w:rsidRDefault="00572EBF" w:rsidP="00572EBF">
                              <w:pPr>
                                <w:pStyle w:val="Lgende"/>
                                <w:jc w:val="center"/>
                              </w:pPr>
                              <w:bookmarkStart w:id="4" w:name="_Ref151907281"/>
                              <w:r>
                                <w:t xml:space="preserve">Figure </w:t>
                              </w:r>
                              <w:r>
                                <w:fldChar w:fldCharType="begin"/>
                              </w:r>
                              <w:r>
                                <w:instrText xml:space="preserve"> SEQ Figure \* ARABIC </w:instrText>
                              </w:r>
                              <w:r>
                                <w:fldChar w:fldCharType="separate"/>
                              </w:r>
                              <w:r w:rsidR="00120130">
                                <w:rPr>
                                  <w:noProof/>
                                </w:rPr>
                                <w:t>3</w:t>
                              </w:r>
                              <w:r>
                                <w:fldChar w:fldCharType="end"/>
                              </w:r>
                              <w:bookmarkEnd w:id="4"/>
                              <w:r>
                                <w:t>: Exergetic ternary diagram of the methanol production process based on natural gas and recovered CO</w:t>
                              </w:r>
                              <w:r w:rsidRPr="00047F63">
                                <w:rPr>
                                  <w:vertAlign w:val="subscript"/>
                                </w:rPr>
                                <w:t>2</w:t>
                              </w:r>
                            </w:p>
                            <w:p w14:paraId="38621C7A" w14:textId="77777777" w:rsidR="00572EBF" w:rsidRPr="009D2759" w:rsidRDefault="00572EBF" w:rsidP="00572EBF">
                              <w:pPr>
                                <w:pStyle w:val="Lgende"/>
                                <w:jc w:val="center"/>
                                <w:rPr>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50714" id="Groupe 14" o:spid="_x0000_s1032" style="position:absolute;left:0;text-align:left;margin-left:0;margin-top:0;width:191.25pt;height:201.5pt;z-index:251658240;mso-position-horizontal:left;mso-position-horizontal-relative:margin;mso-width-relative:margin;mso-height-relative:margin" coordsize="24288,2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">
                <v:shape id="Image 7" o:spid="_x0000_s1033" type="#_x0000_t75" style="position:absolute;width:23755;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">
                  <v:imagedata r:id="rId13" o:title=""/>
                </v:shape>
                <v:shape id="Zone de texte 2" o:spid="_x0000_s1034" type="#_x0000_t202" style="position:absolute;top:19556;width:24288;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7A82361" w14:textId="2B6878C4" w:rsidR="00572EBF" w:rsidRPr="00AE31BE" w:rsidRDefault="00572EBF" w:rsidP="00572EBF">
                        <w:pPr>
                          <w:pStyle w:val="Lgende"/>
                          <w:jc w:val="center"/>
                        </w:pPr>
                        <w:bookmarkStart w:id="5" w:name="_Ref151907281"/>
                        <w:r>
                          <w:t xml:space="preserve">Figure </w:t>
                        </w:r>
                        <w:r>
                          <w:fldChar w:fldCharType="begin"/>
                        </w:r>
                        <w:r>
                          <w:instrText xml:space="preserve"> SEQ Figure \* ARABIC </w:instrText>
                        </w:r>
                        <w:r>
                          <w:fldChar w:fldCharType="separate"/>
                        </w:r>
                        <w:r w:rsidR="00120130">
                          <w:rPr>
                            <w:noProof/>
                          </w:rPr>
                          <w:t>3</w:t>
                        </w:r>
                        <w:r>
                          <w:fldChar w:fldCharType="end"/>
                        </w:r>
                        <w:bookmarkEnd w:id="5"/>
                        <w:r>
                          <w:t>: Exergetic ternary diagram of the methanol production process based on natural gas and recovered CO</w:t>
                        </w:r>
                        <w:r w:rsidRPr="00047F63">
                          <w:rPr>
                            <w:vertAlign w:val="subscript"/>
                          </w:rPr>
                          <w:t>2</w:t>
                        </w:r>
                      </w:p>
                      <w:p w14:paraId="38621C7A" w14:textId="77777777" w:rsidR="00572EBF" w:rsidRPr="009D2759" w:rsidRDefault="00572EBF" w:rsidP="00572EBF">
                        <w:pPr>
                          <w:pStyle w:val="Lgende"/>
                          <w:jc w:val="center"/>
                          <w:rPr>
                            <w:lang w:val="en-GB"/>
                          </w:rPr>
                        </w:pPr>
                      </w:p>
                    </w:txbxContent>
                  </v:textbox>
                </v:shape>
                <w10:wrap type="square" anchorx="margin"/>
              </v:group>
            </w:pict>
          </mc:Fallback>
        </mc:AlternateContent>
      </w:r>
      <w:r w:rsidR="00836791">
        <w:rPr>
          <w:lang w:val="en-GB"/>
        </w:rPr>
        <w:t xml:space="preserve">forward chaining reasoning based on the expert’s knowledge and </w:t>
      </w:r>
      <w:r w:rsidR="000C6FF5">
        <w:rPr>
          <w:lang w:val="en-GB"/>
        </w:rPr>
        <w:t>analysis</w:t>
      </w:r>
      <w:r w:rsidR="00893549">
        <w:rPr>
          <w:lang w:val="en-GB"/>
        </w:rPr>
        <w:t xml:space="preserve"> </w:t>
      </w:r>
      <w:r w:rsidR="00836791">
        <w:rPr>
          <w:lang w:val="en-GB"/>
        </w:rPr>
        <w:t>of the ternary chart; th</w:t>
      </w:r>
      <w:r w:rsidR="00A40B1F">
        <w:rPr>
          <w:lang w:val="en-GB"/>
        </w:rPr>
        <w:t>e</w:t>
      </w:r>
      <w:r w:rsidR="00836791">
        <w:rPr>
          <w:lang w:val="en-GB"/>
        </w:rPr>
        <w:t xml:space="preserve"> RBR</w:t>
      </w:r>
      <w:r w:rsidR="00A40B1F">
        <w:rPr>
          <w:lang w:val="en-GB"/>
        </w:rPr>
        <w:t xml:space="preserve"> thus</w:t>
      </w:r>
      <w:r w:rsidR="00836791">
        <w:rPr>
          <w:lang w:val="en-GB"/>
        </w:rPr>
        <w:t xml:space="preserve"> </w:t>
      </w:r>
      <w:r w:rsidR="000C6FF5">
        <w:rPr>
          <w:lang w:val="en-GB"/>
        </w:rPr>
        <w:t xml:space="preserve">applied on the </w:t>
      </w:r>
      <w:r w:rsidR="000C6FF5">
        <w:rPr>
          <w:iCs/>
          <w:lang w:val="en-GB"/>
        </w:rPr>
        <w:t xml:space="preserve">Sep. &amp; Conc. </w:t>
      </w:r>
      <w:r w:rsidR="00A40B1F">
        <w:rPr>
          <w:iCs/>
          <w:lang w:val="en-GB"/>
        </w:rPr>
        <w:t>s</w:t>
      </w:r>
      <w:r w:rsidR="000C6FF5">
        <w:rPr>
          <w:iCs/>
          <w:lang w:val="en-GB"/>
        </w:rPr>
        <w:t xml:space="preserve">ection </w:t>
      </w:r>
      <w:r w:rsidR="000C6FF5">
        <w:rPr>
          <w:lang w:val="en-GB"/>
        </w:rPr>
        <w:t xml:space="preserve">leads to the following </w:t>
      </w:r>
      <w:r w:rsidR="004E22CC">
        <w:rPr>
          <w:lang w:val="en-GB"/>
        </w:rPr>
        <w:t>improvement proposals</w:t>
      </w:r>
      <w:r w:rsidR="0066463F">
        <w:rPr>
          <w:lang w:val="en-GB"/>
        </w:rPr>
        <w:t xml:space="preserve">. </w:t>
      </w:r>
      <w:r w:rsidR="00B21E22">
        <w:rPr>
          <w:lang w:val="en-GB"/>
        </w:rPr>
        <w:t>T</w:t>
      </w:r>
      <w:r w:rsidR="00B37B94">
        <w:rPr>
          <w:lang w:val="en-GB"/>
        </w:rPr>
        <w:t>he high value of IW</w:t>
      </w:r>
      <w:r w:rsidR="00973A2A">
        <w:rPr>
          <w:lang w:val="en-GB"/>
        </w:rPr>
        <w:t xml:space="preserve"> </w:t>
      </w:r>
      <w:r w:rsidR="00B10000">
        <w:rPr>
          <w:lang w:val="en-GB"/>
        </w:rPr>
        <w:t>in</w:t>
      </w:r>
      <w:r w:rsidR="00973A2A">
        <w:rPr>
          <w:lang w:val="en-GB"/>
        </w:rPr>
        <w:t xml:space="preserve"> this se</w:t>
      </w:r>
      <w:r w:rsidR="00FF0954">
        <w:rPr>
          <w:lang w:val="en-GB"/>
        </w:rPr>
        <w:t>c</w:t>
      </w:r>
      <w:r w:rsidR="00973A2A">
        <w:rPr>
          <w:lang w:val="en-GB"/>
        </w:rPr>
        <w:t>tion</w:t>
      </w:r>
      <w:r w:rsidR="00FF0954">
        <w:rPr>
          <w:lang w:val="en-GB"/>
        </w:rPr>
        <w:t xml:space="preserve"> is caused by</w:t>
      </w:r>
      <w:r w:rsidR="00B10000">
        <w:rPr>
          <w:lang w:val="en-GB"/>
        </w:rPr>
        <w:t>:</w:t>
      </w:r>
      <w:r w:rsidR="00FF0954">
        <w:rPr>
          <w:lang w:val="en-GB"/>
        </w:rPr>
        <w:t xml:space="preserve"> (a)</w:t>
      </w:r>
      <w:r w:rsidR="00B37B94">
        <w:rPr>
          <w:lang w:val="en-GB"/>
        </w:rPr>
        <w:t xml:space="preserve"> </w:t>
      </w:r>
      <w:r w:rsidR="008F293A">
        <w:rPr>
          <w:lang w:val="en-GB"/>
        </w:rPr>
        <w:t>utility</w:t>
      </w:r>
      <w:r w:rsidR="00B37B94">
        <w:rPr>
          <w:lang w:val="en-GB"/>
        </w:rPr>
        <w:t xml:space="preserve"> that is release </w:t>
      </w:r>
      <w:r w:rsidR="00973A2A">
        <w:rPr>
          <w:lang w:val="en-GB"/>
        </w:rPr>
        <w:t>to</w:t>
      </w:r>
      <w:r w:rsidR="00B37B94">
        <w:rPr>
          <w:lang w:val="en-GB"/>
        </w:rPr>
        <w:t xml:space="preserve"> the environment</w:t>
      </w:r>
      <w:r w:rsidR="00973A2A">
        <w:rPr>
          <w:lang w:val="en-GB"/>
        </w:rPr>
        <w:t>,</w:t>
      </w:r>
      <w:r w:rsidR="00FF0954">
        <w:rPr>
          <w:lang w:val="en-GB"/>
        </w:rPr>
        <w:t xml:space="preserve"> (b) the purge of the first distillation’s column gas distillate</w:t>
      </w:r>
      <w:r w:rsidR="00973A2A">
        <w:rPr>
          <w:lang w:val="en-GB"/>
        </w:rPr>
        <w:t xml:space="preserve"> </w:t>
      </w:r>
      <w:r w:rsidR="00FF0954">
        <w:rPr>
          <w:lang w:val="en-GB"/>
        </w:rPr>
        <w:t xml:space="preserve">and (c) </w:t>
      </w:r>
      <w:r w:rsidR="00973A2A">
        <w:rPr>
          <w:lang w:val="en-GB"/>
        </w:rPr>
        <w:t xml:space="preserve">the </w:t>
      </w:r>
      <w:r w:rsidR="00FF0954">
        <w:rPr>
          <w:lang w:val="en-GB"/>
        </w:rPr>
        <w:t xml:space="preserve">second distillation column’s </w:t>
      </w:r>
      <w:r w:rsidR="00973A2A">
        <w:rPr>
          <w:lang w:val="en-GB"/>
        </w:rPr>
        <w:t>wastewater</w:t>
      </w:r>
      <w:r w:rsidR="00FF0954">
        <w:rPr>
          <w:lang w:val="en-GB"/>
        </w:rPr>
        <w:t>.</w:t>
      </w:r>
      <w:r w:rsidR="000C6FF5">
        <w:rPr>
          <w:lang w:val="en-GB"/>
        </w:rPr>
        <w:t xml:space="preserve"> </w:t>
      </w:r>
      <w:r w:rsidR="009E3957">
        <w:rPr>
          <w:lang w:val="en-GB"/>
        </w:rPr>
        <w:t xml:space="preserve">To reduce the IW (a), </w:t>
      </w:r>
      <w:r w:rsidR="00B37B94">
        <w:rPr>
          <w:lang w:val="en-GB"/>
        </w:rPr>
        <w:t xml:space="preserve">Pinch Analysis </w:t>
      </w:r>
      <w:r w:rsidR="000C6FF5">
        <w:rPr>
          <w:lang w:val="en-GB"/>
        </w:rPr>
        <w:t xml:space="preserve">will be </w:t>
      </w:r>
      <w:r w:rsidR="00B37B94">
        <w:rPr>
          <w:lang w:val="en-GB"/>
        </w:rPr>
        <w:t xml:space="preserve">performed </w:t>
      </w:r>
      <w:r w:rsidR="000C6FF5">
        <w:rPr>
          <w:lang w:val="en-GB"/>
        </w:rPr>
        <w:t xml:space="preserve">during </w:t>
      </w:r>
      <w:r w:rsidR="00B37B94">
        <w:rPr>
          <w:lang w:val="en-GB"/>
        </w:rPr>
        <w:t>Step 4</w:t>
      </w:r>
      <w:r w:rsidR="000C6FF5">
        <w:rPr>
          <w:lang w:val="en-GB"/>
        </w:rPr>
        <w:t xml:space="preserve"> </w:t>
      </w:r>
      <w:r w:rsidR="009E3957">
        <w:rPr>
          <w:lang w:val="en-GB"/>
        </w:rPr>
        <w:t>and then reduce the use of hot utility</w:t>
      </w:r>
      <w:r w:rsidR="000C6FF5">
        <w:rPr>
          <w:lang w:val="en-GB"/>
        </w:rPr>
        <w:t xml:space="preserve">. </w:t>
      </w:r>
      <w:r w:rsidR="009E3957">
        <w:rPr>
          <w:lang w:val="en-GB"/>
        </w:rPr>
        <w:t>The IW (b)</w:t>
      </w:r>
      <w:r w:rsidR="00A40B1F">
        <w:rPr>
          <w:lang w:val="en-GB"/>
        </w:rPr>
        <w:t>,</w:t>
      </w:r>
      <w:r w:rsidR="009E3957">
        <w:rPr>
          <w:lang w:val="en-GB"/>
        </w:rPr>
        <w:t xml:space="preserve"> mainly composed of chemical exergy</w:t>
      </w:r>
      <w:r w:rsidR="00A40B1F">
        <w:rPr>
          <w:lang w:val="en-GB"/>
        </w:rPr>
        <w:t>,</w:t>
      </w:r>
      <w:r w:rsidR="000C6FF5">
        <w:rPr>
          <w:lang w:val="en-GB"/>
        </w:rPr>
        <w:t xml:space="preserve"> suggest</w:t>
      </w:r>
      <w:r w:rsidR="00A40B1F">
        <w:rPr>
          <w:lang w:val="en-GB"/>
        </w:rPr>
        <w:t>s</w:t>
      </w:r>
      <w:r w:rsidR="000C6FF5">
        <w:rPr>
          <w:lang w:val="en-GB"/>
        </w:rPr>
        <w:t xml:space="preserve"> to burn purged</w:t>
      </w:r>
      <w:r w:rsidR="00B10000">
        <w:rPr>
          <w:lang w:val="en-GB"/>
        </w:rPr>
        <w:t xml:space="preserve"> gas</w:t>
      </w:r>
      <w:r w:rsidR="00B21E22">
        <w:rPr>
          <w:lang w:val="en-GB"/>
        </w:rPr>
        <w:t xml:space="preserve"> to produce</w:t>
      </w:r>
      <w:r w:rsidR="00FF0954">
        <w:rPr>
          <w:lang w:val="en-GB"/>
        </w:rPr>
        <w:t xml:space="preserve"> </w:t>
      </w:r>
      <w:r w:rsidR="00B21E22">
        <w:rPr>
          <w:lang w:val="en-GB"/>
        </w:rPr>
        <w:t>combustion fumes,</w:t>
      </w:r>
      <w:r w:rsidR="00FF0954">
        <w:rPr>
          <w:lang w:val="en-GB"/>
        </w:rPr>
        <w:t xml:space="preserve"> </w:t>
      </w:r>
      <w:r w:rsidR="00B21E22">
        <w:rPr>
          <w:lang w:val="en-GB"/>
        </w:rPr>
        <w:t>thus saving on</w:t>
      </w:r>
      <w:r w:rsidR="00FF0954">
        <w:rPr>
          <w:lang w:val="en-GB"/>
        </w:rPr>
        <w:t xml:space="preserve"> hot utility. </w:t>
      </w:r>
      <w:r w:rsidR="00B57799">
        <w:rPr>
          <w:lang w:val="en-GB"/>
        </w:rPr>
        <w:t xml:space="preserve">The </w:t>
      </w:r>
      <w:r w:rsidR="009E3957">
        <w:rPr>
          <w:lang w:val="en-GB"/>
        </w:rPr>
        <w:t xml:space="preserve">IW (c) </w:t>
      </w:r>
      <w:r w:rsidR="00B57799">
        <w:rPr>
          <w:lang w:val="en-GB"/>
        </w:rPr>
        <w:t xml:space="preserve">is a </w:t>
      </w:r>
      <w:r w:rsidR="009E3957">
        <w:rPr>
          <w:lang w:val="en-GB"/>
        </w:rPr>
        <w:t>rich in methanol (</w:t>
      </w:r>
      <w:r w:rsidR="00B57799">
        <w:rPr>
          <w:lang w:val="en-GB"/>
        </w:rPr>
        <w:t>4</w:t>
      </w:r>
      <w:r w:rsidR="00B10000">
        <w:rPr>
          <w:lang w:val="en-GB"/>
        </w:rPr>
        <w:t>8</w:t>
      </w:r>
      <w:r w:rsidR="00B57799">
        <w:rPr>
          <w:lang w:val="en-GB"/>
        </w:rPr>
        <w:t xml:space="preserve"> %</w:t>
      </w:r>
      <w:r w:rsidR="000C6FF5">
        <w:rPr>
          <w:lang w:val="en-GB"/>
        </w:rPr>
        <w:t xml:space="preserve"> </w:t>
      </w:r>
      <w:r w:rsidR="00B57799">
        <w:rPr>
          <w:lang w:val="en-GB"/>
        </w:rPr>
        <w:t>mol.</w:t>
      </w:r>
      <w:r w:rsidR="009E3957">
        <w:rPr>
          <w:lang w:val="en-GB"/>
        </w:rPr>
        <w:t>)</w:t>
      </w:r>
      <w:r w:rsidR="00B57799">
        <w:rPr>
          <w:lang w:val="en-GB"/>
        </w:rPr>
        <w:t xml:space="preserve"> </w:t>
      </w:r>
      <w:r w:rsidR="00A40B1F">
        <w:rPr>
          <w:lang w:val="en-GB"/>
        </w:rPr>
        <w:t>and</w:t>
      </w:r>
      <w:r w:rsidR="00B57799">
        <w:rPr>
          <w:lang w:val="en-GB"/>
        </w:rPr>
        <w:t xml:space="preserve"> could be recovered by </w:t>
      </w:r>
      <w:r w:rsidR="009E3957">
        <w:rPr>
          <w:lang w:val="en-GB"/>
        </w:rPr>
        <w:t xml:space="preserve">installing </w:t>
      </w:r>
      <w:r w:rsidR="00B57799">
        <w:rPr>
          <w:lang w:val="en-GB"/>
        </w:rPr>
        <w:t>another distillation column.</w:t>
      </w:r>
      <w:r w:rsidR="00B10000">
        <w:rPr>
          <w:lang w:val="en-GB"/>
        </w:rPr>
        <w:t xml:space="preserve"> </w:t>
      </w:r>
      <w:r w:rsidR="00FF0954">
        <w:rPr>
          <w:lang w:val="en-GB"/>
        </w:rPr>
        <w:t>The</w:t>
      </w:r>
      <w:r w:rsidR="000451E7">
        <w:rPr>
          <w:lang w:val="en-GB"/>
        </w:rPr>
        <w:t xml:space="preserve"> high value of II</w:t>
      </w:r>
      <w:r w:rsidR="00B10000">
        <w:rPr>
          <w:lang w:val="en-GB"/>
        </w:rPr>
        <w:t xml:space="preserve"> </w:t>
      </w:r>
      <w:r w:rsidR="0066463F">
        <w:rPr>
          <w:lang w:val="en-GB"/>
        </w:rPr>
        <w:t xml:space="preserve">is caused by (d) heat exchangers, </w:t>
      </w:r>
      <w:r w:rsidR="009E3957">
        <w:rPr>
          <w:lang w:val="en-GB"/>
        </w:rPr>
        <w:t>displaying a large difference between hot and cold streams that could be reduced by improving the Heat Exchanger Network</w:t>
      </w:r>
      <w:r w:rsidR="0066463F">
        <w:rPr>
          <w:lang w:val="en-GB"/>
        </w:rPr>
        <w:t xml:space="preserve">, and (e) </w:t>
      </w:r>
      <w:r w:rsidR="00B21E22">
        <w:rPr>
          <w:lang w:val="en-GB"/>
        </w:rPr>
        <w:t>a</w:t>
      </w:r>
      <w:r w:rsidR="0066463F">
        <w:rPr>
          <w:lang w:val="en-GB"/>
        </w:rPr>
        <w:t xml:space="preserve"> pressure valve, which shifts the inlet stream pressure from 78 bar to 5 bar.</w:t>
      </w:r>
      <w:r w:rsidR="00793EEB">
        <w:rPr>
          <w:lang w:val="en-GB"/>
        </w:rPr>
        <w:t xml:space="preserve"> </w:t>
      </w:r>
      <w:r w:rsidR="009E3957">
        <w:rPr>
          <w:lang w:val="en-GB"/>
        </w:rPr>
        <w:t>A</w:t>
      </w:r>
      <w:r w:rsidR="00836791">
        <w:rPr>
          <w:lang w:val="en-GB"/>
        </w:rPr>
        <w:t xml:space="preserve"> turbine </w:t>
      </w:r>
      <w:r w:rsidR="009E3957">
        <w:rPr>
          <w:lang w:val="en-GB"/>
        </w:rPr>
        <w:t xml:space="preserve">would significantly improve the </w:t>
      </w:r>
      <w:r w:rsidR="00A40B1F">
        <w:rPr>
          <w:lang w:val="en-GB"/>
        </w:rPr>
        <w:t>e</w:t>
      </w:r>
      <w:r w:rsidR="009E3957">
        <w:rPr>
          <w:lang w:val="en-GB"/>
        </w:rPr>
        <w:t xml:space="preserve">xergy </w:t>
      </w:r>
      <w:r w:rsidR="00A40B1F">
        <w:rPr>
          <w:lang w:val="en-GB"/>
        </w:rPr>
        <w:t>e</w:t>
      </w:r>
      <w:r w:rsidR="009E3957">
        <w:rPr>
          <w:lang w:val="en-GB"/>
        </w:rPr>
        <w:t>fficiency</w:t>
      </w:r>
      <w:r w:rsidR="00836791">
        <w:rPr>
          <w:lang w:val="en-GB"/>
        </w:rPr>
        <w:t>.</w:t>
      </w:r>
      <w:r w:rsidR="00586834">
        <w:rPr>
          <w:lang w:val="en-GB"/>
        </w:rPr>
        <w:t xml:space="preserve"> </w:t>
      </w:r>
      <w:r w:rsidR="004E22CC">
        <w:rPr>
          <w:lang w:val="en-GB"/>
        </w:rPr>
        <w:t xml:space="preserve">The proposed alternatives are thus compiled and added in the nominal process to end up with the process superstructure </w:t>
      </w:r>
      <w:r w:rsidR="00252739">
        <w:rPr>
          <w:lang w:val="en-GB"/>
        </w:rPr>
        <w:t xml:space="preserve">displayed in </w:t>
      </w:r>
      <w:r w:rsidR="00252739">
        <w:rPr>
          <w:lang w:val="en-GB"/>
        </w:rPr>
        <w:fldChar w:fldCharType="begin"/>
      </w:r>
      <w:r w:rsidR="00252739">
        <w:rPr>
          <w:lang w:val="en-GB"/>
        </w:rPr>
        <w:instrText xml:space="preserve"> REF _Ref153522909 \h </w:instrText>
      </w:r>
      <w:r w:rsidR="00252739">
        <w:rPr>
          <w:lang w:val="en-GB"/>
        </w:rPr>
      </w:r>
      <w:r w:rsidR="00252739">
        <w:rPr>
          <w:lang w:val="en-GB"/>
        </w:rPr>
        <w:fldChar w:fldCharType="separate"/>
      </w:r>
      <w:r w:rsidR="00252739">
        <w:t xml:space="preserve">Figure </w:t>
      </w:r>
      <w:r w:rsidR="00252739">
        <w:rPr>
          <w:noProof/>
        </w:rPr>
        <w:t>5</w:t>
      </w:r>
      <w:r w:rsidR="00252739">
        <w:rPr>
          <w:lang w:val="en-GB"/>
        </w:rPr>
        <w:fldChar w:fldCharType="end"/>
      </w:r>
      <w:r w:rsidR="007407C2">
        <w:rPr>
          <w:lang w:val="en-GB"/>
        </w:rPr>
        <w:fldChar w:fldCharType="begin"/>
      </w:r>
      <w:r w:rsidR="007407C2">
        <w:rPr>
          <w:lang w:val="en-GB"/>
        </w:rPr>
        <w:instrText xml:space="preserve"> REF _Ref152262041 \h </w:instrText>
      </w:r>
      <w:r w:rsidR="007407C2">
        <w:rPr>
          <w:lang w:val="en-GB"/>
        </w:rPr>
      </w:r>
      <w:r w:rsidR="007407C2">
        <w:rPr>
          <w:lang w:val="en-GB"/>
        </w:rPr>
        <w:fldChar w:fldCharType="end"/>
      </w:r>
      <w:r w:rsidR="000E5464">
        <w:rPr>
          <w:lang w:val="en-GB"/>
        </w:rPr>
        <w:t>.</w:t>
      </w:r>
      <w:r w:rsidR="003640FC">
        <w:rPr>
          <w:lang w:val="en-GB"/>
        </w:rPr>
        <w:t xml:space="preserve"> </w:t>
      </w:r>
    </w:p>
    <w:p w14:paraId="7A338AA3" w14:textId="27D19D1E" w:rsidR="001233BF" w:rsidRDefault="00252739" w:rsidP="00D50DE6">
      <w:pPr>
        <w:pStyle w:val="Els-body-text"/>
        <w:spacing w:before="120" w:after="120" w:line="264" w:lineRule="auto"/>
        <w:rPr>
          <w:lang w:val="en-GB"/>
        </w:rPr>
      </w:pPr>
      <w:bookmarkStart w:id="6" w:name="_Ref152262041"/>
      <w:r>
        <w:rPr>
          <w:noProof/>
          <w:lang w:val="fr-FR" w:eastAsia="fr-FR"/>
        </w:rPr>
        <mc:AlternateContent>
          <mc:Choice Requires="wpg">
            <w:drawing>
              <wp:anchor distT="0" distB="0" distL="114300" distR="114300" simplePos="0" relativeHeight="251661312" behindDoc="0" locked="0" layoutInCell="1" allowOverlap="1" wp14:anchorId="12DEFA86" wp14:editId="2393EDF4">
                <wp:simplePos x="0" y="0"/>
                <wp:positionH relativeFrom="margin">
                  <wp:posOffset>-63056</wp:posOffset>
                </wp:positionH>
                <wp:positionV relativeFrom="paragraph">
                  <wp:posOffset>524185</wp:posOffset>
                </wp:positionV>
                <wp:extent cx="4659480" cy="2882900"/>
                <wp:effectExtent l="0" t="0" r="8255" b="0"/>
                <wp:wrapSquare wrapText="bothSides"/>
                <wp:docPr id="10" name="Groupe 10"/>
                <wp:cNvGraphicFramePr/>
                <a:graphic xmlns:a="http://schemas.openxmlformats.org/drawingml/2006/main">
                  <a:graphicData uri="http://schemas.microsoft.com/office/word/2010/wordprocessingGroup">
                    <wpg:wgp>
                      <wpg:cNvGrpSpPr/>
                      <wpg:grpSpPr>
                        <a:xfrm>
                          <a:off x="0" y="0"/>
                          <a:ext cx="4659480" cy="2882900"/>
                          <a:chOff x="-140126" y="64916"/>
                          <a:chExt cx="4660465" cy="2885056"/>
                        </a:xfrm>
                      </wpg:grpSpPr>
                      <pic:pic xmlns:pic="http://schemas.openxmlformats.org/drawingml/2006/picture">
                        <pic:nvPicPr>
                          <pic:cNvPr id="5" name="Image 5"/>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pic:blipFill>
                        <pic:spPr bwMode="auto">
                          <a:xfrm>
                            <a:off x="-140126" y="64916"/>
                            <a:ext cx="4660465" cy="2525065"/>
                          </a:xfrm>
                          <a:prstGeom prst="rect">
                            <a:avLst/>
                          </a:prstGeom>
                        </pic:spPr>
                      </pic:pic>
                      <wps:wsp>
                        <wps:cNvPr id="9" name="Zone de texte 2"/>
                        <wps:cNvSpPr txBox="1">
                          <a:spLocks noChangeArrowheads="1"/>
                        </wps:cNvSpPr>
                        <wps:spPr bwMode="auto">
                          <a:xfrm>
                            <a:off x="-9092" y="2603856"/>
                            <a:ext cx="4498340" cy="346116"/>
                          </a:xfrm>
                          <a:prstGeom prst="rect">
                            <a:avLst/>
                          </a:prstGeom>
                          <a:noFill/>
                          <a:ln w="9525">
                            <a:noFill/>
                            <a:miter lim="800000"/>
                            <a:headEnd/>
                            <a:tailEnd/>
                          </a:ln>
                        </wps:spPr>
                        <wps:txbx>
                          <w:txbxContent>
                            <w:p w14:paraId="01992B3C" w14:textId="0F4B2027" w:rsidR="0007160B" w:rsidRPr="009D2759" w:rsidRDefault="0007160B" w:rsidP="0007160B">
                              <w:pPr>
                                <w:pStyle w:val="Lgende"/>
                                <w:jc w:val="center"/>
                              </w:pPr>
                              <w:bookmarkStart w:id="7" w:name="_Ref151928207"/>
                              <w:r>
                                <w:t xml:space="preserve">Figure </w:t>
                              </w:r>
                              <w:r>
                                <w:fldChar w:fldCharType="begin"/>
                              </w:r>
                              <w:r>
                                <w:instrText xml:space="preserve"> SEQ Figure \* ARABIC </w:instrText>
                              </w:r>
                              <w:r>
                                <w:fldChar w:fldCharType="separate"/>
                              </w:r>
                              <w:r w:rsidR="00252739">
                                <w:rPr>
                                  <w:noProof/>
                                </w:rPr>
                                <w:t>4</w:t>
                              </w:r>
                              <w:r>
                                <w:fldChar w:fldCharType="end"/>
                              </w:r>
                              <w:bookmarkEnd w:id="7"/>
                              <w:r>
                                <w:t>: Heuristics turned into a chain of questions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EFA86" id="Groupe 10" o:spid="_x0000_s1035" style="position:absolute;left:0;text-align:left;margin-left:-4.95pt;margin-top:41.25pt;width:366.9pt;height:227pt;z-index:251661312;mso-position-horizontal-relative:margin;mso-width-relative:margin;mso-height-relative:margin" coordorigin="-1401,649" coordsize="46604,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">
                <v:shape id="Image 5" o:spid="_x0000_s1036" type="#_x0000_t75" style="position:absolute;left:-1401;top:649;width:46604;height:2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">
                  <v:imagedata r:id="rId16" o:title=""/>
                </v:shape>
                <v:shape id="Zone de texte 2" o:spid="_x0000_s1037" type="#_x0000_t202" style="position:absolute;left:-90;top:26038;width:4498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1992B3C" w14:textId="0F4B2027" w:rsidR="0007160B" w:rsidRPr="009D2759" w:rsidRDefault="0007160B" w:rsidP="0007160B">
                        <w:pPr>
                          <w:pStyle w:val="Lgende"/>
                          <w:jc w:val="center"/>
                        </w:pPr>
                        <w:bookmarkStart w:id="8" w:name="_Ref151928207"/>
                        <w:r>
                          <w:t xml:space="preserve">Figure </w:t>
                        </w:r>
                        <w:r>
                          <w:fldChar w:fldCharType="begin"/>
                        </w:r>
                        <w:r>
                          <w:instrText xml:space="preserve"> SEQ Figure \* ARABIC </w:instrText>
                        </w:r>
                        <w:r>
                          <w:fldChar w:fldCharType="separate"/>
                        </w:r>
                        <w:r w:rsidR="00252739">
                          <w:rPr>
                            <w:noProof/>
                          </w:rPr>
                          <w:t>4</w:t>
                        </w:r>
                        <w:r>
                          <w:fldChar w:fldCharType="end"/>
                        </w:r>
                        <w:bookmarkEnd w:id="8"/>
                        <w:r>
                          <w:t>: Heuristics turned into a chain of questions</w:t>
                        </w:r>
                      </w:p>
                    </w:txbxContent>
                  </v:textbox>
                </v:shape>
                <w10:wrap type="square" anchorx="margin"/>
              </v:group>
            </w:pict>
          </mc:Fallback>
        </mc:AlternateContent>
      </w:r>
      <w:bookmarkEnd w:id="6"/>
      <w:r w:rsidR="003640FC" w:rsidRPr="00D50DE6">
        <w:rPr>
          <w:lang w:val="en-GB"/>
        </w:rPr>
        <w:t>The MIDACO optimization, using both operational (real) and structural (integer) variables, lead to several optimal alternate scenarios that include suggested modifications.</w:t>
      </w:r>
      <w:r w:rsidR="00DD5394" w:rsidRPr="00D50DE6">
        <w:rPr>
          <w:lang w:val="en-GB"/>
        </w:rPr>
        <w:t xml:space="preserve"> In our approach, we chose to </w:t>
      </w:r>
      <w:r w:rsidR="00793EEB" w:rsidRPr="00D50DE6">
        <w:rPr>
          <w:lang w:val="en-GB"/>
        </w:rPr>
        <w:t>maximize</w:t>
      </w:r>
      <w:r w:rsidR="00DD5394" w:rsidRPr="00D50DE6">
        <w:rPr>
          <w:lang w:val="en-GB"/>
        </w:rPr>
        <w:t xml:space="preserve"> the process integrability and to minimize the </w:t>
      </w:r>
      <w:r w:rsidR="006C7F19">
        <w:rPr>
          <w:noProof/>
          <w:lang w:val="en-GB"/>
        </w:rPr>
        <w:lastRenderedPageBreak/>
        <mc:AlternateContent>
          <mc:Choice Requires="wpg">
            <w:drawing>
              <wp:anchor distT="0" distB="0" distL="114300" distR="114300" simplePos="0" relativeHeight="251666432" behindDoc="0" locked="0" layoutInCell="1" allowOverlap="1" wp14:anchorId="556F2AB2" wp14:editId="6D9371A2">
                <wp:simplePos x="0" y="0"/>
                <wp:positionH relativeFrom="margin">
                  <wp:align>left</wp:align>
                </wp:positionH>
                <wp:positionV relativeFrom="paragraph">
                  <wp:posOffset>0</wp:posOffset>
                </wp:positionV>
                <wp:extent cx="3235960" cy="2369820"/>
                <wp:effectExtent l="0" t="0" r="2540" b="0"/>
                <wp:wrapSquare wrapText="bothSides"/>
                <wp:docPr id="6" name="Groupe 6"/>
                <wp:cNvGraphicFramePr/>
                <a:graphic xmlns:a="http://schemas.openxmlformats.org/drawingml/2006/main">
                  <a:graphicData uri="http://schemas.microsoft.com/office/word/2010/wordprocessingGroup">
                    <wpg:wgp>
                      <wpg:cNvGrpSpPr/>
                      <wpg:grpSpPr>
                        <a:xfrm>
                          <a:off x="0" y="0"/>
                          <a:ext cx="3235960" cy="2369820"/>
                          <a:chOff x="0" y="34032"/>
                          <a:chExt cx="3236808" cy="2332053"/>
                        </a:xfrm>
                      </wpg:grpSpPr>
                      <pic:pic xmlns:pic="http://schemas.openxmlformats.org/drawingml/2006/picture">
                        <pic:nvPicPr>
                          <pic:cNvPr id="17" name="Image 1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0" y="34032"/>
                            <a:ext cx="3225165" cy="1944887"/>
                          </a:xfrm>
                          <a:prstGeom prst="rect">
                            <a:avLst/>
                          </a:prstGeom>
                          <a:noFill/>
                        </pic:spPr>
                      </pic:pic>
                      <wps:wsp>
                        <wps:cNvPr id="3" name="Zone de texte 2"/>
                        <wps:cNvSpPr txBox="1">
                          <a:spLocks noChangeArrowheads="1"/>
                        </wps:cNvSpPr>
                        <wps:spPr bwMode="auto">
                          <a:xfrm>
                            <a:off x="11220" y="1978484"/>
                            <a:ext cx="3225588" cy="387601"/>
                          </a:xfrm>
                          <a:prstGeom prst="rect">
                            <a:avLst/>
                          </a:prstGeom>
                          <a:noFill/>
                          <a:ln w="9525">
                            <a:noFill/>
                            <a:miter lim="800000"/>
                            <a:headEnd/>
                            <a:tailEnd/>
                          </a:ln>
                        </wps:spPr>
                        <wps:txbx>
                          <w:txbxContent>
                            <w:p w14:paraId="2E4257EF" w14:textId="72583FC4" w:rsidR="00D50DE6" w:rsidRDefault="00D50DE6" w:rsidP="00D50DE6">
                              <w:pPr>
                                <w:jc w:val="center"/>
                              </w:pPr>
                              <w:bookmarkStart w:id="9" w:name="_Ref153522909"/>
                              <w:r>
                                <w:t xml:space="preserve">Figure </w:t>
                              </w:r>
                              <w:fldSimple w:instr=" SEQ Figure \* ARABIC ">
                                <w:r w:rsidR="00252739">
                                  <w:rPr>
                                    <w:noProof/>
                                  </w:rPr>
                                  <w:t>5</w:t>
                                </w:r>
                              </w:fldSimple>
                              <w:bookmarkEnd w:id="9"/>
                              <w:r>
                                <w:t>: ProSimPlus superstructure simulation of the Separation &amp; Concentration section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6F2AB2" id="Groupe 6" o:spid="_x0000_s1038" style="position:absolute;left:0;text-align:left;margin-left:0;margin-top:0;width:254.8pt;height:186.6pt;z-index:251666432;mso-position-horizontal:left;mso-position-horizontal-relative:margin;mso-width-relative:margin;mso-height-relative:margin" coordorigin=",340" coordsize="32368,2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">
                <v:shape id="Image 17" o:spid="_x0000_s1039" type="#_x0000_t75" style="position:absolute;top:340;width:32251;height:1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">
                  <v:imagedata r:id="rId18" o:title=""/>
                </v:shape>
                <v:shape id="Zone de texte 2" o:spid="_x0000_s1040" type="#_x0000_t202" style="position:absolute;left:112;top:19784;width:32256;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2E4257EF" w14:textId="72583FC4" w:rsidR="00D50DE6" w:rsidRDefault="00D50DE6" w:rsidP="00D50DE6">
                        <w:pPr>
                          <w:jc w:val="center"/>
                        </w:pPr>
                        <w:bookmarkStart w:id="10" w:name="_Ref153522909"/>
                        <w:r>
                          <w:t xml:space="preserve">Figure </w:t>
                        </w:r>
                        <w:fldSimple w:instr=" SEQ Figure \* ARABIC ">
                          <w:r w:rsidR="00252739">
                            <w:rPr>
                              <w:noProof/>
                            </w:rPr>
                            <w:t>5</w:t>
                          </w:r>
                        </w:fldSimple>
                        <w:bookmarkEnd w:id="10"/>
                        <w:r>
                          <w:t>: ProSimPlus superstructure simulation of the Separation &amp; Concentration section</w:t>
                        </w:r>
                      </w:p>
                    </w:txbxContent>
                  </v:textbox>
                </v:shape>
                <w10:wrap type="square" anchorx="margin"/>
              </v:group>
            </w:pict>
          </mc:Fallback>
        </mc:AlternateContent>
      </w:r>
      <w:r w:rsidR="00DD5394" w:rsidRPr="00D50DE6">
        <w:rPr>
          <w:lang w:val="en-GB"/>
        </w:rPr>
        <w:t>required mechanical work.</w:t>
      </w:r>
      <w:r w:rsidR="006A12B3">
        <w:rPr>
          <w:lang w:val="en-GB"/>
        </w:rPr>
        <w:t xml:space="preserve"> </w:t>
      </w:r>
      <w:r w:rsidR="00DD5394" w:rsidRPr="00D50DE6">
        <w:rPr>
          <w:lang w:val="en-GB"/>
        </w:rPr>
        <w:t xml:space="preserve">The optimization leads to a Minimal Hot Utility requirement, </w:t>
      </w:r>
      <w:r w:rsidR="00A40B1F" w:rsidRPr="00D50DE6">
        <w:rPr>
          <w:lang w:val="en-GB"/>
        </w:rPr>
        <w:t>M</w:t>
      </w:r>
      <w:r w:rsidR="00DD5394" w:rsidRPr="00D50DE6">
        <w:rPr>
          <w:lang w:val="en-GB"/>
        </w:rPr>
        <w:t xml:space="preserve">inimal </w:t>
      </w:r>
      <w:r w:rsidR="00A40B1F" w:rsidRPr="00D50DE6">
        <w:rPr>
          <w:lang w:val="en-GB"/>
        </w:rPr>
        <w:t>C</w:t>
      </w:r>
      <w:r w:rsidR="00DD5394" w:rsidRPr="00D50DE6">
        <w:rPr>
          <w:lang w:val="en-GB"/>
        </w:rPr>
        <w:t xml:space="preserve">old </w:t>
      </w:r>
      <w:r w:rsidR="00A40B1F" w:rsidRPr="00D50DE6">
        <w:rPr>
          <w:lang w:val="en-GB"/>
        </w:rPr>
        <w:t>U</w:t>
      </w:r>
      <w:r w:rsidR="00DD5394" w:rsidRPr="00D50DE6">
        <w:rPr>
          <w:lang w:val="en-GB"/>
        </w:rPr>
        <w:t xml:space="preserve">tility requirement and </w:t>
      </w:r>
      <w:r w:rsidR="00A40B1F" w:rsidRPr="00D50DE6">
        <w:rPr>
          <w:lang w:val="en-GB"/>
        </w:rPr>
        <w:t>M</w:t>
      </w:r>
      <w:r w:rsidR="00DD5394" w:rsidRPr="00D50DE6">
        <w:rPr>
          <w:lang w:val="en-GB"/>
        </w:rPr>
        <w:t xml:space="preserve">inimal </w:t>
      </w:r>
      <w:r w:rsidR="00A40B1F" w:rsidRPr="00D50DE6">
        <w:rPr>
          <w:lang w:val="en-GB"/>
        </w:rPr>
        <w:t>W</w:t>
      </w:r>
      <w:r w:rsidR="00DD5394" w:rsidRPr="00D50DE6">
        <w:rPr>
          <w:lang w:val="en-GB"/>
        </w:rPr>
        <w:t xml:space="preserve">ork respectively equal to </w:t>
      </w:r>
      <w:r w:rsidR="006C7F19">
        <w:rPr>
          <w:lang w:val="en-GB"/>
        </w:rPr>
        <w:t>19,975</w:t>
      </w:r>
      <w:r w:rsidR="00571B22" w:rsidRPr="00D50DE6">
        <w:rPr>
          <w:lang w:val="en-GB"/>
        </w:rPr>
        <w:t xml:space="preserve"> kW</w:t>
      </w:r>
      <w:r w:rsidR="00827297" w:rsidRPr="00D50DE6">
        <w:rPr>
          <w:lang w:val="en-GB"/>
        </w:rPr>
        <w:t>,</w:t>
      </w:r>
      <w:r w:rsidR="00571B22" w:rsidRPr="00D50DE6">
        <w:rPr>
          <w:lang w:val="en-GB"/>
        </w:rPr>
        <w:t xml:space="preserve"> </w:t>
      </w:r>
      <w:r w:rsidR="006C7F19">
        <w:rPr>
          <w:lang w:val="en-GB"/>
        </w:rPr>
        <w:t>149,525</w:t>
      </w:r>
      <w:r w:rsidR="00926EA8">
        <w:rPr>
          <w:lang w:val="en-GB"/>
        </w:rPr>
        <w:t xml:space="preserve"> </w:t>
      </w:r>
      <w:r w:rsidR="00571B22" w:rsidRPr="00D50DE6">
        <w:rPr>
          <w:lang w:val="en-GB"/>
        </w:rPr>
        <w:t xml:space="preserve">kW </w:t>
      </w:r>
      <w:r w:rsidR="00DD5394" w:rsidRPr="00D50DE6">
        <w:rPr>
          <w:lang w:val="en-GB"/>
        </w:rPr>
        <w:t xml:space="preserve">and </w:t>
      </w:r>
      <w:r w:rsidR="00DF0DD7">
        <w:rPr>
          <w:lang w:val="en-GB"/>
        </w:rPr>
        <w:t>44,973</w:t>
      </w:r>
      <w:r w:rsidR="00571B22" w:rsidRPr="00D50DE6">
        <w:rPr>
          <w:lang w:val="en-GB"/>
        </w:rPr>
        <w:t xml:space="preserve"> kW</w:t>
      </w:r>
      <w:r w:rsidR="003640FC" w:rsidRPr="00D50DE6">
        <w:rPr>
          <w:lang w:val="en-GB"/>
        </w:rPr>
        <w:t>.</w:t>
      </w:r>
      <w:r w:rsidR="006A12B3">
        <w:rPr>
          <w:lang w:val="en-GB"/>
        </w:rPr>
        <w:t xml:space="preserve"> </w:t>
      </w:r>
      <w:r w:rsidR="00D95693" w:rsidRPr="00D95693">
        <w:rPr>
          <w:lang w:val="en-GB"/>
        </w:rPr>
        <w:fldChar w:fldCharType="begin"/>
      </w:r>
      <w:r w:rsidR="00D95693" w:rsidRPr="00D95693">
        <w:rPr>
          <w:lang w:val="en-GB"/>
        </w:rPr>
        <w:instrText xml:space="preserve"> REF _Ref153891140 \h </w:instrText>
      </w:r>
      <w:r w:rsidR="00D95693">
        <w:rPr>
          <w:lang w:val="en-GB"/>
        </w:rPr>
        <w:instrText xml:space="preserve"> \* MERGEFORMAT </w:instrText>
      </w:r>
      <w:r w:rsidR="00D95693" w:rsidRPr="00D95693">
        <w:rPr>
          <w:lang w:val="en-GB"/>
        </w:rPr>
      </w:r>
      <w:r w:rsidR="00D95693" w:rsidRPr="00D95693">
        <w:rPr>
          <w:lang w:val="en-GB"/>
        </w:rPr>
        <w:fldChar w:fldCharType="separate"/>
      </w:r>
      <w:r w:rsidR="00D95693" w:rsidRPr="00D95693">
        <w:t xml:space="preserve">Table </w:t>
      </w:r>
      <w:r w:rsidR="00D95693" w:rsidRPr="00D95693">
        <w:rPr>
          <w:noProof/>
        </w:rPr>
        <w:t>1</w:t>
      </w:r>
      <w:r w:rsidR="00D95693" w:rsidRPr="00D95693">
        <w:rPr>
          <w:lang w:val="en-GB"/>
        </w:rPr>
        <w:fldChar w:fldCharType="end"/>
      </w:r>
      <w:r w:rsidR="00D95693" w:rsidRPr="00D95693">
        <w:rPr>
          <w:lang w:val="en-GB"/>
        </w:rPr>
        <w:t xml:space="preserve"> </w:t>
      </w:r>
      <w:r w:rsidR="006A12B3" w:rsidRPr="00D95693">
        <w:rPr>
          <w:lang w:val="en-GB"/>
        </w:rPr>
        <w:t xml:space="preserve">summarizes the technical changes that were </w:t>
      </w:r>
      <w:r w:rsidR="00740EF1">
        <w:rPr>
          <w:lang w:val="en-GB"/>
        </w:rPr>
        <w:t xml:space="preserve">implemented in </w:t>
      </w:r>
      <w:r w:rsidR="00740EF1">
        <w:rPr>
          <w:lang w:val="en-GB"/>
        </w:rPr>
        <w:fldChar w:fldCharType="begin"/>
      </w:r>
      <w:r w:rsidR="00740EF1">
        <w:rPr>
          <w:lang w:val="en-GB"/>
        </w:rPr>
        <w:instrText xml:space="preserve"> REF _Ref151843657 \h </w:instrText>
      </w:r>
      <w:r w:rsidR="00740EF1">
        <w:rPr>
          <w:lang w:val="en-GB"/>
        </w:rPr>
      </w:r>
      <w:r w:rsidR="00740EF1">
        <w:rPr>
          <w:lang w:val="en-GB"/>
        </w:rPr>
        <w:fldChar w:fldCharType="separate"/>
      </w:r>
      <w:r w:rsidR="00740EF1">
        <w:t xml:space="preserve">Figure </w:t>
      </w:r>
      <w:r w:rsidR="00740EF1">
        <w:rPr>
          <w:noProof/>
        </w:rPr>
        <w:t>2</w:t>
      </w:r>
      <w:r w:rsidR="00740EF1">
        <w:rPr>
          <w:lang w:val="en-GB"/>
        </w:rPr>
        <w:fldChar w:fldCharType="end"/>
      </w:r>
      <w:r w:rsidR="006A12B3" w:rsidRPr="00D95693">
        <w:rPr>
          <w:lang w:val="en-GB"/>
        </w:rPr>
        <w:t xml:space="preserve"> to reach the previously stated results.</w:t>
      </w:r>
    </w:p>
    <w:p w14:paraId="2E9D92C0" w14:textId="5F0DBB43" w:rsidR="006A12B3" w:rsidRPr="00D95693" w:rsidRDefault="006A12B3" w:rsidP="006A12B3">
      <w:pPr>
        <w:pStyle w:val="Lgende"/>
        <w:keepNext/>
      </w:pPr>
      <w:bookmarkStart w:id="11" w:name="_Ref153891140"/>
      <w:r w:rsidRPr="00D95693">
        <w:t xml:space="preserve">Table </w:t>
      </w:r>
      <w:r w:rsidRPr="00D95693">
        <w:fldChar w:fldCharType="begin"/>
      </w:r>
      <w:r w:rsidRPr="00D95693">
        <w:instrText xml:space="preserve"> SEQ Table \* ARABIC </w:instrText>
      </w:r>
      <w:r w:rsidRPr="00D95693">
        <w:fldChar w:fldCharType="separate"/>
      </w:r>
      <w:r w:rsidRPr="00D95693">
        <w:rPr>
          <w:noProof/>
        </w:rPr>
        <w:t>1</w:t>
      </w:r>
      <w:r w:rsidRPr="00D95693">
        <w:fldChar w:fldCharType="end"/>
      </w:r>
      <w:bookmarkEnd w:id="11"/>
      <w:r w:rsidRPr="00D95693">
        <w:t>: Improved process new parameters and design details</w:t>
      </w:r>
    </w:p>
    <w:tbl>
      <w:tblPr>
        <w:tblStyle w:val="Tableausimple2"/>
        <w:tblW w:w="7095" w:type="dxa"/>
        <w:tblLayout w:type="fixed"/>
        <w:tblLook w:val="04A0" w:firstRow="1" w:lastRow="0" w:firstColumn="1" w:lastColumn="0" w:noHBand="0" w:noVBand="1"/>
      </w:tblPr>
      <w:tblGrid>
        <w:gridCol w:w="1203"/>
        <w:gridCol w:w="2766"/>
        <w:gridCol w:w="3126"/>
      </w:tblGrid>
      <w:tr w:rsidR="00B56BA9" w:rsidRPr="00D95693" w14:paraId="2D709457" w14:textId="77777777" w:rsidTr="00C23A29">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203" w:type="dxa"/>
            <w:tcBorders>
              <w:top w:val="single" w:sz="8" w:space="0" w:color="auto"/>
            </w:tcBorders>
            <w:vAlign w:val="center"/>
          </w:tcPr>
          <w:p w14:paraId="6A291315" w14:textId="60C28E10" w:rsidR="00B94409" w:rsidRPr="00D95693" w:rsidRDefault="00B94409" w:rsidP="00C60510">
            <w:pPr>
              <w:pStyle w:val="Els-body-text"/>
              <w:spacing w:line="264" w:lineRule="auto"/>
              <w:jc w:val="center"/>
              <w:rPr>
                <w:sz w:val="16"/>
                <w:szCs w:val="16"/>
                <w:lang w:val="en-GB"/>
              </w:rPr>
            </w:pPr>
            <w:r w:rsidRPr="00D95693">
              <w:rPr>
                <w:sz w:val="16"/>
                <w:szCs w:val="16"/>
                <w:lang w:val="en-GB"/>
              </w:rPr>
              <w:t>Section</w:t>
            </w:r>
          </w:p>
        </w:tc>
        <w:tc>
          <w:tcPr>
            <w:tcW w:w="2766" w:type="dxa"/>
            <w:tcBorders>
              <w:top w:val="single" w:sz="8" w:space="0" w:color="auto"/>
            </w:tcBorders>
          </w:tcPr>
          <w:p w14:paraId="768D150F" w14:textId="516E913C" w:rsidR="00B94409" w:rsidRPr="00D95693" w:rsidRDefault="00B94409" w:rsidP="00C60510">
            <w:pPr>
              <w:pStyle w:val="Els-body-text"/>
              <w:spacing w:line="264"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D95693">
              <w:rPr>
                <w:sz w:val="16"/>
                <w:szCs w:val="16"/>
                <w:lang w:val="en-GB"/>
              </w:rPr>
              <w:t xml:space="preserve">Layout </w:t>
            </w:r>
          </w:p>
        </w:tc>
        <w:tc>
          <w:tcPr>
            <w:tcW w:w="3126" w:type="dxa"/>
            <w:tcBorders>
              <w:top w:val="single" w:sz="8" w:space="0" w:color="auto"/>
            </w:tcBorders>
          </w:tcPr>
          <w:p w14:paraId="1D6DE3A7" w14:textId="4DC28F02" w:rsidR="00B94409" w:rsidRPr="00D95693" w:rsidRDefault="00B94409" w:rsidP="00C60510">
            <w:pPr>
              <w:pStyle w:val="Els-body-text"/>
              <w:spacing w:line="264"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D95693">
              <w:rPr>
                <w:sz w:val="16"/>
                <w:szCs w:val="16"/>
                <w:lang w:val="en-GB"/>
              </w:rPr>
              <w:t>Description</w:t>
            </w:r>
          </w:p>
        </w:tc>
      </w:tr>
      <w:tr w:rsidR="00B56BA9" w:rsidRPr="00D95693" w14:paraId="0F689572" w14:textId="77777777" w:rsidTr="008B3391">
        <w:trPr>
          <w:cnfStyle w:val="000000100000" w:firstRow="0" w:lastRow="0" w:firstColumn="0" w:lastColumn="0" w:oddVBand="0" w:evenVBand="0" w:oddHBand="1"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1203" w:type="dxa"/>
            <w:tcBorders>
              <w:bottom w:val="single" w:sz="4" w:space="0" w:color="FFFFFF" w:themeColor="background1"/>
            </w:tcBorders>
            <w:vAlign w:val="center"/>
          </w:tcPr>
          <w:p w14:paraId="3E616F1B" w14:textId="4CBA6BE5" w:rsidR="00B94409" w:rsidRPr="00D95693" w:rsidRDefault="00B94409" w:rsidP="00174257">
            <w:pPr>
              <w:pStyle w:val="Els-body-text"/>
              <w:spacing w:line="264" w:lineRule="auto"/>
              <w:jc w:val="center"/>
              <w:rPr>
                <w:sz w:val="16"/>
                <w:szCs w:val="16"/>
                <w:lang w:val="en-GB"/>
              </w:rPr>
            </w:pPr>
            <w:r w:rsidRPr="00D95693">
              <w:rPr>
                <w:sz w:val="16"/>
                <w:szCs w:val="16"/>
                <w:lang w:val="en-GB"/>
              </w:rPr>
              <w:t>Compression</w:t>
            </w:r>
          </w:p>
        </w:tc>
        <w:tc>
          <w:tcPr>
            <w:tcW w:w="2766" w:type="dxa"/>
            <w:tcBorders>
              <w:bottom w:val="single" w:sz="4" w:space="0" w:color="FFFFFF" w:themeColor="background1"/>
            </w:tcBorders>
            <w:vAlign w:val="center"/>
          </w:tcPr>
          <w:p w14:paraId="3AF03E0B" w14:textId="69975269" w:rsidR="00B94409" w:rsidRPr="00D95693" w:rsidRDefault="00B56BA9" w:rsidP="00D95693">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noProof/>
              </w:rPr>
              <w:drawing>
                <wp:inline distT="0" distB="0" distL="0" distR="0" wp14:anchorId="6D418359" wp14:editId="5EDECCF0">
                  <wp:extent cx="1708120" cy="792055"/>
                  <wp:effectExtent l="0" t="0" r="698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7370" cy="796344"/>
                          </a:xfrm>
                          <a:prstGeom prst="rect">
                            <a:avLst/>
                          </a:prstGeom>
                        </pic:spPr>
                      </pic:pic>
                    </a:graphicData>
                  </a:graphic>
                </wp:inline>
              </w:drawing>
            </w:r>
          </w:p>
        </w:tc>
        <w:tc>
          <w:tcPr>
            <w:tcW w:w="3126" w:type="dxa"/>
            <w:tcBorders>
              <w:bottom w:val="single" w:sz="4" w:space="0" w:color="FFFFFF" w:themeColor="background1"/>
            </w:tcBorders>
            <w:vAlign w:val="center"/>
          </w:tcPr>
          <w:p w14:paraId="681FCFE1" w14:textId="2247DD42" w:rsidR="00B94409" w:rsidRDefault="00D95693" w:rsidP="00174257">
            <w:pPr>
              <w:pStyle w:val="Els-body-text"/>
              <w:spacing w:line="264" w:lineRule="auto"/>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Optimisation results</w:t>
            </w:r>
            <w:r w:rsidR="000F31A5">
              <w:rPr>
                <w:sz w:val="16"/>
                <w:szCs w:val="16"/>
                <w:lang w:val="en-GB"/>
              </w:rPr>
              <w:t xml:space="preserve"> in</w:t>
            </w:r>
            <w:r>
              <w:rPr>
                <w:sz w:val="16"/>
                <w:szCs w:val="16"/>
                <w:lang w:val="en-GB"/>
              </w:rPr>
              <w:t xml:space="preserve"> modif</w:t>
            </w:r>
            <w:r w:rsidR="000F31A5">
              <w:rPr>
                <w:sz w:val="16"/>
                <w:szCs w:val="16"/>
                <w:lang w:val="en-GB"/>
              </w:rPr>
              <w:t>ying</w:t>
            </w:r>
            <w:r>
              <w:rPr>
                <w:sz w:val="16"/>
                <w:szCs w:val="16"/>
                <w:lang w:val="en-GB"/>
              </w:rPr>
              <w:t xml:space="preserve"> </w:t>
            </w:r>
            <m:oMath>
              <m:sSub>
                <m:sSubPr>
                  <m:ctrlPr>
                    <w:rPr>
                      <w:rFonts w:ascii="Cambria Math" w:hAnsi="Cambria Math"/>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COMP2-1</m:t>
                  </m:r>
                </m:sub>
              </m:sSub>
            </m:oMath>
            <w:r>
              <w:rPr>
                <w:sz w:val="16"/>
                <w:szCs w:val="16"/>
                <w:lang w:val="en-GB"/>
              </w:rPr>
              <w:t xml:space="preserve"> from 6 bar to </w:t>
            </w:r>
            <w:r w:rsidR="00DF0DD7">
              <w:rPr>
                <w:sz w:val="16"/>
                <w:szCs w:val="16"/>
                <w:lang w:val="en-GB"/>
              </w:rPr>
              <w:t>10.5</w:t>
            </w:r>
            <w:r w:rsidR="00B56BA9">
              <w:rPr>
                <w:sz w:val="16"/>
                <w:szCs w:val="16"/>
                <w:lang w:val="en-GB"/>
              </w:rPr>
              <w:t xml:space="preserve"> bar</w:t>
            </w:r>
            <w:r>
              <w:rPr>
                <w:sz w:val="16"/>
                <w:szCs w:val="16"/>
                <w:lang w:val="en-GB"/>
              </w:rPr>
              <w:t xml:space="preserve"> and </w:t>
            </w:r>
            <m:oMath>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COOL3</m:t>
                  </m:r>
                </m:sub>
              </m:sSub>
            </m:oMath>
            <w:r>
              <w:rPr>
                <w:sz w:val="16"/>
                <w:szCs w:val="16"/>
                <w:lang w:val="en-GB"/>
              </w:rPr>
              <w:t xml:space="preserve"> from </w:t>
            </w:r>
            <w:r w:rsidR="00436842">
              <w:rPr>
                <w:sz w:val="16"/>
                <w:szCs w:val="16"/>
                <w:lang w:val="en-GB"/>
              </w:rPr>
              <w:t>57.3</w:t>
            </w:r>
            <w:r>
              <w:rPr>
                <w:sz w:val="16"/>
                <w:szCs w:val="16"/>
                <w:lang w:val="en-GB"/>
              </w:rPr>
              <w:t xml:space="preserve"> °C to </w:t>
            </w:r>
            <w:r w:rsidR="00DF0DD7">
              <w:rPr>
                <w:sz w:val="16"/>
                <w:szCs w:val="16"/>
                <w:lang w:val="en-GB"/>
              </w:rPr>
              <w:t>69.1</w:t>
            </w:r>
            <w:r w:rsidR="00B56BA9">
              <w:rPr>
                <w:sz w:val="16"/>
                <w:szCs w:val="16"/>
                <w:lang w:val="en-GB"/>
              </w:rPr>
              <w:t xml:space="preserve"> °C</w:t>
            </w:r>
          </w:p>
          <w:p w14:paraId="2D8900AB" w14:textId="37A011AF" w:rsidR="00D95693" w:rsidRPr="00D95693" w:rsidRDefault="00D95693" w:rsidP="00174257">
            <w:pPr>
              <w:pStyle w:val="Els-body-text"/>
              <w:spacing w:line="264" w:lineRule="auto"/>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Non-variable optimisation</w:t>
            </w:r>
            <w:r w:rsidR="00B56BA9">
              <w:rPr>
                <w:sz w:val="16"/>
                <w:szCs w:val="16"/>
                <w:lang w:val="en-GB"/>
              </w:rPr>
              <w:t xml:space="preserve"> changes </w:t>
            </w:r>
            <m:oMath>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COOL4</m:t>
                  </m:r>
                </m:sub>
              </m:sSub>
            </m:oMath>
            <w:r>
              <w:rPr>
                <w:sz w:val="16"/>
                <w:szCs w:val="16"/>
                <w:lang w:val="en-GB"/>
              </w:rPr>
              <w:t xml:space="preserve"> </w:t>
            </w:r>
            <w:r w:rsidR="00174257">
              <w:rPr>
                <w:sz w:val="16"/>
                <w:szCs w:val="16"/>
                <w:lang w:val="en-GB"/>
              </w:rPr>
              <w:t xml:space="preserve">from </w:t>
            </w:r>
            <w:r w:rsidR="00A91600">
              <w:rPr>
                <w:sz w:val="16"/>
                <w:szCs w:val="16"/>
                <w:lang w:val="en-GB"/>
              </w:rPr>
              <w:t>115.8 °C</w:t>
            </w:r>
            <w:r w:rsidR="00174257">
              <w:rPr>
                <w:sz w:val="16"/>
                <w:szCs w:val="16"/>
                <w:lang w:val="en-GB"/>
              </w:rPr>
              <w:t xml:space="preserve"> </w:t>
            </w:r>
            <w:r>
              <w:rPr>
                <w:sz w:val="16"/>
                <w:szCs w:val="16"/>
                <w:lang w:val="en-GB"/>
              </w:rPr>
              <w:t>to</w:t>
            </w:r>
            <w:r w:rsidR="00174257">
              <w:rPr>
                <w:sz w:val="16"/>
                <w:szCs w:val="16"/>
                <w:lang w:val="en-GB"/>
              </w:rPr>
              <w:t xml:space="preserve"> </w:t>
            </w:r>
            <w:r w:rsidR="00436842">
              <w:rPr>
                <w:sz w:val="16"/>
                <w:szCs w:val="16"/>
                <w:lang w:val="en-GB"/>
              </w:rPr>
              <w:t>30</w:t>
            </w:r>
            <w:r w:rsidR="00926EA8">
              <w:rPr>
                <w:sz w:val="16"/>
                <w:szCs w:val="16"/>
                <w:lang w:val="en-GB"/>
              </w:rPr>
              <w:t>.0</w:t>
            </w:r>
            <w:r w:rsidR="00436842">
              <w:rPr>
                <w:sz w:val="16"/>
                <w:szCs w:val="16"/>
                <w:lang w:val="en-GB"/>
              </w:rPr>
              <w:t xml:space="preserve"> °C</w:t>
            </w:r>
            <w:r w:rsidR="00174257">
              <w:rPr>
                <w:sz w:val="16"/>
                <w:szCs w:val="16"/>
                <w:lang w:val="en-GB"/>
              </w:rPr>
              <w:t xml:space="preserve"> to</w:t>
            </w:r>
            <w:r>
              <w:rPr>
                <w:sz w:val="16"/>
                <w:szCs w:val="16"/>
                <w:lang w:val="en-GB"/>
              </w:rPr>
              <w:t xml:space="preserve"> </w:t>
            </w:r>
            <w:r w:rsidR="000F31A5">
              <w:rPr>
                <w:sz w:val="16"/>
                <w:szCs w:val="16"/>
                <w:lang w:val="en-GB"/>
              </w:rPr>
              <w:t>perform isothermal mixing</w:t>
            </w:r>
          </w:p>
        </w:tc>
      </w:tr>
      <w:tr w:rsidR="00B56BA9" w:rsidRPr="00D95693" w14:paraId="54C11644" w14:textId="77777777" w:rsidTr="008B3391">
        <w:trPr>
          <w:trHeight w:val="1821"/>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FFFFFF" w:themeColor="background1"/>
              <w:bottom w:val="single" w:sz="4" w:space="0" w:color="FFFFFF" w:themeColor="background1"/>
            </w:tcBorders>
            <w:vAlign w:val="center"/>
          </w:tcPr>
          <w:p w14:paraId="3A39EACA" w14:textId="41DA9E7F" w:rsidR="00B94409" w:rsidRPr="00D95693" w:rsidRDefault="00B94409" w:rsidP="00174257">
            <w:pPr>
              <w:pStyle w:val="Els-body-text"/>
              <w:spacing w:line="264" w:lineRule="auto"/>
              <w:jc w:val="center"/>
              <w:rPr>
                <w:sz w:val="16"/>
                <w:szCs w:val="16"/>
                <w:lang w:val="en-GB"/>
              </w:rPr>
            </w:pPr>
            <w:r w:rsidRPr="00D95693">
              <w:rPr>
                <w:sz w:val="16"/>
                <w:szCs w:val="16"/>
                <w:lang w:val="en-GB"/>
              </w:rPr>
              <w:t>MeOH reaction loop</w:t>
            </w:r>
          </w:p>
        </w:tc>
        <w:tc>
          <w:tcPr>
            <w:tcW w:w="2766" w:type="dxa"/>
            <w:tcBorders>
              <w:top w:val="single" w:sz="4" w:space="0" w:color="FFFFFF" w:themeColor="background1"/>
              <w:bottom w:val="single" w:sz="4" w:space="0" w:color="FFFFFF" w:themeColor="background1"/>
            </w:tcBorders>
            <w:vAlign w:val="center"/>
          </w:tcPr>
          <w:p w14:paraId="5AF11FF2" w14:textId="37BE9E29" w:rsidR="00B94409" w:rsidRPr="00D95693" w:rsidRDefault="008522AE" w:rsidP="00D95693">
            <w:pPr>
              <w:pStyle w:val="Els-body-text"/>
              <w:spacing w:line="264"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Pr>
                <w:noProof/>
                <w:sz w:val="16"/>
                <w:szCs w:val="16"/>
                <w:lang w:val="en-GB"/>
              </w:rPr>
              <w:drawing>
                <wp:inline distT="0" distB="0" distL="0" distR="0" wp14:anchorId="5F21D69E" wp14:editId="36A6D54D">
                  <wp:extent cx="1228676" cy="609226"/>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5330" cy="617484"/>
                          </a:xfrm>
                          <a:prstGeom prst="rect">
                            <a:avLst/>
                          </a:prstGeom>
                          <a:noFill/>
                        </pic:spPr>
                      </pic:pic>
                    </a:graphicData>
                  </a:graphic>
                </wp:inline>
              </w:drawing>
            </w:r>
          </w:p>
        </w:tc>
        <w:tc>
          <w:tcPr>
            <w:tcW w:w="3126" w:type="dxa"/>
            <w:tcBorders>
              <w:top w:val="single" w:sz="4" w:space="0" w:color="FFFFFF" w:themeColor="background1"/>
              <w:bottom w:val="single" w:sz="4" w:space="0" w:color="FFFFFF" w:themeColor="background1"/>
            </w:tcBorders>
            <w:vAlign w:val="center"/>
          </w:tcPr>
          <w:p w14:paraId="6F637B93" w14:textId="435A32C5" w:rsidR="000F31A5" w:rsidRPr="00174257" w:rsidRDefault="00DF0DD7" w:rsidP="00174257">
            <w:pPr>
              <w:pStyle w:val="Els-body-text"/>
              <w:spacing w:line="264" w:lineRule="auto"/>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Exchanger-turbine sequence added to both recover the purge’s mechanical exergy, and preheat</w:t>
            </w:r>
            <w:r w:rsidR="008D2465">
              <w:rPr>
                <w:sz w:val="16"/>
                <w:szCs w:val="16"/>
                <w:lang w:val="en-GB"/>
              </w:rPr>
              <w:t xml:space="preserve"> the turbine inlet stream to introduce a new cold stream to the process</w:t>
            </w:r>
            <w:r w:rsidR="008D2465">
              <w:rPr>
                <w:sz w:val="16"/>
                <w:szCs w:val="16"/>
                <w:lang w:val="en-GB"/>
              </w:rPr>
              <w:br/>
              <w:t xml:space="preserve">Optimisation results in setting </w:t>
            </w:r>
            <m:oMath>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HX-A1</m:t>
                  </m:r>
                </m:sub>
              </m:sSub>
              <m:r>
                <w:rPr>
                  <w:rFonts w:ascii="Cambria Math" w:hAnsi="Cambria Math"/>
                  <w:sz w:val="16"/>
                  <w:szCs w:val="16"/>
                  <w:lang w:val="en-GB"/>
                </w:rPr>
                <m:t>=467.8 °C</m:t>
              </m:r>
            </m:oMath>
            <w:r w:rsidR="002C2A12">
              <w:rPr>
                <w:sz w:val="16"/>
                <w:szCs w:val="16"/>
                <w:lang w:val="en-GB"/>
              </w:rPr>
              <w:t xml:space="preserve"> and </w:t>
            </w:r>
            <m:oMath>
              <m:sSub>
                <m:sSubPr>
                  <m:ctrlPr>
                    <w:rPr>
                      <w:rFonts w:ascii="Cambria Math" w:hAnsi="Cambria Math"/>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TURB-A1</m:t>
                  </m:r>
                </m:sub>
              </m:sSub>
              <m:r>
                <w:rPr>
                  <w:rFonts w:ascii="Cambria Math" w:hAnsi="Cambria Math"/>
                  <w:sz w:val="16"/>
                  <w:szCs w:val="16"/>
                  <w:lang w:val="en-GB"/>
                </w:rPr>
                <m:t>=67.4 bar</m:t>
              </m:r>
            </m:oMath>
          </w:p>
        </w:tc>
      </w:tr>
      <w:tr w:rsidR="00B56BA9" w:rsidRPr="00582404" w14:paraId="26AFEDD0" w14:textId="77777777" w:rsidTr="00C23A29">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FFFFFF" w:themeColor="background1"/>
              <w:bottom w:val="single" w:sz="8" w:space="0" w:color="auto"/>
            </w:tcBorders>
            <w:vAlign w:val="center"/>
          </w:tcPr>
          <w:p w14:paraId="6A6C4AB9" w14:textId="0E60A5DD" w:rsidR="00B94409" w:rsidRPr="00D95693" w:rsidRDefault="00B94409" w:rsidP="00174257">
            <w:pPr>
              <w:pStyle w:val="Els-body-text"/>
              <w:spacing w:line="264" w:lineRule="auto"/>
              <w:jc w:val="center"/>
              <w:rPr>
                <w:sz w:val="16"/>
                <w:szCs w:val="16"/>
                <w:lang w:val="en-GB"/>
              </w:rPr>
            </w:pPr>
            <w:r w:rsidRPr="00D95693">
              <w:rPr>
                <w:sz w:val="16"/>
                <w:szCs w:val="16"/>
                <w:lang w:val="en-GB"/>
              </w:rPr>
              <w:t>Separation &amp; Concentration</w:t>
            </w:r>
          </w:p>
        </w:tc>
        <w:tc>
          <w:tcPr>
            <w:tcW w:w="2766" w:type="dxa"/>
            <w:tcBorders>
              <w:top w:val="single" w:sz="4" w:space="0" w:color="FFFFFF" w:themeColor="background1"/>
              <w:bottom w:val="single" w:sz="8" w:space="0" w:color="auto"/>
            </w:tcBorders>
            <w:vAlign w:val="center"/>
          </w:tcPr>
          <w:p w14:paraId="3CA84DB7" w14:textId="77777777" w:rsidR="00B94409" w:rsidRDefault="00174257" w:rsidP="00D95693">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noProof/>
                <w:sz w:val="16"/>
                <w:szCs w:val="16"/>
                <w:lang w:val="en-GB"/>
              </w:rPr>
              <w:drawing>
                <wp:inline distT="0" distB="0" distL="0" distR="0" wp14:anchorId="29C7CB3B" wp14:editId="70CC506D">
                  <wp:extent cx="1249071" cy="61077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8806" cy="644875"/>
                          </a:xfrm>
                          <a:prstGeom prst="rect">
                            <a:avLst/>
                          </a:prstGeom>
                          <a:noFill/>
                        </pic:spPr>
                      </pic:pic>
                    </a:graphicData>
                  </a:graphic>
                </wp:inline>
              </w:drawing>
            </w:r>
          </w:p>
          <w:p w14:paraId="577B8A1A" w14:textId="39FFF07D" w:rsidR="008522AE" w:rsidRPr="00D95693" w:rsidRDefault="008522AE" w:rsidP="00D95693">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3126" w:type="dxa"/>
            <w:tcBorders>
              <w:top w:val="single" w:sz="4" w:space="0" w:color="FFFFFF" w:themeColor="background1"/>
              <w:bottom w:val="single" w:sz="8" w:space="0" w:color="auto"/>
            </w:tcBorders>
            <w:vAlign w:val="center"/>
          </w:tcPr>
          <w:p w14:paraId="396DDAB1" w14:textId="4BCA4416" w:rsidR="008522AE" w:rsidRPr="00DF0DD7" w:rsidRDefault="000F31A5" w:rsidP="00DF0DD7">
            <w:pPr>
              <w:pStyle w:val="Els-body-text"/>
              <w:spacing w:line="264" w:lineRule="auto"/>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Exchanger-turbine-exchanger sequence</w:t>
            </w:r>
            <w:r w:rsidR="00174257">
              <w:rPr>
                <w:sz w:val="16"/>
                <w:szCs w:val="16"/>
                <w:lang w:val="en-GB"/>
              </w:rPr>
              <w:t xml:space="preserve"> added on stream input of the Topping column to replace a pressure valve</w:t>
            </w:r>
            <w:r w:rsidR="008522AE">
              <w:rPr>
                <w:sz w:val="16"/>
                <w:szCs w:val="16"/>
                <w:lang w:val="en-GB"/>
              </w:rPr>
              <w:t>.</w:t>
            </w:r>
            <w:r w:rsidR="008522AE">
              <w:rPr>
                <w:sz w:val="16"/>
                <w:szCs w:val="16"/>
                <w:lang w:val="en-GB"/>
              </w:rPr>
              <w:br/>
            </w:r>
            <w:r w:rsidR="00174257" w:rsidRPr="008522AE">
              <w:rPr>
                <w:sz w:val="16"/>
                <w:szCs w:val="16"/>
                <w:lang w:val="en-GB"/>
              </w:rPr>
              <w:t xml:space="preserve">Optimisation results </w:t>
            </w:r>
            <w:r w:rsidRPr="008522AE">
              <w:rPr>
                <w:sz w:val="16"/>
                <w:szCs w:val="16"/>
                <w:lang w:val="en-GB"/>
              </w:rPr>
              <w:t>in setting</w:t>
            </w:r>
            <w:r w:rsidR="00174257" w:rsidRPr="008522AE">
              <w:rPr>
                <w:sz w:val="16"/>
                <w:szCs w:val="16"/>
                <w:lang w:val="en-GB"/>
              </w:rPr>
              <w:t xml:space="preserve"> </w:t>
            </w:r>
            <m:oMath>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HX-A2</m:t>
                  </m:r>
                </m:sub>
              </m:sSub>
              <m:r>
                <w:rPr>
                  <w:rFonts w:ascii="Cambria Math" w:hAnsi="Cambria Math"/>
                  <w:sz w:val="16"/>
                  <w:szCs w:val="16"/>
                  <w:lang w:val="en-GB"/>
                </w:rPr>
                <m:t>=467.0 °C</m:t>
              </m:r>
            </m:oMath>
            <w:r w:rsidR="008522AE">
              <w:rPr>
                <w:sz w:val="16"/>
                <w:szCs w:val="16"/>
                <w:lang w:val="en-GB"/>
              </w:rPr>
              <w:br/>
            </w:r>
            <w:r w:rsidR="00174257" w:rsidRPr="008522AE">
              <w:rPr>
                <w:sz w:val="16"/>
                <w:szCs w:val="16"/>
                <w:lang w:val="en-GB"/>
              </w:rPr>
              <w:t xml:space="preserve">Process specifications gives  </w:t>
            </w:r>
            <m:oMath>
              <m:sSub>
                <m:sSubPr>
                  <m:ctrlPr>
                    <w:rPr>
                      <w:rFonts w:ascii="Cambria Math" w:hAnsi="Cambria Math"/>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TURB-A2</m:t>
                  </m:r>
                </m:sub>
              </m:sSub>
              <m:r>
                <w:rPr>
                  <w:rFonts w:ascii="Cambria Math" w:hAnsi="Cambria Math"/>
                  <w:sz w:val="16"/>
                  <w:szCs w:val="16"/>
                  <w:lang w:val="en-GB"/>
                </w:rPr>
                <m:t>=5 bar</m:t>
              </m:r>
            </m:oMath>
            <w:r w:rsidR="00174257" w:rsidRPr="008522AE">
              <w:rPr>
                <w:sz w:val="16"/>
                <w:szCs w:val="16"/>
                <w:lang w:val="en-GB"/>
              </w:rPr>
              <w:t xml:space="preserve"> and </w:t>
            </w:r>
            <m:oMath>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COOL-A7</m:t>
                  </m:r>
                </m:sub>
              </m:sSub>
              <m:r>
                <w:rPr>
                  <w:rFonts w:ascii="Cambria Math" w:hAnsi="Cambria Math"/>
                  <w:sz w:val="16"/>
                  <w:szCs w:val="16"/>
                  <w:lang w:val="en-GB"/>
                </w:rPr>
                <m:t>=28.1 °C</m:t>
              </m:r>
            </m:oMath>
          </w:p>
        </w:tc>
      </w:tr>
    </w:tbl>
    <w:p w14:paraId="373EABF3" w14:textId="05E8652D" w:rsidR="00405C81" w:rsidRDefault="00405C81" w:rsidP="00294A44">
      <w:pPr>
        <w:pStyle w:val="Els-2ndorder-head"/>
        <w:spacing w:before="120" w:after="120"/>
      </w:pPr>
      <w:r>
        <w:t xml:space="preserve">Step </w:t>
      </w:r>
      <w:r w:rsidR="00FA1CD6">
        <w:t>4</w:t>
      </w:r>
      <w:r>
        <w:t xml:space="preserve">: </w:t>
      </w:r>
      <w:r w:rsidR="00FA1CD6">
        <w:t>Heat exchanger network design</w:t>
      </w:r>
    </w:p>
    <w:p w14:paraId="4CAE94B4" w14:textId="765A8941" w:rsidR="00793EEB" w:rsidRDefault="006978D6" w:rsidP="00D50DE6">
      <w:pPr>
        <w:pStyle w:val="Lgende"/>
        <w:keepNext/>
        <w:jc w:val="both"/>
        <w:rPr>
          <w:sz w:val="20"/>
          <w:lang w:val="en-GB"/>
        </w:rPr>
      </w:pPr>
      <w:r w:rsidRPr="006978D6">
        <w:rPr>
          <w:sz w:val="20"/>
          <w:lang w:val="en-GB"/>
        </w:rPr>
        <w:t>In this last step, the improved scenario goes under a pinch analysis to determine an optimized heat exchanger network that includes all newly generated streams. The design of this network aims to get as close as possible to the Minimum Energy Requirement (MER)</w:t>
      </w:r>
      <w:r w:rsidR="00582404">
        <w:rPr>
          <w:sz w:val="20"/>
          <w:lang w:val="en-GB"/>
        </w:rPr>
        <w:t>.</w:t>
      </w:r>
      <w:r w:rsidR="00EB1794">
        <w:rPr>
          <w:sz w:val="20"/>
          <w:lang w:val="en-GB"/>
        </w:rPr>
        <w:t xml:space="preserve"> This step is performed using RREF</w:t>
      </w:r>
      <w:r w:rsidR="006C4312">
        <w:rPr>
          <w:sz w:val="20"/>
          <w:lang w:val="en-GB"/>
        </w:rPr>
        <w:t>lex</w:t>
      </w:r>
      <w:r w:rsidR="00EB1794">
        <w:rPr>
          <w:sz w:val="20"/>
          <w:lang w:val="en-GB"/>
        </w:rPr>
        <w:t xml:space="preserve">, a software developed in </w:t>
      </w:r>
      <w:r w:rsidR="00EB1794" w:rsidRPr="00EB1794">
        <w:rPr>
          <w:sz w:val="20"/>
          <w:lang w:val="en-GB"/>
        </w:rPr>
        <w:t>Toulouse Chemical Engineering Laboratory</w:t>
      </w:r>
      <w:r w:rsidR="00EB1794">
        <w:rPr>
          <w:sz w:val="20"/>
          <w:lang w:val="en-GB"/>
        </w:rPr>
        <w:t xml:space="preserve"> </w:t>
      </w:r>
      <w:r w:rsidR="00EB1794">
        <w:rPr>
          <w:sz w:val="20"/>
          <w:lang w:val="en-GB"/>
        </w:rPr>
        <w:fldChar w:fldCharType="begin"/>
      </w:r>
      <w:r w:rsidR="00EB1794">
        <w:rPr>
          <w:sz w:val="20"/>
          <w:lang w:val="en-GB"/>
        </w:rPr>
        <w:instrText xml:space="preserve"> ADDIN ZOTERO_ITEM CSL_CITATION {"citationID":"UlvAIsZS","properties":{"formattedCitation":"(ADEME, 2020)","plainCitation":"(ADEME, 2020)","noteIndex":0},"citationItems":[{"id":306,"uris":["http://zotero.org/groups/4582716/items/Q7X7RLA5"],"itemData":{"id":306,"type":"webpage","abstract":"Projet RREFLEX : l'intégration énergétique au service de l'industrie 4.0","container-title":"La librairie ADEME","language":"fr-fr","title":"Synthèse de réseaux d'échangeurs de chaleur flexibles - Développement d'un outil de reconfiguration totale ou remodelage partiel du réseau existant","URL":"https://librairie.ademe.fr/changement-climatique-et-energie/3924-synthese-de-reseaux-d-echangeurs-de-chaleur-flexibles-developpement-d-un-outil-de-reconfiguration-totale-ou-remodelage-partiel-du-reseau-existant.html","author":[{"family":"ADEME","given":""}],"accessed":{"date-parts":[["2022",9,18]]},"issued":{"date-parts":[["2020",5]]}}}],"schema":"https://github.com/citation-style-language/schema/raw/master/csl-citation.json"} </w:instrText>
      </w:r>
      <w:r w:rsidR="00EB1794">
        <w:rPr>
          <w:sz w:val="20"/>
          <w:lang w:val="en-GB"/>
        </w:rPr>
        <w:fldChar w:fldCharType="separate"/>
      </w:r>
      <w:r w:rsidR="00EB1794" w:rsidRPr="00EB1794">
        <w:rPr>
          <w:sz w:val="20"/>
        </w:rPr>
        <w:t>(ADEME, 2020)</w:t>
      </w:r>
      <w:r w:rsidR="00EB1794">
        <w:rPr>
          <w:sz w:val="20"/>
          <w:lang w:val="en-GB"/>
        </w:rPr>
        <w:fldChar w:fldCharType="end"/>
      </w:r>
      <w:r w:rsidR="00EB1794">
        <w:rPr>
          <w:sz w:val="20"/>
          <w:lang w:val="en-GB"/>
        </w:rPr>
        <w:t>.</w:t>
      </w:r>
    </w:p>
    <w:p w14:paraId="0A506CB7" w14:textId="4A6763C0" w:rsidR="002C2A12" w:rsidRDefault="002C2A12" w:rsidP="002C2A12">
      <w:pPr>
        <w:pStyle w:val="Els-caption"/>
        <w:rPr>
          <w:lang w:val="en-GB"/>
        </w:rPr>
      </w:pPr>
    </w:p>
    <w:p w14:paraId="75769DAE" w14:textId="0D3C1C86" w:rsidR="006978D6" w:rsidRDefault="006978D6" w:rsidP="006978D6">
      <w:pPr>
        <w:pStyle w:val="Lgende"/>
        <w:keepNext/>
      </w:pPr>
      <w:bookmarkStart w:id="12" w:name="_Ref152261481"/>
      <w:r>
        <w:lastRenderedPageBreak/>
        <w:t xml:space="preserve">Table </w:t>
      </w:r>
      <w:r>
        <w:fldChar w:fldCharType="begin"/>
      </w:r>
      <w:r>
        <w:instrText xml:space="preserve"> SEQ Table \* ARABIC </w:instrText>
      </w:r>
      <w:r>
        <w:fldChar w:fldCharType="separate"/>
      </w:r>
      <w:r w:rsidR="00B94409">
        <w:rPr>
          <w:noProof/>
        </w:rPr>
        <w:t>2</w:t>
      </w:r>
      <w:r>
        <w:fldChar w:fldCharType="end"/>
      </w:r>
      <w:bookmarkEnd w:id="12"/>
      <w:r>
        <w:t>: Process comparison between the nominal case and the integrated improved case</w:t>
      </w:r>
    </w:p>
    <w:tbl>
      <w:tblPr>
        <w:tblStyle w:val="Tableausimple2"/>
        <w:tblW w:w="7106" w:type="dxa"/>
        <w:tblLook w:val="04A0" w:firstRow="1" w:lastRow="0" w:firstColumn="1" w:lastColumn="0" w:noHBand="0" w:noVBand="1"/>
      </w:tblPr>
      <w:tblGrid>
        <w:gridCol w:w="1734"/>
        <w:gridCol w:w="1734"/>
        <w:gridCol w:w="1838"/>
        <w:gridCol w:w="1800"/>
      </w:tblGrid>
      <w:tr w:rsidR="00572EBF" w:rsidRPr="00582404" w14:paraId="60236D41" w14:textId="77777777" w:rsidTr="0058240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34" w:type="dxa"/>
            <w:vMerge w:val="restart"/>
            <w:tcBorders>
              <w:top w:val="single" w:sz="8" w:space="0" w:color="auto"/>
            </w:tcBorders>
            <w:vAlign w:val="center"/>
          </w:tcPr>
          <w:p w14:paraId="1EEC46CD" w14:textId="77777777" w:rsidR="00572EBF" w:rsidRPr="00582404" w:rsidRDefault="00572EBF" w:rsidP="00582404">
            <w:pPr>
              <w:pStyle w:val="Els-body-text"/>
              <w:spacing w:line="264" w:lineRule="auto"/>
              <w:jc w:val="center"/>
              <w:rPr>
                <w:sz w:val="16"/>
                <w:szCs w:val="16"/>
                <w:lang w:val="en-GB"/>
              </w:rPr>
            </w:pPr>
            <w:r w:rsidRPr="00582404">
              <w:rPr>
                <w:sz w:val="16"/>
                <w:szCs w:val="16"/>
                <w:lang w:val="en-GB"/>
              </w:rPr>
              <w:t>Process</w:t>
            </w:r>
          </w:p>
        </w:tc>
        <w:tc>
          <w:tcPr>
            <w:tcW w:w="5372" w:type="dxa"/>
            <w:gridSpan w:val="3"/>
            <w:tcBorders>
              <w:top w:val="single" w:sz="8" w:space="0" w:color="auto"/>
            </w:tcBorders>
          </w:tcPr>
          <w:p w14:paraId="6964EEA0" w14:textId="4FBDCFFC" w:rsidR="00572EBF" w:rsidRPr="00582404" w:rsidRDefault="006978D6" w:rsidP="00582404">
            <w:pPr>
              <w:pStyle w:val="Els-body-text"/>
              <w:spacing w:line="264" w:lineRule="auto"/>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582404">
              <w:rPr>
                <w:sz w:val="16"/>
                <w:szCs w:val="16"/>
                <w:lang w:val="en-GB"/>
              </w:rPr>
              <w:t xml:space="preserve">Nominal process consumption </w:t>
            </w:r>
          </w:p>
        </w:tc>
      </w:tr>
      <w:tr w:rsidR="00572EBF" w:rsidRPr="00582404" w14:paraId="795FEB9A" w14:textId="77777777" w:rsidTr="0058240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34" w:type="dxa"/>
            <w:vMerge/>
          </w:tcPr>
          <w:p w14:paraId="4A233D7D" w14:textId="77777777" w:rsidR="00572EBF" w:rsidRPr="00582404" w:rsidRDefault="00572EBF" w:rsidP="00582404">
            <w:pPr>
              <w:pStyle w:val="Els-body-text"/>
              <w:spacing w:line="264" w:lineRule="auto"/>
              <w:rPr>
                <w:sz w:val="16"/>
                <w:szCs w:val="16"/>
                <w:lang w:val="en-GB"/>
              </w:rPr>
            </w:pPr>
          </w:p>
        </w:tc>
        <w:tc>
          <w:tcPr>
            <w:tcW w:w="1734" w:type="dxa"/>
            <w:tcBorders>
              <w:top w:val="single" w:sz="4" w:space="0" w:color="FFFFFF" w:themeColor="background1"/>
            </w:tcBorders>
          </w:tcPr>
          <w:p w14:paraId="44FACD4F" w14:textId="197A14A2" w:rsidR="00572EBF" w:rsidRPr="00582404" w:rsidRDefault="00572EBF"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582404">
              <w:rPr>
                <w:sz w:val="16"/>
                <w:szCs w:val="16"/>
                <w:lang w:val="en-GB"/>
              </w:rPr>
              <w:t xml:space="preserve">Hot Utility </w:t>
            </w:r>
            <w:r w:rsidR="00571B22" w:rsidRPr="00582404">
              <w:rPr>
                <w:sz w:val="16"/>
                <w:szCs w:val="16"/>
                <w:lang w:val="en-GB"/>
              </w:rPr>
              <w:t>(kW)</w:t>
            </w:r>
          </w:p>
        </w:tc>
        <w:tc>
          <w:tcPr>
            <w:tcW w:w="1838" w:type="dxa"/>
            <w:tcBorders>
              <w:top w:val="single" w:sz="4" w:space="0" w:color="FFFFFF" w:themeColor="background1"/>
            </w:tcBorders>
          </w:tcPr>
          <w:p w14:paraId="64A334ED" w14:textId="3B387874" w:rsidR="00572EBF" w:rsidRPr="00582404" w:rsidRDefault="00572EBF"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582404">
              <w:rPr>
                <w:sz w:val="16"/>
                <w:szCs w:val="16"/>
                <w:lang w:val="en-GB"/>
              </w:rPr>
              <w:t xml:space="preserve">Cold Utility </w:t>
            </w:r>
            <w:r w:rsidR="00571B22" w:rsidRPr="00582404">
              <w:rPr>
                <w:sz w:val="16"/>
                <w:szCs w:val="16"/>
                <w:lang w:val="en-GB"/>
              </w:rPr>
              <w:t>(kW)</w:t>
            </w:r>
          </w:p>
        </w:tc>
        <w:tc>
          <w:tcPr>
            <w:tcW w:w="1800" w:type="dxa"/>
          </w:tcPr>
          <w:p w14:paraId="64325125" w14:textId="0A43ED8F" w:rsidR="00572EBF" w:rsidRPr="00582404" w:rsidRDefault="00572EBF"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582404">
              <w:rPr>
                <w:sz w:val="16"/>
                <w:szCs w:val="16"/>
                <w:lang w:val="en-GB"/>
              </w:rPr>
              <w:t xml:space="preserve">Total Work </w:t>
            </w:r>
            <w:r w:rsidR="00571B22" w:rsidRPr="00582404">
              <w:rPr>
                <w:sz w:val="16"/>
                <w:szCs w:val="16"/>
                <w:lang w:val="en-GB"/>
              </w:rPr>
              <w:t>(kW)</w:t>
            </w:r>
          </w:p>
        </w:tc>
      </w:tr>
      <w:tr w:rsidR="00572EBF" w:rsidRPr="00582404" w14:paraId="53B941ED" w14:textId="77777777" w:rsidTr="00582404">
        <w:trPr>
          <w:trHeight w:val="113"/>
        </w:trPr>
        <w:tc>
          <w:tcPr>
            <w:cnfStyle w:val="001000000000" w:firstRow="0" w:lastRow="0" w:firstColumn="1" w:lastColumn="0" w:oddVBand="0" w:evenVBand="0" w:oddHBand="0" w:evenHBand="0" w:firstRowFirstColumn="0" w:firstRowLastColumn="0" w:lastRowFirstColumn="0" w:lastRowLastColumn="0"/>
            <w:tcW w:w="1734" w:type="dxa"/>
            <w:tcBorders>
              <w:bottom w:val="single" w:sz="4" w:space="0" w:color="FFFFFF" w:themeColor="background1"/>
            </w:tcBorders>
          </w:tcPr>
          <w:p w14:paraId="6FDE7A1D" w14:textId="27D34841" w:rsidR="00572EBF" w:rsidRPr="00582404" w:rsidRDefault="006978D6" w:rsidP="00582404">
            <w:pPr>
              <w:pStyle w:val="Els-body-text"/>
              <w:spacing w:line="264" w:lineRule="auto"/>
              <w:jc w:val="center"/>
              <w:rPr>
                <w:sz w:val="16"/>
                <w:szCs w:val="16"/>
                <w:lang w:val="en-GB"/>
              </w:rPr>
            </w:pPr>
            <w:r w:rsidRPr="00582404">
              <w:rPr>
                <w:sz w:val="16"/>
                <w:szCs w:val="16"/>
                <w:lang w:val="en-GB"/>
              </w:rPr>
              <w:t>Reference</w:t>
            </w:r>
          </w:p>
        </w:tc>
        <w:tc>
          <w:tcPr>
            <w:tcW w:w="1734" w:type="dxa"/>
            <w:tcBorders>
              <w:bottom w:val="single" w:sz="4" w:space="0" w:color="FFFFFF" w:themeColor="background1"/>
            </w:tcBorders>
            <w:vAlign w:val="center"/>
          </w:tcPr>
          <w:p w14:paraId="44FF9E73" w14:textId="0B0C40FB" w:rsidR="00572EBF" w:rsidRPr="00582404" w:rsidRDefault="00572EBF" w:rsidP="00582404">
            <w:pPr>
              <w:pStyle w:val="Els-body-text"/>
              <w:spacing w:line="264"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582404">
              <w:rPr>
                <w:sz w:val="16"/>
                <w:szCs w:val="16"/>
                <w:lang w:val="en-GB"/>
              </w:rPr>
              <w:t>232</w:t>
            </w:r>
            <w:r w:rsidR="000B6B05">
              <w:rPr>
                <w:sz w:val="16"/>
                <w:szCs w:val="16"/>
                <w:lang w:val="en-GB"/>
              </w:rPr>
              <w:t>,</w:t>
            </w:r>
            <w:r w:rsidRPr="00582404">
              <w:rPr>
                <w:sz w:val="16"/>
                <w:szCs w:val="16"/>
                <w:lang w:val="en-GB"/>
              </w:rPr>
              <w:t>7</w:t>
            </w:r>
            <w:r w:rsidR="000B6B05">
              <w:rPr>
                <w:sz w:val="16"/>
                <w:szCs w:val="16"/>
                <w:lang w:val="en-GB"/>
              </w:rPr>
              <w:t>44</w:t>
            </w:r>
          </w:p>
        </w:tc>
        <w:tc>
          <w:tcPr>
            <w:tcW w:w="1838" w:type="dxa"/>
            <w:tcBorders>
              <w:bottom w:val="single" w:sz="4" w:space="0" w:color="FFFFFF" w:themeColor="background1"/>
            </w:tcBorders>
            <w:vAlign w:val="center"/>
          </w:tcPr>
          <w:p w14:paraId="1D6E7B9E" w14:textId="08C1952B" w:rsidR="00572EBF" w:rsidRPr="00582404" w:rsidRDefault="00572EBF" w:rsidP="00582404">
            <w:pPr>
              <w:pStyle w:val="Els-body-text"/>
              <w:spacing w:line="264"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582404">
              <w:rPr>
                <w:sz w:val="16"/>
                <w:szCs w:val="16"/>
                <w:lang w:val="en-GB"/>
              </w:rPr>
              <w:t>323</w:t>
            </w:r>
            <w:r w:rsidR="00571B22" w:rsidRPr="00582404">
              <w:rPr>
                <w:sz w:val="16"/>
                <w:szCs w:val="16"/>
                <w:lang w:val="en-GB"/>
              </w:rPr>
              <w:t>,</w:t>
            </w:r>
            <w:r w:rsidRPr="00582404">
              <w:rPr>
                <w:sz w:val="16"/>
                <w:szCs w:val="16"/>
                <w:lang w:val="en-GB"/>
              </w:rPr>
              <w:t xml:space="preserve">629 </w:t>
            </w:r>
          </w:p>
        </w:tc>
        <w:tc>
          <w:tcPr>
            <w:tcW w:w="1800" w:type="dxa"/>
            <w:tcBorders>
              <w:bottom w:val="single" w:sz="4" w:space="0" w:color="FFFFFF" w:themeColor="background1"/>
            </w:tcBorders>
            <w:vAlign w:val="center"/>
          </w:tcPr>
          <w:p w14:paraId="32892E12" w14:textId="7ABA4C43" w:rsidR="00571B22" w:rsidRPr="00582404" w:rsidRDefault="00571B22" w:rsidP="00582404">
            <w:pPr>
              <w:pStyle w:val="Els-body-text"/>
              <w:spacing w:line="264"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582404">
              <w:rPr>
                <w:sz w:val="16"/>
                <w:szCs w:val="16"/>
                <w:lang w:val="en-GB"/>
              </w:rPr>
              <w:t>64,340</w:t>
            </w:r>
          </w:p>
        </w:tc>
      </w:tr>
      <w:tr w:rsidR="00572EBF" w:rsidRPr="00582404" w14:paraId="7926135D" w14:textId="77777777" w:rsidTr="0058240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34" w:type="dxa"/>
            <w:tcBorders>
              <w:top w:val="single" w:sz="4" w:space="0" w:color="FFFFFF" w:themeColor="background1"/>
              <w:bottom w:val="single" w:sz="8" w:space="0" w:color="auto"/>
            </w:tcBorders>
          </w:tcPr>
          <w:p w14:paraId="052315B1" w14:textId="77777777" w:rsidR="00572EBF" w:rsidRPr="00582404" w:rsidRDefault="00572EBF" w:rsidP="00582404">
            <w:pPr>
              <w:pStyle w:val="Els-body-text"/>
              <w:spacing w:line="264" w:lineRule="auto"/>
              <w:jc w:val="center"/>
              <w:rPr>
                <w:sz w:val="16"/>
                <w:szCs w:val="16"/>
                <w:lang w:val="en-GB"/>
              </w:rPr>
            </w:pPr>
            <w:r w:rsidRPr="00582404">
              <w:rPr>
                <w:sz w:val="16"/>
                <w:szCs w:val="16"/>
                <w:lang w:val="en-GB"/>
              </w:rPr>
              <w:t>Improved</w:t>
            </w:r>
          </w:p>
        </w:tc>
        <w:tc>
          <w:tcPr>
            <w:tcW w:w="1734" w:type="dxa"/>
            <w:tcBorders>
              <w:top w:val="single" w:sz="4" w:space="0" w:color="FFFFFF" w:themeColor="background1"/>
              <w:bottom w:val="single" w:sz="8" w:space="0" w:color="auto"/>
            </w:tcBorders>
            <w:vAlign w:val="center"/>
          </w:tcPr>
          <w:p w14:paraId="2E03CCB1" w14:textId="79FE2843" w:rsidR="00572EBF" w:rsidRPr="00582404" w:rsidRDefault="009D5DFE"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144,174</w:t>
            </w:r>
          </w:p>
        </w:tc>
        <w:tc>
          <w:tcPr>
            <w:tcW w:w="1838" w:type="dxa"/>
            <w:tcBorders>
              <w:top w:val="single" w:sz="4" w:space="0" w:color="FFFFFF" w:themeColor="background1"/>
              <w:bottom w:val="single" w:sz="8" w:space="0" w:color="auto"/>
            </w:tcBorders>
            <w:vAlign w:val="center"/>
          </w:tcPr>
          <w:p w14:paraId="62D06E47" w14:textId="1517E9A4" w:rsidR="00572EBF" w:rsidRPr="00582404" w:rsidRDefault="00687AC6"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273,</w:t>
            </w:r>
            <w:r w:rsidR="009D5DFE">
              <w:rPr>
                <w:sz w:val="16"/>
                <w:szCs w:val="16"/>
                <w:lang w:val="en-GB"/>
              </w:rPr>
              <w:t>723</w:t>
            </w:r>
          </w:p>
        </w:tc>
        <w:tc>
          <w:tcPr>
            <w:tcW w:w="1800" w:type="dxa"/>
            <w:tcBorders>
              <w:top w:val="single" w:sz="4" w:space="0" w:color="FFFFFF" w:themeColor="background1"/>
              <w:bottom w:val="single" w:sz="8" w:space="0" w:color="auto"/>
            </w:tcBorders>
            <w:vAlign w:val="center"/>
          </w:tcPr>
          <w:p w14:paraId="71237AAC" w14:textId="4EB792D3" w:rsidR="00572EBF" w:rsidRPr="00582404" w:rsidRDefault="008D2465" w:rsidP="00582404">
            <w:pPr>
              <w:pStyle w:val="Els-body-text"/>
              <w:spacing w:line="264"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44,973</w:t>
            </w:r>
          </w:p>
        </w:tc>
      </w:tr>
    </w:tbl>
    <w:p w14:paraId="144DE6AA" w14:textId="70556B3C" w:rsidR="008D2649" w:rsidRDefault="006978D6" w:rsidP="008D2649">
      <w:pPr>
        <w:pStyle w:val="Els-body-text"/>
        <w:spacing w:before="120" w:after="120" w:line="264" w:lineRule="auto"/>
      </w:pPr>
      <w:r>
        <w:fldChar w:fldCharType="begin"/>
      </w:r>
      <w:r>
        <w:rPr>
          <w:lang w:val="en-GB"/>
        </w:rPr>
        <w:instrText xml:space="preserve"> REF _Ref152261481 \h </w:instrText>
      </w:r>
      <w:r>
        <w:fldChar w:fldCharType="separate"/>
      </w:r>
      <w:r w:rsidR="00B94409">
        <w:t xml:space="preserve">Table </w:t>
      </w:r>
      <w:r w:rsidR="00B94409">
        <w:rPr>
          <w:noProof/>
        </w:rPr>
        <w:t>2</w:t>
      </w:r>
      <w:r>
        <w:fldChar w:fldCharType="end"/>
      </w:r>
      <w:r>
        <w:t xml:space="preserve"> displays the energy savings achieved thanks to the COOPERE method. </w:t>
      </w:r>
      <w:r w:rsidR="00677E38">
        <w:t xml:space="preserve">Finally, the use of COOPERE approach </w:t>
      </w:r>
      <w:r>
        <w:t>enable</w:t>
      </w:r>
      <w:r w:rsidR="00677E38">
        <w:t>d</w:t>
      </w:r>
      <w:r>
        <w:t xml:space="preserve"> to save </w:t>
      </w:r>
      <w:r w:rsidR="00687AC6">
        <w:t>38.</w:t>
      </w:r>
      <w:r w:rsidR="009D5DFE">
        <w:t>1</w:t>
      </w:r>
      <w:r>
        <w:t xml:space="preserve"> % of hot utility, </w:t>
      </w:r>
      <w:r w:rsidR="00687AC6">
        <w:t>15.</w:t>
      </w:r>
      <w:r w:rsidR="009D5DFE">
        <w:t>4</w:t>
      </w:r>
      <w:r>
        <w:t xml:space="preserve"> % of cold utility and </w:t>
      </w:r>
      <w:r w:rsidR="00687AC6">
        <w:t>30.1</w:t>
      </w:r>
      <w:r>
        <w:t xml:space="preserve"> % of work.</w:t>
      </w:r>
    </w:p>
    <w:p w14:paraId="144DE6BA" w14:textId="77777777" w:rsidR="008D2649" w:rsidRPr="00A94774" w:rsidRDefault="008D2649" w:rsidP="008D2649">
      <w:pPr>
        <w:pStyle w:val="Els-1storder-head"/>
        <w:spacing w:after="120"/>
        <w:rPr>
          <w:lang w:val="en-GB"/>
        </w:rPr>
      </w:pPr>
      <w:r w:rsidRPr="00A94774">
        <w:rPr>
          <w:lang w:val="en-GB"/>
        </w:rPr>
        <w:t>Conclusions</w:t>
      </w:r>
    </w:p>
    <w:p w14:paraId="77C62534" w14:textId="44A53D60" w:rsidR="006978D6" w:rsidRPr="006978D6" w:rsidRDefault="004E01C8" w:rsidP="006978D6">
      <w:pPr>
        <w:pStyle w:val="Els-body-text"/>
        <w:spacing w:after="120"/>
        <w:rPr>
          <w:lang w:val="en-GB"/>
        </w:rPr>
      </w:pPr>
      <w:r>
        <w:rPr>
          <w:lang w:val="en-GB"/>
        </w:rPr>
        <w:t>The COOPERE approach enables a significant reduction of energy</w:t>
      </w:r>
      <w:r w:rsidR="002C071B">
        <w:rPr>
          <w:lang w:val="en-GB"/>
        </w:rPr>
        <w:t xml:space="preserve"> and electric</w:t>
      </w:r>
      <w:r>
        <w:rPr>
          <w:lang w:val="en-GB"/>
        </w:rPr>
        <w:t xml:space="preserve"> consumption thanks to the combination of complementary analyses</w:t>
      </w:r>
      <w:r w:rsidR="002C071B">
        <w:rPr>
          <w:lang w:val="en-GB"/>
        </w:rPr>
        <w:t>, paving the way to a new economic profitability, provided that necessary investments are initially done</w:t>
      </w:r>
      <w:r>
        <w:rPr>
          <w:lang w:val="en-GB"/>
        </w:rPr>
        <w:t xml:space="preserve">. Greater results can be reached through a study extended to the whole process. Efforts should however be carried on the description of </w:t>
      </w:r>
      <w:r w:rsidR="002C071B">
        <w:rPr>
          <w:lang w:val="en-GB"/>
        </w:rPr>
        <w:t xml:space="preserve">complex unit operations’ exergy balance, such as </w:t>
      </w:r>
      <w:r>
        <w:rPr>
          <w:lang w:val="en-GB"/>
        </w:rPr>
        <w:t>reactors</w:t>
      </w:r>
      <w:r w:rsidR="002C071B">
        <w:rPr>
          <w:lang w:val="en-GB"/>
        </w:rPr>
        <w:t>, which were not regarded in this study but is talked in a research project entitled ANR NACREE</w:t>
      </w:r>
      <w:r>
        <w:rPr>
          <w:lang w:val="en-GB"/>
        </w:rPr>
        <w:t>.</w:t>
      </w:r>
      <w:r w:rsidR="002C071B">
        <w:rPr>
          <w:lang w:val="en-GB"/>
        </w:rPr>
        <w:t xml:space="preserve"> The question of a proper recovery of chemical exergy should be investigated further. Perspectives include the formulation of new rules based on other relevant process graphical representation such as the Grand Composite Curve.</w:t>
      </w:r>
    </w:p>
    <w:p w14:paraId="144DE6BF" w14:textId="108742A4" w:rsidR="008D2649" w:rsidRPr="002449A9" w:rsidRDefault="008D2649" w:rsidP="008D2649">
      <w:pPr>
        <w:pStyle w:val="Els-reference-head"/>
        <w:rPr>
          <w:lang w:val="fr-FR"/>
        </w:rPr>
      </w:pPr>
      <w:proofErr w:type="spellStart"/>
      <w:r w:rsidRPr="002449A9">
        <w:rPr>
          <w:lang w:val="fr-FR"/>
        </w:rPr>
        <w:t>References</w:t>
      </w:r>
      <w:proofErr w:type="spellEnd"/>
    </w:p>
    <w:p w14:paraId="05FD5A8D" w14:textId="77777777" w:rsidR="00EB1794" w:rsidRPr="00EB1794" w:rsidRDefault="002D57D2" w:rsidP="00EB1794">
      <w:pPr>
        <w:pStyle w:val="Bibliographie"/>
        <w:jc w:val="both"/>
        <w:rPr>
          <w:sz w:val="18"/>
        </w:rPr>
      </w:pPr>
      <w:r>
        <w:rPr>
          <w:lang w:val="en-US"/>
        </w:rPr>
        <w:fldChar w:fldCharType="begin"/>
      </w:r>
      <w:r w:rsidR="00B21E22" w:rsidRPr="002449A9">
        <w:rPr>
          <w:lang w:val="fr-FR"/>
        </w:rPr>
        <w:instrText xml:space="preserve"> ADDIN ZOTERO_BIBL {"uncited":[],"omitted":[],"custom":[]} CSL_BIBLIOGRAPHY </w:instrText>
      </w:r>
      <w:r>
        <w:rPr>
          <w:lang w:val="en-US"/>
        </w:rPr>
        <w:fldChar w:fldCharType="separate"/>
      </w:r>
      <w:r w:rsidR="00EB1794" w:rsidRPr="00EB1794">
        <w:rPr>
          <w:sz w:val="18"/>
        </w:rPr>
        <w:t>ADEME, 2020. Synthèse de réseaux d’échangeurs de chaleur flexibles - Développement d’un outil de reconfiguration totale ou remodelage partiel du réseau existant [WWW Document]. La librairie ADEME.</w:t>
      </w:r>
    </w:p>
    <w:p w14:paraId="63877F21" w14:textId="77777777" w:rsidR="00EB1794" w:rsidRPr="00EB1794" w:rsidRDefault="00EB1794" w:rsidP="00EB1794">
      <w:pPr>
        <w:pStyle w:val="Bibliographie"/>
        <w:jc w:val="both"/>
        <w:rPr>
          <w:sz w:val="18"/>
        </w:rPr>
      </w:pPr>
      <w:r w:rsidRPr="00EB1794">
        <w:rPr>
          <w:sz w:val="18"/>
        </w:rPr>
        <w:t>M. Bachmann, S. Völker, J. Kleinekorte and A. Bardow, 2023. Syngas from What? Comparative Life-Cycle Assessment for Syngas Production from Biomass, CO2, and Steel Mill Off-Gases. ACS Sustainable Chem. Eng. 11, 5356–5366.</w:t>
      </w:r>
    </w:p>
    <w:p w14:paraId="6024FFC2" w14:textId="77777777" w:rsidR="00EB1794" w:rsidRPr="00EB1794" w:rsidRDefault="00EB1794" w:rsidP="00EB1794">
      <w:pPr>
        <w:pStyle w:val="Bibliographie"/>
        <w:jc w:val="both"/>
        <w:rPr>
          <w:sz w:val="18"/>
        </w:rPr>
      </w:pPr>
      <w:r w:rsidRPr="00EB1794">
        <w:rPr>
          <w:sz w:val="18"/>
        </w:rPr>
        <w:t>T. Blumberg, T. Morosuk and G. Tsatsaronis, 2017. Exergy-based evaluation of methanol production from natural gas with CO2 utilization. Energy 141, 2528–2539.</w:t>
      </w:r>
    </w:p>
    <w:p w14:paraId="0674AF77" w14:textId="77777777" w:rsidR="00EB1794" w:rsidRPr="00EB1794" w:rsidRDefault="00EB1794" w:rsidP="00EB1794">
      <w:pPr>
        <w:pStyle w:val="Bibliographie"/>
        <w:jc w:val="both"/>
        <w:rPr>
          <w:sz w:val="18"/>
        </w:rPr>
      </w:pPr>
      <w:r w:rsidRPr="00EB1794">
        <w:rPr>
          <w:sz w:val="18"/>
        </w:rPr>
        <w:t>European Commission, 2019. Going climate-neutral by 2050: a strategic long term vision for a prosperous, modern, competitive and climate neutral EU economy. Publications Office of the European Union, LU.</w:t>
      </w:r>
    </w:p>
    <w:p w14:paraId="457C109E" w14:textId="77777777" w:rsidR="00EB1794" w:rsidRPr="00EB1794" w:rsidRDefault="00EB1794" w:rsidP="00EB1794">
      <w:pPr>
        <w:pStyle w:val="Bibliographie"/>
        <w:jc w:val="both"/>
        <w:rPr>
          <w:sz w:val="18"/>
        </w:rPr>
      </w:pPr>
      <w:r w:rsidRPr="00EB1794">
        <w:rPr>
          <w:sz w:val="18"/>
        </w:rPr>
        <w:t>S. Gourmelon, R. Thery Hetreux and P. Floquet, 2017. A systematic approach: Combining process optimisation exergy analysis and energy recovery for a better efficiency of industrial processes. International Journal of Exergy 23, 298.</w:t>
      </w:r>
    </w:p>
    <w:p w14:paraId="43965391" w14:textId="77777777" w:rsidR="00EB1794" w:rsidRPr="00EB1794" w:rsidRDefault="00EB1794" w:rsidP="00EB1794">
      <w:pPr>
        <w:pStyle w:val="Bibliographie"/>
        <w:jc w:val="both"/>
        <w:rPr>
          <w:sz w:val="18"/>
        </w:rPr>
      </w:pPr>
      <w:r w:rsidRPr="00EB1794">
        <w:rPr>
          <w:sz w:val="18"/>
        </w:rPr>
        <w:t>S. Gourmelon, R. Théry Hétreux, P. Floquet, P. Baudet and O. Baudouin, 2014. Premises for a combined Exergy and Pinch Optimization within ProSimPlus® simulator. Computer Aided Chemical Engineering 33, 1507–1512.</w:t>
      </w:r>
    </w:p>
    <w:p w14:paraId="7910B72A" w14:textId="77777777" w:rsidR="00EB1794" w:rsidRPr="00EB1794" w:rsidRDefault="00EB1794" w:rsidP="00EB1794">
      <w:pPr>
        <w:pStyle w:val="Bibliographie"/>
        <w:jc w:val="both"/>
        <w:rPr>
          <w:sz w:val="18"/>
        </w:rPr>
      </w:pPr>
      <w:r w:rsidRPr="00EB1794">
        <w:rPr>
          <w:sz w:val="18"/>
        </w:rPr>
        <w:t>I. C. Kemp, 2011. Pinch Analysis and Process Integration: A User Guide on Process Integration for the Efficient Use of Energy, 2nd edition. ed. Butterworth-Heinemann.</w:t>
      </w:r>
    </w:p>
    <w:p w14:paraId="114FD021" w14:textId="77777777" w:rsidR="00EB1794" w:rsidRPr="00EB1794" w:rsidRDefault="00EB1794" w:rsidP="00EB1794">
      <w:pPr>
        <w:pStyle w:val="Bibliographie"/>
        <w:jc w:val="both"/>
        <w:rPr>
          <w:sz w:val="18"/>
        </w:rPr>
      </w:pPr>
      <w:r w:rsidRPr="00EB1794">
        <w:rPr>
          <w:sz w:val="18"/>
        </w:rPr>
        <w:t>H. Nami, F. Ranjbar and M. Yari, 2019. Methanol synthesis from renewable H2 and captured CO2 from S-Graz cycle – Energy, exergy, exergoeconomic and exergoenvironmental (4E) analysis. International Journal of Hydrogen Energy 44, 26128–26147.</w:t>
      </w:r>
    </w:p>
    <w:p w14:paraId="3DF03DDB" w14:textId="77777777" w:rsidR="00EB1794" w:rsidRPr="00EB1794" w:rsidRDefault="00EB1794" w:rsidP="00EB1794">
      <w:pPr>
        <w:pStyle w:val="Bibliographie"/>
        <w:jc w:val="both"/>
        <w:rPr>
          <w:sz w:val="18"/>
        </w:rPr>
      </w:pPr>
      <w:r w:rsidRPr="00EB1794">
        <w:rPr>
          <w:sz w:val="18"/>
        </w:rPr>
        <w:t>J. Prentzas and I. Hatzilygeroudis, 2007. Categorizing approaches combining rule-based and case-based reasoning. Expert Systems 24, 97–122.</w:t>
      </w:r>
    </w:p>
    <w:p w14:paraId="4481D96B" w14:textId="77777777" w:rsidR="00EB1794" w:rsidRPr="00EB1794" w:rsidRDefault="00EB1794" w:rsidP="00EB1794">
      <w:pPr>
        <w:pStyle w:val="Bibliographie"/>
        <w:jc w:val="both"/>
        <w:rPr>
          <w:sz w:val="18"/>
        </w:rPr>
      </w:pPr>
      <w:r w:rsidRPr="00EB1794">
        <w:rPr>
          <w:sz w:val="18"/>
        </w:rPr>
        <w:t>V. Venkatasubramanian, 2019. The promise of artificial intelligence in chemical engineering: Is it here, finally? AIChE Journal 65, 466–478.</w:t>
      </w:r>
    </w:p>
    <w:p w14:paraId="447EB610" w14:textId="77777777" w:rsidR="00EB1794" w:rsidRPr="00EB1794" w:rsidRDefault="00EB1794" w:rsidP="00EB1794">
      <w:pPr>
        <w:pStyle w:val="Bibliographie"/>
        <w:jc w:val="both"/>
        <w:rPr>
          <w:sz w:val="18"/>
        </w:rPr>
      </w:pPr>
      <w:r w:rsidRPr="00EB1794">
        <w:rPr>
          <w:sz w:val="18"/>
        </w:rPr>
        <w:t>Y. Yang, J. Liu, W. Shen, J. Li and I.-L. Chien, 2018. High-efficiency utilization of CO2 in the methanol production by a novel parallel-series system combining steam and dry methane reforming. Energy 158, 820–829.</w:t>
      </w:r>
    </w:p>
    <w:p w14:paraId="144DE6C3" w14:textId="56A01DB1" w:rsidR="008D2649" w:rsidRDefault="002D57D2" w:rsidP="00EB1794">
      <w:pPr>
        <w:pStyle w:val="Els-referenceno-number"/>
        <w:ind w:left="0" w:firstLine="0"/>
        <w:jc w:val="both"/>
        <w:rPr>
          <w:lang w:val="en-US"/>
        </w:rPr>
      </w:pPr>
      <w:r>
        <w:rPr>
          <w:lang w:val="en-US"/>
        </w:rPr>
        <w:fldChar w:fldCharType="end"/>
      </w:r>
    </w:p>
    <w:sectPr w:rsidR="008D2649" w:rsidSect="00A40B1F">
      <w:headerReference w:type="even" r:id="rId22"/>
      <w:headerReference w:type="default" r:id="rId23"/>
      <w:headerReference w:type="first" r:id="rId2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A16C" w14:textId="77777777" w:rsidR="00B47064" w:rsidRDefault="00B47064">
      <w:r>
        <w:separator/>
      </w:r>
    </w:p>
  </w:endnote>
  <w:endnote w:type="continuationSeparator" w:id="0">
    <w:p w14:paraId="1B2BFD7A" w14:textId="77777777" w:rsidR="00B47064" w:rsidRDefault="00B4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9648" w14:textId="77777777" w:rsidR="00B47064" w:rsidRDefault="00B47064">
      <w:r>
        <w:separator/>
      </w:r>
    </w:p>
  </w:footnote>
  <w:footnote w:type="continuationSeparator" w:id="0">
    <w:p w14:paraId="0629F4D5" w14:textId="77777777" w:rsidR="00B47064" w:rsidRDefault="00B47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4C265A29" w:rsidR="00DD3D9E" w:rsidRPr="00711054" w:rsidRDefault="00DD3D9E">
    <w:pPr>
      <w:pStyle w:val="En-tte"/>
      <w:tabs>
        <w:tab w:val="clear" w:pos="7200"/>
        <w:tab w:val="right" w:pos="7088"/>
      </w:tabs>
      <w:rPr>
        <w:lang w:val="fr-FR"/>
      </w:rPr>
    </w:pPr>
    <w:r>
      <w:rPr>
        <w:rStyle w:val="Numrodepage"/>
      </w:rPr>
      <w:tab/>
    </w:r>
    <w:r>
      <w:rPr>
        <w:rStyle w:val="Numrodepage"/>
        <w:i/>
      </w:rPr>
      <w:tab/>
    </w:r>
    <w:r w:rsidR="00BB19FE" w:rsidRPr="00711054">
      <w:rPr>
        <w:rStyle w:val="Numrodepage"/>
        <w:i/>
        <w:lang w:val="fr-FR"/>
      </w:rPr>
      <w:t>N.-L. Senoussaoui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B555468" w:rsidR="00DD3D9E" w:rsidRDefault="00BB19FE" w:rsidP="00BB19FE">
    <w:pPr>
      <w:pStyle w:val="En-tte"/>
      <w:tabs>
        <w:tab w:val="clear" w:pos="7200"/>
        <w:tab w:val="right" w:pos="7088"/>
      </w:tabs>
      <w:rPr>
        <w:sz w:val="24"/>
      </w:rPr>
    </w:pPr>
    <w:r w:rsidRPr="00BB19FE">
      <w:rPr>
        <w:i/>
      </w:rPr>
      <w:t>Coupling Rule-based reasoning, Exergy analysis and Pinch analysis to optimize and improve the energy efficiency of processes</w:t>
    </w:r>
    <w:r w:rsidR="00DD3D9E">
      <w:rPr>
        <w:rStyle w:val="Numrodepage"/>
        <w:i/>
        <w:sz w:val="24"/>
      </w:rPr>
      <w:tab/>
    </w:r>
    <w:r w:rsidR="00DD3D9E">
      <w:rPr>
        <w:rStyle w:val="Numrodepage"/>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9930C40"/>
    <w:multiLevelType w:val="hybridMultilevel"/>
    <w:tmpl w:val="BC301BD6"/>
    <w:lvl w:ilvl="0" w:tplc="F0B2A6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CE0B72"/>
    <w:multiLevelType w:val="hybridMultilevel"/>
    <w:tmpl w:val="1A160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3"/>
  </w:num>
  <w:num w:numId="3">
    <w:abstractNumId w:val="13"/>
  </w:num>
  <w:num w:numId="4">
    <w:abstractNumId w:val="13"/>
  </w:num>
  <w:num w:numId="5">
    <w:abstractNumId w:val="0"/>
  </w:num>
  <w:num w:numId="6">
    <w:abstractNumId w:val="7"/>
  </w:num>
  <w:num w:numId="7">
    <w:abstractNumId w:val="14"/>
  </w:num>
  <w:num w:numId="8">
    <w:abstractNumId w:val="2"/>
  </w:num>
  <w:num w:numId="9">
    <w:abstractNumId w:val="12"/>
  </w:num>
  <w:num w:numId="10">
    <w:abstractNumId w:val="16"/>
  </w:num>
  <w:num w:numId="11">
    <w:abstractNumId w:val="15"/>
  </w:num>
  <w:num w:numId="12">
    <w:abstractNumId w:val="6"/>
  </w:num>
  <w:num w:numId="13">
    <w:abstractNumId w:val="10"/>
  </w:num>
  <w:num w:numId="14">
    <w:abstractNumId w:val="3"/>
  </w:num>
  <w:num w:numId="15">
    <w:abstractNumId w:val="8"/>
  </w:num>
  <w:num w:numId="16">
    <w:abstractNumId w:val="4"/>
  </w:num>
  <w:num w:numId="17">
    <w:abstractNumId w:val="5"/>
  </w:num>
  <w:num w:numId="18">
    <w:abstractNumId w:val="11"/>
  </w:num>
  <w:num w:numId="19">
    <w:abstractNumId w:val="1"/>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15CF1"/>
    <w:rsid w:val="0001713C"/>
    <w:rsid w:val="000227BF"/>
    <w:rsid w:val="00040F2C"/>
    <w:rsid w:val="000451E7"/>
    <w:rsid w:val="00047F63"/>
    <w:rsid w:val="00050C87"/>
    <w:rsid w:val="00064851"/>
    <w:rsid w:val="0007160B"/>
    <w:rsid w:val="000721DD"/>
    <w:rsid w:val="00073E85"/>
    <w:rsid w:val="0007539B"/>
    <w:rsid w:val="000A0F62"/>
    <w:rsid w:val="000A1E56"/>
    <w:rsid w:val="000B6B05"/>
    <w:rsid w:val="000C4749"/>
    <w:rsid w:val="000C6090"/>
    <w:rsid w:val="000C6FF5"/>
    <w:rsid w:val="000D10E9"/>
    <w:rsid w:val="000D3D9B"/>
    <w:rsid w:val="000D549E"/>
    <w:rsid w:val="000E5464"/>
    <w:rsid w:val="000F31A5"/>
    <w:rsid w:val="00120130"/>
    <w:rsid w:val="00122E26"/>
    <w:rsid w:val="001233BF"/>
    <w:rsid w:val="00123F48"/>
    <w:rsid w:val="00124313"/>
    <w:rsid w:val="0016032F"/>
    <w:rsid w:val="00173810"/>
    <w:rsid w:val="00174257"/>
    <w:rsid w:val="0017453A"/>
    <w:rsid w:val="001879F6"/>
    <w:rsid w:val="00192EF8"/>
    <w:rsid w:val="001B4967"/>
    <w:rsid w:val="001C0148"/>
    <w:rsid w:val="001C31CC"/>
    <w:rsid w:val="001C757E"/>
    <w:rsid w:val="001D6A2E"/>
    <w:rsid w:val="001E7232"/>
    <w:rsid w:val="0020390F"/>
    <w:rsid w:val="00204402"/>
    <w:rsid w:val="00211ABB"/>
    <w:rsid w:val="00224824"/>
    <w:rsid w:val="00240C7C"/>
    <w:rsid w:val="002449A9"/>
    <w:rsid w:val="00244B8B"/>
    <w:rsid w:val="00252739"/>
    <w:rsid w:val="00264697"/>
    <w:rsid w:val="00264926"/>
    <w:rsid w:val="002741DA"/>
    <w:rsid w:val="002751D5"/>
    <w:rsid w:val="00291100"/>
    <w:rsid w:val="00294A44"/>
    <w:rsid w:val="002B6C5B"/>
    <w:rsid w:val="002C071B"/>
    <w:rsid w:val="002C2A12"/>
    <w:rsid w:val="002C3969"/>
    <w:rsid w:val="002D18B3"/>
    <w:rsid w:val="002D57D2"/>
    <w:rsid w:val="002E248A"/>
    <w:rsid w:val="00304162"/>
    <w:rsid w:val="00352424"/>
    <w:rsid w:val="003640FC"/>
    <w:rsid w:val="00364C54"/>
    <w:rsid w:val="00383913"/>
    <w:rsid w:val="00386E92"/>
    <w:rsid w:val="00392E76"/>
    <w:rsid w:val="003A08AA"/>
    <w:rsid w:val="003A41B8"/>
    <w:rsid w:val="003D095D"/>
    <w:rsid w:val="003D1582"/>
    <w:rsid w:val="003D66C8"/>
    <w:rsid w:val="003D7E4C"/>
    <w:rsid w:val="003E41C2"/>
    <w:rsid w:val="003E70A0"/>
    <w:rsid w:val="003F7E76"/>
    <w:rsid w:val="00405C81"/>
    <w:rsid w:val="0042210F"/>
    <w:rsid w:val="00434106"/>
    <w:rsid w:val="00436842"/>
    <w:rsid w:val="004433E3"/>
    <w:rsid w:val="0044710F"/>
    <w:rsid w:val="004512D7"/>
    <w:rsid w:val="00452369"/>
    <w:rsid w:val="00454173"/>
    <w:rsid w:val="00461F7E"/>
    <w:rsid w:val="0048397B"/>
    <w:rsid w:val="0049772C"/>
    <w:rsid w:val="004A5606"/>
    <w:rsid w:val="004B165E"/>
    <w:rsid w:val="004C5210"/>
    <w:rsid w:val="004D0643"/>
    <w:rsid w:val="004D4724"/>
    <w:rsid w:val="004E01C8"/>
    <w:rsid w:val="004E22CC"/>
    <w:rsid w:val="004E4746"/>
    <w:rsid w:val="005061C6"/>
    <w:rsid w:val="0050703F"/>
    <w:rsid w:val="0051573D"/>
    <w:rsid w:val="005209A9"/>
    <w:rsid w:val="0052724F"/>
    <w:rsid w:val="0054204D"/>
    <w:rsid w:val="00552EEB"/>
    <w:rsid w:val="00571B22"/>
    <w:rsid w:val="00572EBF"/>
    <w:rsid w:val="00582404"/>
    <w:rsid w:val="005827F3"/>
    <w:rsid w:val="005866F3"/>
    <w:rsid w:val="00586834"/>
    <w:rsid w:val="005D17F0"/>
    <w:rsid w:val="005D3C03"/>
    <w:rsid w:val="005D54D5"/>
    <w:rsid w:val="00604811"/>
    <w:rsid w:val="00615C8A"/>
    <w:rsid w:val="00626E84"/>
    <w:rsid w:val="0064044F"/>
    <w:rsid w:val="006413E5"/>
    <w:rsid w:val="0066463F"/>
    <w:rsid w:val="00665A9D"/>
    <w:rsid w:val="00666B40"/>
    <w:rsid w:val="00670B83"/>
    <w:rsid w:val="00672331"/>
    <w:rsid w:val="00677E38"/>
    <w:rsid w:val="00687AC6"/>
    <w:rsid w:val="00694666"/>
    <w:rsid w:val="006977C6"/>
    <w:rsid w:val="006978D6"/>
    <w:rsid w:val="006A12B3"/>
    <w:rsid w:val="006A69BF"/>
    <w:rsid w:val="006C4312"/>
    <w:rsid w:val="006C7F19"/>
    <w:rsid w:val="006D429F"/>
    <w:rsid w:val="006D7A99"/>
    <w:rsid w:val="006F4794"/>
    <w:rsid w:val="007018E8"/>
    <w:rsid w:val="007038D1"/>
    <w:rsid w:val="00711054"/>
    <w:rsid w:val="00711DF4"/>
    <w:rsid w:val="00724A13"/>
    <w:rsid w:val="007407C2"/>
    <w:rsid w:val="00740EF1"/>
    <w:rsid w:val="00757CAB"/>
    <w:rsid w:val="00793EEB"/>
    <w:rsid w:val="007C6566"/>
    <w:rsid w:val="007D70A1"/>
    <w:rsid w:val="007E122A"/>
    <w:rsid w:val="007F34DD"/>
    <w:rsid w:val="008117C4"/>
    <w:rsid w:val="008132E8"/>
    <w:rsid w:val="00821FDE"/>
    <w:rsid w:val="00823407"/>
    <w:rsid w:val="00825B9E"/>
    <w:rsid w:val="00827297"/>
    <w:rsid w:val="0083486F"/>
    <w:rsid w:val="00836791"/>
    <w:rsid w:val="008522AE"/>
    <w:rsid w:val="00854F8C"/>
    <w:rsid w:val="0088003E"/>
    <w:rsid w:val="00893549"/>
    <w:rsid w:val="008B0184"/>
    <w:rsid w:val="008B3391"/>
    <w:rsid w:val="008C4A21"/>
    <w:rsid w:val="008C5D02"/>
    <w:rsid w:val="008D2465"/>
    <w:rsid w:val="008D2649"/>
    <w:rsid w:val="008D458C"/>
    <w:rsid w:val="008F293A"/>
    <w:rsid w:val="0090034D"/>
    <w:rsid w:val="0090216A"/>
    <w:rsid w:val="0090568D"/>
    <w:rsid w:val="009056FB"/>
    <w:rsid w:val="00910AE2"/>
    <w:rsid w:val="009125C9"/>
    <w:rsid w:val="00913879"/>
    <w:rsid w:val="00917661"/>
    <w:rsid w:val="009268BC"/>
    <w:rsid w:val="00926EA8"/>
    <w:rsid w:val="009654FC"/>
    <w:rsid w:val="00970E5D"/>
    <w:rsid w:val="00973A2A"/>
    <w:rsid w:val="00974A11"/>
    <w:rsid w:val="00975956"/>
    <w:rsid w:val="0097701C"/>
    <w:rsid w:val="00980A65"/>
    <w:rsid w:val="00987B4A"/>
    <w:rsid w:val="009928A8"/>
    <w:rsid w:val="009A5E99"/>
    <w:rsid w:val="009C12FE"/>
    <w:rsid w:val="009C7221"/>
    <w:rsid w:val="009D2759"/>
    <w:rsid w:val="009D5DFE"/>
    <w:rsid w:val="009D6F67"/>
    <w:rsid w:val="009E3957"/>
    <w:rsid w:val="009F725A"/>
    <w:rsid w:val="00A01D4E"/>
    <w:rsid w:val="00A10455"/>
    <w:rsid w:val="00A16C4F"/>
    <w:rsid w:val="00A25E70"/>
    <w:rsid w:val="00A33765"/>
    <w:rsid w:val="00A40B1F"/>
    <w:rsid w:val="00A5335C"/>
    <w:rsid w:val="00A63269"/>
    <w:rsid w:val="00A86023"/>
    <w:rsid w:val="00A91600"/>
    <w:rsid w:val="00A92377"/>
    <w:rsid w:val="00AA7D12"/>
    <w:rsid w:val="00AB29ED"/>
    <w:rsid w:val="00AC32E6"/>
    <w:rsid w:val="00AE31BE"/>
    <w:rsid w:val="00AE4BD8"/>
    <w:rsid w:val="00AF2DA6"/>
    <w:rsid w:val="00AF35A6"/>
    <w:rsid w:val="00B05FF5"/>
    <w:rsid w:val="00B10000"/>
    <w:rsid w:val="00B21E22"/>
    <w:rsid w:val="00B37B94"/>
    <w:rsid w:val="00B4388F"/>
    <w:rsid w:val="00B46DC6"/>
    <w:rsid w:val="00B47064"/>
    <w:rsid w:val="00B56BA9"/>
    <w:rsid w:val="00B57799"/>
    <w:rsid w:val="00B63237"/>
    <w:rsid w:val="00B707BD"/>
    <w:rsid w:val="00B833F2"/>
    <w:rsid w:val="00B90630"/>
    <w:rsid w:val="00B94409"/>
    <w:rsid w:val="00BA3AFA"/>
    <w:rsid w:val="00BB19FE"/>
    <w:rsid w:val="00BF5783"/>
    <w:rsid w:val="00C23A29"/>
    <w:rsid w:val="00C248BA"/>
    <w:rsid w:val="00C576C9"/>
    <w:rsid w:val="00C67152"/>
    <w:rsid w:val="00C82448"/>
    <w:rsid w:val="00C8470C"/>
    <w:rsid w:val="00C960DC"/>
    <w:rsid w:val="00CC4F50"/>
    <w:rsid w:val="00D02C75"/>
    <w:rsid w:val="00D02F82"/>
    <w:rsid w:val="00D073E4"/>
    <w:rsid w:val="00D10E22"/>
    <w:rsid w:val="00D13D2C"/>
    <w:rsid w:val="00D204DD"/>
    <w:rsid w:val="00D24AE4"/>
    <w:rsid w:val="00D33C22"/>
    <w:rsid w:val="00D33CD0"/>
    <w:rsid w:val="00D379F4"/>
    <w:rsid w:val="00D50DE6"/>
    <w:rsid w:val="00D529DC"/>
    <w:rsid w:val="00D61FC5"/>
    <w:rsid w:val="00D6226C"/>
    <w:rsid w:val="00D671B7"/>
    <w:rsid w:val="00D81125"/>
    <w:rsid w:val="00D95693"/>
    <w:rsid w:val="00D9630B"/>
    <w:rsid w:val="00DB15CB"/>
    <w:rsid w:val="00DB5700"/>
    <w:rsid w:val="00DC2F94"/>
    <w:rsid w:val="00DD3D9E"/>
    <w:rsid w:val="00DD5394"/>
    <w:rsid w:val="00DD5E8B"/>
    <w:rsid w:val="00DD7908"/>
    <w:rsid w:val="00DE33E9"/>
    <w:rsid w:val="00DE60B3"/>
    <w:rsid w:val="00DF0DD7"/>
    <w:rsid w:val="00E013C5"/>
    <w:rsid w:val="00E048DE"/>
    <w:rsid w:val="00E057A5"/>
    <w:rsid w:val="00E21E36"/>
    <w:rsid w:val="00E26E1B"/>
    <w:rsid w:val="00E2777D"/>
    <w:rsid w:val="00E552FA"/>
    <w:rsid w:val="00E5628A"/>
    <w:rsid w:val="00E6466D"/>
    <w:rsid w:val="00E72232"/>
    <w:rsid w:val="00E82297"/>
    <w:rsid w:val="00E95F96"/>
    <w:rsid w:val="00EA7C6E"/>
    <w:rsid w:val="00EB1794"/>
    <w:rsid w:val="00EB6B1D"/>
    <w:rsid w:val="00ED3452"/>
    <w:rsid w:val="00ED3635"/>
    <w:rsid w:val="00EE19F1"/>
    <w:rsid w:val="00EE7661"/>
    <w:rsid w:val="00EF2088"/>
    <w:rsid w:val="00EF2FCC"/>
    <w:rsid w:val="00EF39FD"/>
    <w:rsid w:val="00F0639F"/>
    <w:rsid w:val="00F06842"/>
    <w:rsid w:val="00F107FD"/>
    <w:rsid w:val="00F17DDC"/>
    <w:rsid w:val="00F31260"/>
    <w:rsid w:val="00F3428B"/>
    <w:rsid w:val="00F448C2"/>
    <w:rsid w:val="00F518F3"/>
    <w:rsid w:val="00F56429"/>
    <w:rsid w:val="00F65652"/>
    <w:rsid w:val="00F845C7"/>
    <w:rsid w:val="00FA1CD6"/>
    <w:rsid w:val="00FA6E41"/>
    <w:rsid w:val="00FA6E7C"/>
    <w:rsid w:val="00FB64A8"/>
    <w:rsid w:val="00FC4EA3"/>
    <w:rsid w:val="00FD5FC7"/>
    <w:rsid w:val="00FF0954"/>
    <w:rsid w:val="00FF6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2B3"/>
    <w:rPr>
      <w:lang w:eastAsia="en-US"/>
    </w:rPr>
  </w:style>
  <w:style w:type="paragraph" w:styleId="Titre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ppeldenotedefin">
    <w:name w:val="endnote reference"/>
    <w:basedOn w:val="Policepardfaut"/>
    <w:semiHidden/>
    <w:rsid w:val="008B0184"/>
    <w:rPr>
      <w:vertAlign w:val="superscript"/>
    </w:rPr>
  </w:style>
  <w:style w:type="paragraph" w:styleId="En-tte">
    <w:name w:val="header"/>
    <w:rsid w:val="008B0184"/>
    <w:pPr>
      <w:tabs>
        <w:tab w:val="center" w:pos="3600"/>
        <w:tab w:val="right" w:pos="7200"/>
      </w:tabs>
      <w:spacing w:line="200" w:lineRule="atLeast"/>
    </w:pPr>
    <w:rPr>
      <w:noProof/>
      <w:lang w:eastAsia="en-US"/>
    </w:rPr>
  </w:style>
  <w:style w:type="paragraph" w:styleId="Pieddepage">
    <w:name w:val="footer"/>
    <w:basedOn w:val="En-tte"/>
    <w:rsid w:val="008B0184"/>
  </w:style>
  <w:style w:type="character" w:styleId="Appelnotedebasdep">
    <w:name w:val="footnote reference"/>
    <w:semiHidden/>
    <w:rsid w:val="008B0184"/>
    <w:rPr>
      <w:vertAlign w:val="superscript"/>
    </w:rPr>
  </w:style>
  <w:style w:type="paragraph" w:styleId="Notedebasdepage">
    <w:name w:val="footnote text"/>
    <w:basedOn w:val="Normal"/>
    <w:semiHidden/>
    <w:rsid w:val="008B0184"/>
    <w:rPr>
      <w:rFonts w:ascii="Univers" w:hAnsi="Univers"/>
    </w:rPr>
  </w:style>
  <w:style w:type="character" w:styleId="Lienhypertexte">
    <w:name w:val="Hyperlink"/>
    <w:basedOn w:val="Policepardfaut"/>
    <w:rsid w:val="008B0184"/>
    <w:rPr>
      <w:color w:val="0000FF"/>
      <w:u w:val="single"/>
    </w:rPr>
  </w:style>
  <w:style w:type="character" w:customStyle="1" w:styleId="MTEquationSection">
    <w:name w:val="MTEquationSection"/>
    <w:basedOn w:val="Policepardfaut"/>
    <w:rsid w:val="008B0184"/>
    <w:rPr>
      <w:vanish/>
      <w:color w:val="FF0000"/>
    </w:rPr>
  </w:style>
  <w:style w:type="character" w:styleId="Numrodepage">
    <w:name w:val="page number"/>
    <w:basedOn w:val="Policepardfau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Policepardfaut"/>
    <w:rsid w:val="008B0184"/>
    <w:rPr>
      <w:sz w:val="18"/>
      <w:lang w:val="en-US" w:eastAsia="en-US" w:bidi="ar-SA"/>
    </w:rPr>
  </w:style>
  <w:style w:type="character" w:styleId="Marquedecommentaire">
    <w:name w:val="annotation reference"/>
    <w:basedOn w:val="Policepardfaut"/>
    <w:semiHidden/>
    <w:rsid w:val="008B0184"/>
    <w:rPr>
      <w:sz w:val="16"/>
      <w:szCs w:val="16"/>
    </w:rPr>
  </w:style>
  <w:style w:type="paragraph" w:styleId="Commentaire">
    <w:name w:val="annotation text"/>
    <w:basedOn w:val="Normal"/>
    <w:semiHidden/>
    <w:rsid w:val="008B0184"/>
  </w:style>
  <w:style w:type="paragraph" w:styleId="Objetducommentaire">
    <w:name w:val="annotation subject"/>
    <w:basedOn w:val="Commentaire"/>
    <w:next w:val="Commentaire"/>
    <w:semiHidden/>
    <w:rsid w:val="008B0184"/>
    <w:rPr>
      <w:b/>
      <w:bCs/>
    </w:rPr>
  </w:style>
  <w:style w:type="paragraph" w:styleId="Textedebulles">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Policepardfau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Bibliographie">
    <w:name w:val="Bibliography"/>
    <w:basedOn w:val="Normal"/>
    <w:next w:val="Normal"/>
    <w:uiPriority w:val="37"/>
    <w:unhideWhenUsed/>
    <w:rsid w:val="002D57D2"/>
    <w:pPr>
      <w:ind w:left="720" w:hanging="720"/>
    </w:pPr>
  </w:style>
  <w:style w:type="character" w:styleId="Textedelespacerserv">
    <w:name w:val="Placeholder Text"/>
    <w:basedOn w:val="Policepardfaut"/>
    <w:uiPriority w:val="99"/>
    <w:semiHidden/>
    <w:rsid w:val="008D458C"/>
    <w:rPr>
      <w:color w:val="808080"/>
    </w:rPr>
  </w:style>
  <w:style w:type="table" w:styleId="Grilledutableau">
    <w:name w:val="Table Grid"/>
    <w:basedOn w:val="TableauNormal"/>
    <w:rsid w:val="00364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semiHidden/>
    <w:unhideWhenUsed/>
    <w:rsid w:val="001E7232"/>
  </w:style>
  <w:style w:type="table" w:styleId="Tableausimple2">
    <w:name w:val="Plain Table 2"/>
    <w:basedOn w:val="TableauNormal"/>
    <w:uiPriority w:val="42"/>
    <w:rsid w:val="00294A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D4B24-9B0E-4878-96CF-CDF900DC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687</TotalTime>
  <Pages>6</Pages>
  <Words>6930</Words>
  <Characters>38115</Characters>
  <Application>Microsoft Office Word</Application>
  <DocSecurity>0</DocSecurity>
  <Lines>317</Lines>
  <Paragraphs>89</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'Senoussaoui Noha-lys'</cp:lastModifiedBy>
  <cp:revision>41</cp:revision>
  <cp:lastPrinted>2023-11-30T22:54:00Z</cp:lastPrinted>
  <dcterms:created xsi:type="dcterms:W3CDTF">2023-11-30T22:04:00Z</dcterms:created>
  <dcterms:modified xsi:type="dcterms:W3CDTF">2023-12-21T16:28:00Z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id="F2wXMrmq"/&gt;&lt;style id="http://www.zotero.org/styles/elsevier-harvard" hasBibliography="1" bibliographyStyleHasBeenSet="1"/&gt;&lt;prefs&gt;&lt;pref name="fieldType" value="Field"/&gt;&lt;/prefs&gt;&lt;/data&gt;</vt:lpwstr>
  </property>
</Properties>
</file>