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C8F25" w14:textId="055F704E" w:rsidR="0005702E" w:rsidRPr="006121B0" w:rsidRDefault="00C330D2" w:rsidP="006121B0">
      <w:pPr>
        <w:pStyle w:val="Els-Title"/>
        <w:rPr>
          <w:color w:val="000000" w:themeColor="text1"/>
        </w:rPr>
      </w:pPr>
      <w:r>
        <w:rPr>
          <w:color w:val="000000" w:themeColor="text1"/>
        </w:rPr>
        <w:t>Numerical simulation and experimental validation of a wind turbine using Generative Design</w:t>
      </w:r>
    </w:p>
    <w:p w14:paraId="6043147B" w14:textId="16523B85" w:rsidR="0005702E" w:rsidRDefault="0005702E" w:rsidP="0005702E">
      <w:pPr>
        <w:pStyle w:val="Els-Author"/>
        <w:rPr>
          <w:sz w:val="24"/>
          <w:szCs w:val="22"/>
          <w:vertAlign w:val="superscript"/>
        </w:rPr>
      </w:pPr>
      <w:r>
        <w:t xml:space="preserve">Martin Grardel </w:t>
      </w:r>
      <w:r w:rsidRPr="0005702E">
        <w:rPr>
          <w:sz w:val="24"/>
          <w:szCs w:val="22"/>
          <w:vertAlign w:val="superscript"/>
        </w:rPr>
        <w:t>a</w:t>
      </w:r>
      <w:r>
        <w:t xml:space="preserve">, Cabrel Kengne Tokam </w:t>
      </w:r>
      <w:r w:rsidRPr="0005702E">
        <w:rPr>
          <w:sz w:val="24"/>
          <w:szCs w:val="22"/>
          <w:vertAlign w:val="superscript"/>
        </w:rPr>
        <w:t>a</w:t>
      </w:r>
      <w:r>
        <w:t xml:space="preserve">, Maxime Denis </w:t>
      </w:r>
      <w:r w:rsidRPr="0005702E">
        <w:rPr>
          <w:sz w:val="24"/>
          <w:szCs w:val="22"/>
          <w:vertAlign w:val="superscript"/>
        </w:rPr>
        <w:t>a</w:t>
      </w:r>
      <w:r>
        <w:t>,</w:t>
      </w:r>
      <w:r w:rsidR="002E11C8">
        <w:t xml:space="preserve"> </w:t>
      </w:r>
      <w:r>
        <w:t xml:space="preserve">Olivier Bain </w:t>
      </w:r>
      <w:r w:rsidRPr="0005702E">
        <w:rPr>
          <w:sz w:val="24"/>
          <w:szCs w:val="22"/>
          <w:vertAlign w:val="superscript"/>
        </w:rPr>
        <w:t>a</w:t>
      </w:r>
      <w:r>
        <w:t>, Arnaud Dujany</w:t>
      </w:r>
      <w:r w:rsidR="002E0B32">
        <w:t xml:space="preserve"> </w:t>
      </w:r>
      <w:r w:rsidR="009861A2">
        <w:rPr>
          <w:sz w:val="24"/>
          <w:szCs w:val="22"/>
          <w:vertAlign w:val="superscript"/>
        </w:rPr>
        <w:t>a</w:t>
      </w:r>
      <w:r w:rsidRPr="006121B0">
        <w:rPr>
          <w:sz w:val="24"/>
          <w:szCs w:val="22"/>
          <w:vertAlign w:val="superscript"/>
        </w:rPr>
        <w:t>*</w:t>
      </w:r>
    </w:p>
    <w:p w14:paraId="1EEDBC3A" w14:textId="77777777" w:rsidR="002E0B32" w:rsidRPr="002E0B32" w:rsidRDefault="002E0B32" w:rsidP="002E0B32">
      <w:pPr>
        <w:pStyle w:val="Els-Affiliation"/>
      </w:pPr>
    </w:p>
    <w:p w14:paraId="7845112D" w14:textId="3A4ED9C3" w:rsidR="002E0B32" w:rsidRPr="009D0C11" w:rsidRDefault="002E0B32" w:rsidP="002E0B32">
      <w:pPr>
        <w:pStyle w:val="Els-Affiliation"/>
        <w:rPr>
          <w:lang w:val="en-US"/>
        </w:rPr>
      </w:pPr>
      <w:r w:rsidRPr="009D0C11">
        <w:rPr>
          <w:vertAlign w:val="superscript"/>
          <w:lang w:val="en-US"/>
        </w:rPr>
        <w:t>a</w:t>
      </w:r>
      <w:r w:rsidRPr="009D0C11">
        <w:rPr>
          <w:lang w:val="en-US"/>
        </w:rPr>
        <w:t xml:space="preserve"> U2R 7511, Basins-Reservoirs-Resources (B2R), GéoLab, UniLaSalle - University of Picardie Jules Verne, Beauvais, France</w:t>
      </w:r>
    </w:p>
    <w:p w14:paraId="3EC39BD0" w14:textId="77777777" w:rsidR="002E0B32" w:rsidRPr="002E0B32" w:rsidRDefault="002E0B32" w:rsidP="0005702E">
      <w:pPr>
        <w:pStyle w:val="Els-Affiliation"/>
        <w:rPr>
          <w:lang w:val="en-US"/>
        </w:rPr>
      </w:pPr>
    </w:p>
    <w:p w14:paraId="144DE682" w14:textId="215ACA06" w:rsidR="00DD3D9E" w:rsidRPr="0005702E" w:rsidRDefault="0005702E">
      <w:pPr>
        <w:pStyle w:val="Els-Affiliation"/>
        <w:rPr>
          <w:lang w:val="en-US"/>
        </w:rPr>
      </w:pPr>
      <w:r w:rsidRPr="0005702E">
        <w:rPr>
          <w:lang w:val="en-US"/>
        </w:rPr>
        <w:t>*Arnaud.dujany@unilasalle.fr</w:t>
      </w:r>
    </w:p>
    <w:p w14:paraId="144DE684" w14:textId="77777777" w:rsidR="008D2649" w:rsidRDefault="008D2649" w:rsidP="008D2649">
      <w:pPr>
        <w:pStyle w:val="Els-Abstract"/>
      </w:pPr>
      <w:r>
        <w:t>Abstract</w:t>
      </w:r>
    </w:p>
    <w:p w14:paraId="2F9C8FBA" w14:textId="6FE8B6F1" w:rsidR="007E2358" w:rsidRDefault="00CB00DA" w:rsidP="007E2358">
      <w:pPr>
        <w:pStyle w:val="Els-body-text"/>
      </w:pPr>
      <w:r>
        <w:t xml:space="preserve">With an </w:t>
      </w:r>
      <w:r w:rsidR="00B54D2A">
        <w:t>energy demand in continuous growth</w:t>
      </w:r>
      <w:r w:rsidR="00A34B01">
        <w:t xml:space="preserve"> over the last decade</w:t>
      </w:r>
      <w:r w:rsidR="00744AB6">
        <w:t xml:space="preserve"> and new climate change stakes</w:t>
      </w:r>
      <w:r w:rsidR="00B54D2A">
        <w:t xml:space="preserve">, ways to </w:t>
      </w:r>
      <w:r w:rsidR="00853320">
        <w:t>create more power has been studied</w:t>
      </w:r>
      <w:r w:rsidR="005D2195">
        <w:t xml:space="preserve">. </w:t>
      </w:r>
      <w:r w:rsidR="0068679E">
        <w:t>O</w:t>
      </w:r>
      <w:r w:rsidR="00C753FA">
        <w:t>ffshore</w:t>
      </w:r>
      <w:r w:rsidR="00C071A7">
        <w:t xml:space="preserve"> winds turbine which </w:t>
      </w:r>
      <w:r w:rsidR="00744AB6">
        <w:t>creates</w:t>
      </w:r>
      <w:r w:rsidR="00F02600">
        <w:t xml:space="preserve"> </w:t>
      </w:r>
      <w:r w:rsidR="00874468">
        <w:t>energy out of th</w:t>
      </w:r>
      <w:r w:rsidR="0068679E">
        <w:t>e wind was thus studied</w:t>
      </w:r>
      <w:r w:rsidR="00874468">
        <w:t xml:space="preserve">. </w:t>
      </w:r>
      <w:r w:rsidR="00424698">
        <w:t>Many</w:t>
      </w:r>
      <w:r w:rsidR="00FB3DDF">
        <w:t xml:space="preserve"> studies </w:t>
      </w:r>
      <w:r w:rsidR="00B542CF">
        <w:t>have been led</w:t>
      </w:r>
      <w:r w:rsidR="00DB326A">
        <w:t xml:space="preserve"> about</w:t>
      </w:r>
      <w:r w:rsidR="00AF7786">
        <w:t xml:space="preserve"> th</w:t>
      </w:r>
      <w:r w:rsidR="00E139F8">
        <w:t>e optimization stake that wind turbine are facing a</w:t>
      </w:r>
      <w:r w:rsidR="004E458A">
        <w:t>s</w:t>
      </w:r>
      <w:r w:rsidR="00E139F8">
        <w:t xml:space="preserve"> actually, more than hal</w:t>
      </w:r>
      <w:r w:rsidR="00E74B14">
        <w:t xml:space="preserve">f of </w:t>
      </w:r>
      <w:r w:rsidR="00E139F8">
        <w:t xml:space="preserve">the </w:t>
      </w:r>
      <w:r w:rsidR="00135CEC">
        <w:t xml:space="preserve">wind </w:t>
      </w:r>
      <w:r w:rsidR="00E139F8">
        <w:t xml:space="preserve">power </w:t>
      </w:r>
      <w:r w:rsidR="00BE090F">
        <w:t xml:space="preserve">is lost when exploited by a classic </w:t>
      </w:r>
      <w:r w:rsidR="00412766">
        <w:t xml:space="preserve">horizontal </w:t>
      </w:r>
      <w:r w:rsidR="00BE090F">
        <w:t>wind turbine</w:t>
      </w:r>
      <w:r w:rsidR="00412766">
        <w:t xml:space="preserve"> (HAWT). </w:t>
      </w:r>
      <w:r w:rsidR="00790365">
        <w:t xml:space="preserve">A particular new technology is now used in industry and can be </w:t>
      </w:r>
      <w:r w:rsidR="00F541F7">
        <w:t xml:space="preserve">applied to this </w:t>
      </w:r>
      <w:r w:rsidR="002E0B32">
        <w:t>problematic:</w:t>
      </w:r>
      <w:r w:rsidR="00F541F7">
        <w:t xml:space="preserve"> Generative Design. </w:t>
      </w:r>
      <w:r w:rsidR="00FD415A">
        <w:t>I</w:t>
      </w:r>
      <w:r w:rsidR="00FD415A" w:rsidRPr="00C330D2">
        <w:rPr>
          <w:lang w:val="en-GB"/>
        </w:rPr>
        <w:t xml:space="preserve">t refers to </w:t>
      </w:r>
      <w:r w:rsidR="00DB49C4">
        <w:rPr>
          <w:lang w:val="en-GB"/>
        </w:rPr>
        <w:t xml:space="preserve">all </w:t>
      </w:r>
      <w:r w:rsidR="00FD415A" w:rsidRPr="00C330D2">
        <w:rPr>
          <w:lang w:val="en-GB"/>
        </w:rPr>
        <w:t xml:space="preserve">the numerical conception methods that </w:t>
      </w:r>
      <w:r w:rsidR="006A51AB" w:rsidRPr="00C330D2">
        <w:rPr>
          <w:lang w:val="en-GB"/>
        </w:rPr>
        <w:t>automatically perform</w:t>
      </w:r>
      <w:r w:rsidR="00FD415A" w:rsidRPr="00C330D2">
        <w:rPr>
          <w:lang w:val="en-GB"/>
        </w:rPr>
        <w:t xml:space="preserve"> a design exploration with constraints defined by the user</w:t>
      </w:r>
      <w:r w:rsidR="00FD415A">
        <w:rPr>
          <w:lang w:val="en-GB"/>
        </w:rPr>
        <w:t>.</w:t>
      </w:r>
      <w:r w:rsidR="00FD415A">
        <w:t xml:space="preserve"> </w:t>
      </w:r>
      <w:r w:rsidR="00F541F7">
        <w:t>To evaluate the relevance of this new conception methods</w:t>
      </w:r>
      <w:r w:rsidR="00986039">
        <w:t xml:space="preserve"> on this subject</w:t>
      </w:r>
      <w:r w:rsidR="00F541F7">
        <w:t xml:space="preserve">, it was decided to create </w:t>
      </w:r>
      <w:r w:rsidR="001330CD">
        <w:t>two prototypes of blades using two Generative Design</w:t>
      </w:r>
      <w:r w:rsidR="00FA29BF">
        <w:t xml:space="preserve"> applications of </w:t>
      </w:r>
      <w:r w:rsidR="009861A2" w:rsidRPr="009861A2">
        <w:rPr>
          <w:i/>
          <w:iCs/>
        </w:rPr>
        <w:t>CATIA</w:t>
      </w:r>
      <w:r w:rsidR="00FA29BF">
        <w:t xml:space="preserve">, a </w:t>
      </w:r>
      <w:r w:rsidR="00587AE8">
        <w:t xml:space="preserve">computer aided design (CAD) </w:t>
      </w:r>
      <w:r w:rsidR="00FA29BF">
        <w:t>software</w:t>
      </w:r>
      <w:r w:rsidR="007F2F31">
        <w:t xml:space="preserve">. </w:t>
      </w:r>
      <w:r w:rsidR="001330CD">
        <w:t xml:space="preserve">The </w:t>
      </w:r>
      <w:r w:rsidR="00587AE8">
        <w:t xml:space="preserve">first application </w:t>
      </w:r>
      <w:r w:rsidR="00F26C1E">
        <w:t xml:space="preserve">(called </w:t>
      </w:r>
      <w:proofErr w:type="spellStart"/>
      <w:r w:rsidR="00F26C1E" w:rsidRPr="000567B9">
        <w:rPr>
          <w:i/>
          <w:iCs/>
        </w:rPr>
        <w:t>XGenerative</w:t>
      </w:r>
      <w:proofErr w:type="spellEnd"/>
      <w:r w:rsidR="00F26C1E" w:rsidRPr="000567B9">
        <w:rPr>
          <w:i/>
          <w:iCs/>
        </w:rPr>
        <w:t xml:space="preserve"> Design</w:t>
      </w:r>
      <w:r w:rsidR="00F26C1E">
        <w:t xml:space="preserve">) </w:t>
      </w:r>
      <w:r w:rsidR="00587AE8">
        <w:t xml:space="preserve">has permitted to create a simple blade </w:t>
      </w:r>
      <w:r w:rsidR="00A627A2">
        <w:t xml:space="preserve">design only by using </w:t>
      </w:r>
      <w:r w:rsidR="00B45269">
        <w:t xml:space="preserve">3D </w:t>
      </w:r>
      <w:r w:rsidR="00A627A2">
        <w:t xml:space="preserve">parametric </w:t>
      </w:r>
      <w:r w:rsidR="00F26C1E">
        <w:t>modelling</w:t>
      </w:r>
      <w:r w:rsidR="00A627A2">
        <w:t xml:space="preserve">, which make </w:t>
      </w:r>
      <w:r w:rsidR="00985652">
        <w:t xml:space="preserve">the process easier than creating it with actual </w:t>
      </w:r>
      <w:r w:rsidR="00572833">
        <w:t>means</w:t>
      </w:r>
      <w:r w:rsidR="00B45269">
        <w:t xml:space="preserve">, those </w:t>
      </w:r>
      <w:r w:rsidR="00985652">
        <w:t>requir</w:t>
      </w:r>
      <w:r w:rsidR="00B45269">
        <w:t>ing</w:t>
      </w:r>
      <w:r w:rsidR="00985652">
        <w:t xml:space="preserve"> precision and time. The second application</w:t>
      </w:r>
      <w:r w:rsidR="00B45269">
        <w:t xml:space="preserve"> (called </w:t>
      </w:r>
      <w:r w:rsidR="00B45269" w:rsidRPr="00094A71">
        <w:rPr>
          <w:i/>
          <w:iCs/>
        </w:rPr>
        <w:t>Parametric Design Study</w:t>
      </w:r>
      <w:r w:rsidR="00B45269">
        <w:t>) has</w:t>
      </w:r>
      <w:r w:rsidR="00985652">
        <w:t xml:space="preserve"> permitted to ameliorate this previous blade </w:t>
      </w:r>
      <w:r w:rsidR="00B45269">
        <w:t xml:space="preserve">design </w:t>
      </w:r>
      <w:r w:rsidR="00985652">
        <w:t>by implementing parametric am</w:t>
      </w:r>
      <w:r w:rsidR="00851178">
        <w:t xml:space="preserve">eliorations, a method of topology optimization. </w:t>
      </w:r>
      <w:r w:rsidR="005334E3">
        <w:t>T</w:t>
      </w:r>
      <w:r w:rsidR="00A50EF7">
        <w:t xml:space="preserve">wo </w:t>
      </w:r>
      <w:r w:rsidR="0037242D">
        <w:t>blades</w:t>
      </w:r>
      <w:r w:rsidR="00A50EF7">
        <w:t xml:space="preserve"> were </w:t>
      </w:r>
      <w:r w:rsidR="002E0B32">
        <w:t>tested:</w:t>
      </w:r>
      <w:r w:rsidR="00A50EF7">
        <w:t xml:space="preserve"> </w:t>
      </w:r>
      <w:r w:rsidR="0037242D">
        <w:t>the</w:t>
      </w:r>
      <w:r w:rsidR="00A50EF7">
        <w:t xml:space="preserve"> blade created on </w:t>
      </w:r>
      <w:proofErr w:type="spellStart"/>
      <w:r w:rsidR="00A50EF7" w:rsidRPr="000567B9">
        <w:rPr>
          <w:i/>
          <w:iCs/>
        </w:rPr>
        <w:t>XGenerative</w:t>
      </w:r>
      <w:proofErr w:type="spellEnd"/>
      <w:r w:rsidR="00A50EF7" w:rsidRPr="000567B9">
        <w:rPr>
          <w:i/>
          <w:iCs/>
        </w:rPr>
        <w:t xml:space="preserve"> </w:t>
      </w:r>
      <w:r w:rsidR="000567B9" w:rsidRPr="000567B9">
        <w:rPr>
          <w:i/>
          <w:iCs/>
        </w:rPr>
        <w:t>D</w:t>
      </w:r>
      <w:r w:rsidR="00A50EF7" w:rsidRPr="000567B9">
        <w:rPr>
          <w:i/>
          <w:iCs/>
        </w:rPr>
        <w:t>esign</w:t>
      </w:r>
      <w:r w:rsidR="00A50EF7">
        <w:t xml:space="preserve"> </w:t>
      </w:r>
      <w:r w:rsidR="00FE31A4">
        <w:t>and a second</w:t>
      </w:r>
      <w:r w:rsidR="00396FED">
        <w:t xml:space="preserve"> similar</w:t>
      </w:r>
      <w:r w:rsidR="00FE31A4">
        <w:t xml:space="preserve"> </w:t>
      </w:r>
      <w:r w:rsidR="0037242D">
        <w:t>blade</w:t>
      </w:r>
      <w:r w:rsidR="00C46B45">
        <w:t xml:space="preserve"> </w:t>
      </w:r>
      <w:r w:rsidR="00E659A8">
        <w:t>model,</w:t>
      </w:r>
      <w:r w:rsidR="00C46B45">
        <w:t xml:space="preserve"> </w:t>
      </w:r>
      <w:r w:rsidR="00FE31A4">
        <w:t>but this time optimized with topology optimization</w:t>
      </w:r>
      <w:r w:rsidR="001E094D">
        <w:t xml:space="preserve">. The </w:t>
      </w:r>
      <w:r w:rsidR="005334E3">
        <w:t xml:space="preserve">blades </w:t>
      </w:r>
      <w:r w:rsidR="00AB61C3">
        <w:t xml:space="preserve">were </w:t>
      </w:r>
      <w:r w:rsidR="005334E3">
        <w:t>assembl</w:t>
      </w:r>
      <w:r w:rsidR="00AB61C3">
        <w:t>ed</w:t>
      </w:r>
      <w:r w:rsidR="005334E3">
        <w:t xml:space="preserve"> on </w:t>
      </w:r>
      <w:r w:rsidR="00C87879">
        <w:t xml:space="preserve">two </w:t>
      </w:r>
      <w:r w:rsidR="00E659A8">
        <w:t>separate</w:t>
      </w:r>
      <w:r w:rsidR="005334E3">
        <w:t xml:space="preserve"> classic wind turbine </w:t>
      </w:r>
      <w:r w:rsidR="00AB61C3">
        <w:t>model</w:t>
      </w:r>
      <w:r w:rsidR="00E659A8">
        <w:t>s</w:t>
      </w:r>
      <w:r w:rsidR="00E35531">
        <w:t xml:space="preserve"> and were evaluated </w:t>
      </w:r>
      <w:r w:rsidR="001E094D">
        <w:t>i</w:t>
      </w:r>
      <w:r w:rsidR="00E35531">
        <w:t xml:space="preserve">n </w:t>
      </w:r>
      <w:r w:rsidR="00475DFD">
        <w:t xml:space="preserve">the fluid dynamic simulation software </w:t>
      </w:r>
      <w:proofErr w:type="spellStart"/>
      <w:r w:rsidR="00475DFD" w:rsidRPr="009861A2">
        <w:rPr>
          <w:i/>
          <w:iCs/>
        </w:rPr>
        <w:t>XFlow</w:t>
      </w:r>
      <w:proofErr w:type="spellEnd"/>
      <w:r w:rsidR="001E094D">
        <w:t xml:space="preserve"> under </w:t>
      </w:r>
      <w:r w:rsidR="000A2B6B">
        <w:t>an</w:t>
      </w:r>
      <w:r w:rsidR="001E094D">
        <w:t xml:space="preserve"> equivalent wind</w:t>
      </w:r>
      <w:r w:rsidR="00E6713F">
        <w:t xml:space="preserve">. The results proved that the optimized model with parametric </w:t>
      </w:r>
      <w:r w:rsidR="00D740A6">
        <w:t>ameliorations has a slightly better rotation speed</w:t>
      </w:r>
      <w:r w:rsidR="000A2B6B">
        <w:t xml:space="preserve"> than the </w:t>
      </w:r>
      <w:r w:rsidR="00081A71">
        <w:t xml:space="preserve">non-optimized </w:t>
      </w:r>
      <w:r w:rsidR="000A2B6B">
        <w:t>one</w:t>
      </w:r>
      <w:r w:rsidR="00D740A6">
        <w:t xml:space="preserve">. </w:t>
      </w:r>
      <w:r w:rsidR="000A2B6B">
        <w:t>However, a</w:t>
      </w:r>
      <w:r w:rsidR="00D740A6">
        <w:t>s these technologies are very recent,</w:t>
      </w:r>
      <w:r w:rsidR="00F541B9">
        <w:t xml:space="preserve"> it wasn’t possible </w:t>
      </w:r>
      <w:r w:rsidR="000C3121">
        <w:t>to fully ameliorate the initial</w:t>
      </w:r>
      <w:r w:rsidR="00FB7F34">
        <w:t xml:space="preserve"> design.</w:t>
      </w:r>
      <w:r w:rsidR="00D740A6">
        <w:t xml:space="preserve"> </w:t>
      </w:r>
      <w:r w:rsidR="00FB7F34">
        <w:t>I</w:t>
      </w:r>
      <w:r w:rsidR="00D740A6">
        <w:t xml:space="preserve">t </w:t>
      </w:r>
      <w:r w:rsidR="00AD693F">
        <w:t xml:space="preserve">was planned to ameliorate it by </w:t>
      </w:r>
      <w:r w:rsidR="00E53B40">
        <w:t xml:space="preserve">using mechanical evaluations methods of the blades. It seems that this conception method still </w:t>
      </w:r>
      <w:r w:rsidR="000A2B6B">
        <w:t>needs</w:t>
      </w:r>
      <w:r w:rsidR="00E53B40">
        <w:t xml:space="preserve"> some improvement </w:t>
      </w:r>
      <w:r w:rsidR="00772752">
        <w:t>in the future</w:t>
      </w:r>
      <w:r w:rsidR="00E53B40">
        <w:t>, even if in some other domains, it has already proved his efficiency.</w:t>
      </w:r>
    </w:p>
    <w:p w14:paraId="18D36E99" w14:textId="77777777" w:rsidR="00CB00DA" w:rsidRPr="007E2358" w:rsidRDefault="00CB00DA" w:rsidP="007E2358">
      <w:pPr>
        <w:pStyle w:val="Els-body-text"/>
      </w:pPr>
    </w:p>
    <w:p w14:paraId="4CD6D66B" w14:textId="68E60CAF" w:rsidR="008B7E5B" w:rsidRDefault="008D2649" w:rsidP="008D2649">
      <w:pPr>
        <w:pStyle w:val="Els-body-text"/>
        <w:spacing w:after="120"/>
        <w:rPr>
          <w:lang w:val="en-GB"/>
        </w:rPr>
      </w:pPr>
      <w:r>
        <w:rPr>
          <w:b/>
          <w:bCs/>
          <w:lang w:val="en-GB"/>
        </w:rPr>
        <w:t>Keywords</w:t>
      </w:r>
      <w:r>
        <w:rPr>
          <w:lang w:val="en-GB"/>
        </w:rPr>
        <w:t xml:space="preserve">: </w:t>
      </w:r>
      <w:r w:rsidR="00C330D2" w:rsidRPr="00C330D2">
        <w:rPr>
          <w:lang w:val="en-GB"/>
        </w:rPr>
        <w:t xml:space="preserve">Wind turbine, Generative Design, </w:t>
      </w:r>
      <w:r w:rsidR="00FE31A4">
        <w:rPr>
          <w:lang w:val="en-GB"/>
        </w:rPr>
        <w:t xml:space="preserve">topology </w:t>
      </w:r>
      <w:r w:rsidR="0005702E">
        <w:rPr>
          <w:lang w:val="en-GB"/>
        </w:rPr>
        <w:t>optimization,</w:t>
      </w:r>
      <w:r w:rsidR="002E11C8">
        <w:rPr>
          <w:lang w:val="en-GB"/>
        </w:rPr>
        <w:t xml:space="preserve"> Lattice-</w:t>
      </w:r>
      <w:r w:rsidR="001853E6">
        <w:rPr>
          <w:lang w:val="en-GB"/>
        </w:rPr>
        <w:t>Boltzmann</w:t>
      </w:r>
      <w:r w:rsidR="002E11C8">
        <w:rPr>
          <w:lang w:val="en-GB"/>
        </w:rPr>
        <w:t xml:space="preserve"> method</w:t>
      </w:r>
      <w:r w:rsidR="00782944">
        <w:rPr>
          <w:lang w:val="en-GB"/>
        </w:rPr>
        <w:t>, rotation speed</w:t>
      </w:r>
    </w:p>
    <w:p w14:paraId="0987DEDD" w14:textId="77777777" w:rsidR="007F2F31" w:rsidRDefault="007F2F31" w:rsidP="008D2649">
      <w:pPr>
        <w:pStyle w:val="Els-body-text"/>
        <w:spacing w:after="120"/>
        <w:rPr>
          <w:lang w:val="en-GB"/>
        </w:rPr>
      </w:pPr>
    </w:p>
    <w:p w14:paraId="3511DDE2" w14:textId="77777777" w:rsidR="007F2F31" w:rsidRDefault="007F2F31" w:rsidP="008D2649">
      <w:pPr>
        <w:pStyle w:val="Els-body-text"/>
        <w:spacing w:after="120"/>
        <w:rPr>
          <w:lang w:val="en-GB"/>
        </w:rPr>
      </w:pPr>
    </w:p>
    <w:p w14:paraId="7E271029" w14:textId="77777777" w:rsidR="00E53B40" w:rsidRDefault="00E53B40" w:rsidP="008D2649">
      <w:pPr>
        <w:pStyle w:val="Els-body-text"/>
        <w:spacing w:after="120"/>
        <w:rPr>
          <w:lang w:val="en-GB"/>
        </w:rPr>
      </w:pPr>
    </w:p>
    <w:p w14:paraId="334A5955" w14:textId="77777777" w:rsidR="00E53B40" w:rsidRPr="007F2F31" w:rsidRDefault="00E53B40" w:rsidP="008D2649">
      <w:pPr>
        <w:pStyle w:val="Els-body-text"/>
        <w:spacing w:after="120"/>
        <w:rPr>
          <w:lang w:val="en-GB"/>
        </w:rPr>
      </w:pPr>
    </w:p>
    <w:p w14:paraId="566A0802" w14:textId="652B6775" w:rsidR="008B6BAC" w:rsidRDefault="00C330D2" w:rsidP="008B6BAC">
      <w:pPr>
        <w:pStyle w:val="Els-1storder-head"/>
      </w:pPr>
      <w:r>
        <w:lastRenderedPageBreak/>
        <w:t>Introduction</w:t>
      </w:r>
    </w:p>
    <w:p w14:paraId="7CAFB718" w14:textId="5AE6DDFA" w:rsidR="008B6BAC" w:rsidRPr="00B657CE" w:rsidRDefault="7EDB5ADA" w:rsidP="008B6BAC">
      <w:pPr>
        <w:pStyle w:val="Els-body-text"/>
      </w:pPr>
      <w:r w:rsidRPr="246DE57B">
        <w:rPr>
          <w:lang w:val="en-GB"/>
        </w:rPr>
        <w:t xml:space="preserve">For several decades, a real desire to develop renewable energies was born in the world to slow down climate change. Wind is one of these renewable energies, which is </w:t>
      </w:r>
      <w:r w:rsidR="213F2BFB" w:rsidRPr="246DE57B">
        <w:rPr>
          <w:lang w:val="en-GB"/>
        </w:rPr>
        <w:t>inexhaustible</w:t>
      </w:r>
      <w:r w:rsidRPr="246DE57B">
        <w:rPr>
          <w:lang w:val="en-GB"/>
        </w:rPr>
        <w:t xml:space="preserve"> and clean. </w:t>
      </w:r>
      <w:r w:rsidR="488C431B" w:rsidRPr="246DE57B">
        <w:rPr>
          <w:lang w:val="en-GB"/>
        </w:rPr>
        <w:t>In 2022, wind energy created 7,6% of the world’s total electricity. In comparison, it produced less 2,4% of it</w:t>
      </w:r>
      <w:r w:rsidR="00946ADD">
        <w:rPr>
          <w:lang w:val="en-GB"/>
        </w:rPr>
        <w:t xml:space="preserve"> </w:t>
      </w:r>
      <w:r w:rsidR="488C431B" w:rsidRPr="246DE57B">
        <w:rPr>
          <w:lang w:val="en-GB"/>
        </w:rPr>
        <w:t>10 years earlier, in 2012</w:t>
      </w:r>
      <w:r w:rsidR="00DB5170">
        <w:rPr>
          <w:lang w:val="en-GB"/>
        </w:rPr>
        <w:t>,</w:t>
      </w:r>
      <w:r w:rsidR="0034314D">
        <w:rPr>
          <w:lang w:val="en-GB"/>
        </w:rPr>
        <w:t xml:space="preserve"> according to Ember Climate</w:t>
      </w:r>
      <w:r w:rsidR="488C431B" w:rsidRPr="246DE57B">
        <w:rPr>
          <w:lang w:val="en-GB"/>
        </w:rPr>
        <w:t xml:space="preserve">. </w:t>
      </w:r>
      <w:r w:rsidR="00180310" w:rsidRPr="246DE57B">
        <w:rPr>
          <w:lang w:val="en-GB"/>
        </w:rPr>
        <w:t>Wind</w:t>
      </w:r>
      <w:r w:rsidR="3FE3E8DF" w:rsidRPr="246DE57B">
        <w:rPr>
          <w:lang w:val="en-GB"/>
        </w:rPr>
        <w:t xml:space="preserve"> can be exploited by wind turbines located on land (onshore) or at sea (offshore). </w:t>
      </w:r>
      <w:r w:rsidR="4F02317C" w:rsidRPr="246DE57B">
        <w:rPr>
          <w:lang w:val="en-GB"/>
        </w:rPr>
        <w:t>Offshore wind</w:t>
      </w:r>
      <w:r w:rsidR="3FE3E8DF" w:rsidRPr="246DE57B">
        <w:rPr>
          <w:lang w:val="en-GB"/>
        </w:rPr>
        <w:t xml:space="preserve"> </w:t>
      </w:r>
      <w:r w:rsidR="4F02317C" w:rsidRPr="246DE57B">
        <w:rPr>
          <w:lang w:val="en-GB"/>
        </w:rPr>
        <w:t xml:space="preserve">turbines </w:t>
      </w:r>
      <w:r w:rsidR="00946ADD">
        <w:rPr>
          <w:lang w:val="en-GB"/>
        </w:rPr>
        <w:t xml:space="preserve">are </w:t>
      </w:r>
      <w:r w:rsidR="4F02317C" w:rsidRPr="246DE57B">
        <w:rPr>
          <w:lang w:val="en-GB"/>
        </w:rPr>
        <w:t>more developed</w:t>
      </w:r>
      <w:r w:rsidR="3AC91503" w:rsidRPr="246DE57B">
        <w:rPr>
          <w:lang w:val="en-GB"/>
        </w:rPr>
        <w:t xml:space="preserve"> in the industry</w:t>
      </w:r>
      <w:r w:rsidR="4F02317C" w:rsidRPr="246DE57B">
        <w:rPr>
          <w:lang w:val="en-GB"/>
        </w:rPr>
        <w:t xml:space="preserve"> as it provides a better general yield</w:t>
      </w:r>
      <w:r w:rsidR="006E3054" w:rsidRPr="246DE57B">
        <w:rPr>
          <w:lang w:val="en-GB"/>
        </w:rPr>
        <w:t xml:space="preserve"> (it can reach 40% for an offshore model while the best yield of an onshore wind turbine is 25%)</w:t>
      </w:r>
      <w:r w:rsidR="4F02317C" w:rsidRPr="246DE57B">
        <w:rPr>
          <w:lang w:val="en-GB"/>
        </w:rPr>
        <w:t>.</w:t>
      </w:r>
      <w:r w:rsidR="3AC91503" w:rsidRPr="246DE57B">
        <w:rPr>
          <w:lang w:val="en-GB"/>
        </w:rPr>
        <w:t xml:space="preserve"> In cause, the wind is </w:t>
      </w:r>
      <w:r w:rsidR="2E3F4A79" w:rsidRPr="246DE57B">
        <w:rPr>
          <w:lang w:val="en-GB"/>
        </w:rPr>
        <w:t>faster and steadier</w:t>
      </w:r>
      <w:r w:rsidR="3AC91503" w:rsidRPr="246DE57B">
        <w:rPr>
          <w:lang w:val="en-GB"/>
        </w:rPr>
        <w:t xml:space="preserve"> at sea due to the lack of obstacle</w:t>
      </w:r>
      <w:r w:rsidR="000F6B5D">
        <w:rPr>
          <w:lang w:val="en-GB"/>
        </w:rPr>
        <w:t xml:space="preserve"> (Li et al., 2020)</w:t>
      </w:r>
      <w:r w:rsidR="009A5E22">
        <w:rPr>
          <w:lang w:val="en-GB"/>
        </w:rPr>
        <w:t>.</w:t>
      </w:r>
    </w:p>
    <w:p w14:paraId="51DCF3EE" w14:textId="77777777" w:rsidR="006E3054" w:rsidRPr="00B657CE" w:rsidRDefault="006E3054" w:rsidP="008B6BAC">
      <w:pPr>
        <w:pStyle w:val="Els-body-text"/>
      </w:pPr>
    </w:p>
    <w:p w14:paraId="62366A7C" w14:textId="5FE19C42" w:rsidR="006E3054" w:rsidRPr="006E3054" w:rsidRDefault="00A333EE" w:rsidP="008B6BAC">
      <w:pPr>
        <w:pStyle w:val="Els-body-text"/>
      </w:pPr>
      <w:r>
        <w:t>Wind</w:t>
      </w:r>
      <w:r w:rsidR="0086010F">
        <w:t xml:space="preserve"> turbines are subject to studies </w:t>
      </w:r>
      <w:r>
        <w:t>to</w:t>
      </w:r>
      <w:r w:rsidR="0086010F">
        <w:t xml:space="preserve"> improve th</w:t>
      </w:r>
      <w:r w:rsidR="00946ADD">
        <w:t xml:space="preserve">eir </w:t>
      </w:r>
      <w:r w:rsidR="0086010F">
        <w:t>yield</w:t>
      </w:r>
      <w:r w:rsidR="00946ADD">
        <w:t>, as a big part of the wind force is lost during energy transformation by the motor</w:t>
      </w:r>
      <w:r w:rsidR="0086010F">
        <w:t xml:space="preserve">. </w:t>
      </w:r>
      <w:r w:rsidR="0067175E">
        <w:t>Most of</w:t>
      </w:r>
      <w:r w:rsidR="00946ADD">
        <w:t xml:space="preserve"> these studies talked about blades. Th</w:t>
      </w:r>
      <w:r w:rsidR="0039250B">
        <w:t>e possibility of using other industrial blades (</w:t>
      </w:r>
      <w:proofErr w:type="spellStart"/>
      <w:r w:rsidR="009E42DC">
        <w:t>Lachenal</w:t>
      </w:r>
      <w:proofErr w:type="spellEnd"/>
      <w:r w:rsidR="009E42DC">
        <w:t xml:space="preserve"> et al., 2013</w:t>
      </w:r>
      <w:r w:rsidR="0039250B">
        <w:t>)</w:t>
      </w:r>
      <w:r w:rsidR="003F3DE3">
        <w:t xml:space="preserve"> or</w:t>
      </w:r>
      <w:r w:rsidR="00F830E1">
        <w:t xml:space="preserve"> </w:t>
      </w:r>
      <w:r w:rsidR="00A22D4B">
        <w:t xml:space="preserve">other composite materials </w:t>
      </w:r>
      <w:r w:rsidR="006F1CED">
        <w:t>(</w:t>
      </w:r>
      <w:r w:rsidR="00A378E0">
        <w:t xml:space="preserve">Thomas et </w:t>
      </w:r>
      <w:r w:rsidR="006C5D15">
        <w:t>Ramachandra</w:t>
      </w:r>
      <w:r w:rsidR="00A378E0">
        <w:t>, 2018)</w:t>
      </w:r>
      <w:r w:rsidR="006F1CED">
        <w:t xml:space="preserve"> </w:t>
      </w:r>
      <w:r w:rsidR="00946ADD" w:rsidRPr="00946ADD">
        <w:t>were studied</w:t>
      </w:r>
      <w:r w:rsidR="00755D12" w:rsidRPr="00946ADD">
        <w:t xml:space="preserve">, </w:t>
      </w:r>
      <w:r w:rsidR="00755D12">
        <w:t xml:space="preserve">however, these studies </w:t>
      </w:r>
      <w:r w:rsidR="007738F8">
        <w:t xml:space="preserve">didn’t permit </w:t>
      </w:r>
      <w:r w:rsidR="002C2777">
        <w:t xml:space="preserve">to considerably ameliorate </w:t>
      </w:r>
      <w:r w:rsidR="001A6ECC">
        <w:t>the best industrial designs</w:t>
      </w:r>
      <w:r w:rsidR="00B13922">
        <w:t xml:space="preserve"> already existing</w:t>
      </w:r>
      <w:r w:rsidR="0039250B">
        <w:t xml:space="preserve">. </w:t>
      </w:r>
      <w:r w:rsidR="00EC5842">
        <w:t xml:space="preserve">Also, </w:t>
      </w:r>
      <w:r w:rsidR="00411D2C">
        <w:t>a large part of</w:t>
      </w:r>
      <w:r w:rsidR="00EC5842">
        <w:t xml:space="preserve"> studies concerned vertical axis wind turbine (VAWT) models which are cheaper but less effective than a classic horizontal turbine (HAWT) (</w:t>
      </w:r>
      <w:r w:rsidR="004739B1">
        <w:t>Ma</w:t>
      </w:r>
      <w:r w:rsidR="00D461A1">
        <w:t xml:space="preserve">rzec et al., </w:t>
      </w:r>
      <w:r w:rsidR="009861A2">
        <w:t>2023; Akbari</w:t>
      </w:r>
      <w:r w:rsidR="00F153C5">
        <w:t xml:space="preserve"> et al</w:t>
      </w:r>
      <w:r w:rsidR="006043D4">
        <w:t>., 2022</w:t>
      </w:r>
      <w:r w:rsidR="00EC5842">
        <w:t>)</w:t>
      </w:r>
      <w:r w:rsidR="006043D4">
        <w:t>.</w:t>
      </w:r>
      <w:r w:rsidR="00946ADD">
        <w:t xml:space="preserve"> </w:t>
      </w:r>
      <w:r w:rsidR="00791FD4">
        <w:t xml:space="preserve">Generally, </w:t>
      </w:r>
      <w:r w:rsidR="006871BD">
        <w:t>the blades</w:t>
      </w:r>
      <w:r w:rsidR="002158DD">
        <w:t xml:space="preserve"> are </w:t>
      </w:r>
      <w:r w:rsidR="008112E7">
        <w:t xml:space="preserve">modelized </w:t>
      </w:r>
      <w:r w:rsidR="006871BD">
        <w:t>using a</w:t>
      </w:r>
      <w:r w:rsidR="00F343D9">
        <w:t xml:space="preserve"> CAD (</w:t>
      </w:r>
      <w:r w:rsidR="00F343D9">
        <w:t>computer aided design</w:t>
      </w:r>
      <w:r w:rsidR="00F343D9">
        <w:t xml:space="preserve">) </w:t>
      </w:r>
      <w:r w:rsidR="006871BD">
        <w:t xml:space="preserve">software </w:t>
      </w:r>
      <w:r w:rsidR="008112E7">
        <w:t>and then teste</w:t>
      </w:r>
      <w:r w:rsidR="00F34A4D">
        <w:t xml:space="preserve">d </w:t>
      </w:r>
      <w:r w:rsidR="00A346FC">
        <w:t xml:space="preserve">numerically </w:t>
      </w:r>
      <w:r w:rsidR="008112E7">
        <w:t xml:space="preserve">using algorithms such as </w:t>
      </w:r>
      <w:r w:rsidR="00A346FC">
        <w:t xml:space="preserve">the </w:t>
      </w:r>
      <w:r w:rsidR="008112E7">
        <w:t>BEM (blade element momentum)</w:t>
      </w:r>
      <w:r w:rsidR="00875021">
        <w:t xml:space="preserve"> (</w:t>
      </w:r>
      <w:proofErr w:type="spellStart"/>
      <w:r w:rsidR="00875021">
        <w:t>Bavanish</w:t>
      </w:r>
      <w:proofErr w:type="spellEnd"/>
      <w:r w:rsidR="00875021">
        <w:t xml:space="preserve"> et </w:t>
      </w:r>
      <w:r w:rsidR="00875021" w:rsidRPr="00875021">
        <w:t>Thyagarajan</w:t>
      </w:r>
      <w:r w:rsidR="00875021">
        <w:t>, 2013)</w:t>
      </w:r>
      <w:r w:rsidR="00F343D9">
        <w:t xml:space="preserve">. </w:t>
      </w:r>
      <w:r w:rsidR="00875021">
        <w:t xml:space="preserve">Once </w:t>
      </w:r>
      <w:r w:rsidR="00047755">
        <w:t>a correct model is obtained</w:t>
      </w:r>
      <w:r w:rsidR="00F343D9">
        <w:t xml:space="preserve">, the blade is </w:t>
      </w:r>
      <w:r w:rsidR="00047755">
        <w:t xml:space="preserve">constructed and </w:t>
      </w:r>
      <w:r w:rsidR="00F343D9">
        <w:t xml:space="preserve">tested under real conditions in a wind tunnel. </w:t>
      </w:r>
      <w:r w:rsidR="00755D12">
        <w:t>Now, w</w:t>
      </w:r>
      <w:r>
        <w:t xml:space="preserve">ith </w:t>
      </w:r>
      <w:r w:rsidR="0065761A">
        <w:t xml:space="preserve">progress in the domain of </w:t>
      </w:r>
      <w:r>
        <w:t xml:space="preserve">(CAD), </w:t>
      </w:r>
      <w:r w:rsidR="00672800">
        <w:t>some</w:t>
      </w:r>
      <w:r>
        <w:t xml:space="preserve"> studies were conducted about blades</w:t>
      </w:r>
      <w:r w:rsidR="0039250B">
        <w:t xml:space="preserve"> </w:t>
      </w:r>
      <w:r w:rsidR="00B859FB">
        <w:t xml:space="preserve">of HAWT turbines </w:t>
      </w:r>
      <w:r w:rsidR="0039250B">
        <w:t>using topology optimization</w:t>
      </w:r>
      <w:r w:rsidR="0025047F">
        <w:t xml:space="preserve"> </w:t>
      </w:r>
      <w:r w:rsidR="00FA3085">
        <w:t>(Zhu et al., 2021)</w:t>
      </w:r>
      <w:r>
        <w:t xml:space="preserve">. </w:t>
      </w:r>
      <w:r w:rsidR="000F197C">
        <w:t xml:space="preserve">This method is part </w:t>
      </w:r>
      <w:r w:rsidR="00484977">
        <w:t xml:space="preserve">of the </w:t>
      </w:r>
      <w:r w:rsidR="00DE5C71">
        <w:t xml:space="preserve">Generative Design </w:t>
      </w:r>
      <w:r w:rsidR="00484977">
        <w:t xml:space="preserve">which </w:t>
      </w:r>
      <w:r w:rsidR="00DE5C71">
        <w:t xml:space="preserve">corresponds </w:t>
      </w:r>
      <w:r w:rsidR="00EA0328">
        <w:t xml:space="preserve">to </w:t>
      </w:r>
      <w:r w:rsidR="00946ADD">
        <w:t>all</w:t>
      </w:r>
      <w:r w:rsidR="009D0509">
        <w:t xml:space="preserve"> </w:t>
      </w:r>
      <w:r w:rsidR="00EA0328">
        <w:t xml:space="preserve">the numerical conceptions methods that explore design automatically under </w:t>
      </w:r>
      <w:r w:rsidR="00484977">
        <w:t>user</w:t>
      </w:r>
      <w:r w:rsidR="00946ADD">
        <w:t>-</w:t>
      </w:r>
      <w:r w:rsidR="00484977">
        <w:t xml:space="preserve">defined </w:t>
      </w:r>
      <w:r w:rsidR="00010591">
        <w:t>constraints</w:t>
      </w:r>
      <w:r w:rsidR="00B95F7D">
        <w:t xml:space="preserve"> (</w:t>
      </w:r>
      <w:proofErr w:type="spellStart"/>
      <w:r w:rsidR="00B95F7D">
        <w:t>Tyflopoulos</w:t>
      </w:r>
      <w:proofErr w:type="spellEnd"/>
      <w:r w:rsidR="00B95F7D">
        <w:t xml:space="preserve"> et al., 2018)</w:t>
      </w:r>
      <w:r w:rsidR="00010591">
        <w:t>.</w:t>
      </w:r>
      <w:r w:rsidR="004B077D">
        <w:t xml:space="preserve"> These methods </w:t>
      </w:r>
      <w:r w:rsidR="0073118A">
        <w:t>are difficult to handle as it requires</w:t>
      </w:r>
      <w:r w:rsidR="006E21CA">
        <w:t xml:space="preserve"> advanced knowledge</w:t>
      </w:r>
      <w:r w:rsidR="00834E65">
        <w:t xml:space="preserve"> in the industr</w:t>
      </w:r>
      <w:r w:rsidR="001D2EF8">
        <w:t xml:space="preserve">ial </w:t>
      </w:r>
      <w:r w:rsidR="00834E65">
        <w:t>domain</w:t>
      </w:r>
      <w:r w:rsidR="001D2EF8">
        <w:t>.</w:t>
      </w:r>
      <w:r w:rsidR="006E3054">
        <w:t xml:space="preserve"> </w:t>
      </w:r>
      <w:r w:rsidR="00F858D4">
        <w:t xml:space="preserve">The purpose of this study is to </w:t>
      </w:r>
      <w:r w:rsidR="00BB7495">
        <w:t xml:space="preserve">create </w:t>
      </w:r>
      <w:r w:rsidR="008E7D83">
        <w:t xml:space="preserve">a blade model, without </w:t>
      </w:r>
      <w:r w:rsidR="0002099E">
        <w:t>considering</w:t>
      </w:r>
      <w:r w:rsidR="00C60ACC">
        <w:t xml:space="preserve"> a </w:t>
      </w:r>
      <w:r w:rsidR="00C71D25">
        <w:t>typical industrial blade conception</w:t>
      </w:r>
      <w:r w:rsidR="005369A5">
        <w:t>, and then optimize it as much as possible to evaluate the impact of Generative Design on the base design</w:t>
      </w:r>
      <w:r w:rsidR="00F858D4">
        <w:t>. For this purpose,</w:t>
      </w:r>
      <w:r w:rsidR="0002099E">
        <w:t xml:space="preserve"> a blade </w:t>
      </w:r>
      <w:r w:rsidR="00A7415E">
        <w:t xml:space="preserve">is </w:t>
      </w:r>
      <w:r w:rsidR="00BA0CD9">
        <w:t>modelized</w:t>
      </w:r>
      <w:r w:rsidR="00A7415E">
        <w:t xml:space="preserve"> </w:t>
      </w:r>
      <w:r w:rsidR="00AF1639">
        <w:t xml:space="preserve">and optimized </w:t>
      </w:r>
      <w:r w:rsidR="00A7415E">
        <w:t xml:space="preserve">in </w:t>
      </w:r>
      <w:r w:rsidR="009861A2" w:rsidRPr="009861A2">
        <w:rPr>
          <w:i/>
          <w:iCs/>
        </w:rPr>
        <w:t>CATIA</w:t>
      </w:r>
      <w:r w:rsidR="00F226F5">
        <w:t xml:space="preserve"> </w:t>
      </w:r>
      <w:r w:rsidR="00A7415E">
        <w:t xml:space="preserve">using Generative Design </w:t>
      </w:r>
      <w:r w:rsidR="00BA0CD9">
        <w:t xml:space="preserve">conception </w:t>
      </w:r>
      <w:r w:rsidR="00AF1639">
        <w:t>methods. Two models</w:t>
      </w:r>
      <w:r w:rsidR="00AB6D18">
        <w:t xml:space="preserve">, one optimized and one not, </w:t>
      </w:r>
      <w:r w:rsidR="00AF1639">
        <w:t xml:space="preserve">are then tested into </w:t>
      </w:r>
      <w:r w:rsidR="007100CD">
        <w:t xml:space="preserve">the numerical simulation software </w:t>
      </w:r>
      <w:proofErr w:type="spellStart"/>
      <w:r w:rsidR="00AF1639" w:rsidRPr="009861A2">
        <w:rPr>
          <w:i/>
          <w:iCs/>
        </w:rPr>
        <w:t>XFlow</w:t>
      </w:r>
      <w:proofErr w:type="spellEnd"/>
      <w:r w:rsidR="007100CD">
        <w:t xml:space="preserve"> </w:t>
      </w:r>
      <w:r w:rsidR="00DE55F6">
        <w:t>to</w:t>
      </w:r>
      <w:r w:rsidR="00AB6D18">
        <w:t xml:space="preserve"> study their rotation</w:t>
      </w:r>
      <w:r w:rsidR="007100CD">
        <w:t xml:space="preserve"> speed.</w:t>
      </w:r>
      <w:r w:rsidR="009E32D8">
        <w:t xml:space="preserve"> The </w:t>
      </w:r>
      <w:r w:rsidR="00166EE1">
        <w:t>goal is to demonstrate</w:t>
      </w:r>
      <w:r w:rsidR="002543D7">
        <w:t xml:space="preserve"> the advantages of Generative </w:t>
      </w:r>
      <w:r w:rsidR="00830760">
        <w:t xml:space="preserve">Design </w:t>
      </w:r>
      <w:r w:rsidR="002543D7">
        <w:t>on an industrial-based subject.</w:t>
      </w:r>
    </w:p>
    <w:p w14:paraId="5B0382B5" w14:textId="77777777" w:rsidR="000D68F3" w:rsidRPr="006E3054" w:rsidRDefault="000D68F3" w:rsidP="000D68F3">
      <w:pPr>
        <w:pStyle w:val="Els-body-text"/>
      </w:pPr>
    </w:p>
    <w:p w14:paraId="762E53CA" w14:textId="36266C78" w:rsidR="000D68F3" w:rsidRPr="000D68F3" w:rsidRDefault="006121B0" w:rsidP="000D68F3">
      <w:pPr>
        <w:pStyle w:val="Els-1storder-head"/>
      </w:pPr>
      <w:r>
        <w:t xml:space="preserve">Environment </w:t>
      </w:r>
    </w:p>
    <w:p w14:paraId="0E0E1930" w14:textId="414FD7E6" w:rsidR="00C330D2" w:rsidRPr="007636C4" w:rsidRDefault="001C6129" w:rsidP="008D2649">
      <w:pPr>
        <w:pStyle w:val="Els-body-text"/>
        <w:spacing w:after="120"/>
        <w:rPr>
          <w:color w:val="FF0000"/>
        </w:rPr>
      </w:pPr>
      <w:r>
        <w:t xml:space="preserve">To evaluate the performance of the wind turbine created, it was decided to simulate the wind conditions near the city of </w:t>
      </w:r>
      <w:proofErr w:type="spellStart"/>
      <w:r>
        <w:t>Quend</w:t>
      </w:r>
      <w:proofErr w:type="spellEnd"/>
      <w:r>
        <w:t xml:space="preserve">, </w:t>
      </w:r>
      <w:r w:rsidR="00B33D64">
        <w:t xml:space="preserve">Somme department, </w:t>
      </w:r>
      <w:r>
        <w:t xml:space="preserve">France. This area was chosen because it was </w:t>
      </w:r>
      <w:r w:rsidR="0041780C">
        <w:t xml:space="preserve">once </w:t>
      </w:r>
      <w:r>
        <w:t xml:space="preserve">subject to a project of an offshore wind farm construction in </w:t>
      </w:r>
      <w:r w:rsidR="00393729">
        <w:t xml:space="preserve">2010. At the time it was decided </w:t>
      </w:r>
      <w:r w:rsidR="0010004C">
        <w:t>to abort</w:t>
      </w:r>
      <w:r w:rsidR="00393729">
        <w:t xml:space="preserve"> this project as offshore wind farms weren’t as developed as of today</w:t>
      </w:r>
      <w:r w:rsidR="0010004C">
        <w:t xml:space="preserve"> and thus didn’t convince locals</w:t>
      </w:r>
      <w:r w:rsidR="00393729">
        <w:t xml:space="preserve">. </w:t>
      </w:r>
      <w:r w:rsidR="002543D7">
        <w:t>Also</w:t>
      </w:r>
      <w:r w:rsidR="0010004C">
        <w:t>,</w:t>
      </w:r>
      <w:r w:rsidR="002543D7">
        <w:t xml:space="preserve"> </w:t>
      </w:r>
      <w:r w:rsidR="00DE6774">
        <w:t xml:space="preserve">with the strong oceanic currents, </w:t>
      </w:r>
      <w:r w:rsidR="002543D7">
        <w:t>th</w:t>
      </w:r>
      <w:r w:rsidR="006C78A3">
        <w:t>e Atlantic coastline</w:t>
      </w:r>
      <w:r w:rsidR="002543D7">
        <w:t xml:space="preserve"> </w:t>
      </w:r>
      <w:r w:rsidR="008523F2">
        <w:t xml:space="preserve">of </w:t>
      </w:r>
      <w:r w:rsidR="006C78A3">
        <w:t xml:space="preserve">the north of France </w:t>
      </w:r>
      <w:r w:rsidR="002543D7">
        <w:t>presents very strong winds</w:t>
      </w:r>
      <w:r w:rsidR="00DE6774">
        <w:t>.</w:t>
      </w:r>
      <w:r w:rsidR="00CC2B30">
        <w:t xml:space="preserve"> </w:t>
      </w:r>
      <w:r w:rsidR="003B6DF7">
        <w:t>In fact</w:t>
      </w:r>
      <w:r w:rsidR="00CC2B30">
        <w:t>, t</w:t>
      </w:r>
      <w:r w:rsidR="002543D7">
        <w:t xml:space="preserve">here </w:t>
      </w:r>
      <w:r w:rsidR="00EC0672">
        <w:t xml:space="preserve">are </w:t>
      </w:r>
      <w:r w:rsidR="00074535">
        <w:t xml:space="preserve">already </w:t>
      </w:r>
      <w:r w:rsidR="002543D7">
        <w:t>big wind farm</w:t>
      </w:r>
      <w:r w:rsidR="00074535">
        <w:t>s</w:t>
      </w:r>
      <w:r w:rsidR="00415FBE">
        <w:t xml:space="preserve"> </w:t>
      </w:r>
      <w:r w:rsidR="002543D7">
        <w:t>in</w:t>
      </w:r>
      <w:r w:rsidR="00074535">
        <w:t xml:space="preserve"> Le </w:t>
      </w:r>
      <w:proofErr w:type="spellStart"/>
      <w:r w:rsidR="00074535">
        <w:t>Tréport</w:t>
      </w:r>
      <w:proofErr w:type="spellEnd"/>
      <w:r w:rsidR="00E05953">
        <w:t xml:space="preserve"> and</w:t>
      </w:r>
      <w:r w:rsidR="002543D7">
        <w:t xml:space="preserve"> </w:t>
      </w:r>
      <w:proofErr w:type="spellStart"/>
      <w:r w:rsidR="002543D7">
        <w:t>Fécamp</w:t>
      </w:r>
      <w:proofErr w:type="spellEnd"/>
      <w:r w:rsidR="00E05953">
        <w:t xml:space="preserve"> (</w:t>
      </w:r>
      <w:r w:rsidR="008523F2">
        <w:t xml:space="preserve">still </w:t>
      </w:r>
      <w:r w:rsidR="00E05953">
        <w:t>in construction)</w:t>
      </w:r>
      <w:r w:rsidR="00415FBE">
        <w:t xml:space="preserve"> a few hundred kilometers away from </w:t>
      </w:r>
      <w:proofErr w:type="spellStart"/>
      <w:r w:rsidR="00415FBE">
        <w:t>Quend</w:t>
      </w:r>
      <w:proofErr w:type="spellEnd"/>
      <w:r w:rsidR="00770A87">
        <w:t xml:space="preserve"> (</w:t>
      </w:r>
      <w:proofErr w:type="spellStart"/>
      <w:r w:rsidR="00D30F47">
        <w:t>Pezy</w:t>
      </w:r>
      <w:proofErr w:type="spellEnd"/>
      <w:r w:rsidR="00D30F47">
        <w:t xml:space="preserve"> et al., 20</w:t>
      </w:r>
      <w:r w:rsidR="00873710">
        <w:t>20</w:t>
      </w:r>
      <w:r w:rsidR="00770A87">
        <w:t>)</w:t>
      </w:r>
      <w:r w:rsidR="00A229DD">
        <w:rPr>
          <w:color w:val="FF0000"/>
        </w:rPr>
        <w:t>.</w:t>
      </w:r>
      <w:r w:rsidR="007636C4">
        <w:rPr>
          <w:color w:val="FF0000"/>
        </w:rPr>
        <w:t xml:space="preserve"> </w:t>
      </w:r>
      <w:r w:rsidR="00393729">
        <w:t xml:space="preserve">Relooking at this subject can bring a new </w:t>
      </w:r>
      <w:r w:rsidR="00612609">
        <w:t>look</w:t>
      </w:r>
      <w:r w:rsidR="00393729">
        <w:t xml:space="preserve"> about this abandoned project.</w:t>
      </w:r>
    </w:p>
    <w:p w14:paraId="49C5FD9A" w14:textId="77777777" w:rsidR="00D345C2" w:rsidRDefault="00D345C2" w:rsidP="008D2649">
      <w:pPr>
        <w:pStyle w:val="Els-body-text"/>
        <w:spacing w:after="120"/>
        <w:rPr>
          <w:b/>
          <w:color w:val="FF0000"/>
          <w:lang w:val="en-GB"/>
        </w:rPr>
      </w:pPr>
    </w:p>
    <w:p w14:paraId="25C578F5" w14:textId="77777777" w:rsidR="007636C4" w:rsidRDefault="007636C4" w:rsidP="008D2649">
      <w:pPr>
        <w:pStyle w:val="Els-body-text"/>
        <w:spacing w:after="120"/>
        <w:rPr>
          <w:b/>
          <w:color w:val="FF0000"/>
          <w:lang w:val="en-GB"/>
        </w:rPr>
      </w:pPr>
    </w:p>
    <w:p w14:paraId="6FE5E4F2" w14:textId="178A4680" w:rsidR="00A22B72" w:rsidRPr="00A22B72" w:rsidRDefault="006121B0" w:rsidP="00A22B72">
      <w:pPr>
        <w:pStyle w:val="Els-1storder-head"/>
      </w:pPr>
      <w:r>
        <w:lastRenderedPageBreak/>
        <w:t>Model conception</w:t>
      </w:r>
    </w:p>
    <w:p w14:paraId="1525A5E8" w14:textId="4B3451C5" w:rsidR="002052C6" w:rsidRDefault="00527E9C" w:rsidP="00AE2089">
      <w:pPr>
        <w:pStyle w:val="Els-body-text"/>
      </w:pPr>
      <w:r>
        <w:t>The w</w:t>
      </w:r>
      <w:r w:rsidR="00BE275A">
        <w:t xml:space="preserve">ind turbine model was created on </w:t>
      </w:r>
      <w:r w:rsidR="009861A2" w:rsidRPr="009861A2">
        <w:rPr>
          <w:i/>
          <w:iCs/>
        </w:rPr>
        <w:t>CATIA</w:t>
      </w:r>
      <w:r w:rsidR="00BE275A">
        <w:t xml:space="preserve">, </w:t>
      </w:r>
      <w:r w:rsidR="00393729">
        <w:t xml:space="preserve">a </w:t>
      </w:r>
      <w:r w:rsidR="00BE275A">
        <w:t xml:space="preserve">CAD software </w:t>
      </w:r>
      <w:r w:rsidR="0010004C">
        <w:t xml:space="preserve">developed by Dassault Systems. This software is </w:t>
      </w:r>
      <w:r>
        <w:t xml:space="preserve">widely </w:t>
      </w:r>
      <w:r w:rsidR="00BE275A">
        <w:t>used in industry</w:t>
      </w:r>
      <w:r w:rsidR="00393729">
        <w:t xml:space="preserve"> nowadays</w:t>
      </w:r>
      <w:r w:rsidR="00BE275A">
        <w:t>.</w:t>
      </w:r>
    </w:p>
    <w:p w14:paraId="2FE69F35" w14:textId="77777777" w:rsidR="00A22B72" w:rsidRDefault="00A22B72" w:rsidP="00A22B72">
      <w:pPr>
        <w:pStyle w:val="Els-body-text"/>
        <w:rPr>
          <w:i/>
          <w:iCs/>
        </w:rPr>
      </w:pPr>
    </w:p>
    <w:p w14:paraId="208D9F05" w14:textId="3C3C1E03" w:rsidR="00A22B72" w:rsidRDefault="00A22B72" w:rsidP="00A22B72">
      <w:pPr>
        <w:pStyle w:val="Els-2ndorder-head"/>
      </w:pPr>
      <w:r>
        <w:t xml:space="preserve">Blade construction using </w:t>
      </w:r>
      <w:proofErr w:type="spellStart"/>
      <w:r>
        <w:t>XGenerative</w:t>
      </w:r>
      <w:proofErr w:type="spellEnd"/>
      <w:r>
        <w:t xml:space="preserve"> Design</w:t>
      </w:r>
    </w:p>
    <w:p w14:paraId="08AAFE0E" w14:textId="77777777" w:rsidR="002052C6" w:rsidRDefault="002052C6" w:rsidP="00AE2089">
      <w:pPr>
        <w:pStyle w:val="Els-body-text"/>
      </w:pPr>
    </w:p>
    <w:p w14:paraId="0508914E" w14:textId="60C5E912" w:rsidR="00C26F58" w:rsidRDefault="002052C6" w:rsidP="00AE2089">
      <w:pPr>
        <w:pStyle w:val="Els-body-text"/>
      </w:pPr>
      <w:r>
        <w:t xml:space="preserve">The first step is to create a </w:t>
      </w:r>
      <w:r w:rsidR="00C13E19">
        <w:t xml:space="preserve">blade model using </w:t>
      </w:r>
      <w:r w:rsidR="007A0985">
        <w:t xml:space="preserve">the </w:t>
      </w:r>
      <w:proofErr w:type="spellStart"/>
      <w:r w:rsidR="007A0985" w:rsidRPr="00AE6A29">
        <w:rPr>
          <w:i/>
          <w:iCs/>
        </w:rPr>
        <w:t>XGenerative</w:t>
      </w:r>
      <w:proofErr w:type="spellEnd"/>
      <w:r w:rsidR="007A0985" w:rsidRPr="00AE6A29">
        <w:rPr>
          <w:i/>
          <w:iCs/>
        </w:rPr>
        <w:t xml:space="preserve"> Design</w:t>
      </w:r>
      <w:r w:rsidR="007A0985">
        <w:t xml:space="preserve"> application, integrated in the 3DExperience platform, a cloud linked to </w:t>
      </w:r>
      <w:r w:rsidR="009861A2" w:rsidRPr="009861A2">
        <w:rPr>
          <w:i/>
          <w:iCs/>
        </w:rPr>
        <w:t>CATIA</w:t>
      </w:r>
      <w:r w:rsidR="007A0985">
        <w:t>.</w:t>
      </w:r>
      <w:r w:rsidR="00B62ACB">
        <w:t xml:space="preserve"> It uses parametric representation</w:t>
      </w:r>
      <w:r w:rsidR="00E50A65">
        <w:t xml:space="preserve"> </w:t>
      </w:r>
      <w:r w:rsidR="004D43DC">
        <w:t>to</w:t>
      </w:r>
      <w:r w:rsidR="00E50A65">
        <w:t xml:space="preserve"> permit an easy modification of </w:t>
      </w:r>
      <w:r w:rsidR="001A447E">
        <w:t>forms created</w:t>
      </w:r>
      <w:r w:rsidR="008560C4">
        <w:t xml:space="preserve"> (</w:t>
      </w:r>
      <w:r w:rsidR="008560C4" w:rsidRPr="0061416A">
        <w:rPr>
          <w:b/>
          <w:bCs/>
        </w:rPr>
        <w:t>Figure 1</w:t>
      </w:r>
      <w:r w:rsidR="0061416A" w:rsidRPr="0061416A">
        <w:rPr>
          <w:b/>
          <w:bCs/>
        </w:rPr>
        <w:t xml:space="preserve"> (a)</w:t>
      </w:r>
      <w:r w:rsidR="008560C4">
        <w:t>)</w:t>
      </w:r>
      <w:r w:rsidR="001A447E">
        <w:t>.</w:t>
      </w:r>
      <w:r w:rsidR="008F4178">
        <w:t xml:space="preserve"> Ultimately,</w:t>
      </w:r>
      <w:r w:rsidR="00B67849">
        <w:t xml:space="preserve"> it can </w:t>
      </w:r>
      <w:r w:rsidR="003926B3">
        <w:t xml:space="preserve">allow the creation of complex </w:t>
      </w:r>
      <w:r w:rsidR="006A7012">
        <w:t>3D models.</w:t>
      </w:r>
      <w:r w:rsidR="002E6F66">
        <w:t xml:space="preserve"> It was decided to create a blade from scratch </w:t>
      </w:r>
      <w:r w:rsidR="00546A9C">
        <w:t xml:space="preserve">only </w:t>
      </w:r>
      <w:r w:rsidR="002E6F66">
        <w:t xml:space="preserve">using this </w:t>
      </w:r>
      <w:r w:rsidR="002543D7">
        <w:t>application.</w:t>
      </w:r>
      <w:r w:rsidR="009A4732">
        <w:t xml:space="preserve"> The blade construction follow</w:t>
      </w:r>
      <w:r w:rsidR="009D3552">
        <w:t>ed</w:t>
      </w:r>
      <w:r w:rsidR="009A4732">
        <w:t xml:space="preserve"> 4 steps : The first step was to create</w:t>
      </w:r>
      <w:r w:rsidR="00154CB2">
        <w:t xml:space="preserve"> the </w:t>
      </w:r>
      <w:r w:rsidR="006C78A3">
        <w:t>outlines</w:t>
      </w:r>
      <w:r w:rsidR="009A4732">
        <w:t xml:space="preserve"> of the blade</w:t>
      </w:r>
      <w:r w:rsidR="00F42A0F">
        <w:t xml:space="preserve"> (</w:t>
      </w:r>
      <w:r w:rsidR="00F42A0F" w:rsidRPr="0061416A">
        <w:rPr>
          <w:b/>
          <w:bCs/>
        </w:rPr>
        <w:t>Figure 1 (</w:t>
      </w:r>
      <w:r w:rsidR="0061416A" w:rsidRPr="0061416A">
        <w:rPr>
          <w:b/>
          <w:bCs/>
        </w:rPr>
        <w:t>b</w:t>
      </w:r>
      <w:r w:rsidR="00F42A0F" w:rsidRPr="0061416A">
        <w:rPr>
          <w:b/>
          <w:bCs/>
        </w:rPr>
        <w:t>)</w:t>
      </w:r>
      <w:r w:rsidR="00F42A0F">
        <w:t>)</w:t>
      </w:r>
      <w:r w:rsidR="00154CB2">
        <w:t xml:space="preserve">. For this, a </w:t>
      </w:r>
      <w:r w:rsidR="00F42CC8">
        <w:t xml:space="preserve">typical blade section was implemented </w:t>
      </w:r>
      <w:r w:rsidR="0067600B">
        <w:t>and duplicated as well as circular sections to create the base of the blade</w:t>
      </w:r>
      <w:r w:rsidR="009A4732">
        <w:t xml:space="preserve">. The second step was to implement a deformation and rotation of theses </w:t>
      </w:r>
      <w:r w:rsidR="00C619EB">
        <w:t>outlines</w:t>
      </w:r>
      <w:r w:rsidR="009A4732">
        <w:t xml:space="preserve"> to create a spiral movement</w:t>
      </w:r>
      <w:r w:rsidR="00C619EB">
        <w:t xml:space="preserve"> which will permit a </w:t>
      </w:r>
      <w:r w:rsidR="00BC27C3">
        <w:t>faster rotation during simulations</w:t>
      </w:r>
      <w:r w:rsidR="00F42A0F">
        <w:t xml:space="preserve"> (</w:t>
      </w:r>
      <w:r w:rsidR="00F42A0F" w:rsidRPr="0061416A">
        <w:rPr>
          <w:b/>
          <w:bCs/>
        </w:rPr>
        <w:t>Figure 1 (c)</w:t>
      </w:r>
      <w:r w:rsidR="00F42A0F">
        <w:t>).</w:t>
      </w:r>
      <w:r w:rsidR="009A4732">
        <w:t xml:space="preserve"> The third step </w:t>
      </w:r>
      <w:r w:rsidR="00BC27C3">
        <w:t xml:space="preserve">was </w:t>
      </w:r>
      <w:r w:rsidR="009A4732">
        <w:t>to close the blade by creating a</w:t>
      </w:r>
      <w:r w:rsidR="006C78A3">
        <w:t xml:space="preserve"> hull </w:t>
      </w:r>
      <w:r w:rsidR="007D15AA">
        <w:t>which link the</w:t>
      </w:r>
      <w:r w:rsidR="00BC27C3">
        <w:t xml:space="preserve">se shapes </w:t>
      </w:r>
      <w:r w:rsidR="007C61CE">
        <w:t>together</w:t>
      </w:r>
      <w:r w:rsidR="0061416A">
        <w:t xml:space="preserve"> </w:t>
      </w:r>
      <w:r w:rsidR="00F42A0F">
        <w:t>(</w:t>
      </w:r>
      <w:r w:rsidR="00F42A0F" w:rsidRPr="0061416A">
        <w:rPr>
          <w:b/>
          <w:bCs/>
        </w:rPr>
        <w:t>Figure 1 (d)</w:t>
      </w:r>
      <w:r w:rsidR="00F42A0F">
        <w:t>)</w:t>
      </w:r>
      <w:r w:rsidR="007C61CE">
        <w:t>.</w:t>
      </w:r>
      <w:r w:rsidR="007D15AA">
        <w:t xml:space="preserve"> The last creation step </w:t>
      </w:r>
      <w:r w:rsidR="00277046">
        <w:t>consisted of the</w:t>
      </w:r>
      <w:r w:rsidR="007D15AA">
        <w:t xml:space="preserve"> extract</w:t>
      </w:r>
      <w:r w:rsidR="00277046">
        <w:t>ion of</w:t>
      </w:r>
      <w:r w:rsidR="007D15AA">
        <w:t xml:space="preserve"> construction parameters using specific </w:t>
      </w:r>
      <w:r w:rsidR="00C13FD6">
        <w:t>functions</w:t>
      </w:r>
      <w:r w:rsidR="00C54928">
        <w:t>.</w:t>
      </w:r>
    </w:p>
    <w:p w14:paraId="4A524F32" w14:textId="07FEF7B9" w:rsidR="00F070AB" w:rsidRPr="009A4732" w:rsidRDefault="00F070AB" w:rsidP="00AE2089">
      <w:pPr>
        <w:pStyle w:val="Els-body-text"/>
      </w:pPr>
    </w:p>
    <w:p w14:paraId="30D6C1CC" w14:textId="1321BF32" w:rsidR="00A22B72" w:rsidRDefault="00A0297A" w:rsidP="00F070AB">
      <w:pPr>
        <w:pStyle w:val="Els-body-text"/>
        <w:jc w:val="center"/>
        <w:rPr>
          <w:i/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FD53F9E" wp14:editId="7378E235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4118776" cy="1982167"/>
                <wp:effectExtent l="0" t="0" r="0" b="0"/>
                <wp:wrapNone/>
                <wp:docPr id="465001676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8776" cy="1982167"/>
                          <a:chOff x="0" y="0"/>
                          <a:chExt cx="4118776" cy="1982167"/>
                        </a:xfrm>
                      </wpg:grpSpPr>
                      <pic:pic xmlns:pic="http://schemas.openxmlformats.org/drawingml/2006/picture">
                        <pic:nvPicPr>
                          <pic:cNvPr id="219" name="Image 1" descr="Une image contenant ressort hélicoïdal, printemps, nature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30"/>
                          <a:stretch/>
                        </pic:blipFill>
                        <pic:spPr bwMode="auto">
                          <a:xfrm>
                            <a:off x="1995778" y="7952"/>
                            <a:ext cx="731520" cy="196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Image 222" descr="Une image contenant ressort hélicoïdal, printemps, nature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5"/>
                          <a:stretch/>
                        </pic:blipFill>
                        <pic:spPr bwMode="auto">
                          <a:xfrm>
                            <a:off x="2679590" y="7952"/>
                            <a:ext cx="639445" cy="197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Image 240" descr="Une image contenant cône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7743" y="7952"/>
                            <a:ext cx="728980" cy="1931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 descr="Une image contenant texte, carte, Plan, diagramm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8" r="55677" b="12977"/>
                          <a:stretch/>
                        </pic:blipFill>
                        <pic:spPr bwMode="auto">
                          <a:xfrm>
                            <a:off x="0" y="445273"/>
                            <a:ext cx="1993900" cy="131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07502901" name="Zone de texte 2"/>
                        <wps:cNvSpPr txBox="1"/>
                        <wps:spPr>
                          <a:xfrm>
                            <a:off x="1661823" y="485030"/>
                            <a:ext cx="333955" cy="3180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32F0C8" w14:textId="4A2FAC0D" w:rsidR="00C42130" w:rsidRPr="00C42130" w:rsidRDefault="00C42130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902078" name="Zone de texte 2"/>
                        <wps:cNvSpPr txBox="1"/>
                        <wps:spPr>
                          <a:xfrm>
                            <a:off x="2425148" y="0"/>
                            <a:ext cx="341906" cy="3180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3A09B1" w14:textId="426C4BA8" w:rsidR="00C42130" w:rsidRPr="00C42130" w:rsidRDefault="00C42130" w:rsidP="00C42130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333791" name="Zone de texte 2"/>
                        <wps:cNvSpPr txBox="1"/>
                        <wps:spPr>
                          <a:xfrm>
                            <a:off x="3037399" y="0"/>
                            <a:ext cx="333955" cy="3180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E23DEB" w14:textId="322B14DB" w:rsidR="00C42130" w:rsidRPr="00C42130" w:rsidRDefault="00C42130" w:rsidP="00C42130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287018" name="Zone de texte 2"/>
                        <wps:cNvSpPr txBox="1"/>
                        <wps:spPr>
                          <a:xfrm>
                            <a:off x="3745065" y="0"/>
                            <a:ext cx="373711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02926D" w14:textId="5D13EB99" w:rsidR="00C42130" w:rsidRPr="00C42130" w:rsidRDefault="00C42130" w:rsidP="00C42130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53F9E" id="Groupe 3" o:spid="_x0000_s1026" style="position:absolute;left:0;text-align:left;margin-left:0;margin-top:.35pt;width:324.3pt;height:156.1pt;z-index:251671552;mso-position-horizontal:center;mso-position-horizontal-relative:margin;mso-width-relative:margin;mso-height-relative:margin" coordsize="41187,19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Une image contenant ressort hélicoïdal, printemps, nature, conception&#10;&#10;Description générée automatiquement" style="position:absolute;left:19957;top:79;width:7315;height:19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">
                  <v:imagedata r:id="rId12" o:title="Une image contenant ressort hélicoïdal, printemps, nature, conception&#10;&#10;Description générée automatiquement" cropbottom="2379f"/>
                </v:shape>
                <v:shape id="Image 222" o:spid="_x0000_s1028" type="#_x0000_t75" alt="Une image contenant ressort hélicoïdal, printemps, nature, conception&#10;&#10;Description générée automatiquement" style="position:absolute;left:26795;top:79;width:6395;height:19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">
                  <v:imagedata r:id="rId13" o:title="Une image contenant ressort hélicoïdal, printemps, nature, conception&#10;&#10;Description générée automatiquement" croptop="2297f"/>
                </v:shape>
                <v:shape id="Image 240" o:spid="_x0000_s1029" type="#_x0000_t75" alt="Une image contenant cône, conception&#10;&#10;Description générée automatiquement" style="position:absolute;left:33077;top:79;width:7290;height:19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">
                  <v:imagedata r:id="rId14" o:title="Une image contenant cône, conception&#10;&#10;Description générée automatiquement"/>
                </v:shape>
                <v:shape id="Image 199" o:spid="_x0000_s1030" type="#_x0000_t75" alt="Une image contenant texte, carte, Plan, diagramme&#10;&#10;Description générée automatiquement" style="position:absolute;top:4452;width:19939;height:1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">
                  <v:imagedata r:id="rId15" o:title="Une image contenant texte, carte, Plan, diagramme&#10;&#10;Description générée automatiquement" croptop="4167f" cropbottom="8505f" cropright="3648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16618;top:4850;width:333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" filled="f" stroked="f" strokeweight=".5pt">
                  <v:textbox>
                    <w:txbxContent>
                      <w:p w14:paraId="4F32F0C8" w14:textId="4A2FAC0D" w:rsidR="00C42130" w:rsidRPr="00C42130" w:rsidRDefault="00C42130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(a)</w:t>
                        </w:r>
                      </w:p>
                    </w:txbxContent>
                  </v:textbox>
                </v:shape>
                <v:shape id="_x0000_s1032" type="#_x0000_t202" style="position:absolute;left:24251;width:341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" filled="f" stroked="f" strokeweight=".5pt">
                  <v:textbox>
                    <w:txbxContent>
                      <w:p w14:paraId="0F3A09B1" w14:textId="426C4BA8" w:rsidR="00C42130" w:rsidRPr="00C42130" w:rsidRDefault="00C42130" w:rsidP="00C42130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(b)</w:t>
                        </w:r>
                      </w:p>
                    </w:txbxContent>
                  </v:textbox>
                </v:shape>
                <v:shape id="_x0000_s1033" type="#_x0000_t202" style="position:absolute;left:30373;width:3340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" filled="f" stroked="f" strokeweight=".5pt">
                  <v:textbox>
                    <w:txbxContent>
                      <w:p w14:paraId="13E23DEB" w14:textId="322B14DB" w:rsidR="00C42130" w:rsidRPr="00C42130" w:rsidRDefault="00C42130" w:rsidP="00C42130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(c)</w:t>
                        </w:r>
                      </w:p>
                    </w:txbxContent>
                  </v:textbox>
                </v:shape>
                <v:shape id="_x0000_s1034" type="#_x0000_t202" style="position:absolute;left:37450;width:373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" filled="f" stroked="f" strokeweight=".5pt">
                  <v:textbox>
                    <w:txbxContent>
                      <w:p w14:paraId="0802926D" w14:textId="5D13EB99" w:rsidR="00C42130" w:rsidRPr="00C42130" w:rsidRDefault="00C42130" w:rsidP="00C42130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(d)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C94E09F" w14:textId="2B3022F9" w:rsidR="007C001E" w:rsidRDefault="007C001E" w:rsidP="00A22B72">
      <w:pPr>
        <w:pStyle w:val="Els-body-text"/>
        <w:rPr>
          <w:i/>
          <w:iCs/>
        </w:rPr>
      </w:pPr>
    </w:p>
    <w:p w14:paraId="59639F7A" w14:textId="704EF248" w:rsidR="001F581A" w:rsidRDefault="001F581A" w:rsidP="00A22B72">
      <w:pPr>
        <w:pStyle w:val="Els-body-text"/>
        <w:rPr>
          <w:i/>
          <w:iCs/>
        </w:rPr>
      </w:pPr>
    </w:p>
    <w:p w14:paraId="74F73A4D" w14:textId="6723C21A" w:rsidR="001F581A" w:rsidRDefault="001F581A" w:rsidP="00A22B72">
      <w:pPr>
        <w:pStyle w:val="Els-body-text"/>
        <w:rPr>
          <w:i/>
          <w:iCs/>
        </w:rPr>
      </w:pPr>
    </w:p>
    <w:p w14:paraId="35E76472" w14:textId="1B99102F" w:rsidR="001F581A" w:rsidRDefault="001F581A" w:rsidP="00A22B72">
      <w:pPr>
        <w:pStyle w:val="Els-body-text"/>
        <w:rPr>
          <w:i/>
          <w:iCs/>
        </w:rPr>
      </w:pPr>
    </w:p>
    <w:p w14:paraId="28231B1C" w14:textId="2D5F6D4A" w:rsidR="001F581A" w:rsidRDefault="001F581A" w:rsidP="00A22B72">
      <w:pPr>
        <w:pStyle w:val="Els-body-text"/>
        <w:rPr>
          <w:i/>
          <w:iCs/>
        </w:rPr>
      </w:pPr>
    </w:p>
    <w:p w14:paraId="0766E33A" w14:textId="26C0E7B9" w:rsidR="001F581A" w:rsidRDefault="001F581A" w:rsidP="00A22B72">
      <w:pPr>
        <w:pStyle w:val="Els-body-text"/>
        <w:rPr>
          <w:i/>
          <w:iCs/>
        </w:rPr>
      </w:pPr>
    </w:p>
    <w:p w14:paraId="437CE03E" w14:textId="77777777" w:rsidR="001F581A" w:rsidRDefault="001F581A" w:rsidP="00A22B72">
      <w:pPr>
        <w:pStyle w:val="Els-body-text"/>
        <w:rPr>
          <w:i/>
          <w:iCs/>
        </w:rPr>
      </w:pPr>
    </w:p>
    <w:p w14:paraId="0BC4001F" w14:textId="77777777" w:rsidR="001F581A" w:rsidRDefault="001F581A" w:rsidP="00A22B72">
      <w:pPr>
        <w:pStyle w:val="Els-body-text"/>
        <w:rPr>
          <w:i/>
          <w:iCs/>
        </w:rPr>
      </w:pPr>
    </w:p>
    <w:p w14:paraId="75EE2ADF" w14:textId="77777777" w:rsidR="001F581A" w:rsidRDefault="001F581A" w:rsidP="00A22B72">
      <w:pPr>
        <w:pStyle w:val="Els-body-text"/>
        <w:rPr>
          <w:i/>
          <w:iCs/>
        </w:rPr>
      </w:pPr>
    </w:p>
    <w:p w14:paraId="1EE3CA9D" w14:textId="14EA65A8" w:rsidR="001F581A" w:rsidRDefault="001F581A" w:rsidP="00A22B72">
      <w:pPr>
        <w:pStyle w:val="Els-body-text"/>
        <w:rPr>
          <w:i/>
          <w:iCs/>
        </w:rPr>
      </w:pPr>
    </w:p>
    <w:p w14:paraId="7CAFEA70" w14:textId="7AAC3496" w:rsidR="001F581A" w:rsidRDefault="001F581A" w:rsidP="00A22B72">
      <w:pPr>
        <w:pStyle w:val="Els-body-text"/>
        <w:rPr>
          <w:i/>
          <w:iCs/>
        </w:rPr>
      </w:pPr>
    </w:p>
    <w:p w14:paraId="20C7CF60" w14:textId="77777777" w:rsidR="00A0297A" w:rsidRDefault="00A0297A" w:rsidP="00A22B72">
      <w:pPr>
        <w:pStyle w:val="Els-body-text"/>
        <w:rPr>
          <w:i/>
          <w:iCs/>
        </w:rPr>
      </w:pPr>
    </w:p>
    <w:p w14:paraId="24875A3C" w14:textId="52E3237D" w:rsidR="00B22537" w:rsidRDefault="00B22537" w:rsidP="00A22B72">
      <w:pPr>
        <w:pStyle w:val="Els-body-text"/>
        <w:rPr>
          <w:i/>
          <w:iCs/>
        </w:rPr>
      </w:pPr>
    </w:p>
    <w:p w14:paraId="61A832CA" w14:textId="7E0787AD" w:rsidR="007C001E" w:rsidRDefault="00A0297A" w:rsidP="00A22B72">
      <w:pPr>
        <w:pStyle w:val="Els-body-text"/>
        <w:rPr>
          <w:i/>
          <w:iCs/>
        </w:rPr>
      </w:pPr>
      <w:r>
        <w:rPr>
          <w:noProof/>
        </w:rPr>
        <mc:AlternateContent>
          <mc:Choice Requires="wps">
            <w:drawing>
              <wp:inline distT="0" distB="0" distL="0" distR="0" wp14:anchorId="01ECE6F8" wp14:editId="786579F4">
                <wp:extent cx="4118610" cy="635"/>
                <wp:effectExtent l="0" t="0" r="0" b="0"/>
                <wp:docPr id="69210829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72FAAD" w14:textId="44902409" w:rsidR="00A0297A" w:rsidRPr="002A30A7" w:rsidRDefault="00A0297A" w:rsidP="00AB3061">
                            <w:pPr>
                              <w:pStyle w:val="Lgende"/>
                              <w:jc w:val="center"/>
                              <w:rPr>
                                <w:b/>
                                <w:bCs/>
                                <w:noProof/>
                                <w:sz w:val="20"/>
                              </w:rPr>
                            </w:pPr>
                            <w:r w:rsidRPr="002A30A7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Pr="002A30A7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2A30A7">
                              <w:rPr>
                                <w:b/>
                                <w:bCs/>
                              </w:rPr>
                              <w:instrText xml:space="preserve"> SEQ Figure \* ARABIC </w:instrText>
                            </w:r>
                            <w:r w:rsidRPr="002A30A7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39152F">
                              <w:rPr>
                                <w:b/>
                                <w:bCs/>
                                <w:noProof/>
                              </w:rPr>
                              <w:t>1</w:t>
                            </w:r>
                            <w:r w:rsidRPr="002A30A7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2A30A7">
                              <w:rPr>
                                <w:b/>
                                <w:bCs/>
                              </w:rPr>
                              <w:t xml:space="preserve"> : Parametric representation of the first step (a), Visualization of the first step (b), second step (c) and third step (d) of creation of the blade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ECE6F8" id="Zone de texte 1" o:spid="_x0000_s1035" type="#_x0000_t202" style="width:324.3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" stroked="f">
                <v:textbox style="mso-fit-shape-to-text:t" inset="0,0,0,0">
                  <w:txbxContent>
                    <w:p w14:paraId="4872FAAD" w14:textId="44902409" w:rsidR="00A0297A" w:rsidRPr="002A30A7" w:rsidRDefault="00A0297A" w:rsidP="00AB3061">
                      <w:pPr>
                        <w:pStyle w:val="Lgende"/>
                        <w:jc w:val="center"/>
                        <w:rPr>
                          <w:b/>
                          <w:bCs/>
                          <w:noProof/>
                          <w:sz w:val="20"/>
                        </w:rPr>
                      </w:pPr>
                      <w:r w:rsidRPr="002A30A7">
                        <w:rPr>
                          <w:b/>
                          <w:bCs/>
                        </w:rPr>
                        <w:t xml:space="preserve">Figure </w:t>
                      </w:r>
                      <w:r w:rsidRPr="002A30A7">
                        <w:rPr>
                          <w:b/>
                          <w:bCs/>
                        </w:rPr>
                        <w:fldChar w:fldCharType="begin"/>
                      </w:r>
                      <w:r w:rsidRPr="002A30A7">
                        <w:rPr>
                          <w:b/>
                          <w:bCs/>
                        </w:rPr>
                        <w:instrText xml:space="preserve"> SEQ Figure \* ARABIC </w:instrText>
                      </w:r>
                      <w:r w:rsidRPr="002A30A7">
                        <w:rPr>
                          <w:b/>
                          <w:bCs/>
                        </w:rPr>
                        <w:fldChar w:fldCharType="separate"/>
                      </w:r>
                      <w:r w:rsidR="0039152F">
                        <w:rPr>
                          <w:b/>
                          <w:bCs/>
                          <w:noProof/>
                        </w:rPr>
                        <w:t>1</w:t>
                      </w:r>
                      <w:r w:rsidRPr="002A30A7">
                        <w:rPr>
                          <w:b/>
                          <w:bCs/>
                        </w:rPr>
                        <w:fldChar w:fldCharType="end"/>
                      </w:r>
                      <w:r w:rsidRPr="002A30A7">
                        <w:rPr>
                          <w:b/>
                          <w:bCs/>
                        </w:rPr>
                        <w:t xml:space="preserve"> : Parametric representation of the first step (a), Visualization of the first step (b), second step (c) and third step (d) of creation of the blade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A3CB84" w14:textId="34EACE79" w:rsidR="00A22B72" w:rsidRDefault="00A22B72" w:rsidP="00A22B72">
      <w:pPr>
        <w:pStyle w:val="Els-2ndorder-head"/>
      </w:pPr>
      <w:r>
        <w:t>Blade optimization using Parametric Design Study</w:t>
      </w:r>
    </w:p>
    <w:p w14:paraId="0904DBC7" w14:textId="77777777" w:rsidR="00C26F58" w:rsidRDefault="00C26F58" w:rsidP="00AE2089">
      <w:pPr>
        <w:pStyle w:val="Els-body-text"/>
      </w:pPr>
    </w:p>
    <w:p w14:paraId="5BA55B09" w14:textId="4E51C44F" w:rsidR="00C26F58" w:rsidRDefault="00C26F58" w:rsidP="00AE2089">
      <w:pPr>
        <w:pStyle w:val="Els-body-text"/>
      </w:pPr>
      <w:r w:rsidRPr="00BA0835">
        <w:rPr>
          <w:i/>
          <w:iCs/>
        </w:rPr>
        <w:t xml:space="preserve">Parametric </w:t>
      </w:r>
      <w:r w:rsidR="00A22B72" w:rsidRPr="00BA0835">
        <w:rPr>
          <w:i/>
          <w:iCs/>
        </w:rPr>
        <w:t>D</w:t>
      </w:r>
      <w:r w:rsidRPr="00BA0835">
        <w:rPr>
          <w:i/>
          <w:iCs/>
        </w:rPr>
        <w:t>esign</w:t>
      </w:r>
      <w:r w:rsidR="00DB220E" w:rsidRPr="00BA0835">
        <w:rPr>
          <w:i/>
          <w:iCs/>
        </w:rPr>
        <w:t xml:space="preserve"> Study</w:t>
      </w:r>
      <w:r w:rsidR="00DB220E">
        <w:t xml:space="preserve"> application was used </w:t>
      </w:r>
      <w:r w:rsidR="00BF429C">
        <w:t>to optimize the model previously created</w:t>
      </w:r>
      <w:r w:rsidR="00AD3DF5">
        <w:t xml:space="preserve">. This application uses two types of variables to </w:t>
      </w:r>
      <w:r w:rsidR="00EB3F01">
        <w:t xml:space="preserve">ameliorate a 3D </w:t>
      </w:r>
      <w:r w:rsidR="002E0B32">
        <w:t>model:</w:t>
      </w:r>
      <w:r w:rsidR="00EB3F01">
        <w:t xml:space="preserve"> geometric variable</w:t>
      </w:r>
      <w:r w:rsidR="000A3C72">
        <w:t>s</w:t>
      </w:r>
      <w:r w:rsidR="00E466AC">
        <w:t xml:space="preserve"> </w:t>
      </w:r>
      <w:r w:rsidR="00EB3F01">
        <w:t>and response variable</w:t>
      </w:r>
      <w:r w:rsidR="00E466AC">
        <w:t>s</w:t>
      </w:r>
      <w:r w:rsidR="00EB3F01">
        <w:t xml:space="preserve">. The first </w:t>
      </w:r>
      <w:r w:rsidR="00E466AC">
        <w:t>category</w:t>
      </w:r>
      <w:r w:rsidR="00EB3F01">
        <w:t xml:space="preserve"> correspond</w:t>
      </w:r>
      <w:r w:rsidR="00E466AC">
        <w:t>s</w:t>
      </w:r>
      <w:r w:rsidR="00EB3F01">
        <w:t xml:space="preserve"> to parameters that will be modified by the design exploration</w:t>
      </w:r>
      <w:r w:rsidR="00E466AC">
        <w:t xml:space="preserve"> while response variables </w:t>
      </w:r>
      <w:r w:rsidR="00C2767E">
        <w:t>correspond</w:t>
      </w:r>
      <w:r w:rsidR="00884D38">
        <w:t xml:space="preserve"> to results parameters that will </w:t>
      </w:r>
      <w:r w:rsidR="00D065F1">
        <w:t>characterize the</w:t>
      </w:r>
      <w:r w:rsidR="005E030A">
        <w:t xml:space="preserve"> success </w:t>
      </w:r>
      <w:r w:rsidR="00577F17">
        <w:t xml:space="preserve">of the study. These variables </w:t>
      </w:r>
      <w:r w:rsidR="00CA7962">
        <w:t>can correspond to</w:t>
      </w:r>
      <w:r w:rsidR="00C2767E">
        <w:t xml:space="preserve"> length</w:t>
      </w:r>
      <w:r w:rsidR="00AE6A29">
        <w:t>s</w:t>
      </w:r>
      <w:r w:rsidR="00C2767E">
        <w:t>,</w:t>
      </w:r>
      <w:r w:rsidR="00230BD9">
        <w:t xml:space="preserve"> </w:t>
      </w:r>
      <w:r w:rsidR="00C2767E">
        <w:t>area</w:t>
      </w:r>
      <w:r w:rsidR="00AE6A29">
        <w:t>s</w:t>
      </w:r>
      <w:r w:rsidR="00C2767E">
        <w:t>, volume</w:t>
      </w:r>
      <w:r w:rsidR="00AE6A29">
        <w:t>s</w:t>
      </w:r>
      <w:r w:rsidR="00C2767E">
        <w:t xml:space="preserve">, </w:t>
      </w:r>
      <w:r w:rsidR="000A33FA">
        <w:t>stress</w:t>
      </w:r>
      <w:r w:rsidR="00001352">
        <w:t>es</w:t>
      </w:r>
      <w:r w:rsidR="00C2767E">
        <w:t xml:space="preserve">, </w:t>
      </w:r>
      <w:r w:rsidR="009D0C11">
        <w:t>etc.</w:t>
      </w:r>
    </w:p>
    <w:p w14:paraId="31B60793" w14:textId="77777777" w:rsidR="009B5EFA" w:rsidRDefault="009B5EFA" w:rsidP="00AE2089">
      <w:pPr>
        <w:pStyle w:val="Els-body-text"/>
      </w:pPr>
    </w:p>
    <w:p w14:paraId="4561592C" w14:textId="712E436A" w:rsidR="009B5EFA" w:rsidRDefault="009B5EFA" w:rsidP="00AE2089">
      <w:pPr>
        <w:pStyle w:val="Els-body-text"/>
      </w:pPr>
      <w:r>
        <w:t>In th</w:t>
      </w:r>
      <w:r w:rsidR="00A75F0F">
        <w:t xml:space="preserve">is study, </w:t>
      </w:r>
      <w:r w:rsidR="00CE3535">
        <w:t>geometric</w:t>
      </w:r>
      <w:r w:rsidR="00A75F0F">
        <w:t xml:space="preserve"> variables are directly exported from </w:t>
      </w:r>
      <w:proofErr w:type="spellStart"/>
      <w:r w:rsidR="00A75F0F" w:rsidRPr="00DE1643">
        <w:rPr>
          <w:i/>
          <w:iCs/>
        </w:rPr>
        <w:t>XGenerative</w:t>
      </w:r>
      <w:proofErr w:type="spellEnd"/>
      <w:r w:rsidR="00A75F0F" w:rsidRPr="00DE1643">
        <w:rPr>
          <w:i/>
          <w:iCs/>
        </w:rPr>
        <w:t xml:space="preserve"> Design </w:t>
      </w:r>
      <w:r w:rsidR="00A75F0F">
        <w:t>parameters</w:t>
      </w:r>
      <w:r w:rsidR="00CE3535">
        <w:t xml:space="preserve">. </w:t>
      </w:r>
      <w:r w:rsidR="00A753CB">
        <w:t>The</w:t>
      </w:r>
      <w:r w:rsidR="00E2796E">
        <w:t>y</w:t>
      </w:r>
      <w:r w:rsidR="00A753CB">
        <w:t xml:space="preserve"> correspond </w:t>
      </w:r>
      <w:r w:rsidR="00241C3B">
        <w:t>to</w:t>
      </w:r>
      <w:r w:rsidR="00E2796E">
        <w:t xml:space="preserve"> </w:t>
      </w:r>
      <w:r w:rsidR="00A753CB">
        <w:t xml:space="preserve">the rotation angle </w:t>
      </w:r>
      <w:r w:rsidR="00241C3B">
        <w:t xml:space="preserve">and spacing </w:t>
      </w:r>
      <w:r w:rsidR="00A753CB">
        <w:t xml:space="preserve">between each blade section, </w:t>
      </w:r>
      <w:r w:rsidR="00D75CBE">
        <w:t xml:space="preserve">the diameter and deformation ratio of the blade’s tip and the total number of </w:t>
      </w:r>
      <w:r w:rsidR="00E2796E">
        <w:t>sections</w:t>
      </w:r>
      <w:r w:rsidR="00D75CBE">
        <w:t xml:space="preserve"> which defines the blade’s </w:t>
      </w:r>
      <w:r w:rsidR="00E2796E">
        <w:t xml:space="preserve">height. </w:t>
      </w:r>
      <w:r w:rsidR="0038354B">
        <w:t xml:space="preserve">With the response parameters, the objective of </w:t>
      </w:r>
      <w:r w:rsidR="0038354B">
        <w:lastRenderedPageBreak/>
        <w:t xml:space="preserve">this study was </w:t>
      </w:r>
      <w:r w:rsidR="00D0512A">
        <w:t xml:space="preserve">to maximize the intrados area of the blade </w:t>
      </w:r>
      <w:r w:rsidR="005C47CC">
        <w:t>(</w:t>
      </w:r>
      <w:r w:rsidR="00D0512A">
        <w:t xml:space="preserve">the </w:t>
      </w:r>
      <w:r w:rsidR="00AD1A3A">
        <w:t xml:space="preserve">side that is </w:t>
      </w:r>
      <w:r w:rsidR="002413E2">
        <w:t>facing</w:t>
      </w:r>
      <w:r w:rsidR="00AD1A3A">
        <w:t xml:space="preserve"> the wind) while keeping a </w:t>
      </w:r>
      <w:r w:rsidR="00ED1F68">
        <w:t>similar volume.</w:t>
      </w:r>
      <w:r w:rsidR="00B95999">
        <w:t xml:space="preserve"> At </w:t>
      </w:r>
      <w:r w:rsidR="00F83D7C">
        <w:t>the end, two blades are obtained</w:t>
      </w:r>
      <w:r w:rsidR="00364235">
        <w:t>, one created with</w:t>
      </w:r>
      <w:r w:rsidR="00D3173A">
        <w:t xml:space="preserve"> just</w:t>
      </w:r>
      <w:r w:rsidR="00364235">
        <w:t xml:space="preserve"> </w:t>
      </w:r>
      <w:proofErr w:type="spellStart"/>
      <w:r w:rsidR="00364235" w:rsidRPr="00D3173A">
        <w:rPr>
          <w:i/>
          <w:iCs/>
        </w:rPr>
        <w:t>XGenerative</w:t>
      </w:r>
      <w:proofErr w:type="spellEnd"/>
      <w:r w:rsidR="00364235" w:rsidRPr="00D3173A">
        <w:rPr>
          <w:i/>
          <w:iCs/>
        </w:rPr>
        <w:t xml:space="preserve"> </w:t>
      </w:r>
      <w:r w:rsidR="00D3173A" w:rsidRPr="00D3173A">
        <w:rPr>
          <w:i/>
          <w:iCs/>
        </w:rPr>
        <w:t xml:space="preserve">Design </w:t>
      </w:r>
      <w:r w:rsidR="00364235">
        <w:t xml:space="preserve">and the same one but optimized using the </w:t>
      </w:r>
      <w:r w:rsidR="00364235" w:rsidRPr="00D3173A">
        <w:rPr>
          <w:i/>
          <w:iCs/>
        </w:rPr>
        <w:t>Parametric Design Study</w:t>
      </w:r>
      <w:r w:rsidR="00364235">
        <w:t xml:space="preserve"> application. </w:t>
      </w:r>
    </w:p>
    <w:p w14:paraId="00A3220D" w14:textId="77777777" w:rsidR="00A22B72" w:rsidRDefault="00A22B72" w:rsidP="00AE2089">
      <w:pPr>
        <w:pStyle w:val="Els-body-text"/>
      </w:pPr>
    </w:p>
    <w:p w14:paraId="5FD5676B" w14:textId="34B4931D" w:rsidR="00A22B72" w:rsidRDefault="00A22B72" w:rsidP="00A22B72">
      <w:pPr>
        <w:pStyle w:val="Els-2ndorder-head"/>
      </w:pPr>
      <w:r>
        <w:t>Wind turbin</w:t>
      </w:r>
      <w:r w:rsidRPr="006C78A3">
        <w:t>e assembl</w:t>
      </w:r>
      <w:r w:rsidR="006C78A3">
        <w:t>y</w:t>
      </w:r>
      <w:r w:rsidRPr="006C78A3">
        <w:t xml:space="preserve"> </w:t>
      </w:r>
      <w:r>
        <w:t>using Assembly Design</w:t>
      </w:r>
    </w:p>
    <w:p w14:paraId="6A3A7633" w14:textId="77777777" w:rsidR="00A22B72" w:rsidRDefault="00A22B72" w:rsidP="00AE2089">
      <w:pPr>
        <w:pStyle w:val="Els-body-text"/>
      </w:pPr>
    </w:p>
    <w:p w14:paraId="111DCDD6" w14:textId="5ED81AB0" w:rsidR="00ED1F68" w:rsidRDefault="006D7050" w:rsidP="00AE2089">
      <w:pPr>
        <w:pStyle w:val="Els-body-text"/>
      </w:pPr>
      <w:r>
        <w:t xml:space="preserve">These two blades are assembled </w:t>
      </w:r>
      <w:r w:rsidR="009256A2">
        <w:t xml:space="preserve">on </w:t>
      </w:r>
      <w:r w:rsidR="00CE51EF">
        <w:t xml:space="preserve">the </w:t>
      </w:r>
      <w:r w:rsidR="00CE51EF" w:rsidRPr="00BA0835">
        <w:rPr>
          <w:i/>
          <w:iCs/>
        </w:rPr>
        <w:t>Assembly Design</w:t>
      </w:r>
      <w:r w:rsidR="00CE51EF">
        <w:t xml:space="preserve"> application.</w:t>
      </w:r>
      <w:r w:rsidR="00923A9F">
        <w:t xml:space="preserve"> Blade</w:t>
      </w:r>
      <w:r w:rsidR="00FC092E">
        <w:t>s</w:t>
      </w:r>
      <w:r w:rsidR="00923A9F">
        <w:t xml:space="preserve"> are added to </w:t>
      </w:r>
      <w:r w:rsidR="00FC092E">
        <w:t xml:space="preserve">two </w:t>
      </w:r>
      <w:r w:rsidR="00C87F33">
        <w:t>prototype</w:t>
      </w:r>
      <w:r w:rsidR="00FC092E">
        <w:t>s</w:t>
      </w:r>
      <w:r w:rsidR="00C87F33">
        <w:t xml:space="preserve"> of classic wind turbine</w:t>
      </w:r>
      <w:r w:rsidR="00FC092E">
        <w:t>s</w:t>
      </w:r>
      <w:r w:rsidR="00CE51EF">
        <w:t xml:space="preserve"> </w:t>
      </w:r>
      <w:r w:rsidR="00C87F33">
        <w:t xml:space="preserve">composed of </w:t>
      </w:r>
      <w:r w:rsidR="001A1D24">
        <w:t>a</w:t>
      </w:r>
      <w:r w:rsidR="00C87F33">
        <w:t xml:space="preserve"> </w:t>
      </w:r>
      <w:r w:rsidR="00B33788">
        <w:t xml:space="preserve">hub, a </w:t>
      </w:r>
      <w:proofErr w:type="gramStart"/>
      <w:r w:rsidR="00E1776A">
        <w:t>nacelle</w:t>
      </w:r>
      <w:proofErr w:type="gramEnd"/>
      <w:r w:rsidR="00E1776A">
        <w:t xml:space="preserve"> </w:t>
      </w:r>
      <w:r w:rsidR="00B33788">
        <w:t>and a tower</w:t>
      </w:r>
      <w:r w:rsidR="00E5413A">
        <w:t>.</w:t>
      </w:r>
      <w:r w:rsidR="00C05A2E">
        <w:t xml:space="preserve"> (</w:t>
      </w:r>
      <w:r w:rsidR="00C05A2E" w:rsidRPr="0061416A">
        <w:rPr>
          <w:b/>
          <w:bCs/>
        </w:rPr>
        <w:t xml:space="preserve">Figure </w:t>
      </w:r>
      <w:r w:rsidR="00C05A2E">
        <w:rPr>
          <w:b/>
          <w:bCs/>
        </w:rPr>
        <w:t>2</w:t>
      </w:r>
      <w:r w:rsidR="00C05A2E" w:rsidRPr="0061416A">
        <w:rPr>
          <w:b/>
          <w:bCs/>
        </w:rPr>
        <w:t xml:space="preserve"> (</w:t>
      </w:r>
      <w:r w:rsidR="00C05A2E">
        <w:rPr>
          <w:b/>
          <w:bCs/>
        </w:rPr>
        <w:t>a</w:t>
      </w:r>
      <w:r w:rsidR="00C05A2E" w:rsidRPr="0061416A">
        <w:rPr>
          <w:b/>
          <w:bCs/>
        </w:rPr>
        <w:t>)</w:t>
      </w:r>
      <w:r w:rsidR="00C05A2E">
        <w:t>).</w:t>
      </w:r>
    </w:p>
    <w:p w14:paraId="22290B6F" w14:textId="78175939" w:rsidR="00AE2089" w:rsidRDefault="006121B0" w:rsidP="00AE2089">
      <w:pPr>
        <w:pStyle w:val="Els-1storder-head"/>
      </w:pPr>
      <w:r>
        <w:t>Numerical validation</w:t>
      </w:r>
    </w:p>
    <w:p w14:paraId="640ECE6D" w14:textId="27A07C39" w:rsidR="00EB2E8B" w:rsidRPr="0041780C" w:rsidRDefault="00EB2E8B" w:rsidP="00AE2089">
      <w:pPr>
        <w:pStyle w:val="Els-body-text"/>
      </w:pPr>
      <w:r>
        <w:t>To</w:t>
      </w:r>
      <w:r w:rsidR="002052C6">
        <w:t xml:space="preserve"> evaluate the efficiency of the </w:t>
      </w:r>
      <w:r>
        <w:t xml:space="preserve">two models created, the software </w:t>
      </w:r>
      <w:proofErr w:type="spellStart"/>
      <w:r w:rsidRPr="009861A2">
        <w:rPr>
          <w:i/>
          <w:iCs/>
        </w:rPr>
        <w:t>XFlow</w:t>
      </w:r>
      <w:proofErr w:type="spellEnd"/>
      <w:r>
        <w:t xml:space="preserve"> was used. </w:t>
      </w:r>
      <w:r w:rsidR="007851B5">
        <w:t>T</w:t>
      </w:r>
      <w:r>
        <w:t>his computational fluid dynamics (CFD) software resolves the Lattice-Boltzmann method (LBM) to permit complex fluid simulations.</w:t>
      </w:r>
      <w:r w:rsidR="00750DE1">
        <w:t xml:space="preserve"> The LBM method was preferred to the Navier Stokes method as it </w:t>
      </w:r>
      <w:r w:rsidR="00140282">
        <w:t>presents</w:t>
      </w:r>
      <w:r w:rsidR="00750DE1">
        <w:t xml:space="preserve"> </w:t>
      </w:r>
      <w:r w:rsidR="004B78DC">
        <w:t>the best</w:t>
      </w:r>
      <w:r w:rsidR="00750DE1">
        <w:t xml:space="preserve"> results for simple</w:t>
      </w:r>
      <w:r w:rsidR="00EF21E7">
        <w:t xml:space="preserve"> wind turbine</w:t>
      </w:r>
      <w:r w:rsidR="00750DE1">
        <w:t xml:space="preserve"> models (Xu, 2016). For complex models, it may however not be the best </w:t>
      </w:r>
      <w:r w:rsidR="00B657CE">
        <w:t>solution</w:t>
      </w:r>
      <w:r w:rsidR="00750DE1">
        <w:t xml:space="preserve"> </w:t>
      </w:r>
      <w:r w:rsidR="00750DE1" w:rsidRPr="00294AC7">
        <w:t>(</w:t>
      </w:r>
      <w:proofErr w:type="spellStart"/>
      <w:r w:rsidR="00750DE1" w:rsidRPr="00294AC7">
        <w:t>Schubiger</w:t>
      </w:r>
      <w:proofErr w:type="spellEnd"/>
      <w:r w:rsidR="00750DE1" w:rsidRPr="00294AC7">
        <w:t xml:space="preserve"> et al., 2020).</w:t>
      </w:r>
    </w:p>
    <w:p w14:paraId="3A2B54E6" w14:textId="77777777" w:rsidR="00EB2E8B" w:rsidRPr="00F10249" w:rsidRDefault="00EB2E8B" w:rsidP="00AE2089">
      <w:pPr>
        <w:pStyle w:val="Els-body-text"/>
      </w:pPr>
    </w:p>
    <w:p w14:paraId="52E2643D" w14:textId="0412C62B" w:rsidR="009E744D" w:rsidRDefault="00750DE1" w:rsidP="00AE2089">
      <w:pPr>
        <w:pStyle w:val="Els-body-text"/>
      </w:pPr>
      <w:r w:rsidRPr="00750DE1">
        <w:t>Each wind turbine</w:t>
      </w:r>
      <w:r w:rsidR="0027181A">
        <w:t>s</w:t>
      </w:r>
      <w:r w:rsidRPr="00750DE1">
        <w:t xml:space="preserve"> w</w:t>
      </w:r>
      <w:r>
        <w:t>ere</w:t>
      </w:r>
      <w:r w:rsidRPr="00750DE1">
        <w:t xml:space="preserve"> t</w:t>
      </w:r>
      <w:r>
        <w:t xml:space="preserve">ested separately on the same conditions corresponding to </w:t>
      </w:r>
      <w:r w:rsidR="0013407F">
        <w:t>an</w:t>
      </w:r>
      <w:r>
        <w:t xml:space="preserve"> average wind </w:t>
      </w:r>
      <w:r w:rsidR="00621898">
        <w:t>of 8 km</w:t>
      </w:r>
      <w:r w:rsidR="00094A49">
        <w:t>.</w:t>
      </w:r>
      <w:r w:rsidR="00621898">
        <w:t>h</w:t>
      </w:r>
      <w:r w:rsidR="00094A49">
        <w:rPr>
          <w:vertAlign w:val="superscript"/>
        </w:rPr>
        <w:t>-1</w:t>
      </w:r>
      <w:r w:rsidR="00094A49">
        <w:t xml:space="preserve"> </w:t>
      </w:r>
      <w:r w:rsidR="00621898">
        <w:t xml:space="preserve">equal to a typical wind observed at sea next to </w:t>
      </w:r>
      <w:proofErr w:type="spellStart"/>
      <w:r w:rsidR="00621898">
        <w:t>Quend</w:t>
      </w:r>
      <w:proofErr w:type="spellEnd"/>
      <w:r w:rsidR="00621898">
        <w:t xml:space="preserve">. A mobile part composed of the </w:t>
      </w:r>
      <w:r w:rsidR="00DB220E">
        <w:t xml:space="preserve">rotor (the </w:t>
      </w:r>
      <w:r w:rsidR="00621898">
        <w:t>3 blades and the hub</w:t>
      </w:r>
      <w:r w:rsidR="00DB220E">
        <w:t>)</w:t>
      </w:r>
      <w:r w:rsidR="00621898">
        <w:t xml:space="preserve"> is defined while the rest of the wind turbine is considered motionless. The </w:t>
      </w:r>
      <w:r w:rsidR="0027181A">
        <w:t>mobile section follows rigid body dynamics</w:t>
      </w:r>
      <w:r w:rsidR="00397AC2">
        <w:t xml:space="preserve"> laws</w:t>
      </w:r>
      <w:r w:rsidR="00A70E6F">
        <w:t>,</w:t>
      </w:r>
      <w:r w:rsidR="0027181A">
        <w:t xml:space="preserve"> meaning the movement will be dependent of the defined density</w:t>
      </w:r>
      <w:r w:rsidR="005312C0">
        <w:t xml:space="preserve"> </w:t>
      </w:r>
      <w:r w:rsidR="0027181A">
        <w:t>of the composite material.</w:t>
      </w:r>
      <w:r w:rsidR="00420858">
        <w:t xml:space="preserve"> Here, the density </w:t>
      </w:r>
      <w:r w:rsidR="00A30673">
        <w:t xml:space="preserve">was </w:t>
      </w:r>
      <w:r w:rsidR="002204A0">
        <w:t>defined</w:t>
      </w:r>
      <w:r w:rsidR="00A30673">
        <w:t xml:space="preserve"> to obtain a </w:t>
      </w:r>
      <w:r w:rsidR="00AD631E">
        <w:t xml:space="preserve">rotor </w:t>
      </w:r>
      <w:r w:rsidR="009C54D8">
        <w:t>weight</w:t>
      </w:r>
      <w:r w:rsidR="00AD631E">
        <w:t xml:space="preserve"> of 61 t, which is a typical industrial rotor weight.</w:t>
      </w:r>
      <w:r w:rsidR="005312C0">
        <w:t xml:space="preserve"> </w:t>
      </w:r>
      <w:r w:rsidR="00130678">
        <w:t xml:space="preserve">The </w:t>
      </w:r>
      <w:r w:rsidR="00C13341">
        <w:t xml:space="preserve">wind </w:t>
      </w:r>
      <w:r w:rsidR="00130678">
        <w:t>mesh chosen for this study is categorized as adaptative refinement</w:t>
      </w:r>
      <w:r w:rsidR="00197443">
        <w:t xml:space="preserve"> </w:t>
      </w:r>
      <w:r w:rsidR="00130678">
        <w:t xml:space="preserve">meaning </w:t>
      </w:r>
      <w:r w:rsidR="00777867">
        <w:t xml:space="preserve">it will be smaller </w:t>
      </w:r>
      <w:r w:rsidR="00A75DD9">
        <w:t xml:space="preserve">through contact with blades </w:t>
      </w:r>
      <w:r w:rsidR="003A7620">
        <w:t>(0.25 m</w:t>
      </w:r>
      <w:r w:rsidR="00477F1F">
        <w:t>²</w:t>
      </w:r>
      <w:r w:rsidR="003A7620">
        <w:t xml:space="preserve">) </w:t>
      </w:r>
      <w:r w:rsidR="00A75DD9">
        <w:t>and bigger</w:t>
      </w:r>
      <w:r w:rsidR="00D554F9">
        <w:t xml:space="preserve"> further away</w:t>
      </w:r>
      <w:r w:rsidR="003A7620">
        <w:t xml:space="preserve"> (8</w:t>
      </w:r>
      <w:r w:rsidR="00477F1F">
        <w:t>m²</w:t>
      </w:r>
      <w:r w:rsidR="003A7620">
        <w:t xml:space="preserve"> at maximum)</w:t>
      </w:r>
      <w:r w:rsidR="00C05A2E">
        <w:t xml:space="preserve"> (</w:t>
      </w:r>
      <w:r w:rsidR="00C05A2E" w:rsidRPr="0061416A">
        <w:rPr>
          <w:b/>
          <w:bCs/>
        </w:rPr>
        <w:t xml:space="preserve">Figure </w:t>
      </w:r>
      <w:r w:rsidR="00C05A2E">
        <w:rPr>
          <w:b/>
          <w:bCs/>
        </w:rPr>
        <w:t>2</w:t>
      </w:r>
      <w:r w:rsidR="00C05A2E" w:rsidRPr="0061416A">
        <w:rPr>
          <w:b/>
          <w:bCs/>
        </w:rPr>
        <w:t xml:space="preserve"> (</w:t>
      </w:r>
      <w:r w:rsidR="00C05A2E">
        <w:rPr>
          <w:b/>
          <w:bCs/>
        </w:rPr>
        <w:t>b</w:t>
      </w:r>
      <w:r w:rsidR="00C05A2E" w:rsidRPr="0061416A">
        <w:rPr>
          <w:b/>
          <w:bCs/>
        </w:rPr>
        <w:t>)</w:t>
      </w:r>
      <w:r w:rsidR="00C05A2E">
        <w:t>)</w:t>
      </w:r>
      <w:r w:rsidR="00D554F9">
        <w:t>.</w:t>
      </w:r>
      <w:r w:rsidR="00911E5A">
        <w:t xml:space="preserve"> It was chosen because the object of study is the rotation speed and not the wind </w:t>
      </w:r>
      <w:r w:rsidR="003846B5">
        <w:t>turbulence</w:t>
      </w:r>
      <w:r w:rsidR="00850F73">
        <w:t>.</w:t>
      </w:r>
      <w:r w:rsidR="00D554F9">
        <w:t xml:space="preserve"> The </w:t>
      </w:r>
      <w:r w:rsidR="00426CB9">
        <w:t>direct</w:t>
      </w:r>
      <w:r w:rsidR="00A75DD9">
        <w:t xml:space="preserve"> </w:t>
      </w:r>
      <w:r w:rsidR="00426CB9">
        <w:t xml:space="preserve">impact of this </w:t>
      </w:r>
      <w:r w:rsidR="008E2286">
        <w:t xml:space="preserve">choice is a better simulation of the wind comportment as </w:t>
      </w:r>
      <w:r w:rsidR="00390FFA">
        <w:t xml:space="preserve">the impact of the wind </w:t>
      </w:r>
      <w:r w:rsidR="00302EB4">
        <w:t xml:space="preserve">on the </w:t>
      </w:r>
      <w:r w:rsidR="00EA2339">
        <w:t xml:space="preserve">turbine’s </w:t>
      </w:r>
      <w:r w:rsidR="00302EB4">
        <w:t xml:space="preserve">rotation speed will be more realistic. </w:t>
      </w:r>
      <w:r w:rsidR="00621898">
        <w:t xml:space="preserve">The turbine is </w:t>
      </w:r>
      <w:r w:rsidR="00A5320E">
        <w:t xml:space="preserve">then </w:t>
      </w:r>
      <w:r w:rsidR="00621898">
        <w:t>positioned in front of the wind</w:t>
      </w:r>
      <w:r w:rsidR="005516CD">
        <w:t>.</w:t>
      </w:r>
    </w:p>
    <w:p w14:paraId="1369FAFB" w14:textId="28A911F3" w:rsidR="007F362E" w:rsidRDefault="007F362E" w:rsidP="00AE2089">
      <w:pPr>
        <w:pStyle w:val="Els-body-text"/>
      </w:pPr>
    </w:p>
    <w:p w14:paraId="4902C928" w14:textId="1A2D3649" w:rsidR="000A5217" w:rsidRDefault="00AD4B12" w:rsidP="00AE2089">
      <w:pPr>
        <w:pStyle w:val="Els-body-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7E25A2" wp14:editId="74B5CEDE">
                <wp:simplePos x="0" y="0"/>
                <wp:positionH relativeFrom="column">
                  <wp:posOffset>3327897</wp:posOffset>
                </wp:positionH>
                <wp:positionV relativeFrom="paragraph">
                  <wp:posOffset>14301</wp:posOffset>
                </wp:positionV>
                <wp:extent cx="341547" cy="317500"/>
                <wp:effectExtent l="0" t="0" r="0" b="6350"/>
                <wp:wrapNone/>
                <wp:docPr id="80489348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47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6D075" w14:textId="0A3A6A42" w:rsidR="00AD4B12" w:rsidRPr="00FB05E4" w:rsidRDefault="00AD4B12" w:rsidP="00AD4B12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FB05E4">
                              <w:rPr>
                                <w:color w:val="FFFFFF" w:themeColor="background1"/>
                                <w:lang w:val="fr-FR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E25A2" id="Zone de texte 2" o:spid="_x0000_s1036" type="#_x0000_t202" style="position:absolute;left:0;text-align:left;margin-left:262.05pt;margin-top:1.15pt;width:26.9pt;height: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" filled="f" stroked="f" strokeweight=".5pt">
                <v:textbox>
                  <w:txbxContent>
                    <w:p w14:paraId="3B86D075" w14:textId="0A3A6A42" w:rsidR="00AD4B12" w:rsidRPr="00FB05E4" w:rsidRDefault="00AD4B12" w:rsidP="00AD4B12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 w:rsidRPr="00FB05E4">
                        <w:rPr>
                          <w:color w:val="FFFFFF" w:themeColor="background1"/>
                          <w:lang w:val="fr-FR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84A568" wp14:editId="362A175A">
                <wp:simplePos x="0" y="0"/>
                <wp:positionH relativeFrom="column">
                  <wp:posOffset>1796718</wp:posOffset>
                </wp:positionH>
                <wp:positionV relativeFrom="paragraph">
                  <wp:posOffset>3092</wp:posOffset>
                </wp:positionV>
                <wp:extent cx="333942" cy="317999"/>
                <wp:effectExtent l="0" t="0" r="0" b="0"/>
                <wp:wrapNone/>
                <wp:docPr id="120751508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42" cy="3179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AE57F" w14:textId="77777777" w:rsidR="00AD4B12" w:rsidRPr="00C42130" w:rsidRDefault="00AD4B12" w:rsidP="00AD4B12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4A568" id="_x0000_s1037" type="#_x0000_t202" style="position:absolute;left:0;text-align:left;margin-left:141.45pt;margin-top:.25pt;width:26.3pt;height:25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" filled="f" stroked="f" strokeweight=".5pt">
                <v:textbox>
                  <w:txbxContent>
                    <w:p w14:paraId="7C9AE57F" w14:textId="77777777" w:rsidR="00AD4B12" w:rsidRPr="00C42130" w:rsidRDefault="00AD4B12" w:rsidP="00AD4B12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3802717" wp14:editId="16E435E0">
                <wp:simplePos x="0" y="0"/>
                <wp:positionH relativeFrom="margin">
                  <wp:align>center</wp:align>
                </wp:positionH>
                <wp:positionV relativeFrom="paragraph">
                  <wp:posOffset>20209</wp:posOffset>
                </wp:positionV>
                <wp:extent cx="2877820" cy="1931670"/>
                <wp:effectExtent l="0" t="0" r="0" b="0"/>
                <wp:wrapSquare wrapText="bothSides"/>
                <wp:docPr id="1753973908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7820" cy="1931670"/>
                          <a:chOff x="0" y="0"/>
                          <a:chExt cx="2877930" cy="1931670"/>
                        </a:xfrm>
                      </wpg:grpSpPr>
                      <pic:pic xmlns:pic="http://schemas.openxmlformats.org/drawingml/2006/picture">
                        <pic:nvPicPr>
                          <pic:cNvPr id="1395042922" name="Image 3" descr="Une image contenant appareil, générateur, moulin à vent, Éolienn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89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7872715" name="Image 4" descr="Une image contenant capture d’écran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2" r="22877"/>
                          <a:stretch/>
                        </pic:blipFill>
                        <pic:spPr>
                          <a:xfrm>
                            <a:off x="1343770" y="0"/>
                            <a:ext cx="1534160" cy="1931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367E272" id="Groupe 2" o:spid="_x0000_s1026" style="position:absolute;margin-left:0;margin-top:1.6pt;width:226.6pt;height:152.1pt;z-index:251663360;mso-position-horizontal:center;mso-position-horizontal-relative:margin" coordsize="28779,19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">
                <v:shape id="Image 3" o:spid="_x0000_s1027" type="#_x0000_t75" alt="Une image contenant appareil, générateur, moulin à vent, Éolienne&#10;&#10;Description générée automatiquement" style="position:absolute;width:13398;height:18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">
                  <v:imagedata r:id="rId19" o:title="Une image contenant appareil, générateur, moulin à vent, Éolienne&#10;&#10;Description générée automatiquement"/>
                </v:shape>
                <v:shape id="Image 4" o:spid="_x0000_s1028" type="#_x0000_t75" alt="Une image contenant capture d’écran&#10;&#10;Description générée automatiquement" style="position:absolute;left:13437;width:15342;height:1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">
                  <v:imagedata r:id="rId20" o:title="Une image contenant capture d’écran&#10;&#10;Description générée automatiquement" cropleft="16706f" cropright="14993f"/>
                </v:shape>
                <w10:wrap type="square" anchorx="margin"/>
              </v:group>
            </w:pict>
          </mc:Fallback>
        </mc:AlternateContent>
      </w:r>
    </w:p>
    <w:p w14:paraId="16532EC8" w14:textId="13B889D8" w:rsidR="000A5217" w:rsidRDefault="000A5217" w:rsidP="00AE2089">
      <w:pPr>
        <w:pStyle w:val="Els-body-text"/>
      </w:pPr>
    </w:p>
    <w:p w14:paraId="116823A3" w14:textId="7E43C53D" w:rsidR="000A5217" w:rsidRDefault="000A5217" w:rsidP="00AE2089">
      <w:pPr>
        <w:pStyle w:val="Els-body-text"/>
      </w:pPr>
    </w:p>
    <w:p w14:paraId="27D2A6E0" w14:textId="77777777" w:rsidR="000A5217" w:rsidRDefault="000A5217" w:rsidP="00AE2089">
      <w:pPr>
        <w:pStyle w:val="Els-body-text"/>
      </w:pPr>
    </w:p>
    <w:p w14:paraId="7E148F32" w14:textId="77777777" w:rsidR="000A5217" w:rsidRDefault="000A5217" w:rsidP="00AE2089">
      <w:pPr>
        <w:pStyle w:val="Els-body-text"/>
      </w:pPr>
    </w:p>
    <w:p w14:paraId="76ACD836" w14:textId="35ADB885" w:rsidR="007F362E" w:rsidRDefault="007F362E" w:rsidP="00AE2089">
      <w:pPr>
        <w:pStyle w:val="Els-body-text"/>
      </w:pPr>
    </w:p>
    <w:p w14:paraId="77846D74" w14:textId="1FCE5E97" w:rsidR="00754B18" w:rsidRDefault="00754B18" w:rsidP="00AE2089">
      <w:pPr>
        <w:pStyle w:val="Els-body-text"/>
      </w:pPr>
    </w:p>
    <w:p w14:paraId="2415B0A9" w14:textId="77777777" w:rsidR="000A5217" w:rsidRDefault="000A5217" w:rsidP="00AE2089">
      <w:pPr>
        <w:pStyle w:val="Els-body-text"/>
      </w:pPr>
    </w:p>
    <w:p w14:paraId="00D6920D" w14:textId="77777777" w:rsidR="000A5217" w:rsidRDefault="000A5217" w:rsidP="00AE2089">
      <w:pPr>
        <w:pStyle w:val="Els-body-text"/>
      </w:pPr>
    </w:p>
    <w:p w14:paraId="1A8A1A82" w14:textId="77777777" w:rsidR="000A5217" w:rsidRDefault="000A5217" w:rsidP="00AE2089">
      <w:pPr>
        <w:pStyle w:val="Els-body-text"/>
      </w:pPr>
    </w:p>
    <w:p w14:paraId="6F2D20F9" w14:textId="53C04C93" w:rsidR="000A5217" w:rsidRDefault="000A5217" w:rsidP="00AE2089">
      <w:pPr>
        <w:pStyle w:val="Els-body-text"/>
      </w:pPr>
    </w:p>
    <w:p w14:paraId="2D9C7F99" w14:textId="77777777" w:rsidR="00D404C6" w:rsidRDefault="00D404C6" w:rsidP="00AE2089">
      <w:pPr>
        <w:pStyle w:val="Els-body-text"/>
      </w:pPr>
    </w:p>
    <w:p w14:paraId="6D1C6F01" w14:textId="77777777" w:rsidR="000A5217" w:rsidRDefault="000A5217" w:rsidP="00AE2089">
      <w:pPr>
        <w:pStyle w:val="Els-body-text"/>
      </w:pPr>
    </w:p>
    <w:p w14:paraId="5FC895AC" w14:textId="77777777" w:rsidR="00E0726C" w:rsidRDefault="00E0726C" w:rsidP="00AE2089">
      <w:pPr>
        <w:pStyle w:val="Els-body-text"/>
      </w:pPr>
    </w:p>
    <w:p w14:paraId="29599F16" w14:textId="0AAD417F" w:rsidR="00E0726C" w:rsidRDefault="00D404C6" w:rsidP="00AE2089">
      <w:pPr>
        <w:pStyle w:val="Els-body-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DC2F9D" wp14:editId="33B65E02">
                <wp:simplePos x="0" y="0"/>
                <wp:positionH relativeFrom="margin">
                  <wp:align>center</wp:align>
                </wp:positionH>
                <wp:positionV relativeFrom="paragraph">
                  <wp:posOffset>3865</wp:posOffset>
                </wp:positionV>
                <wp:extent cx="2877820" cy="635"/>
                <wp:effectExtent l="0" t="0" r="0" b="0"/>
                <wp:wrapSquare wrapText="bothSides"/>
                <wp:docPr id="73409242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8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322749" w14:textId="4D4D26CC" w:rsidR="00AD4B12" w:rsidRPr="00AD4B12" w:rsidRDefault="00AD4B12" w:rsidP="00AD4B12">
                            <w:pPr>
                              <w:pStyle w:val="Lgende"/>
                              <w:jc w:val="center"/>
                              <w:rPr>
                                <w:b/>
                                <w:bCs/>
                                <w:noProof/>
                                <w:sz w:val="20"/>
                              </w:rPr>
                            </w:pPr>
                            <w:r w:rsidRPr="00AD4B12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Pr="00AD4B12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AD4B12">
                              <w:rPr>
                                <w:b/>
                                <w:bCs/>
                              </w:rPr>
                              <w:instrText xml:space="preserve"> SEQ Figure \* ARABIC </w:instrText>
                            </w:r>
                            <w:r w:rsidRPr="00AD4B12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39152F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AD4B12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AD4B12">
                              <w:rPr>
                                <w:b/>
                                <w:bCs/>
                              </w:rPr>
                              <w:t xml:space="preserve"> : </w:t>
                            </w:r>
                            <w:r w:rsidR="00FB05E4">
                              <w:rPr>
                                <w:b/>
                                <w:bCs/>
                              </w:rPr>
                              <w:t xml:space="preserve">Assembly of the wind </w:t>
                            </w:r>
                            <w:r w:rsidRPr="00AD4B12">
                              <w:rPr>
                                <w:b/>
                                <w:bCs/>
                              </w:rPr>
                              <w:t xml:space="preserve">turbine with optimized blades (a), mesh used in </w:t>
                            </w:r>
                            <w:proofErr w:type="spellStart"/>
                            <w:r w:rsidRPr="009861A2">
                              <w:rPr>
                                <w:b/>
                                <w:bCs/>
                                <w:i/>
                                <w:iCs/>
                              </w:rPr>
                              <w:t>XFlow</w:t>
                            </w:r>
                            <w:proofErr w:type="spellEnd"/>
                            <w:r w:rsidRPr="00AD4B12">
                              <w:rPr>
                                <w:b/>
                                <w:bCs/>
                              </w:rPr>
                              <w:t xml:space="preserve"> 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C2F9D" id="_x0000_s1038" type="#_x0000_t202" style="position:absolute;left:0;text-align:left;margin-left:0;margin-top:.3pt;width:226.6pt;height:.05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" stroked="f">
                <v:textbox style="mso-fit-shape-to-text:t" inset="0,0,0,0">
                  <w:txbxContent>
                    <w:p w14:paraId="42322749" w14:textId="4D4D26CC" w:rsidR="00AD4B12" w:rsidRPr="00AD4B12" w:rsidRDefault="00AD4B12" w:rsidP="00AD4B12">
                      <w:pPr>
                        <w:pStyle w:val="Lgende"/>
                        <w:jc w:val="center"/>
                        <w:rPr>
                          <w:b/>
                          <w:bCs/>
                          <w:noProof/>
                          <w:sz w:val="20"/>
                        </w:rPr>
                      </w:pPr>
                      <w:r w:rsidRPr="00AD4B12">
                        <w:rPr>
                          <w:b/>
                          <w:bCs/>
                        </w:rPr>
                        <w:t xml:space="preserve">Figure </w:t>
                      </w:r>
                      <w:r w:rsidRPr="00AD4B12">
                        <w:rPr>
                          <w:b/>
                          <w:bCs/>
                        </w:rPr>
                        <w:fldChar w:fldCharType="begin"/>
                      </w:r>
                      <w:r w:rsidRPr="00AD4B12">
                        <w:rPr>
                          <w:b/>
                          <w:bCs/>
                        </w:rPr>
                        <w:instrText xml:space="preserve"> SEQ Figure \* ARABIC </w:instrText>
                      </w:r>
                      <w:r w:rsidRPr="00AD4B12">
                        <w:rPr>
                          <w:b/>
                          <w:bCs/>
                        </w:rPr>
                        <w:fldChar w:fldCharType="separate"/>
                      </w:r>
                      <w:r w:rsidR="0039152F">
                        <w:rPr>
                          <w:b/>
                          <w:bCs/>
                          <w:noProof/>
                        </w:rPr>
                        <w:t>2</w:t>
                      </w:r>
                      <w:r w:rsidRPr="00AD4B12">
                        <w:rPr>
                          <w:b/>
                          <w:bCs/>
                        </w:rPr>
                        <w:fldChar w:fldCharType="end"/>
                      </w:r>
                      <w:r w:rsidRPr="00AD4B12">
                        <w:rPr>
                          <w:b/>
                          <w:bCs/>
                        </w:rPr>
                        <w:t xml:space="preserve"> : </w:t>
                      </w:r>
                      <w:r w:rsidR="00FB05E4">
                        <w:rPr>
                          <w:b/>
                          <w:bCs/>
                        </w:rPr>
                        <w:t xml:space="preserve">Assembly of the wind </w:t>
                      </w:r>
                      <w:r w:rsidRPr="00AD4B12">
                        <w:rPr>
                          <w:b/>
                          <w:bCs/>
                        </w:rPr>
                        <w:t xml:space="preserve">turbine with optimized blades (a), mesh used in </w:t>
                      </w:r>
                      <w:proofErr w:type="spellStart"/>
                      <w:r w:rsidRPr="009861A2">
                        <w:rPr>
                          <w:b/>
                          <w:bCs/>
                          <w:i/>
                          <w:iCs/>
                        </w:rPr>
                        <w:t>XFlow</w:t>
                      </w:r>
                      <w:proofErr w:type="spellEnd"/>
                      <w:r w:rsidRPr="00AD4B12">
                        <w:rPr>
                          <w:b/>
                          <w:bCs/>
                        </w:rPr>
                        <w:t xml:space="preserve"> (b)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D6B863" w14:textId="696CB6CA" w:rsidR="000A5217" w:rsidRDefault="000A5217" w:rsidP="00AE2089">
      <w:pPr>
        <w:pStyle w:val="Els-body-text"/>
      </w:pPr>
    </w:p>
    <w:p w14:paraId="2BC2610C" w14:textId="4F5BCA29" w:rsidR="00AE2089" w:rsidRPr="00AE2089" w:rsidRDefault="006121B0" w:rsidP="00AE2089">
      <w:pPr>
        <w:pStyle w:val="Els-1storder-head"/>
      </w:pPr>
      <w:r>
        <w:lastRenderedPageBreak/>
        <w:t>Results</w:t>
      </w:r>
    </w:p>
    <w:p w14:paraId="1EEBC6DA" w14:textId="3E2018C5" w:rsidR="00090DF1" w:rsidRDefault="00CE546A" w:rsidP="008D2649">
      <w:pPr>
        <w:pStyle w:val="Els-body-text"/>
        <w:spacing w:after="120"/>
      </w:pPr>
      <w:r>
        <w:t>After simulations</w:t>
      </w:r>
      <w:r w:rsidR="000C677D">
        <w:t>, t</w:t>
      </w:r>
      <w:r w:rsidR="006B5992" w:rsidRPr="00612609">
        <w:t xml:space="preserve">he first model only created with </w:t>
      </w:r>
      <w:proofErr w:type="spellStart"/>
      <w:r w:rsidR="006B5992" w:rsidRPr="00AE65BE">
        <w:rPr>
          <w:i/>
          <w:iCs/>
        </w:rPr>
        <w:t>XGenerative</w:t>
      </w:r>
      <w:proofErr w:type="spellEnd"/>
      <w:r w:rsidR="006B5992" w:rsidRPr="00AE65BE">
        <w:rPr>
          <w:i/>
          <w:iCs/>
        </w:rPr>
        <w:t xml:space="preserve"> Design</w:t>
      </w:r>
      <w:r w:rsidR="006B5992" w:rsidRPr="00612609">
        <w:t xml:space="preserve"> </w:t>
      </w:r>
      <w:r w:rsidR="00F333C2" w:rsidRPr="00612609">
        <w:t xml:space="preserve">had a rotation speed </w:t>
      </w:r>
      <w:r w:rsidR="00F333C2" w:rsidRPr="005A0AB4">
        <w:t xml:space="preserve">of </w:t>
      </w:r>
      <w:r w:rsidR="009A6CCF" w:rsidRPr="005A0AB4">
        <w:t>12,71</w:t>
      </w:r>
      <w:r w:rsidR="005A0AB4">
        <w:t xml:space="preserve"> deg.s</w:t>
      </w:r>
      <w:r w:rsidR="005A0AB4" w:rsidRPr="005A0AB4">
        <w:rPr>
          <w:vertAlign w:val="superscript"/>
        </w:rPr>
        <w:t>-1</w:t>
      </w:r>
      <w:r w:rsidR="00D16118">
        <w:t xml:space="preserve"> </w:t>
      </w:r>
      <w:r w:rsidR="009A6CCF" w:rsidRPr="00612609">
        <w:t>o</w:t>
      </w:r>
      <w:r w:rsidR="00F333C2" w:rsidRPr="00612609">
        <w:t>r</w:t>
      </w:r>
      <w:r w:rsidR="009A6CCF" w:rsidRPr="00612609">
        <w:t xml:space="preserve"> 2,12 </w:t>
      </w:r>
      <w:r w:rsidR="00090DF1" w:rsidRPr="00612609">
        <w:t>revolutions</w:t>
      </w:r>
      <w:r w:rsidR="009A6CCF" w:rsidRPr="00612609">
        <w:t xml:space="preserve"> p</w:t>
      </w:r>
      <w:r w:rsidR="00090DF1" w:rsidRPr="00612609">
        <w:t>er</w:t>
      </w:r>
      <w:r w:rsidR="009A6CCF" w:rsidRPr="00612609">
        <w:t xml:space="preserve"> minute</w:t>
      </w:r>
      <w:r w:rsidR="00090DF1" w:rsidRPr="00612609">
        <w:t xml:space="preserve"> while the second model had a rotation speed of </w:t>
      </w:r>
      <w:r w:rsidR="00D16118" w:rsidRPr="005A0AB4">
        <w:t>12,71</w:t>
      </w:r>
      <w:r w:rsidR="00D16118">
        <w:t xml:space="preserve"> deg.s</w:t>
      </w:r>
      <w:r w:rsidR="00D16118" w:rsidRPr="005A0AB4">
        <w:rPr>
          <w:vertAlign w:val="superscript"/>
        </w:rPr>
        <w:t>-1</w:t>
      </w:r>
      <w:r w:rsidR="00D16118">
        <w:t xml:space="preserve"> </w:t>
      </w:r>
      <w:r w:rsidR="00F75E07" w:rsidRPr="00612609">
        <w:t>o</w:t>
      </w:r>
      <w:r w:rsidR="00090DF1" w:rsidRPr="00612609">
        <w:t xml:space="preserve">r </w:t>
      </w:r>
      <w:r w:rsidR="00F75E07" w:rsidRPr="00612609">
        <w:t xml:space="preserve">2,16 </w:t>
      </w:r>
      <w:r w:rsidR="00090DF1" w:rsidRPr="00612609">
        <w:t>revolutions</w:t>
      </w:r>
      <w:r w:rsidR="00F75E07" w:rsidRPr="00612609">
        <w:t xml:space="preserve"> p</w:t>
      </w:r>
      <w:r w:rsidR="00090DF1" w:rsidRPr="00612609">
        <w:t>e</w:t>
      </w:r>
      <w:r w:rsidR="00F75E07" w:rsidRPr="00612609">
        <w:t xml:space="preserve">r </w:t>
      </w:r>
      <w:r w:rsidR="000A0C1B" w:rsidRPr="00612609">
        <w:t>minute</w:t>
      </w:r>
      <w:r w:rsidR="007137B3">
        <w:t xml:space="preserve"> </w:t>
      </w:r>
      <w:r w:rsidR="00E0726C">
        <w:t>(</w:t>
      </w:r>
      <w:r w:rsidR="00E0726C" w:rsidRPr="00E0726C">
        <w:rPr>
          <w:b/>
          <w:bCs/>
        </w:rPr>
        <w:t>Figure 3</w:t>
      </w:r>
      <w:r w:rsidR="00E0726C">
        <w:t>)</w:t>
      </w:r>
      <w:r w:rsidR="000A0C1B" w:rsidRPr="00612609">
        <w:t>.</w:t>
      </w:r>
    </w:p>
    <w:p w14:paraId="425F164B" w14:textId="3A6B4DFF" w:rsidR="000A0C1B" w:rsidRDefault="0093140A" w:rsidP="000A0C1B">
      <w:pPr>
        <w:pStyle w:val="Els-body-text"/>
      </w:pPr>
      <w:r>
        <w:t xml:space="preserve">The two models </w:t>
      </w:r>
      <w:r w:rsidR="00DF1C81">
        <w:t>present</w:t>
      </w:r>
      <w:r w:rsidR="00D4252D">
        <w:t>ed</w:t>
      </w:r>
      <w:r>
        <w:t xml:space="preserve"> similar </w:t>
      </w:r>
      <w:proofErr w:type="gramStart"/>
      <w:r w:rsidR="009861A2">
        <w:t xml:space="preserve">final </w:t>
      </w:r>
      <w:r>
        <w:t>results</w:t>
      </w:r>
      <w:proofErr w:type="gramEnd"/>
      <w:r>
        <w:t xml:space="preserve">. However, </w:t>
      </w:r>
      <w:r w:rsidR="007D3271">
        <w:t xml:space="preserve">the optimized model with Parametric Design study </w:t>
      </w:r>
      <w:r w:rsidR="00B264AE">
        <w:t xml:space="preserve">has a slightly better rotation speed. </w:t>
      </w:r>
      <w:proofErr w:type="spellStart"/>
      <w:r w:rsidR="009861A2">
        <w:t>Unfortunatly</w:t>
      </w:r>
      <w:proofErr w:type="spellEnd"/>
      <w:r w:rsidR="00736796">
        <w:t xml:space="preserve"> some elements of the </w:t>
      </w:r>
      <w:proofErr w:type="spellStart"/>
      <w:r w:rsidR="00736796" w:rsidRPr="00AE65BE">
        <w:rPr>
          <w:i/>
          <w:iCs/>
        </w:rPr>
        <w:t>XGenerative</w:t>
      </w:r>
      <w:proofErr w:type="spellEnd"/>
      <w:r w:rsidR="00736796" w:rsidRPr="00AE65BE">
        <w:rPr>
          <w:i/>
          <w:iCs/>
        </w:rPr>
        <w:t xml:space="preserve"> Design</w:t>
      </w:r>
      <w:r w:rsidR="00736796">
        <w:t xml:space="preserve"> model</w:t>
      </w:r>
      <w:r w:rsidR="00DE185B">
        <w:t>ling</w:t>
      </w:r>
      <w:r w:rsidR="00736796">
        <w:t xml:space="preserve"> </w:t>
      </w:r>
      <w:r w:rsidR="00080268">
        <w:t xml:space="preserve">couldn’t be </w:t>
      </w:r>
      <w:r w:rsidR="00AB5DCC">
        <w:t xml:space="preserve">exported </w:t>
      </w:r>
      <w:r w:rsidR="00080268">
        <w:t xml:space="preserve">into </w:t>
      </w:r>
      <w:r w:rsidR="00080268" w:rsidRPr="00AE65BE">
        <w:rPr>
          <w:i/>
          <w:iCs/>
        </w:rPr>
        <w:t>Parametric Design Study</w:t>
      </w:r>
      <w:r w:rsidR="00E30B83" w:rsidRPr="00AE65BE">
        <w:rPr>
          <w:i/>
          <w:iCs/>
        </w:rPr>
        <w:t xml:space="preserve"> </w:t>
      </w:r>
      <w:r w:rsidR="00E30B83" w:rsidRPr="002E61DE">
        <w:t xml:space="preserve">which </w:t>
      </w:r>
      <w:r w:rsidR="00E30B83">
        <w:t xml:space="preserve">prevented </w:t>
      </w:r>
      <w:r w:rsidR="00DF605B">
        <w:t xml:space="preserve">a more realistic optimization. Moreover, </w:t>
      </w:r>
      <w:r w:rsidR="00EE66C7" w:rsidRPr="00AE65BE">
        <w:rPr>
          <w:i/>
          <w:iCs/>
        </w:rPr>
        <w:t>Mechanical Scenario Creation</w:t>
      </w:r>
      <w:r w:rsidR="00EE66C7">
        <w:t xml:space="preserve"> application </w:t>
      </w:r>
      <w:r w:rsidR="00C2194F">
        <w:t xml:space="preserve">of </w:t>
      </w:r>
      <w:r w:rsidR="009861A2" w:rsidRPr="009861A2">
        <w:rPr>
          <w:i/>
          <w:iCs/>
        </w:rPr>
        <w:t>CATIA</w:t>
      </w:r>
      <w:r w:rsidR="002E61DE">
        <w:t xml:space="preserve"> </w:t>
      </w:r>
      <w:r w:rsidR="009861A2">
        <w:t xml:space="preserve">was used </w:t>
      </w:r>
      <w:r w:rsidR="002E61DE">
        <w:t>t</w:t>
      </w:r>
      <w:r w:rsidR="00C2194F">
        <w:t xml:space="preserve">o evaluate the resistance of </w:t>
      </w:r>
      <w:r w:rsidR="00AB7451">
        <w:t xml:space="preserve">the blades </w:t>
      </w:r>
      <w:r w:rsidR="00CF1C9C">
        <w:t xml:space="preserve">to </w:t>
      </w:r>
      <w:r w:rsidR="002E61DE">
        <w:t>different</w:t>
      </w:r>
      <w:r w:rsidR="00AB7451">
        <w:t xml:space="preserve"> level</w:t>
      </w:r>
      <w:r w:rsidR="002E61DE">
        <w:t>s</w:t>
      </w:r>
      <w:r w:rsidR="00AB7451">
        <w:t xml:space="preserve"> of stress</w:t>
      </w:r>
      <w:r w:rsidR="00B8002A">
        <w:t xml:space="preserve">, but </w:t>
      </w:r>
      <w:r w:rsidR="009861A2" w:rsidRPr="009861A2">
        <w:t>excessive uncertainties prevented us from obtaining robust results</w:t>
      </w:r>
      <w:r w:rsidR="00F06925">
        <w:t>.</w:t>
      </w:r>
    </w:p>
    <w:p w14:paraId="3C0B0EBF" w14:textId="77777777" w:rsidR="00E0726C" w:rsidRDefault="00E0726C" w:rsidP="000A0C1B">
      <w:pPr>
        <w:pStyle w:val="Els-body-text"/>
      </w:pPr>
    </w:p>
    <w:p w14:paraId="1CC7CBF4" w14:textId="77777777" w:rsidR="00E0726C" w:rsidRDefault="00E0726C" w:rsidP="00E0726C">
      <w:pPr>
        <w:pStyle w:val="Els-body-text"/>
        <w:keepNext/>
      </w:pPr>
      <w:r>
        <w:rPr>
          <w:noProof/>
        </w:rPr>
        <w:drawing>
          <wp:inline distT="0" distB="0" distL="0" distR="0" wp14:anchorId="5DB7C5F2" wp14:editId="3EB38C05">
            <wp:extent cx="4499610" cy="2940685"/>
            <wp:effectExtent l="0" t="0" r="15240" b="12065"/>
            <wp:docPr id="124263376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4D2F330A-E461-46B0-9DEA-E17F080610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5D23853" w14:textId="6F070C82" w:rsidR="00E0726C" w:rsidRPr="00E0726C" w:rsidRDefault="00E0726C" w:rsidP="00E0726C">
      <w:pPr>
        <w:pStyle w:val="Lgende"/>
        <w:jc w:val="center"/>
        <w:rPr>
          <w:b/>
          <w:bCs/>
        </w:rPr>
      </w:pPr>
      <w:r w:rsidRPr="0039152F">
        <w:rPr>
          <w:b/>
          <w:bCs/>
        </w:rPr>
        <w:t xml:space="preserve">Figure </w:t>
      </w:r>
      <w:r w:rsidRPr="0039152F">
        <w:rPr>
          <w:b/>
          <w:bCs/>
        </w:rPr>
        <w:fldChar w:fldCharType="begin"/>
      </w:r>
      <w:r w:rsidRPr="0039152F">
        <w:rPr>
          <w:b/>
          <w:bCs/>
        </w:rPr>
        <w:instrText xml:space="preserve"> SEQ Figure \* ARABIC </w:instrText>
      </w:r>
      <w:r w:rsidRPr="0039152F">
        <w:rPr>
          <w:b/>
          <w:bCs/>
        </w:rPr>
        <w:fldChar w:fldCharType="separate"/>
      </w:r>
      <w:r w:rsidRPr="0039152F">
        <w:rPr>
          <w:b/>
          <w:bCs/>
          <w:noProof/>
        </w:rPr>
        <w:t>3</w:t>
      </w:r>
      <w:r w:rsidRPr="0039152F">
        <w:rPr>
          <w:b/>
          <w:bCs/>
        </w:rPr>
        <w:fldChar w:fldCharType="end"/>
      </w:r>
      <w:r w:rsidRPr="0039152F">
        <w:rPr>
          <w:b/>
          <w:bCs/>
        </w:rPr>
        <w:t xml:space="preserve"> :</w:t>
      </w:r>
      <w:r w:rsidRPr="0039152F">
        <w:rPr>
          <w:rFonts w:asciiTheme="minorHAnsi" w:eastAsiaTheme="minorEastAsia" w:cstheme="minorBidi"/>
          <w:b/>
          <w:bCs/>
          <w:color w:val="595959"/>
          <w:kern w:val="24"/>
          <w:sz w:val="22"/>
          <w:szCs w:val="22"/>
          <w:lang w:eastAsia="fr-FR"/>
          <w14:textFill>
            <w14:solidFill>
              <w14:srgbClr w14:val="595959">
                <w14:lumMod w14:val="65000"/>
                <w14:lumOff w14:val="35000"/>
              </w14:srgbClr>
            </w14:solidFill>
          </w14:textFill>
        </w:rPr>
        <w:t xml:space="preserve"> </w:t>
      </w:r>
      <w:r w:rsidRPr="0039152F">
        <w:rPr>
          <w:b/>
          <w:bCs/>
        </w:rPr>
        <w:t>Graphic of the rotation speed of the turbines depending on the time.</w:t>
      </w:r>
    </w:p>
    <w:p w14:paraId="7ED19820" w14:textId="5298B3F9" w:rsidR="00005F84" w:rsidRDefault="000A0C1B" w:rsidP="001947AD">
      <w:pPr>
        <w:pStyle w:val="Els-1storder-head"/>
        <w:numPr>
          <w:ilvl w:val="0"/>
          <w:numId w:val="0"/>
        </w:numPr>
      </w:pPr>
      <w:r>
        <w:t>Conclusion</w:t>
      </w:r>
      <w:r w:rsidR="00204016">
        <w:t>s</w:t>
      </w:r>
    </w:p>
    <w:p w14:paraId="1B4017B2" w14:textId="0501ACD0" w:rsidR="000A0C1B" w:rsidRPr="000A0C1B" w:rsidRDefault="0058641E" w:rsidP="000A0C1B">
      <w:pPr>
        <w:pStyle w:val="Els-body-text"/>
      </w:pPr>
      <w:r>
        <w:t>The</w:t>
      </w:r>
      <w:r w:rsidR="00D411BB">
        <w:t xml:space="preserve"> </w:t>
      </w:r>
      <w:r>
        <w:t xml:space="preserve">Generative Design applications of </w:t>
      </w:r>
      <w:r w:rsidR="009861A2" w:rsidRPr="009861A2">
        <w:rPr>
          <w:i/>
          <w:iCs/>
        </w:rPr>
        <w:t>CATIA</w:t>
      </w:r>
      <w:r>
        <w:t xml:space="preserve"> allowed the creation of </w:t>
      </w:r>
      <w:r w:rsidR="001947AD">
        <w:t xml:space="preserve">two </w:t>
      </w:r>
      <w:r>
        <w:t xml:space="preserve">simple </w:t>
      </w:r>
      <w:r w:rsidR="000A4A03">
        <w:t>blade</w:t>
      </w:r>
      <w:r w:rsidR="005F16AC">
        <w:t xml:space="preserve">s. One of those was optimized using </w:t>
      </w:r>
      <w:r w:rsidR="00525866">
        <w:t xml:space="preserve">additional </w:t>
      </w:r>
      <w:r w:rsidR="000C1727">
        <w:t xml:space="preserve">topology optimization methods. </w:t>
      </w:r>
      <w:r w:rsidR="002E13DE">
        <w:t xml:space="preserve">As it </w:t>
      </w:r>
      <w:r w:rsidR="009F5E00">
        <w:t xml:space="preserve">is </w:t>
      </w:r>
      <w:r w:rsidR="00FF6F81">
        <w:t>recent technolog</w:t>
      </w:r>
      <w:r w:rsidR="00A74192">
        <w:t>ies</w:t>
      </w:r>
      <w:r w:rsidR="009F5E00">
        <w:t xml:space="preserve">, it seems that the different applications have trouble communicating </w:t>
      </w:r>
      <w:r w:rsidR="00A74192">
        <w:t>between</w:t>
      </w:r>
      <w:r w:rsidR="009F5E00">
        <w:t xml:space="preserve"> each other meaning</w:t>
      </w:r>
      <w:r w:rsidR="00FF6F81">
        <w:t xml:space="preserve"> the results can</w:t>
      </w:r>
      <w:r w:rsidR="00C71F0C">
        <w:t xml:space="preserve"> still </w:t>
      </w:r>
      <w:r w:rsidR="00FF6F81">
        <w:t xml:space="preserve">be </w:t>
      </w:r>
      <w:r w:rsidR="00C71F0C">
        <w:t xml:space="preserve">ameliorated </w:t>
      </w:r>
      <w:r w:rsidR="009861A2">
        <w:t xml:space="preserve">to </w:t>
      </w:r>
      <w:proofErr w:type="gramStart"/>
      <w:r w:rsidR="009861A2">
        <w:t>obtained</w:t>
      </w:r>
      <w:proofErr w:type="gramEnd"/>
      <w:r w:rsidR="009861A2">
        <w:t xml:space="preserve"> </w:t>
      </w:r>
      <w:r w:rsidR="009861A2" w:rsidRPr="009861A2">
        <w:t>a more in-depth study</w:t>
      </w:r>
      <w:r w:rsidR="00FF6F81">
        <w:t xml:space="preserve">. The </w:t>
      </w:r>
      <w:proofErr w:type="spellStart"/>
      <w:r w:rsidR="00CA213B" w:rsidRPr="000F2E89">
        <w:rPr>
          <w:i/>
          <w:iCs/>
        </w:rPr>
        <w:t>XGenerative</w:t>
      </w:r>
      <w:proofErr w:type="spellEnd"/>
      <w:r w:rsidR="00CA213B" w:rsidRPr="000F2E89">
        <w:rPr>
          <w:i/>
          <w:iCs/>
        </w:rPr>
        <w:t xml:space="preserve"> Design</w:t>
      </w:r>
      <w:r w:rsidR="00CA213B">
        <w:t xml:space="preserve"> application </w:t>
      </w:r>
      <w:r w:rsidR="00ED3BA1">
        <w:t xml:space="preserve">has </w:t>
      </w:r>
      <w:r w:rsidR="00CA213B">
        <w:t>permit</w:t>
      </w:r>
      <w:r w:rsidR="00ED3BA1">
        <w:t>ted</w:t>
      </w:r>
      <w:r w:rsidR="00CA213B">
        <w:t xml:space="preserve"> </w:t>
      </w:r>
      <w:r w:rsidR="00AA5484">
        <w:t xml:space="preserve">a creation of </w:t>
      </w:r>
      <w:r w:rsidR="00334D28">
        <w:t>a quick and easily modifi</w:t>
      </w:r>
      <w:r w:rsidR="00AA5484">
        <w:t xml:space="preserve">able </w:t>
      </w:r>
      <w:r w:rsidR="00334D28">
        <w:t xml:space="preserve">wind turbine blade. It is </w:t>
      </w:r>
      <w:r w:rsidR="007D78ED">
        <w:t>a real advancement in industry as it accelerates and simplify the difficult conception</w:t>
      </w:r>
      <w:r w:rsidR="00AA5484">
        <w:t>s</w:t>
      </w:r>
      <w:r w:rsidR="007D78ED">
        <w:t xml:space="preserve"> step</w:t>
      </w:r>
      <w:r w:rsidR="00AA5484">
        <w:t>s</w:t>
      </w:r>
      <w:r w:rsidR="008B5816">
        <w:t xml:space="preserve"> of a piece. Th</w:t>
      </w:r>
      <w:r w:rsidR="006D0740">
        <w:t>e</w:t>
      </w:r>
      <w:r w:rsidR="008B5816">
        <w:t xml:space="preserve"> conception method using Generative Design applications may be </w:t>
      </w:r>
      <w:r w:rsidR="00F87D55">
        <w:t>a revolution for future but still n</w:t>
      </w:r>
      <w:r w:rsidR="002A7D76">
        <w:t xml:space="preserve">eeds improvement. </w:t>
      </w:r>
      <w:r w:rsidR="00B96C25">
        <w:t>As already a big number of studies evocated that a significant amelioration</w:t>
      </w:r>
      <w:r w:rsidR="002A7D76">
        <w:t xml:space="preserve"> of wind turbine </w:t>
      </w:r>
      <w:r w:rsidR="00B96C25">
        <w:t xml:space="preserve">may be </w:t>
      </w:r>
      <w:r w:rsidR="007813E0">
        <w:t>compromised</w:t>
      </w:r>
      <w:r w:rsidR="009C0887">
        <w:t xml:space="preserve"> (</w:t>
      </w:r>
      <w:proofErr w:type="spellStart"/>
      <w:r w:rsidR="00052504">
        <w:t>Chehouri</w:t>
      </w:r>
      <w:proofErr w:type="spellEnd"/>
      <w:r w:rsidR="00EE1570">
        <w:t xml:space="preserve"> et </w:t>
      </w:r>
      <w:r w:rsidR="00595972">
        <w:t>al.</w:t>
      </w:r>
      <w:r w:rsidR="00052504">
        <w:t>, 2015)</w:t>
      </w:r>
      <w:r w:rsidR="00817C79">
        <w:t xml:space="preserve">, </w:t>
      </w:r>
      <w:r w:rsidR="009861A2">
        <w:t>t</w:t>
      </w:r>
      <w:r w:rsidR="009861A2" w:rsidRPr="009861A2">
        <w:t>his method enabled us to quickly and easily recover the optimization performed by industrial engineers on wind turbine blades</w:t>
      </w:r>
      <w:r w:rsidR="007813E0">
        <w:t xml:space="preserve">. </w:t>
      </w:r>
      <w:r w:rsidR="009861A2">
        <w:t>Moreove</w:t>
      </w:r>
      <w:r w:rsidR="00652FF9">
        <w:t>r, Generative Design</w:t>
      </w:r>
      <w:r w:rsidR="007813E0">
        <w:t xml:space="preserve"> has already proven </w:t>
      </w:r>
      <w:r w:rsidR="00652FF9">
        <w:t xml:space="preserve">his </w:t>
      </w:r>
      <w:r w:rsidR="007813E0">
        <w:t>efficien</w:t>
      </w:r>
      <w:r w:rsidR="00652FF9">
        <w:t>cy i</w:t>
      </w:r>
      <w:r w:rsidR="007813E0">
        <w:t xml:space="preserve">n other industrial </w:t>
      </w:r>
      <w:r w:rsidR="0009737A">
        <w:t>domains</w:t>
      </w:r>
      <w:r w:rsidR="007813E0">
        <w:t xml:space="preserve"> su</w:t>
      </w:r>
      <w:r w:rsidR="00A53A3D">
        <w:t xml:space="preserve">ch </w:t>
      </w:r>
      <w:r w:rsidR="007813E0">
        <w:t>as build information modelling (BIM) (</w:t>
      </w:r>
      <w:r w:rsidR="00A53A3D">
        <w:t>Gan</w:t>
      </w:r>
      <w:r w:rsidR="00337856">
        <w:t>, 2022)</w:t>
      </w:r>
      <w:r w:rsidR="00A0777C">
        <w:t xml:space="preserve"> or </w:t>
      </w:r>
      <w:r w:rsidR="00566023">
        <w:t>aerospace (</w:t>
      </w:r>
      <w:proofErr w:type="spellStart"/>
      <w:r w:rsidR="00566023">
        <w:t>Pilagatti</w:t>
      </w:r>
      <w:proofErr w:type="spellEnd"/>
      <w:r w:rsidR="00566023">
        <w:t xml:space="preserve"> et al., </w:t>
      </w:r>
      <w:r w:rsidR="006768BA">
        <w:t>2023)</w:t>
      </w:r>
      <w:r w:rsidR="00C42845">
        <w:t>.</w:t>
      </w:r>
    </w:p>
    <w:p w14:paraId="0311013E" w14:textId="77777777" w:rsidR="00A654E3" w:rsidRDefault="00A654E3" w:rsidP="008D2649">
      <w:pPr>
        <w:pStyle w:val="Els-body-text"/>
        <w:spacing w:after="120"/>
      </w:pPr>
    </w:p>
    <w:p w14:paraId="06A31802" w14:textId="77777777" w:rsidR="00A654E3" w:rsidRDefault="00A654E3" w:rsidP="00A654E3">
      <w:pPr>
        <w:pStyle w:val="Els-reference-head"/>
      </w:pPr>
      <w:r>
        <w:t>References</w:t>
      </w:r>
    </w:p>
    <w:p w14:paraId="6933A4BF" w14:textId="77777777" w:rsidR="00824D1D" w:rsidRDefault="00824D1D" w:rsidP="00824D1D">
      <w:pPr>
        <w:pStyle w:val="Els-referenceno-number"/>
      </w:pPr>
      <w:r w:rsidRPr="00E55BC4">
        <w:t>V</w:t>
      </w:r>
      <w:r>
        <w:t xml:space="preserve">. </w:t>
      </w:r>
      <w:r w:rsidRPr="00E55BC4">
        <w:t>Akbari, M</w:t>
      </w:r>
      <w:r>
        <w:t xml:space="preserve">. </w:t>
      </w:r>
      <w:r w:rsidRPr="00E55BC4">
        <w:t>Naghashzadegan, R</w:t>
      </w:r>
      <w:r>
        <w:t xml:space="preserve">. </w:t>
      </w:r>
      <w:r w:rsidRPr="00E55BC4">
        <w:t>Kouhikamali</w:t>
      </w:r>
      <w:r>
        <w:t xml:space="preserve">, F. Afsharpanah, W. Yaïci, 2022, </w:t>
      </w:r>
      <w:r w:rsidRPr="00530091">
        <w:t>Multi-Objective Optimization and Optimal Airfoil Blade Selection for a Small Horizontal-Axis Wind Turbine (HAWT) for Application in Regions with Various Wind Potential</w:t>
      </w:r>
      <w:r>
        <w:t>, Machines 10, 687</w:t>
      </w:r>
    </w:p>
    <w:p w14:paraId="4CF03541" w14:textId="09F8D0C9" w:rsidR="00C14741" w:rsidRDefault="00C14741" w:rsidP="00824D1D">
      <w:pPr>
        <w:pStyle w:val="Els-referenceno-number"/>
      </w:pPr>
      <w:r w:rsidRPr="00C14741">
        <w:t>B. Bavanish, K. Thyagarajan</w:t>
      </w:r>
      <w:r w:rsidRPr="00C14741">
        <w:t xml:space="preserve"> </w:t>
      </w:r>
      <w:r>
        <w:t xml:space="preserve">, 2013, </w:t>
      </w:r>
      <w:r w:rsidRPr="00C14741">
        <w:t>Optimization of power coefficient on a horizontal axis wind turbine using bem theory</w:t>
      </w:r>
      <w:r w:rsidR="00875021">
        <w:t xml:space="preserve">, </w:t>
      </w:r>
      <w:r w:rsidR="00875021" w:rsidRPr="00875021">
        <w:t>Renewable and Sustainable Energy Reviews</w:t>
      </w:r>
      <w:r w:rsidR="00875021">
        <w:t xml:space="preserve"> 26, 169-182</w:t>
      </w:r>
    </w:p>
    <w:p w14:paraId="7C0D6EF5" w14:textId="77777777" w:rsidR="00FC11DC" w:rsidRDefault="00FC11DC" w:rsidP="00FC11DC">
      <w:pPr>
        <w:pStyle w:val="Els-referenceno-number"/>
        <w:rPr>
          <w:lang w:val="en-US"/>
        </w:rPr>
      </w:pPr>
      <w:r w:rsidRPr="00052504">
        <w:rPr>
          <w:lang w:val="en-US"/>
        </w:rPr>
        <w:t>A. Chehouri, R. Younes, A. Ilinic</w:t>
      </w:r>
      <w:r>
        <w:rPr>
          <w:lang w:val="en-US"/>
        </w:rPr>
        <w:t xml:space="preserve">a, J. Perron, 2015, </w:t>
      </w:r>
      <w:r w:rsidRPr="00EE1570">
        <w:rPr>
          <w:lang w:val="en-US"/>
        </w:rPr>
        <w:t>Review of performance optimization techniques applied to wind turbines</w:t>
      </w:r>
      <w:r>
        <w:rPr>
          <w:lang w:val="en-US"/>
        </w:rPr>
        <w:t>, Applied Energy 142, 361-388</w:t>
      </w:r>
    </w:p>
    <w:p w14:paraId="7FEB2C3F" w14:textId="0EDEFDAF" w:rsidR="00FC11DC" w:rsidRPr="00FC11DC" w:rsidRDefault="00FC11DC" w:rsidP="00AE596B">
      <w:pPr>
        <w:pStyle w:val="Els-referenceno-number"/>
        <w:rPr>
          <w:lang w:val="en-US"/>
        </w:rPr>
      </w:pPr>
      <w:r w:rsidRPr="00EC6D5A">
        <w:t>Ember Climate. (2023). Global Electricity Review 2023</w:t>
      </w:r>
      <w:r w:rsidRPr="005F3B3C">
        <w:rPr>
          <w:lang w:val="en-US"/>
        </w:rPr>
        <w:t>. https://ember-climate.org/insights/research/global-electricity-review-2023/</w:t>
      </w:r>
    </w:p>
    <w:p w14:paraId="37403A07" w14:textId="77777777" w:rsidR="00824D1D" w:rsidRDefault="00824D1D" w:rsidP="00824D1D">
      <w:pPr>
        <w:pStyle w:val="Els-referenceno-number"/>
        <w:rPr>
          <w:lang w:val="en-US"/>
        </w:rPr>
      </w:pPr>
      <w:r>
        <w:rPr>
          <w:lang w:val="en-US"/>
        </w:rPr>
        <w:t xml:space="preserve">V.J.L. Gan, 2022, </w:t>
      </w:r>
      <w:r w:rsidRPr="0009737A">
        <w:rPr>
          <w:lang w:val="en-US"/>
        </w:rPr>
        <w:t>BIM-based graph data model for automatic generative design of modular buildings</w:t>
      </w:r>
      <w:r>
        <w:rPr>
          <w:lang w:val="en-US"/>
        </w:rPr>
        <w:t>, Automation in Construction 134, 104062</w:t>
      </w:r>
    </w:p>
    <w:p w14:paraId="6F534965" w14:textId="756ED4A0" w:rsidR="00824D1D" w:rsidRPr="00824D1D" w:rsidRDefault="00824D1D" w:rsidP="00AE596B">
      <w:pPr>
        <w:pStyle w:val="Els-referenceno-number"/>
        <w:rPr>
          <w:lang w:val="en-US"/>
        </w:rPr>
      </w:pPr>
      <w:r>
        <w:rPr>
          <w:lang w:val="en-US"/>
        </w:rPr>
        <w:t>X. Lachenal, S. Daynes, P. Weaver, 2013, Review of morphing concepts and materials for wind turbine blade applications, Wind energy 16, 283-307</w:t>
      </w:r>
    </w:p>
    <w:p w14:paraId="175D0584" w14:textId="6C912AAB" w:rsidR="006C18F9" w:rsidRDefault="009C0DDF" w:rsidP="00AA3DE3">
      <w:pPr>
        <w:pStyle w:val="Els-referenceno-number"/>
        <w:rPr>
          <w:lang w:val="en-US"/>
        </w:rPr>
      </w:pPr>
      <w:r w:rsidRPr="00FB47CD">
        <w:rPr>
          <w:lang w:val="en-US"/>
        </w:rPr>
        <w:t>H</w:t>
      </w:r>
      <w:r w:rsidR="00B86641">
        <w:rPr>
          <w:lang w:val="en-US"/>
        </w:rPr>
        <w:t>.</w:t>
      </w:r>
      <w:r w:rsidRPr="00FB47CD">
        <w:rPr>
          <w:lang w:val="en-US"/>
        </w:rPr>
        <w:t xml:space="preserve"> Li , A</w:t>
      </w:r>
      <w:r w:rsidR="00B86641">
        <w:rPr>
          <w:lang w:val="en-US"/>
        </w:rPr>
        <w:t>.</w:t>
      </w:r>
      <w:r w:rsidRPr="00FB47CD">
        <w:rPr>
          <w:lang w:val="en-US"/>
        </w:rPr>
        <w:t>Teixeira, C. Guedes Soares</w:t>
      </w:r>
      <w:r w:rsidR="00FB47CD" w:rsidRPr="00FB47CD">
        <w:rPr>
          <w:lang w:val="en-US"/>
        </w:rPr>
        <w:t xml:space="preserve">, </w:t>
      </w:r>
      <w:r w:rsidR="00B21E15">
        <w:rPr>
          <w:lang w:val="en-US"/>
        </w:rPr>
        <w:t xml:space="preserve">2020, </w:t>
      </w:r>
      <w:r w:rsidR="00FB47CD" w:rsidRPr="00FB47CD">
        <w:rPr>
          <w:lang w:val="en-US"/>
        </w:rPr>
        <w:t>A two-stage Failure Mode and Effect Analysis of offshore wind turbines</w:t>
      </w:r>
      <w:r w:rsidR="0084006A">
        <w:rPr>
          <w:lang w:val="en-US"/>
        </w:rPr>
        <w:t>, Renewable Energy</w:t>
      </w:r>
      <w:r w:rsidR="00986CE0">
        <w:rPr>
          <w:lang w:val="en-US"/>
        </w:rPr>
        <w:t xml:space="preserve"> </w:t>
      </w:r>
      <w:r w:rsidR="0083180C">
        <w:rPr>
          <w:lang w:val="en-US"/>
        </w:rPr>
        <w:t xml:space="preserve">162, </w:t>
      </w:r>
      <w:r w:rsidR="008B4245" w:rsidRPr="008B4245">
        <w:rPr>
          <w:lang w:val="en-US"/>
        </w:rPr>
        <w:t>1438-1461</w:t>
      </w:r>
    </w:p>
    <w:p w14:paraId="26EA071B" w14:textId="77777777" w:rsidR="00824D1D" w:rsidRDefault="00824D1D" w:rsidP="00824D1D">
      <w:pPr>
        <w:pStyle w:val="Els-referenceno-number"/>
      </w:pPr>
      <w:r w:rsidRPr="00591D51">
        <w:t>Ł</w:t>
      </w:r>
      <w:r>
        <w:t>.</w:t>
      </w:r>
      <w:r w:rsidRPr="00591D51">
        <w:t xml:space="preserve"> Marzec, Z</w:t>
      </w:r>
      <w:r>
        <w:t>.</w:t>
      </w:r>
      <w:r w:rsidRPr="00591D51">
        <w:t xml:space="preserve"> Buliński, T</w:t>
      </w:r>
      <w:r>
        <w:t xml:space="preserve">. </w:t>
      </w:r>
      <w:r w:rsidRPr="00591D51">
        <w:t>Krysiński, J</w:t>
      </w:r>
      <w:r>
        <w:t xml:space="preserve">. </w:t>
      </w:r>
      <w:r w:rsidRPr="00591D51">
        <w:t>Tumidajski</w:t>
      </w:r>
      <w:r>
        <w:t xml:space="preserve">, 2023, </w:t>
      </w:r>
      <w:r w:rsidRPr="00F71CE0">
        <w:t>Structural optimisation of H-Rotor wind turbine blade based on one-way Fluid Structure Interaction approach</w:t>
      </w:r>
      <w:r>
        <w:t>, Renewable Energy 216, 118957</w:t>
      </w:r>
    </w:p>
    <w:p w14:paraId="0DD6124C" w14:textId="77777777" w:rsidR="00C92507" w:rsidRDefault="00C92507" w:rsidP="00C92507">
      <w:pPr>
        <w:pStyle w:val="Els-referenceno-number"/>
        <w:rPr>
          <w:lang w:val="en-US"/>
        </w:rPr>
      </w:pPr>
      <w:r w:rsidRPr="00815506">
        <w:rPr>
          <w:lang w:val="en-US"/>
        </w:rPr>
        <w:t>J. Pezy, A. Raoux, J. Dauvin, 2020, An ecosystem approach for studying the impact of offshore wind farms: a French case study</w:t>
      </w:r>
      <w:r>
        <w:rPr>
          <w:lang w:val="en-US"/>
        </w:rPr>
        <w:t xml:space="preserve">, </w:t>
      </w:r>
      <w:r w:rsidRPr="003316CF">
        <w:rPr>
          <w:lang w:val="en-US"/>
        </w:rPr>
        <w:t>ICES Journal of Marine Science</w:t>
      </w:r>
      <w:r>
        <w:rPr>
          <w:lang w:val="en-US"/>
        </w:rPr>
        <w:t xml:space="preserve"> 77, 1238-1246</w:t>
      </w:r>
    </w:p>
    <w:p w14:paraId="0DF4D2D7" w14:textId="77777777" w:rsidR="00AA3DE3" w:rsidRDefault="00AA3DE3" w:rsidP="00AA3DE3">
      <w:pPr>
        <w:pStyle w:val="Els-referenceno-number"/>
        <w:rPr>
          <w:lang w:val="en-US"/>
        </w:rPr>
      </w:pPr>
      <w:r>
        <w:rPr>
          <w:lang w:val="en-US"/>
        </w:rPr>
        <w:t xml:space="preserve">A.N. Pilagatti, E. Atzeni, A. Salmi, 2023, </w:t>
      </w:r>
      <w:r w:rsidRPr="006768BA">
        <w:rPr>
          <w:lang w:val="en-US"/>
        </w:rPr>
        <w:t>Exploiting the generative design potential to select the best conceptual design of an aerospace component to be produced by additive manufacturing</w:t>
      </w:r>
      <w:r>
        <w:rPr>
          <w:lang w:val="en-US"/>
        </w:rPr>
        <w:t>, The International Journal of Advanced Manufacturing Technology 129, 5597-5612.</w:t>
      </w:r>
    </w:p>
    <w:p w14:paraId="7B4526AF" w14:textId="60C021A0" w:rsidR="00824D1D" w:rsidRPr="00C92507" w:rsidRDefault="00C92507" w:rsidP="00AA3DE3">
      <w:pPr>
        <w:pStyle w:val="Els-referenceno-number"/>
        <w:rPr>
          <w:lang w:val="en-US"/>
        </w:rPr>
      </w:pPr>
      <w:r w:rsidRPr="00376C07">
        <w:rPr>
          <w:lang w:val="en-US"/>
        </w:rPr>
        <w:t>A. Schubiger, S. Barber, H. Nordbor</w:t>
      </w:r>
      <w:r>
        <w:rPr>
          <w:lang w:val="en-US"/>
        </w:rPr>
        <w:t xml:space="preserve">g, 2020, </w:t>
      </w:r>
      <w:r w:rsidRPr="002F2F18">
        <w:rPr>
          <w:lang w:val="en-US"/>
        </w:rPr>
        <w:t>Evaluation of the lattice Boltzmann method for wind modelling in complex terrain</w:t>
      </w:r>
      <w:r>
        <w:rPr>
          <w:lang w:val="en-US"/>
        </w:rPr>
        <w:t>, Wind Energy Science 5, 4, 1507-1519</w:t>
      </w:r>
    </w:p>
    <w:p w14:paraId="77ADBDEC" w14:textId="2456A86F" w:rsidR="005B1A08" w:rsidRDefault="00F22BEC" w:rsidP="00BE44A1">
      <w:pPr>
        <w:pStyle w:val="Els-referenceno-number"/>
        <w:rPr>
          <w:lang w:val="en-US"/>
        </w:rPr>
      </w:pPr>
      <w:r>
        <w:rPr>
          <w:lang w:val="en-US"/>
        </w:rPr>
        <w:t xml:space="preserve">L. Thomas, M. Ramachandra, 2018, </w:t>
      </w:r>
      <w:r w:rsidR="00605F10" w:rsidRPr="00605F10">
        <w:rPr>
          <w:lang w:val="en-US"/>
        </w:rPr>
        <w:t>Advanced materials for wind turbine blade- A Review</w:t>
      </w:r>
      <w:r w:rsidR="00605F10">
        <w:rPr>
          <w:lang w:val="en-US"/>
        </w:rPr>
        <w:t>, Materialstoday : proceedings</w:t>
      </w:r>
      <w:r w:rsidR="008B31C7">
        <w:rPr>
          <w:lang w:val="en-US"/>
        </w:rPr>
        <w:t xml:space="preserve"> 5, 1, 2635-2640</w:t>
      </w:r>
    </w:p>
    <w:p w14:paraId="5F3C6831" w14:textId="6DEB6741" w:rsidR="00AA3DE3" w:rsidRDefault="00AA3DE3" w:rsidP="00AE596B">
      <w:pPr>
        <w:pStyle w:val="Els-referenceno-number"/>
        <w:rPr>
          <w:lang w:val="en-US"/>
        </w:rPr>
      </w:pPr>
      <w:r w:rsidRPr="002A5B07">
        <w:rPr>
          <w:lang w:val="en-US"/>
        </w:rPr>
        <w:t>E. Tyflopoulos, F.D. Tollnes,  M.</w:t>
      </w:r>
      <w:r>
        <w:rPr>
          <w:lang w:val="en-US"/>
        </w:rPr>
        <w:t xml:space="preserve"> </w:t>
      </w:r>
      <w:r w:rsidRPr="002A5B07">
        <w:rPr>
          <w:lang w:val="en-US"/>
        </w:rPr>
        <w:t>Steinert,</w:t>
      </w:r>
      <w:r>
        <w:rPr>
          <w:lang w:val="en-US"/>
        </w:rPr>
        <w:t xml:space="preserve"> A.</w:t>
      </w:r>
      <w:r w:rsidRPr="002A5B07">
        <w:rPr>
          <w:lang w:val="en-US"/>
        </w:rPr>
        <w:t xml:space="preserve"> Olsen,</w:t>
      </w:r>
      <w:r>
        <w:rPr>
          <w:lang w:val="en-US"/>
        </w:rPr>
        <w:t xml:space="preserve"> 2018, </w:t>
      </w:r>
      <w:r w:rsidRPr="008F5F85">
        <w:rPr>
          <w:lang w:val="en-US"/>
        </w:rPr>
        <w:t>State of the art of generative design and topology optimization and potential research needs</w:t>
      </w:r>
      <w:r>
        <w:rPr>
          <w:lang w:val="en-US"/>
        </w:rPr>
        <w:t>, NordDesign, Linköping, Sweden</w:t>
      </w:r>
    </w:p>
    <w:p w14:paraId="1F8AC524" w14:textId="231AF5B4" w:rsidR="00123CD5" w:rsidRDefault="00123CD5" w:rsidP="00070988">
      <w:pPr>
        <w:pStyle w:val="Els-referenceno-number"/>
        <w:rPr>
          <w:lang w:val="en-US"/>
        </w:rPr>
      </w:pPr>
      <w:r>
        <w:rPr>
          <w:lang w:val="en-US"/>
        </w:rPr>
        <w:t>J. Xu, 2016</w:t>
      </w:r>
      <w:r w:rsidR="00070988">
        <w:rPr>
          <w:lang w:val="en-US"/>
        </w:rPr>
        <w:t xml:space="preserve">, </w:t>
      </w:r>
      <w:r w:rsidR="00070988" w:rsidRPr="00070988">
        <w:rPr>
          <w:lang w:val="en-US"/>
        </w:rPr>
        <w:t xml:space="preserve">Wake Interaction of NREL Wind Turbines Using </w:t>
      </w:r>
      <w:r w:rsidR="00070988">
        <w:rPr>
          <w:lang w:val="en-US"/>
        </w:rPr>
        <w:t xml:space="preserve">a </w:t>
      </w:r>
      <w:r w:rsidR="00070988" w:rsidRPr="00070988">
        <w:rPr>
          <w:lang w:val="en-US"/>
        </w:rPr>
        <w:t>Lattice Boltzmann Method</w:t>
      </w:r>
      <w:r w:rsidR="008B6002">
        <w:rPr>
          <w:lang w:val="en-US"/>
        </w:rPr>
        <w:t>, Sustainable Energy 4, 1-6</w:t>
      </w:r>
    </w:p>
    <w:p w14:paraId="3097E4E9" w14:textId="6690CE19" w:rsidR="00FA3085" w:rsidRDefault="000A43F5" w:rsidP="00070988">
      <w:pPr>
        <w:pStyle w:val="Els-referenceno-number"/>
        <w:rPr>
          <w:lang w:val="en-US"/>
        </w:rPr>
      </w:pPr>
      <w:r w:rsidRPr="00ED01EC">
        <w:rPr>
          <w:lang w:val="en-US"/>
        </w:rPr>
        <w:t>J. Zhu, X. Cai, D. Ma, J. Zhang, X. Ni, 2021</w:t>
      </w:r>
      <w:r w:rsidR="00ED01EC" w:rsidRPr="00ED01EC">
        <w:rPr>
          <w:lang w:val="en-US"/>
        </w:rPr>
        <w:t>, Improved structural design of wind turbine blade based on topology and size optimization</w:t>
      </w:r>
      <w:r w:rsidR="00ED01EC">
        <w:rPr>
          <w:lang w:val="en-US"/>
        </w:rPr>
        <w:t>, Low-Carbon Technologies</w:t>
      </w:r>
      <w:r w:rsidR="00092463">
        <w:rPr>
          <w:lang w:val="en-US"/>
        </w:rPr>
        <w:t xml:space="preserve"> 17, 69-79</w:t>
      </w:r>
    </w:p>
    <w:sectPr w:rsidR="00FA3085" w:rsidSect="008B0184">
      <w:headerReference w:type="even" r:id="rId22"/>
      <w:headerReference w:type="default" r:id="rId23"/>
      <w:headerReference w:type="first" r:id="rId24"/>
      <w:type w:val="continuous"/>
      <w:pgSz w:w="11906" w:h="16838" w:code="9"/>
      <w:pgMar w:top="2377" w:right="2410" w:bottom="2892" w:left="2410" w:header="1701" w:footer="2892" w:gutter="0"/>
      <w:cols w:space="720" w:equalWidth="0">
        <w:col w:w="7087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3C487" w14:textId="77777777" w:rsidR="0015693E" w:rsidRDefault="0015693E">
      <w:r>
        <w:separator/>
      </w:r>
    </w:p>
  </w:endnote>
  <w:endnote w:type="continuationSeparator" w:id="0">
    <w:p w14:paraId="573AED71" w14:textId="77777777" w:rsidR="0015693E" w:rsidRDefault="0015693E">
      <w:r>
        <w:continuationSeparator/>
      </w:r>
    </w:p>
  </w:endnote>
  <w:endnote w:type="continuationNotice" w:id="1">
    <w:p w14:paraId="353513BD" w14:textId="77777777" w:rsidR="0015693E" w:rsidRDefault="001569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1B798" w14:textId="77777777" w:rsidR="0015693E" w:rsidRDefault="0015693E">
      <w:r>
        <w:separator/>
      </w:r>
    </w:p>
  </w:footnote>
  <w:footnote w:type="continuationSeparator" w:id="0">
    <w:p w14:paraId="7121423C" w14:textId="77777777" w:rsidR="0015693E" w:rsidRDefault="0015693E">
      <w:r>
        <w:continuationSeparator/>
      </w:r>
    </w:p>
  </w:footnote>
  <w:footnote w:type="continuationNotice" w:id="1">
    <w:p w14:paraId="538995D9" w14:textId="77777777" w:rsidR="0015693E" w:rsidRDefault="001569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E6C9" w14:textId="69CA12AD" w:rsidR="00DD3D9E" w:rsidRDefault="00DD3D9E">
    <w:pPr>
      <w:pStyle w:val="En-tte"/>
      <w:tabs>
        <w:tab w:val="clear" w:pos="7200"/>
        <w:tab w:val="right" w:pos="7088"/>
      </w:tabs>
    </w:pPr>
    <w:r>
      <w:rPr>
        <w:rStyle w:val="Numrodepage"/>
      </w:rPr>
      <w:tab/>
    </w:r>
    <w:r>
      <w:rPr>
        <w:rStyle w:val="Numrodepage"/>
        <w:i/>
      </w:rPr>
      <w:tab/>
    </w:r>
    <w:r w:rsidR="00BE275A">
      <w:rPr>
        <w:i/>
      </w:rPr>
      <w:t>M. Grardel et al.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E6CA" w14:textId="14BE4206" w:rsidR="00DD3D9E" w:rsidRDefault="00BE275A" w:rsidP="00BE275A">
    <w:pPr>
      <w:pStyle w:val="En-tte"/>
      <w:tabs>
        <w:tab w:val="clear" w:pos="7200"/>
        <w:tab w:val="right" w:pos="7088"/>
      </w:tabs>
      <w:rPr>
        <w:sz w:val="24"/>
      </w:rPr>
    </w:pPr>
    <w:r w:rsidRPr="00BE275A">
      <w:rPr>
        <w:i/>
      </w:rPr>
      <w:t>Numerical simulation and experimental validation of a wind turbine using Generative Design</w:t>
    </w:r>
    <w:r w:rsidR="00DD3D9E">
      <w:rPr>
        <w:rStyle w:val="Numrodepage"/>
        <w:i/>
        <w:sz w:val="24"/>
      </w:rPr>
      <w:tab/>
    </w:r>
    <w:r w:rsidR="00DD3D9E">
      <w:rPr>
        <w:rStyle w:val="Numrodepage"/>
        <w:sz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E6CB" w14:textId="77777777" w:rsidR="00F06842" w:rsidRPr="003B50B5" w:rsidRDefault="00F06842" w:rsidP="00F06842">
    <w:pPr>
      <w:pStyle w:val="ElsevierBodyTextCentredNospace"/>
      <w:jc w:val="left"/>
      <w:rPr>
        <w:noProof/>
        <w:sz w:val="18"/>
        <w:szCs w:val="18"/>
      </w:rPr>
    </w:pPr>
    <w:r w:rsidRPr="0068162C">
      <w:rPr>
        <w:color w:val="auto"/>
        <w:sz w:val="18"/>
        <w:szCs w:val="18"/>
      </w:rPr>
      <w:t xml:space="preserve">Flavio Manenti, Gintaras V. </w:t>
    </w:r>
    <w:proofErr w:type="spellStart"/>
    <w:r w:rsidRPr="0068162C">
      <w:rPr>
        <w:color w:val="auto"/>
        <w:sz w:val="18"/>
        <w:szCs w:val="18"/>
      </w:rPr>
      <w:t>Reklaitis</w:t>
    </w:r>
    <w:proofErr w:type="spellEnd"/>
    <w:r w:rsidRPr="0068162C">
      <w:rPr>
        <w:color w:val="auto"/>
        <w:sz w:val="18"/>
        <w:szCs w:val="18"/>
      </w:rPr>
      <w:t xml:space="preserve"> (Eds.),</w:t>
    </w:r>
    <w:r>
      <w:rPr>
        <w:color w:val="auto"/>
      </w:rPr>
      <w:t xml:space="preserve"> </w:t>
    </w:r>
    <w:r w:rsidRPr="003B50B5">
      <w:rPr>
        <w:noProof/>
        <w:sz w:val="18"/>
        <w:szCs w:val="18"/>
      </w:rPr>
      <w:t xml:space="preserve">Proceedings </w:t>
    </w:r>
    <w:r>
      <w:rPr>
        <w:noProof/>
        <w:sz w:val="18"/>
        <w:szCs w:val="18"/>
      </w:rPr>
      <w:t>o</w:t>
    </w:r>
    <w:r w:rsidRPr="003B50B5">
      <w:rPr>
        <w:noProof/>
        <w:sz w:val="18"/>
        <w:szCs w:val="18"/>
      </w:rPr>
      <w:t xml:space="preserve">f </w:t>
    </w:r>
    <w:r w:rsidRPr="00F06842">
      <w:rPr>
        <w:noProof/>
        <w:sz w:val="18"/>
        <w:szCs w:val="18"/>
      </w:rPr>
      <w:t xml:space="preserve">the </w:t>
    </w:r>
    <w:r w:rsidRPr="00F06842">
      <w:rPr>
        <w:rStyle w:val="underline1"/>
        <w:sz w:val="18"/>
        <w:szCs w:val="18"/>
        <w:u w:val="none"/>
      </w:rPr>
      <w:t>34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European Symposium on Computer Aided Process Engineering / 15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International Symposium on Process Systems Engineerin</w:t>
    </w:r>
    <w:r w:rsidRPr="003B50B5">
      <w:rPr>
        <w:rStyle w:val="underline1"/>
        <w:sz w:val="18"/>
        <w:szCs w:val="18"/>
      </w:rPr>
      <w:t>g</w:t>
    </w:r>
    <w:r w:rsidRPr="003B50B5">
      <w:rPr>
        <w:noProof/>
        <w:sz w:val="18"/>
        <w:szCs w:val="18"/>
      </w:rPr>
      <w:t xml:space="preserve"> (ESCAPE34/PSE</w:t>
    </w:r>
    <w:r>
      <w:rPr>
        <w:noProof/>
        <w:sz w:val="18"/>
        <w:szCs w:val="18"/>
      </w:rPr>
      <w:t>24</w:t>
    </w:r>
    <w:r w:rsidRPr="003B50B5">
      <w:rPr>
        <w:noProof/>
        <w:sz w:val="18"/>
        <w:szCs w:val="18"/>
      </w:rPr>
      <w:t xml:space="preserve">), June </w:t>
    </w:r>
    <w:r>
      <w:rPr>
        <w:noProof/>
        <w:sz w:val="18"/>
        <w:szCs w:val="18"/>
      </w:rPr>
      <w:t>2-6</w:t>
    </w:r>
    <w:r w:rsidRPr="003B50B5">
      <w:rPr>
        <w:noProof/>
        <w:sz w:val="18"/>
        <w:szCs w:val="18"/>
      </w:rPr>
      <w:t>, 2024,</w:t>
    </w:r>
    <w:r w:rsidRPr="003B50B5">
      <w:rPr>
        <w:sz w:val="18"/>
        <w:szCs w:val="18"/>
      </w:rPr>
      <w:t xml:space="preserve"> Florence</w:t>
    </w:r>
    <w:r w:rsidRPr="003B50B5">
      <w:rPr>
        <w:noProof/>
        <w:sz w:val="18"/>
        <w:szCs w:val="18"/>
      </w:rPr>
      <w:t>, Italy</w:t>
    </w:r>
  </w:p>
  <w:p w14:paraId="144DE6CC" w14:textId="77777777" w:rsidR="00DD3D9E" w:rsidRDefault="00F06842" w:rsidP="00F06842">
    <w:pPr>
      <w:tabs>
        <w:tab w:val="right" w:pos="7086"/>
      </w:tabs>
    </w:pPr>
    <w:r w:rsidRPr="001E6A29">
      <w:rPr>
        <w:sz w:val="18"/>
        <w:szCs w:val="18"/>
      </w:rPr>
      <w:t>© 202</w:t>
    </w:r>
    <w:r>
      <w:rPr>
        <w:sz w:val="18"/>
        <w:szCs w:val="18"/>
      </w:rPr>
      <w:t>4</w:t>
    </w:r>
    <w:r w:rsidRPr="001E6A29">
      <w:rPr>
        <w:sz w:val="18"/>
        <w:szCs w:val="18"/>
      </w:rPr>
      <w:t xml:space="preserve"> Elsevier B.V. All rights reserved.</w:t>
    </w:r>
    <w:r w:rsidR="00DD3D9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A2DC3AD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09664485"/>
    <w:multiLevelType w:val="hybridMultilevel"/>
    <w:tmpl w:val="8C1C949A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266A0"/>
    <w:multiLevelType w:val="hybridMultilevel"/>
    <w:tmpl w:val="A1F6D51C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E0393"/>
    <w:multiLevelType w:val="multilevel"/>
    <w:tmpl w:val="77CA1008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4" w15:restartNumberingAfterBreak="0">
    <w:nsid w:val="1D0C7A89"/>
    <w:multiLevelType w:val="singleLevel"/>
    <w:tmpl w:val="3814B02C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5" w15:restartNumberingAfterBreak="0">
    <w:nsid w:val="241C6CF0"/>
    <w:multiLevelType w:val="multilevel"/>
    <w:tmpl w:val="F490D9D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6" w15:restartNumberingAfterBreak="0">
    <w:nsid w:val="2438217E"/>
    <w:multiLevelType w:val="multilevel"/>
    <w:tmpl w:val="B3242232"/>
    <w:lvl w:ilvl="0">
      <w:start w:val="1"/>
      <w:numFmt w:val="decimal"/>
      <w:pStyle w:val="Els-Chapterno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ls-1storder-head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Els-2ndorder-head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Els-3rdorder-head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5486B6C"/>
    <w:multiLevelType w:val="singleLevel"/>
    <w:tmpl w:val="FE1C3F06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8" w15:restartNumberingAfterBreak="0">
    <w:nsid w:val="29322B9F"/>
    <w:multiLevelType w:val="multilevel"/>
    <w:tmpl w:val="C5F4A82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 w15:restartNumberingAfterBreak="0">
    <w:nsid w:val="2AB1025D"/>
    <w:multiLevelType w:val="hybridMultilevel"/>
    <w:tmpl w:val="3DD8E7C4"/>
    <w:lvl w:ilvl="0" w:tplc="0BECA5BC">
      <w:start w:val="1"/>
      <w:numFmt w:val="decimal"/>
      <w:pStyle w:val="Els-reference"/>
      <w:lvlText w:val="%1."/>
      <w:lvlJc w:val="right"/>
      <w:pPr>
        <w:tabs>
          <w:tab w:val="num" w:pos="480"/>
        </w:tabs>
        <w:ind w:left="480" w:hanging="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645503"/>
    <w:multiLevelType w:val="hybridMultilevel"/>
    <w:tmpl w:val="037884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652E1E"/>
    <w:multiLevelType w:val="hybridMultilevel"/>
    <w:tmpl w:val="6F0EF366"/>
    <w:lvl w:ilvl="0" w:tplc="FF1690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AA62CA"/>
    <w:multiLevelType w:val="hybridMultilevel"/>
    <w:tmpl w:val="AB36EAAA"/>
    <w:lvl w:ilvl="0" w:tplc="A08245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7E7170"/>
    <w:multiLevelType w:val="multilevel"/>
    <w:tmpl w:val="596AD3C4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4" w15:restartNumberingAfterBreak="0">
    <w:nsid w:val="55F1399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E827A20"/>
    <w:multiLevelType w:val="multilevel"/>
    <w:tmpl w:val="3170006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7" w15:restartNumberingAfterBreak="0">
    <w:nsid w:val="66A4603A"/>
    <w:multiLevelType w:val="hybridMultilevel"/>
    <w:tmpl w:val="C3089D3A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9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32910568">
    <w:abstractNumId w:val="15"/>
  </w:num>
  <w:num w:numId="2" w16cid:durableId="47382885">
    <w:abstractNumId w:val="15"/>
  </w:num>
  <w:num w:numId="3" w16cid:durableId="967853731">
    <w:abstractNumId w:val="15"/>
  </w:num>
  <w:num w:numId="4" w16cid:durableId="1739282265">
    <w:abstractNumId w:val="15"/>
  </w:num>
  <w:num w:numId="5" w16cid:durableId="698892343">
    <w:abstractNumId w:val="0"/>
  </w:num>
  <w:num w:numId="6" w16cid:durableId="1660883641">
    <w:abstractNumId w:val="8"/>
  </w:num>
  <w:num w:numId="7" w16cid:durableId="1863349795">
    <w:abstractNumId w:val="16"/>
  </w:num>
  <w:num w:numId="8" w16cid:durableId="1750734252">
    <w:abstractNumId w:val="3"/>
  </w:num>
  <w:num w:numId="9" w16cid:durableId="203061615">
    <w:abstractNumId w:val="13"/>
  </w:num>
  <w:num w:numId="10" w16cid:durableId="1478497114">
    <w:abstractNumId w:val="19"/>
  </w:num>
  <w:num w:numId="11" w16cid:durableId="1896693444">
    <w:abstractNumId w:val="18"/>
  </w:num>
  <w:num w:numId="12" w16cid:durableId="774787662">
    <w:abstractNumId w:val="7"/>
  </w:num>
  <w:num w:numId="13" w16cid:durableId="1525900646">
    <w:abstractNumId w:val="11"/>
  </w:num>
  <w:num w:numId="14" w16cid:durableId="1455515963">
    <w:abstractNumId w:val="4"/>
  </w:num>
  <w:num w:numId="15" w16cid:durableId="446657998">
    <w:abstractNumId w:val="9"/>
  </w:num>
  <w:num w:numId="16" w16cid:durableId="322592235">
    <w:abstractNumId w:val="5"/>
  </w:num>
  <w:num w:numId="17" w16cid:durableId="596719075">
    <w:abstractNumId w:val="6"/>
  </w:num>
  <w:num w:numId="18" w16cid:durableId="886648604">
    <w:abstractNumId w:val="12"/>
  </w:num>
  <w:num w:numId="19" w16cid:durableId="1642150200">
    <w:abstractNumId w:val="10"/>
  </w:num>
  <w:num w:numId="20" w16cid:durableId="767387303">
    <w:abstractNumId w:val="17"/>
  </w:num>
  <w:num w:numId="21" w16cid:durableId="1459452972">
    <w:abstractNumId w:val="1"/>
  </w:num>
  <w:num w:numId="22" w16cid:durableId="1184713627">
    <w:abstractNumId w:val="2"/>
  </w:num>
  <w:num w:numId="23" w16cid:durableId="42954375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37"/>
    <w:rsid w:val="00001352"/>
    <w:rsid w:val="00005F84"/>
    <w:rsid w:val="00010591"/>
    <w:rsid w:val="0002099E"/>
    <w:rsid w:val="00024C4B"/>
    <w:rsid w:val="00033D0B"/>
    <w:rsid w:val="00044317"/>
    <w:rsid w:val="00047755"/>
    <w:rsid w:val="0005075B"/>
    <w:rsid w:val="00052504"/>
    <w:rsid w:val="000567B9"/>
    <w:rsid w:val="0005702E"/>
    <w:rsid w:val="00065CF7"/>
    <w:rsid w:val="00070988"/>
    <w:rsid w:val="00074535"/>
    <w:rsid w:val="00080268"/>
    <w:rsid w:val="00081A71"/>
    <w:rsid w:val="00090DF1"/>
    <w:rsid w:val="00092463"/>
    <w:rsid w:val="00094A49"/>
    <w:rsid w:val="00094A71"/>
    <w:rsid w:val="0009737A"/>
    <w:rsid w:val="000A0C1B"/>
    <w:rsid w:val="000A160C"/>
    <w:rsid w:val="000A2B6B"/>
    <w:rsid w:val="000A33FA"/>
    <w:rsid w:val="000A3C72"/>
    <w:rsid w:val="000A43F5"/>
    <w:rsid w:val="000A4A03"/>
    <w:rsid w:val="000A5217"/>
    <w:rsid w:val="000A7163"/>
    <w:rsid w:val="000C1435"/>
    <w:rsid w:val="000C1727"/>
    <w:rsid w:val="000C3121"/>
    <w:rsid w:val="000C677D"/>
    <w:rsid w:val="000D3D9B"/>
    <w:rsid w:val="000D68F3"/>
    <w:rsid w:val="000D787F"/>
    <w:rsid w:val="000E25D2"/>
    <w:rsid w:val="000F197C"/>
    <w:rsid w:val="000F2E89"/>
    <w:rsid w:val="000F6B5D"/>
    <w:rsid w:val="0010004C"/>
    <w:rsid w:val="0011667F"/>
    <w:rsid w:val="0012127F"/>
    <w:rsid w:val="00123897"/>
    <w:rsid w:val="00123CD5"/>
    <w:rsid w:val="0012663A"/>
    <w:rsid w:val="001275B5"/>
    <w:rsid w:val="00130678"/>
    <w:rsid w:val="001330CD"/>
    <w:rsid w:val="0013407F"/>
    <w:rsid w:val="00135CEC"/>
    <w:rsid w:val="00140282"/>
    <w:rsid w:val="001406E9"/>
    <w:rsid w:val="00151F3A"/>
    <w:rsid w:val="00154B63"/>
    <w:rsid w:val="00154CB2"/>
    <w:rsid w:val="0015693E"/>
    <w:rsid w:val="0016032F"/>
    <w:rsid w:val="00166EE1"/>
    <w:rsid w:val="00180310"/>
    <w:rsid w:val="001853E6"/>
    <w:rsid w:val="001879F6"/>
    <w:rsid w:val="00190A0F"/>
    <w:rsid w:val="001947AD"/>
    <w:rsid w:val="00197443"/>
    <w:rsid w:val="001A1D24"/>
    <w:rsid w:val="001A447E"/>
    <w:rsid w:val="001A6ECC"/>
    <w:rsid w:val="001C0148"/>
    <w:rsid w:val="001C0D75"/>
    <w:rsid w:val="001C118E"/>
    <w:rsid w:val="001C6129"/>
    <w:rsid w:val="001C757E"/>
    <w:rsid w:val="001D2EF8"/>
    <w:rsid w:val="001E094D"/>
    <w:rsid w:val="001E5590"/>
    <w:rsid w:val="001F581A"/>
    <w:rsid w:val="001F6A21"/>
    <w:rsid w:val="0020390F"/>
    <w:rsid w:val="00204016"/>
    <w:rsid w:val="002052C6"/>
    <w:rsid w:val="002158DD"/>
    <w:rsid w:val="002204A0"/>
    <w:rsid w:val="00230BD9"/>
    <w:rsid w:val="00235697"/>
    <w:rsid w:val="002413E2"/>
    <w:rsid w:val="00241C3B"/>
    <w:rsid w:val="00245CD1"/>
    <w:rsid w:val="00250473"/>
    <w:rsid w:val="0025047F"/>
    <w:rsid w:val="00251B84"/>
    <w:rsid w:val="002543D7"/>
    <w:rsid w:val="00262239"/>
    <w:rsid w:val="00264926"/>
    <w:rsid w:val="00266A73"/>
    <w:rsid w:val="0027181A"/>
    <w:rsid w:val="00277046"/>
    <w:rsid w:val="00294AC7"/>
    <w:rsid w:val="00296D03"/>
    <w:rsid w:val="002A1CAC"/>
    <w:rsid w:val="002A30A7"/>
    <w:rsid w:val="002A5B07"/>
    <w:rsid w:val="002A7D76"/>
    <w:rsid w:val="002B361C"/>
    <w:rsid w:val="002B7D9F"/>
    <w:rsid w:val="002C2777"/>
    <w:rsid w:val="002C56B4"/>
    <w:rsid w:val="002D54BB"/>
    <w:rsid w:val="002E0B32"/>
    <w:rsid w:val="002E11C8"/>
    <w:rsid w:val="002E13DE"/>
    <w:rsid w:val="002E61DE"/>
    <w:rsid w:val="002E66EA"/>
    <w:rsid w:val="002E6F66"/>
    <w:rsid w:val="002F2F18"/>
    <w:rsid w:val="00302EB4"/>
    <w:rsid w:val="00307C13"/>
    <w:rsid w:val="003316CF"/>
    <w:rsid w:val="003344B6"/>
    <w:rsid w:val="00334D28"/>
    <w:rsid w:val="00337856"/>
    <w:rsid w:val="0034314D"/>
    <w:rsid w:val="00364235"/>
    <w:rsid w:val="00365F7A"/>
    <w:rsid w:val="00371F22"/>
    <w:rsid w:val="0037202C"/>
    <w:rsid w:val="0037242D"/>
    <w:rsid w:val="00376C07"/>
    <w:rsid w:val="0038354B"/>
    <w:rsid w:val="003846B5"/>
    <w:rsid w:val="00387168"/>
    <w:rsid w:val="00390FFA"/>
    <w:rsid w:val="0039152F"/>
    <w:rsid w:val="0039250B"/>
    <w:rsid w:val="003926B3"/>
    <w:rsid w:val="00393729"/>
    <w:rsid w:val="00393E90"/>
    <w:rsid w:val="00396FED"/>
    <w:rsid w:val="00397AC2"/>
    <w:rsid w:val="003A39F3"/>
    <w:rsid w:val="003A7620"/>
    <w:rsid w:val="003B0337"/>
    <w:rsid w:val="003B0CD3"/>
    <w:rsid w:val="003B48C1"/>
    <w:rsid w:val="003B6DF7"/>
    <w:rsid w:val="003C3A41"/>
    <w:rsid w:val="003C3EE1"/>
    <w:rsid w:val="003D1582"/>
    <w:rsid w:val="003D7E4C"/>
    <w:rsid w:val="003E30F5"/>
    <w:rsid w:val="003E41C2"/>
    <w:rsid w:val="003F26BE"/>
    <w:rsid w:val="003F3DE3"/>
    <w:rsid w:val="003F742C"/>
    <w:rsid w:val="00411D2C"/>
    <w:rsid w:val="00412766"/>
    <w:rsid w:val="00415FBE"/>
    <w:rsid w:val="0041674B"/>
    <w:rsid w:val="0041780C"/>
    <w:rsid w:val="00420858"/>
    <w:rsid w:val="00424698"/>
    <w:rsid w:val="00426CB9"/>
    <w:rsid w:val="0044391B"/>
    <w:rsid w:val="00467A9F"/>
    <w:rsid w:val="004739B1"/>
    <w:rsid w:val="00475DFD"/>
    <w:rsid w:val="00477F1F"/>
    <w:rsid w:val="00484977"/>
    <w:rsid w:val="00485C53"/>
    <w:rsid w:val="0049772C"/>
    <w:rsid w:val="004B077D"/>
    <w:rsid w:val="004B78DC"/>
    <w:rsid w:val="004C5D9D"/>
    <w:rsid w:val="004D20A8"/>
    <w:rsid w:val="004D43DC"/>
    <w:rsid w:val="004E458A"/>
    <w:rsid w:val="004F4B99"/>
    <w:rsid w:val="004F5964"/>
    <w:rsid w:val="00525866"/>
    <w:rsid w:val="00527E9C"/>
    <w:rsid w:val="00530091"/>
    <w:rsid w:val="005312C0"/>
    <w:rsid w:val="005334E3"/>
    <w:rsid w:val="005369A5"/>
    <w:rsid w:val="00546A9C"/>
    <w:rsid w:val="00550069"/>
    <w:rsid w:val="005516CD"/>
    <w:rsid w:val="00552B31"/>
    <w:rsid w:val="00552EEB"/>
    <w:rsid w:val="00564606"/>
    <w:rsid w:val="00566023"/>
    <w:rsid w:val="00572833"/>
    <w:rsid w:val="00577F17"/>
    <w:rsid w:val="0058641E"/>
    <w:rsid w:val="00587AE8"/>
    <w:rsid w:val="00587B1B"/>
    <w:rsid w:val="00591D51"/>
    <w:rsid w:val="00595972"/>
    <w:rsid w:val="005A0AB4"/>
    <w:rsid w:val="005B1A08"/>
    <w:rsid w:val="005C47CC"/>
    <w:rsid w:val="005D05FE"/>
    <w:rsid w:val="005D2195"/>
    <w:rsid w:val="005E030A"/>
    <w:rsid w:val="005E29B4"/>
    <w:rsid w:val="005E666A"/>
    <w:rsid w:val="005F16AC"/>
    <w:rsid w:val="005F3B3C"/>
    <w:rsid w:val="006005FD"/>
    <w:rsid w:val="006043D4"/>
    <w:rsid w:val="00605F10"/>
    <w:rsid w:val="006121B0"/>
    <w:rsid w:val="00612609"/>
    <w:rsid w:val="0061416A"/>
    <w:rsid w:val="00621898"/>
    <w:rsid w:val="006345E3"/>
    <w:rsid w:val="0064537B"/>
    <w:rsid w:val="00652FF9"/>
    <w:rsid w:val="0065761A"/>
    <w:rsid w:val="0067175E"/>
    <w:rsid w:val="00672800"/>
    <w:rsid w:val="0067600B"/>
    <w:rsid w:val="006768BA"/>
    <w:rsid w:val="00685F8F"/>
    <w:rsid w:val="0068679E"/>
    <w:rsid w:val="006871BD"/>
    <w:rsid w:val="006A51AB"/>
    <w:rsid w:val="006A69BF"/>
    <w:rsid w:val="006A7012"/>
    <w:rsid w:val="006B1D4D"/>
    <w:rsid w:val="006B5992"/>
    <w:rsid w:val="006B6DBE"/>
    <w:rsid w:val="006C18F9"/>
    <w:rsid w:val="006C5D15"/>
    <w:rsid w:val="006C78A3"/>
    <w:rsid w:val="006D0740"/>
    <w:rsid w:val="006D7050"/>
    <w:rsid w:val="006E21CA"/>
    <w:rsid w:val="006E3054"/>
    <w:rsid w:val="006E3E68"/>
    <w:rsid w:val="006E706E"/>
    <w:rsid w:val="006F1A8A"/>
    <w:rsid w:val="006F1CED"/>
    <w:rsid w:val="007100CD"/>
    <w:rsid w:val="007101C7"/>
    <w:rsid w:val="00711DF4"/>
    <w:rsid w:val="007137B3"/>
    <w:rsid w:val="00714E96"/>
    <w:rsid w:val="00724936"/>
    <w:rsid w:val="0073118A"/>
    <w:rsid w:val="00734B48"/>
    <w:rsid w:val="00736796"/>
    <w:rsid w:val="00744AB6"/>
    <w:rsid w:val="00750DE1"/>
    <w:rsid w:val="00751947"/>
    <w:rsid w:val="00754B18"/>
    <w:rsid w:val="007557E2"/>
    <w:rsid w:val="00755D12"/>
    <w:rsid w:val="007636C4"/>
    <w:rsid w:val="00770A87"/>
    <w:rsid w:val="00772752"/>
    <w:rsid w:val="007738F8"/>
    <w:rsid w:val="00777867"/>
    <w:rsid w:val="007813E0"/>
    <w:rsid w:val="00782944"/>
    <w:rsid w:val="007851B5"/>
    <w:rsid w:val="00790365"/>
    <w:rsid w:val="00791FD4"/>
    <w:rsid w:val="007A0985"/>
    <w:rsid w:val="007C001E"/>
    <w:rsid w:val="007C42C6"/>
    <w:rsid w:val="007C61CE"/>
    <w:rsid w:val="007D15AA"/>
    <w:rsid w:val="007D3271"/>
    <w:rsid w:val="007D70A1"/>
    <w:rsid w:val="007D78ED"/>
    <w:rsid w:val="007E2358"/>
    <w:rsid w:val="007F2F31"/>
    <w:rsid w:val="007F362E"/>
    <w:rsid w:val="008112E7"/>
    <w:rsid w:val="008132E8"/>
    <w:rsid w:val="00815506"/>
    <w:rsid w:val="00817C79"/>
    <w:rsid w:val="008232F3"/>
    <w:rsid w:val="00823407"/>
    <w:rsid w:val="00824D1D"/>
    <w:rsid w:val="00827963"/>
    <w:rsid w:val="00830760"/>
    <w:rsid w:val="0083180C"/>
    <w:rsid w:val="00834E65"/>
    <w:rsid w:val="0084006A"/>
    <w:rsid w:val="00850F73"/>
    <w:rsid w:val="00851178"/>
    <w:rsid w:val="008523F2"/>
    <w:rsid w:val="00853320"/>
    <w:rsid w:val="008560C4"/>
    <w:rsid w:val="0086010F"/>
    <w:rsid w:val="00873710"/>
    <w:rsid w:val="00874468"/>
    <w:rsid w:val="00875021"/>
    <w:rsid w:val="00884D38"/>
    <w:rsid w:val="008A524D"/>
    <w:rsid w:val="008B0184"/>
    <w:rsid w:val="008B0632"/>
    <w:rsid w:val="008B3040"/>
    <w:rsid w:val="008B31C7"/>
    <w:rsid w:val="008B4245"/>
    <w:rsid w:val="008B5816"/>
    <w:rsid w:val="008B6002"/>
    <w:rsid w:val="008B6BAC"/>
    <w:rsid w:val="008B73EF"/>
    <w:rsid w:val="008B7E5B"/>
    <w:rsid w:val="008C5D02"/>
    <w:rsid w:val="008D2649"/>
    <w:rsid w:val="008D31B2"/>
    <w:rsid w:val="008E2286"/>
    <w:rsid w:val="008E58F3"/>
    <w:rsid w:val="008E7D83"/>
    <w:rsid w:val="008F4178"/>
    <w:rsid w:val="008F53F4"/>
    <w:rsid w:val="008F5F85"/>
    <w:rsid w:val="0090568D"/>
    <w:rsid w:val="00907EC7"/>
    <w:rsid w:val="00911E5A"/>
    <w:rsid w:val="009125C9"/>
    <w:rsid w:val="00913879"/>
    <w:rsid w:val="00917661"/>
    <w:rsid w:val="00923A9F"/>
    <w:rsid w:val="009256A2"/>
    <w:rsid w:val="0093140A"/>
    <w:rsid w:val="0094648F"/>
    <w:rsid w:val="00946ADD"/>
    <w:rsid w:val="009517A2"/>
    <w:rsid w:val="00962B5F"/>
    <w:rsid w:val="0096500E"/>
    <w:rsid w:val="00970E5D"/>
    <w:rsid w:val="0097701C"/>
    <w:rsid w:val="00977ECE"/>
    <w:rsid w:val="00980A65"/>
    <w:rsid w:val="00985652"/>
    <w:rsid w:val="00985A94"/>
    <w:rsid w:val="00986039"/>
    <w:rsid w:val="009861A2"/>
    <w:rsid w:val="00986CE0"/>
    <w:rsid w:val="009919EA"/>
    <w:rsid w:val="009A4732"/>
    <w:rsid w:val="009A4857"/>
    <w:rsid w:val="009A5E22"/>
    <w:rsid w:val="009A6CCF"/>
    <w:rsid w:val="009B5EFA"/>
    <w:rsid w:val="009B6CA0"/>
    <w:rsid w:val="009C0887"/>
    <w:rsid w:val="009C0DDF"/>
    <w:rsid w:val="009C54D8"/>
    <w:rsid w:val="009D0509"/>
    <w:rsid w:val="009D0C11"/>
    <w:rsid w:val="009D191C"/>
    <w:rsid w:val="009D3552"/>
    <w:rsid w:val="009D504B"/>
    <w:rsid w:val="009E32D8"/>
    <w:rsid w:val="009E42DC"/>
    <w:rsid w:val="009E744D"/>
    <w:rsid w:val="009F5E00"/>
    <w:rsid w:val="00A0297A"/>
    <w:rsid w:val="00A0777C"/>
    <w:rsid w:val="00A07E13"/>
    <w:rsid w:val="00A229DD"/>
    <w:rsid w:val="00A22B72"/>
    <w:rsid w:val="00A22D4B"/>
    <w:rsid w:val="00A25E70"/>
    <w:rsid w:val="00A30673"/>
    <w:rsid w:val="00A333EE"/>
    <w:rsid w:val="00A33765"/>
    <w:rsid w:val="00A346FC"/>
    <w:rsid w:val="00A34B01"/>
    <w:rsid w:val="00A378E0"/>
    <w:rsid w:val="00A44E01"/>
    <w:rsid w:val="00A50EF7"/>
    <w:rsid w:val="00A50FA3"/>
    <w:rsid w:val="00A5320E"/>
    <w:rsid w:val="00A53A3D"/>
    <w:rsid w:val="00A55A81"/>
    <w:rsid w:val="00A627A2"/>
    <w:rsid w:val="00A63269"/>
    <w:rsid w:val="00A6374E"/>
    <w:rsid w:val="00A654E3"/>
    <w:rsid w:val="00A70E6F"/>
    <w:rsid w:val="00A7415E"/>
    <w:rsid w:val="00A74192"/>
    <w:rsid w:val="00A753CB"/>
    <w:rsid w:val="00A75DD9"/>
    <w:rsid w:val="00A75F0F"/>
    <w:rsid w:val="00A92377"/>
    <w:rsid w:val="00A95768"/>
    <w:rsid w:val="00A96C11"/>
    <w:rsid w:val="00AA3DE3"/>
    <w:rsid w:val="00AA5484"/>
    <w:rsid w:val="00AB29ED"/>
    <w:rsid w:val="00AB3061"/>
    <w:rsid w:val="00AB5DCC"/>
    <w:rsid w:val="00AB61C3"/>
    <w:rsid w:val="00AB6D18"/>
    <w:rsid w:val="00AB7451"/>
    <w:rsid w:val="00AC2BFD"/>
    <w:rsid w:val="00AD1A3A"/>
    <w:rsid w:val="00AD3DF5"/>
    <w:rsid w:val="00AD4B12"/>
    <w:rsid w:val="00AD631E"/>
    <w:rsid w:val="00AD693F"/>
    <w:rsid w:val="00AD7901"/>
    <w:rsid w:val="00AE2089"/>
    <w:rsid w:val="00AE4BD8"/>
    <w:rsid w:val="00AE596B"/>
    <w:rsid w:val="00AE65BE"/>
    <w:rsid w:val="00AE6A29"/>
    <w:rsid w:val="00AF0481"/>
    <w:rsid w:val="00AF1639"/>
    <w:rsid w:val="00AF7786"/>
    <w:rsid w:val="00B01018"/>
    <w:rsid w:val="00B13922"/>
    <w:rsid w:val="00B16102"/>
    <w:rsid w:val="00B21E15"/>
    <w:rsid w:val="00B22537"/>
    <w:rsid w:val="00B264AE"/>
    <w:rsid w:val="00B31303"/>
    <w:rsid w:val="00B33788"/>
    <w:rsid w:val="00B33D64"/>
    <w:rsid w:val="00B4388F"/>
    <w:rsid w:val="00B45269"/>
    <w:rsid w:val="00B45BED"/>
    <w:rsid w:val="00B542CF"/>
    <w:rsid w:val="00B54D2A"/>
    <w:rsid w:val="00B62ACB"/>
    <w:rsid w:val="00B63237"/>
    <w:rsid w:val="00B657CE"/>
    <w:rsid w:val="00B67849"/>
    <w:rsid w:val="00B8002A"/>
    <w:rsid w:val="00B859FB"/>
    <w:rsid w:val="00B86641"/>
    <w:rsid w:val="00B92D53"/>
    <w:rsid w:val="00B95999"/>
    <w:rsid w:val="00B95F7D"/>
    <w:rsid w:val="00B96C25"/>
    <w:rsid w:val="00BA0835"/>
    <w:rsid w:val="00BA0CD9"/>
    <w:rsid w:val="00BA4C04"/>
    <w:rsid w:val="00BB058C"/>
    <w:rsid w:val="00BB3213"/>
    <w:rsid w:val="00BB709B"/>
    <w:rsid w:val="00BB7495"/>
    <w:rsid w:val="00BC27C3"/>
    <w:rsid w:val="00BE090F"/>
    <w:rsid w:val="00BE275A"/>
    <w:rsid w:val="00BE44A1"/>
    <w:rsid w:val="00BF429C"/>
    <w:rsid w:val="00C05A2E"/>
    <w:rsid w:val="00C071A7"/>
    <w:rsid w:val="00C13341"/>
    <w:rsid w:val="00C13E19"/>
    <w:rsid w:val="00C13FD6"/>
    <w:rsid w:val="00C14741"/>
    <w:rsid w:val="00C2194F"/>
    <w:rsid w:val="00C26F58"/>
    <w:rsid w:val="00C2767E"/>
    <w:rsid w:val="00C330D2"/>
    <w:rsid w:val="00C34EED"/>
    <w:rsid w:val="00C42130"/>
    <w:rsid w:val="00C42845"/>
    <w:rsid w:val="00C465EB"/>
    <w:rsid w:val="00C46B45"/>
    <w:rsid w:val="00C52176"/>
    <w:rsid w:val="00C54928"/>
    <w:rsid w:val="00C60ACC"/>
    <w:rsid w:val="00C619EB"/>
    <w:rsid w:val="00C71D25"/>
    <w:rsid w:val="00C71F0C"/>
    <w:rsid w:val="00C753FA"/>
    <w:rsid w:val="00C80E69"/>
    <w:rsid w:val="00C87879"/>
    <w:rsid w:val="00C87F33"/>
    <w:rsid w:val="00C92507"/>
    <w:rsid w:val="00C93236"/>
    <w:rsid w:val="00C960DC"/>
    <w:rsid w:val="00CA213B"/>
    <w:rsid w:val="00CA7962"/>
    <w:rsid w:val="00CB00DA"/>
    <w:rsid w:val="00CB0DE7"/>
    <w:rsid w:val="00CC0CF9"/>
    <w:rsid w:val="00CC2B30"/>
    <w:rsid w:val="00CE1216"/>
    <w:rsid w:val="00CE3535"/>
    <w:rsid w:val="00CE3FCE"/>
    <w:rsid w:val="00CE51EF"/>
    <w:rsid w:val="00CE546A"/>
    <w:rsid w:val="00CF1C9C"/>
    <w:rsid w:val="00D02C75"/>
    <w:rsid w:val="00D0512A"/>
    <w:rsid w:val="00D065F1"/>
    <w:rsid w:val="00D07EE0"/>
    <w:rsid w:val="00D10E22"/>
    <w:rsid w:val="00D13D2C"/>
    <w:rsid w:val="00D16118"/>
    <w:rsid w:val="00D208CC"/>
    <w:rsid w:val="00D30F47"/>
    <w:rsid w:val="00D3173A"/>
    <w:rsid w:val="00D345C2"/>
    <w:rsid w:val="00D404C6"/>
    <w:rsid w:val="00D411BB"/>
    <w:rsid w:val="00D4252D"/>
    <w:rsid w:val="00D461A1"/>
    <w:rsid w:val="00D554F9"/>
    <w:rsid w:val="00D560E8"/>
    <w:rsid w:val="00D740A6"/>
    <w:rsid w:val="00D75CBE"/>
    <w:rsid w:val="00D923A9"/>
    <w:rsid w:val="00DB220E"/>
    <w:rsid w:val="00DB326A"/>
    <w:rsid w:val="00DB49C4"/>
    <w:rsid w:val="00DB5170"/>
    <w:rsid w:val="00DC2F94"/>
    <w:rsid w:val="00DD3D9E"/>
    <w:rsid w:val="00DD7908"/>
    <w:rsid w:val="00DE1643"/>
    <w:rsid w:val="00DE185B"/>
    <w:rsid w:val="00DE55F6"/>
    <w:rsid w:val="00DE5C71"/>
    <w:rsid w:val="00DE6774"/>
    <w:rsid w:val="00DF1C81"/>
    <w:rsid w:val="00DF605B"/>
    <w:rsid w:val="00DF6B55"/>
    <w:rsid w:val="00DF7A33"/>
    <w:rsid w:val="00E05953"/>
    <w:rsid w:val="00E0726C"/>
    <w:rsid w:val="00E1129A"/>
    <w:rsid w:val="00E139F8"/>
    <w:rsid w:val="00E1776A"/>
    <w:rsid w:val="00E2796E"/>
    <w:rsid w:val="00E30B83"/>
    <w:rsid w:val="00E35531"/>
    <w:rsid w:val="00E3712E"/>
    <w:rsid w:val="00E43CAA"/>
    <w:rsid w:val="00E466AC"/>
    <w:rsid w:val="00E47B42"/>
    <w:rsid w:val="00E50A65"/>
    <w:rsid w:val="00E53B40"/>
    <w:rsid w:val="00E5413A"/>
    <w:rsid w:val="00E55BC4"/>
    <w:rsid w:val="00E659A8"/>
    <w:rsid w:val="00E6713F"/>
    <w:rsid w:val="00E74B14"/>
    <w:rsid w:val="00E82297"/>
    <w:rsid w:val="00E95906"/>
    <w:rsid w:val="00E968BC"/>
    <w:rsid w:val="00E97449"/>
    <w:rsid w:val="00EA0328"/>
    <w:rsid w:val="00EA2339"/>
    <w:rsid w:val="00EB2E8B"/>
    <w:rsid w:val="00EB3F01"/>
    <w:rsid w:val="00EB41C9"/>
    <w:rsid w:val="00EC0672"/>
    <w:rsid w:val="00EC5842"/>
    <w:rsid w:val="00EC6D5A"/>
    <w:rsid w:val="00ED01EC"/>
    <w:rsid w:val="00ED1F68"/>
    <w:rsid w:val="00ED3BA1"/>
    <w:rsid w:val="00ED3F7C"/>
    <w:rsid w:val="00EE1570"/>
    <w:rsid w:val="00EE66C7"/>
    <w:rsid w:val="00EF21E7"/>
    <w:rsid w:val="00EF39FD"/>
    <w:rsid w:val="00F02600"/>
    <w:rsid w:val="00F06842"/>
    <w:rsid w:val="00F06925"/>
    <w:rsid w:val="00F070AB"/>
    <w:rsid w:val="00F10249"/>
    <w:rsid w:val="00F107FD"/>
    <w:rsid w:val="00F153C5"/>
    <w:rsid w:val="00F226F5"/>
    <w:rsid w:val="00F22BEC"/>
    <w:rsid w:val="00F26233"/>
    <w:rsid w:val="00F26C1E"/>
    <w:rsid w:val="00F333C2"/>
    <w:rsid w:val="00F343D9"/>
    <w:rsid w:val="00F34A4D"/>
    <w:rsid w:val="00F40648"/>
    <w:rsid w:val="00F4177C"/>
    <w:rsid w:val="00F42A0F"/>
    <w:rsid w:val="00F42CC8"/>
    <w:rsid w:val="00F42F3D"/>
    <w:rsid w:val="00F541B9"/>
    <w:rsid w:val="00F541F7"/>
    <w:rsid w:val="00F54B09"/>
    <w:rsid w:val="00F71CE0"/>
    <w:rsid w:val="00F75E07"/>
    <w:rsid w:val="00F830E1"/>
    <w:rsid w:val="00F83D7C"/>
    <w:rsid w:val="00F858D4"/>
    <w:rsid w:val="00F87D55"/>
    <w:rsid w:val="00FA29BF"/>
    <w:rsid w:val="00FA3085"/>
    <w:rsid w:val="00FB05E4"/>
    <w:rsid w:val="00FB3DDF"/>
    <w:rsid w:val="00FB47CD"/>
    <w:rsid w:val="00FB64A8"/>
    <w:rsid w:val="00FB7F34"/>
    <w:rsid w:val="00FC0069"/>
    <w:rsid w:val="00FC092E"/>
    <w:rsid w:val="00FC11DC"/>
    <w:rsid w:val="00FC4910"/>
    <w:rsid w:val="00FD415A"/>
    <w:rsid w:val="00FD65D8"/>
    <w:rsid w:val="00FE31A4"/>
    <w:rsid w:val="00FE549A"/>
    <w:rsid w:val="00FF1FDE"/>
    <w:rsid w:val="00FF1FE6"/>
    <w:rsid w:val="00FF6F81"/>
    <w:rsid w:val="1B6D8DF4"/>
    <w:rsid w:val="213F2BFB"/>
    <w:rsid w:val="246DE57B"/>
    <w:rsid w:val="2E3F4A79"/>
    <w:rsid w:val="3AC91503"/>
    <w:rsid w:val="3FE3E8DF"/>
    <w:rsid w:val="488C431B"/>
    <w:rsid w:val="4F02317C"/>
    <w:rsid w:val="7EDB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4DE67F"/>
  <w15:docId w15:val="{B89D3AFA-8814-4AAB-A339-741809258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0184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FB47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8750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qFormat/>
    <w:rsid w:val="008B01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 w:eastAsia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numPr>
        <w:ilvl w:val="1"/>
        <w:numId w:val="17"/>
      </w:numPr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rsid w:val="008B0184"/>
    <w:pPr>
      <w:jc w:val="both"/>
    </w:pPr>
    <w:rPr>
      <w:lang w:val="en-US" w:eastAsia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numPr>
        <w:ilvl w:val="2"/>
        <w:numId w:val="17"/>
      </w:numPr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numPr>
        <w:ilvl w:val="3"/>
        <w:numId w:val="17"/>
      </w:numPr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  <w:lang w:eastAsia="en-US"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  <w:lang w:eastAsia="en-US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 w:eastAsia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reference">
    <w:name w:val="Els-reference"/>
    <w:rsid w:val="008B0184"/>
    <w:pPr>
      <w:numPr>
        <w:numId w:val="15"/>
      </w:numPr>
      <w:ind w:left="482"/>
    </w:pPr>
    <w:rPr>
      <w:noProof/>
      <w:sz w:val="18"/>
      <w:lang w:eastAsia="en-US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 w:eastAsia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 w:eastAsia="en-US"/>
    </w:rPr>
  </w:style>
  <w:style w:type="character" w:styleId="Appeldenotedefin">
    <w:name w:val="endnote reference"/>
    <w:basedOn w:val="Policepardfaut"/>
    <w:semiHidden/>
    <w:rsid w:val="008B0184"/>
    <w:rPr>
      <w:vertAlign w:val="superscript"/>
    </w:rPr>
  </w:style>
  <w:style w:type="paragraph" w:styleId="En-tte">
    <w:name w:val="header"/>
    <w:rsid w:val="008B0184"/>
    <w:pPr>
      <w:tabs>
        <w:tab w:val="center" w:pos="3600"/>
        <w:tab w:val="right" w:pos="7200"/>
      </w:tabs>
      <w:spacing w:line="200" w:lineRule="atLeast"/>
    </w:pPr>
    <w:rPr>
      <w:noProof/>
      <w:lang w:eastAsia="en-US"/>
    </w:rPr>
  </w:style>
  <w:style w:type="paragraph" w:styleId="Pieddepage">
    <w:name w:val="footer"/>
    <w:basedOn w:val="En-tte"/>
    <w:rsid w:val="008B0184"/>
  </w:style>
  <w:style w:type="character" w:styleId="Appelnotedebasdep">
    <w:name w:val="footnote reference"/>
    <w:semiHidden/>
    <w:rsid w:val="008B0184"/>
    <w:rPr>
      <w:vertAlign w:val="superscript"/>
    </w:rPr>
  </w:style>
  <w:style w:type="paragraph" w:styleId="Notedebasdepage">
    <w:name w:val="footnote text"/>
    <w:basedOn w:val="Normal"/>
    <w:semiHidden/>
    <w:rsid w:val="008B0184"/>
    <w:rPr>
      <w:rFonts w:ascii="Univers" w:hAnsi="Univers"/>
    </w:rPr>
  </w:style>
  <w:style w:type="character" w:styleId="Lienhypertexte">
    <w:name w:val="Hyperlink"/>
    <w:basedOn w:val="Policepardfaut"/>
    <w:rsid w:val="008B0184"/>
    <w:rPr>
      <w:color w:val="0000FF"/>
      <w:u w:val="single"/>
    </w:rPr>
  </w:style>
  <w:style w:type="character" w:customStyle="1" w:styleId="MTEquationSection">
    <w:name w:val="MTEquationSection"/>
    <w:basedOn w:val="Policepardfaut"/>
    <w:rsid w:val="008B0184"/>
    <w:rPr>
      <w:vanish/>
      <w:color w:val="FF0000"/>
    </w:rPr>
  </w:style>
  <w:style w:type="character" w:styleId="Numrodepage">
    <w:name w:val="page number"/>
    <w:basedOn w:val="Policepardfaut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numPr>
        <w:numId w:val="17"/>
      </w:numPr>
      <w:spacing w:before="907" w:line="260" w:lineRule="exact"/>
    </w:pPr>
    <w:rPr>
      <w:sz w:val="24"/>
      <w:szCs w:val="24"/>
      <w:lang w:val="en-US" w:eastAsia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Policepardfaut"/>
    <w:rsid w:val="008B0184"/>
    <w:rPr>
      <w:sz w:val="18"/>
      <w:lang w:val="en-US" w:eastAsia="en-US" w:bidi="ar-SA"/>
    </w:rPr>
  </w:style>
  <w:style w:type="character" w:styleId="Marquedecommentaire">
    <w:name w:val="annotation reference"/>
    <w:basedOn w:val="Policepardfaut"/>
    <w:semiHidden/>
    <w:rsid w:val="008B0184"/>
    <w:rPr>
      <w:sz w:val="16"/>
      <w:szCs w:val="16"/>
    </w:rPr>
  </w:style>
  <w:style w:type="paragraph" w:styleId="Commentaire">
    <w:name w:val="annotation text"/>
    <w:basedOn w:val="Normal"/>
    <w:semiHidden/>
    <w:rsid w:val="008B0184"/>
  </w:style>
  <w:style w:type="paragraph" w:styleId="Objetducommentaire">
    <w:name w:val="annotation subject"/>
    <w:basedOn w:val="Commentaire"/>
    <w:next w:val="Commentaire"/>
    <w:semiHidden/>
    <w:rsid w:val="008B0184"/>
    <w:rPr>
      <w:b/>
      <w:bCs/>
    </w:rPr>
  </w:style>
  <w:style w:type="paragraph" w:styleId="Textedebulles">
    <w:name w:val="Balloon Text"/>
    <w:basedOn w:val="Normal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8B0184"/>
    <w:pPr>
      <w:numPr>
        <w:ilvl w:val="0"/>
        <w:numId w:val="0"/>
      </w:numPr>
    </w:pPr>
  </w:style>
  <w:style w:type="character" w:customStyle="1" w:styleId="underline1">
    <w:name w:val="underline1"/>
    <w:basedOn w:val="Policepardfaut"/>
    <w:rsid w:val="00F06842"/>
    <w:rPr>
      <w:u w:val="single"/>
    </w:rPr>
  </w:style>
  <w:style w:type="paragraph" w:customStyle="1" w:styleId="ElsevierBodyTextCentredNospace">
    <w:name w:val="Elsevier Body Text Centred No space"/>
    <w:basedOn w:val="Normal"/>
    <w:qFormat/>
    <w:rsid w:val="00F06842"/>
    <w:pPr>
      <w:jc w:val="center"/>
    </w:pPr>
    <w:rPr>
      <w:bCs/>
      <w:iCs/>
      <w:color w:val="000000" w:themeColor="text1"/>
      <w:sz w:val="22"/>
      <w:szCs w:val="24"/>
      <w:lang w:val="en-US"/>
    </w:rPr>
  </w:style>
  <w:style w:type="character" w:styleId="Mentionnonrsolue">
    <w:name w:val="Unresolved Mention"/>
    <w:basedOn w:val="Policepardfaut"/>
    <w:uiPriority w:val="99"/>
    <w:semiHidden/>
    <w:unhideWhenUsed/>
    <w:rsid w:val="007101C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64537B"/>
    <w:rPr>
      <w:lang w:eastAsia="en-US"/>
    </w:rPr>
  </w:style>
  <w:style w:type="character" w:styleId="Accentuation">
    <w:name w:val="Emphasis"/>
    <w:basedOn w:val="Policepardfaut"/>
    <w:qFormat/>
    <w:rsid w:val="00477F1F"/>
    <w:rPr>
      <w:i/>
      <w:iCs/>
    </w:rPr>
  </w:style>
  <w:style w:type="character" w:styleId="Textedelespacerserv">
    <w:name w:val="Placeholder Text"/>
    <w:basedOn w:val="Policepardfaut"/>
    <w:uiPriority w:val="99"/>
    <w:semiHidden/>
    <w:rsid w:val="0041780C"/>
    <w:rPr>
      <w:color w:val="666666"/>
    </w:rPr>
  </w:style>
  <w:style w:type="character" w:customStyle="1" w:styleId="Titre1Car">
    <w:name w:val="Titre 1 Car"/>
    <w:basedOn w:val="Policepardfaut"/>
    <w:link w:val="Titre1"/>
    <w:rsid w:val="00FB47C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Lienhypertextesuivivisit">
    <w:name w:val="FollowedHyperlink"/>
    <w:basedOn w:val="Policepardfaut"/>
    <w:semiHidden/>
    <w:unhideWhenUsed/>
    <w:rsid w:val="00266A7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9152F"/>
    <w:pPr>
      <w:spacing w:before="100" w:beforeAutospacing="1" w:after="100" w:afterAutospacing="1"/>
    </w:pPr>
    <w:rPr>
      <w:sz w:val="24"/>
      <w:szCs w:val="24"/>
      <w:lang w:val="fr-FR" w:eastAsia="fr-FR"/>
    </w:rPr>
  </w:style>
  <w:style w:type="character" w:customStyle="1" w:styleId="Titre2Car">
    <w:name w:val="Titre 2 Car"/>
    <w:basedOn w:val="Policepardfaut"/>
    <w:link w:val="Titre2"/>
    <w:semiHidden/>
    <w:rsid w:val="0087502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kisk\KOSTAS-10%20July%202017\books\book%20proposals\Computer%20Aided%20Chemical%20Engineering\Instructions\Chapter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tg\Downloads\Correction%20grap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Graphic</a:t>
            </a:r>
            <a:r>
              <a:rPr lang="en-US" sz="1100" b="1" baseline="0"/>
              <a:t> of the rotation speed of the turbines depending on the time</a:t>
            </a:r>
            <a:endParaRPr lang="fr-FR" sz="1100" b="1"/>
          </a:p>
        </c:rich>
      </c:tx>
      <c:layout>
        <c:manualLayout>
          <c:xMode val="edge"/>
          <c:yMode val="edge"/>
          <c:x val="0.13310657143386243"/>
          <c:y val="1.37174211248285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strRef>
              <c:f>Feuil1!$E$2</c:f>
              <c:strCache>
                <c:ptCount val="1"/>
                <c:pt idx="0">
                  <c:v>Blade created using XGenerative Design and optimized with PDS</c:v>
                </c:pt>
              </c:strCache>
            </c:strRef>
          </c:tx>
          <c:spPr>
            <a:ln w="1905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Feuil1!$E$4:$E$1767</c:f>
              <c:numCache>
                <c:formatCode>0.00</c:formatCode>
                <c:ptCount val="1764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</c:v>
                </c:pt>
                <c:pt idx="4">
                  <c:v>0.2</c:v>
                </c:pt>
                <c:pt idx="5">
                  <c:v>0.25</c:v>
                </c:pt>
                <c:pt idx="6">
                  <c:v>0.3</c:v>
                </c:pt>
                <c:pt idx="7">
                  <c:v>0.35</c:v>
                </c:pt>
                <c:pt idx="8">
                  <c:v>0.4</c:v>
                </c:pt>
                <c:pt idx="9">
                  <c:v>0.45</c:v>
                </c:pt>
                <c:pt idx="10">
                  <c:v>0.5</c:v>
                </c:pt>
                <c:pt idx="11">
                  <c:v>0.55000000000000004</c:v>
                </c:pt>
                <c:pt idx="12">
                  <c:v>0.6</c:v>
                </c:pt>
                <c:pt idx="13">
                  <c:v>0.65</c:v>
                </c:pt>
                <c:pt idx="14">
                  <c:v>0.7</c:v>
                </c:pt>
                <c:pt idx="15">
                  <c:v>0.75</c:v>
                </c:pt>
                <c:pt idx="16">
                  <c:v>0.8</c:v>
                </c:pt>
                <c:pt idx="17">
                  <c:v>0.85</c:v>
                </c:pt>
                <c:pt idx="18">
                  <c:v>0.9</c:v>
                </c:pt>
                <c:pt idx="19">
                  <c:v>0.95000000000000095</c:v>
                </c:pt>
                <c:pt idx="20">
                  <c:v>1</c:v>
                </c:pt>
                <c:pt idx="21">
                  <c:v>1.05</c:v>
                </c:pt>
                <c:pt idx="22">
                  <c:v>1.1000000000000001</c:v>
                </c:pt>
                <c:pt idx="23">
                  <c:v>1.1499999999999999</c:v>
                </c:pt>
                <c:pt idx="24">
                  <c:v>1.2</c:v>
                </c:pt>
                <c:pt idx="25">
                  <c:v>1.25</c:v>
                </c:pt>
                <c:pt idx="26">
                  <c:v>1.3</c:v>
                </c:pt>
                <c:pt idx="27">
                  <c:v>1.35</c:v>
                </c:pt>
                <c:pt idx="28">
                  <c:v>1.4</c:v>
                </c:pt>
                <c:pt idx="29">
                  <c:v>1.45</c:v>
                </c:pt>
                <c:pt idx="30">
                  <c:v>1.5</c:v>
                </c:pt>
                <c:pt idx="31">
                  <c:v>1.55</c:v>
                </c:pt>
                <c:pt idx="32">
                  <c:v>1.6</c:v>
                </c:pt>
                <c:pt idx="33">
                  <c:v>1.65</c:v>
                </c:pt>
                <c:pt idx="34">
                  <c:v>1.7</c:v>
                </c:pt>
                <c:pt idx="35">
                  <c:v>1.75</c:v>
                </c:pt>
                <c:pt idx="36">
                  <c:v>1.8</c:v>
                </c:pt>
                <c:pt idx="37">
                  <c:v>1.85</c:v>
                </c:pt>
                <c:pt idx="38">
                  <c:v>1.9</c:v>
                </c:pt>
                <c:pt idx="39">
                  <c:v>1.95</c:v>
                </c:pt>
                <c:pt idx="40">
                  <c:v>2</c:v>
                </c:pt>
                <c:pt idx="41">
                  <c:v>2.0499999999999998</c:v>
                </c:pt>
                <c:pt idx="42">
                  <c:v>2.1</c:v>
                </c:pt>
                <c:pt idx="43">
                  <c:v>2.15</c:v>
                </c:pt>
                <c:pt idx="44">
                  <c:v>2.2000000000000002</c:v>
                </c:pt>
                <c:pt idx="45">
                  <c:v>2.25</c:v>
                </c:pt>
                <c:pt idx="46">
                  <c:v>2.2999999999999998</c:v>
                </c:pt>
                <c:pt idx="47">
                  <c:v>2.35</c:v>
                </c:pt>
                <c:pt idx="48">
                  <c:v>2.4</c:v>
                </c:pt>
                <c:pt idx="49">
                  <c:v>2.4500000000000002</c:v>
                </c:pt>
                <c:pt idx="50">
                  <c:v>2.5</c:v>
                </c:pt>
                <c:pt idx="51">
                  <c:v>2.5499999999999998</c:v>
                </c:pt>
                <c:pt idx="52">
                  <c:v>2.6</c:v>
                </c:pt>
                <c:pt idx="53">
                  <c:v>2.65</c:v>
                </c:pt>
                <c:pt idx="54">
                  <c:v>2.7</c:v>
                </c:pt>
                <c:pt idx="55">
                  <c:v>2.75</c:v>
                </c:pt>
                <c:pt idx="56">
                  <c:v>2.8</c:v>
                </c:pt>
                <c:pt idx="57">
                  <c:v>2.85</c:v>
                </c:pt>
                <c:pt idx="58">
                  <c:v>2.9</c:v>
                </c:pt>
                <c:pt idx="59">
                  <c:v>2.95</c:v>
                </c:pt>
                <c:pt idx="60">
                  <c:v>3</c:v>
                </c:pt>
                <c:pt idx="61">
                  <c:v>3.05</c:v>
                </c:pt>
                <c:pt idx="62">
                  <c:v>3.1</c:v>
                </c:pt>
                <c:pt idx="63">
                  <c:v>3.15</c:v>
                </c:pt>
                <c:pt idx="64">
                  <c:v>3.2</c:v>
                </c:pt>
                <c:pt idx="65">
                  <c:v>3.25</c:v>
                </c:pt>
                <c:pt idx="66">
                  <c:v>3.3</c:v>
                </c:pt>
                <c:pt idx="67">
                  <c:v>3.35</c:v>
                </c:pt>
                <c:pt idx="68">
                  <c:v>3.4</c:v>
                </c:pt>
                <c:pt idx="69">
                  <c:v>3.45</c:v>
                </c:pt>
                <c:pt idx="70">
                  <c:v>3.5</c:v>
                </c:pt>
                <c:pt idx="71">
                  <c:v>3.55</c:v>
                </c:pt>
                <c:pt idx="72">
                  <c:v>3.6</c:v>
                </c:pt>
                <c:pt idx="73">
                  <c:v>3.65</c:v>
                </c:pt>
                <c:pt idx="74">
                  <c:v>3.7</c:v>
                </c:pt>
                <c:pt idx="75">
                  <c:v>3.75</c:v>
                </c:pt>
                <c:pt idx="76">
                  <c:v>3.8</c:v>
                </c:pt>
                <c:pt idx="77">
                  <c:v>3.85</c:v>
                </c:pt>
                <c:pt idx="78">
                  <c:v>3.9</c:v>
                </c:pt>
                <c:pt idx="79">
                  <c:v>3.95</c:v>
                </c:pt>
                <c:pt idx="80">
                  <c:v>4</c:v>
                </c:pt>
                <c:pt idx="81">
                  <c:v>4.05</c:v>
                </c:pt>
                <c:pt idx="82">
                  <c:v>4.0999999999999996</c:v>
                </c:pt>
                <c:pt idx="83">
                  <c:v>4.1500000000000004</c:v>
                </c:pt>
                <c:pt idx="84">
                  <c:v>4.2</c:v>
                </c:pt>
                <c:pt idx="85">
                  <c:v>4.25</c:v>
                </c:pt>
                <c:pt idx="86">
                  <c:v>4.3</c:v>
                </c:pt>
                <c:pt idx="87">
                  <c:v>4.3499999999999996</c:v>
                </c:pt>
                <c:pt idx="88">
                  <c:v>4.4000000000000004</c:v>
                </c:pt>
                <c:pt idx="89">
                  <c:v>4.45</c:v>
                </c:pt>
                <c:pt idx="90">
                  <c:v>4.5</c:v>
                </c:pt>
                <c:pt idx="91">
                  <c:v>4.55</c:v>
                </c:pt>
                <c:pt idx="92">
                  <c:v>4.5999999999999996</c:v>
                </c:pt>
                <c:pt idx="93">
                  <c:v>4.6500000000000004</c:v>
                </c:pt>
                <c:pt idx="94">
                  <c:v>4.7</c:v>
                </c:pt>
                <c:pt idx="95">
                  <c:v>4.75</c:v>
                </c:pt>
                <c:pt idx="96">
                  <c:v>4.8</c:v>
                </c:pt>
                <c:pt idx="97">
                  <c:v>4.8499999999999996</c:v>
                </c:pt>
                <c:pt idx="98">
                  <c:v>4.9000000000000004</c:v>
                </c:pt>
                <c:pt idx="99">
                  <c:v>4.95</c:v>
                </c:pt>
                <c:pt idx="100">
                  <c:v>5</c:v>
                </c:pt>
                <c:pt idx="101">
                  <c:v>5.05</c:v>
                </c:pt>
                <c:pt idx="102">
                  <c:v>5.0999999999999996</c:v>
                </c:pt>
                <c:pt idx="103">
                  <c:v>5.15</c:v>
                </c:pt>
                <c:pt idx="104">
                  <c:v>5.2</c:v>
                </c:pt>
                <c:pt idx="105">
                  <c:v>5.25</c:v>
                </c:pt>
                <c:pt idx="106">
                  <c:v>5.3</c:v>
                </c:pt>
                <c:pt idx="107">
                  <c:v>5.35</c:v>
                </c:pt>
                <c:pt idx="108">
                  <c:v>5.4</c:v>
                </c:pt>
                <c:pt idx="109">
                  <c:v>5.45</c:v>
                </c:pt>
                <c:pt idx="110">
                  <c:v>5.5</c:v>
                </c:pt>
                <c:pt idx="111">
                  <c:v>5.55</c:v>
                </c:pt>
                <c:pt idx="112">
                  <c:v>5.6</c:v>
                </c:pt>
                <c:pt idx="113">
                  <c:v>5.65</c:v>
                </c:pt>
                <c:pt idx="114">
                  <c:v>5.7</c:v>
                </c:pt>
                <c:pt idx="115">
                  <c:v>5.75</c:v>
                </c:pt>
                <c:pt idx="116">
                  <c:v>5.8</c:v>
                </c:pt>
                <c:pt idx="117">
                  <c:v>5.8500000000000103</c:v>
                </c:pt>
                <c:pt idx="118">
                  <c:v>5.9000000000000101</c:v>
                </c:pt>
                <c:pt idx="119">
                  <c:v>5.95</c:v>
                </c:pt>
                <c:pt idx="120">
                  <c:v>6</c:v>
                </c:pt>
                <c:pt idx="121">
                  <c:v>6.05</c:v>
                </c:pt>
                <c:pt idx="122">
                  <c:v>6.1000000000000103</c:v>
                </c:pt>
                <c:pt idx="123">
                  <c:v>6.1500000000000101</c:v>
                </c:pt>
                <c:pt idx="124">
                  <c:v>6.2</c:v>
                </c:pt>
                <c:pt idx="125">
                  <c:v>6.2500000000000098</c:v>
                </c:pt>
                <c:pt idx="126">
                  <c:v>6.3000000000000096</c:v>
                </c:pt>
                <c:pt idx="127">
                  <c:v>6.3500000000000103</c:v>
                </c:pt>
                <c:pt idx="128">
                  <c:v>6.4000000000000101</c:v>
                </c:pt>
                <c:pt idx="129">
                  <c:v>6.45</c:v>
                </c:pt>
                <c:pt idx="130">
                  <c:v>6.5000000000000098</c:v>
                </c:pt>
                <c:pt idx="131">
                  <c:v>6.5500000000000096</c:v>
                </c:pt>
                <c:pt idx="132">
                  <c:v>6.6000000000000103</c:v>
                </c:pt>
                <c:pt idx="133">
                  <c:v>6.6500000000000101</c:v>
                </c:pt>
                <c:pt idx="134">
                  <c:v>6.7000000000000099</c:v>
                </c:pt>
                <c:pt idx="135">
                  <c:v>6.7500000000000098</c:v>
                </c:pt>
                <c:pt idx="136">
                  <c:v>6.8000000000000096</c:v>
                </c:pt>
                <c:pt idx="137">
                  <c:v>6.8500000000000103</c:v>
                </c:pt>
                <c:pt idx="138">
                  <c:v>6.9000000000000101</c:v>
                </c:pt>
                <c:pt idx="139">
                  <c:v>6.9500000000000099</c:v>
                </c:pt>
                <c:pt idx="140">
                  <c:v>7.0000000000000098</c:v>
                </c:pt>
                <c:pt idx="141">
                  <c:v>7.0500000000000096</c:v>
                </c:pt>
                <c:pt idx="142">
                  <c:v>7.1000000000000103</c:v>
                </c:pt>
                <c:pt idx="143">
                  <c:v>7.1500000000000101</c:v>
                </c:pt>
                <c:pt idx="144">
                  <c:v>7.2000000000000099</c:v>
                </c:pt>
                <c:pt idx="145">
                  <c:v>7.2500000000000098</c:v>
                </c:pt>
                <c:pt idx="146">
                  <c:v>7.3000000000000096</c:v>
                </c:pt>
                <c:pt idx="147">
                  <c:v>7.3500000000000103</c:v>
                </c:pt>
                <c:pt idx="148">
                  <c:v>7.4000000000000101</c:v>
                </c:pt>
                <c:pt idx="149">
                  <c:v>7.4500000000000099</c:v>
                </c:pt>
                <c:pt idx="150">
                  <c:v>7.5000000000000098</c:v>
                </c:pt>
                <c:pt idx="151">
                  <c:v>7.5500000000000096</c:v>
                </c:pt>
                <c:pt idx="152">
                  <c:v>7.6000000000000103</c:v>
                </c:pt>
                <c:pt idx="153">
                  <c:v>7.6500000000000101</c:v>
                </c:pt>
                <c:pt idx="154">
                  <c:v>7.7000000000000099</c:v>
                </c:pt>
                <c:pt idx="155">
                  <c:v>7.7500000000000098</c:v>
                </c:pt>
                <c:pt idx="156">
                  <c:v>7.8000000000000096</c:v>
                </c:pt>
                <c:pt idx="157">
                  <c:v>7.8500000000000103</c:v>
                </c:pt>
                <c:pt idx="158">
                  <c:v>7.9000000000000101</c:v>
                </c:pt>
                <c:pt idx="159">
                  <c:v>7.9500000000000099</c:v>
                </c:pt>
                <c:pt idx="160">
                  <c:v>8.0000000000000107</c:v>
                </c:pt>
                <c:pt idx="161">
                  <c:v>8.0500000000000096</c:v>
                </c:pt>
                <c:pt idx="162">
                  <c:v>8.1000000000000103</c:v>
                </c:pt>
                <c:pt idx="163">
                  <c:v>8.1500000000000092</c:v>
                </c:pt>
                <c:pt idx="164">
                  <c:v>8.2000000000000099</c:v>
                </c:pt>
                <c:pt idx="165">
                  <c:v>8.2500000000000107</c:v>
                </c:pt>
                <c:pt idx="166">
                  <c:v>8.3000000000000096</c:v>
                </c:pt>
                <c:pt idx="167">
                  <c:v>8.3500000000000103</c:v>
                </c:pt>
                <c:pt idx="168">
                  <c:v>8.4000000000000092</c:v>
                </c:pt>
                <c:pt idx="169">
                  <c:v>8.4500000000000099</c:v>
                </c:pt>
                <c:pt idx="170">
                  <c:v>8.5000000000000107</c:v>
                </c:pt>
                <c:pt idx="171">
                  <c:v>8.5500000000000096</c:v>
                </c:pt>
                <c:pt idx="172">
                  <c:v>8.6000000000000103</c:v>
                </c:pt>
                <c:pt idx="173">
                  <c:v>8.6500000000000092</c:v>
                </c:pt>
                <c:pt idx="174">
                  <c:v>8.7000000000000099</c:v>
                </c:pt>
                <c:pt idx="175">
                  <c:v>8.7500000000000107</c:v>
                </c:pt>
                <c:pt idx="176">
                  <c:v>8.8000000000000096</c:v>
                </c:pt>
                <c:pt idx="177">
                  <c:v>8.8500000000000103</c:v>
                </c:pt>
                <c:pt idx="178">
                  <c:v>8.9000000000000092</c:v>
                </c:pt>
                <c:pt idx="179">
                  <c:v>8.9500000000000099</c:v>
                </c:pt>
                <c:pt idx="180">
                  <c:v>9.0000000000000107</c:v>
                </c:pt>
                <c:pt idx="181">
                  <c:v>9.0500000000000096</c:v>
                </c:pt>
                <c:pt idx="182">
                  <c:v>9.1000000000000103</c:v>
                </c:pt>
                <c:pt idx="183">
                  <c:v>9.1500000000000092</c:v>
                </c:pt>
                <c:pt idx="184">
                  <c:v>9.2000000000000099</c:v>
                </c:pt>
                <c:pt idx="185">
                  <c:v>9.2500000000000107</c:v>
                </c:pt>
                <c:pt idx="186">
                  <c:v>9.3000000000000096</c:v>
                </c:pt>
                <c:pt idx="187">
                  <c:v>9.3500000000000103</c:v>
                </c:pt>
                <c:pt idx="188">
                  <c:v>9.4000000000000092</c:v>
                </c:pt>
                <c:pt idx="189">
                  <c:v>9.4500000000000099</c:v>
                </c:pt>
                <c:pt idx="190">
                  <c:v>9.5000000000000107</c:v>
                </c:pt>
                <c:pt idx="191">
                  <c:v>9.5500000000000096</c:v>
                </c:pt>
                <c:pt idx="192">
                  <c:v>9.6000000000000103</c:v>
                </c:pt>
                <c:pt idx="193">
                  <c:v>9.6500000000000092</c:v>
                </c:pt>
                <c:pt idx="194">
                  <c:v>9.7000000000000099</c:v>
                </c:pt>
                <c:pt idx="195">
                  <c:v>9.7500000000000107</c:v>
                </c:pt>
                <c:pt idx="196">
                  <c:v>9.8000000000000096</c:v>
                </c:pt>
                <c:pt idx="197">
                  <c:v>9.8500000000000103</c:v>
                </c:pt>
                <c:pt idx="198">
                  <c:v>9.9000000000000092</c:v>
                </c:pt>
                <c:pt idx="199">
                  <c:v>9.9500000000000099</c:v>
                </c:pt>
                <c:pt idx="200">
                  <c:v>10</c:v>
                </c:pt>
                <c:pt idx="201">
                  <c:v>10.050000000000001</c:v>
                </c:pt>
                <c:pt idx="202">
                  <c:v>10.1</c:v>
                </c:pt>
                <c:pt idx="203">
                  <c:v>10.15</c:v>
                </c:pt>
                <c:pt idx="204">
                  <c:v>10.199999999999999</c:v>
                </c:pt>
                <c:pt idx="205">
                  <c:v>10.25</c:v>
                </c:pt>
                <c:pt idx="206">
                  <c:v>10.3</c:v>
                </c:pt>
                <c:pt idx="207">
                  <c:v>10.35</c:v>
                </c:pt>
                <c:pt idx="208">
                  <c:v>10.4</c:v>
                </c:pt>
                <c:pt idx="209">
                  <c:v>10.45</c:v>
                </c:pt>
                <c:pt idx="210">
                  <c:v>10.5</c:v>
                </c:pt>
                <c:pt idx="211">
                  <c:v>10.55</c:v>
                </c:pt>
                <c:pt idx="212">
                  <c:v>10.6</c:v>
                </c:pt>
                <c:pt idx="213">
                  <c:v>10.65</c:v>
                </c:pt>
                <c:pt idx="214">
                  <c:v>10.7</c:v>
                </c:pt>
                <c:pt idx="215">
                  <c:v>10.75</c:v>
                </c:pt>
                <c:pt idx="216">
                  <c:v>10.8</c:v>
                </c:pt>
                <c:pt idx="217">
                  <c:v>10.85</c:v>
                </c:pt>
                <c:pt idx="218">
                  <c:v>10.9</c:v>
                </c:pt>
                <c:pt idx="219">
                  <c:v>10.95</c:v>
                </c:pt>
                <c:pt idx="220">
                  <c:v>11</c:v>
                </c:pt>
                <c:pt idx="221">
                  <c:v>11.05</c:v>
                </c:pt>
                <c:pt idx="222">
                  <c:v>11.1</c:v>
                </c:pt>
                <c:pt idx="223">
                  <c:v>11.15</c:v>
                </c:pt>
                <c:pt idx="224">
                  <c:v>11.2</c:v>
                </c:pt>
                <c:pt idx="225">
                  <c:v>11.25</c:v>
                </c:pt>
                <c:pt idx="226">
                  <c:v>11.3</c:v>
                </c:pt>
                <c:pt idx="227">
                  <c:v>11.35</c:v>
                </c:pt>
                <c:pt idx="228">
                  <c:v>11.4</c:v>
                </c:pt>
                <c:pt idx="229">
                  <c:v>11.45</c:v>
                </c:pt>
                <c:pt idx="230">
                  <c:v>11.5</c:v>
                </c:pt>
                <c:pt idx="231">
                  <c:v>11.55</c:v>
                </c:pt>
                <c:pt idx="232">
                  <c:v>11.6</c:v>
                </c:pt>
                <c:pt idx="233">
                  <c:v>11.65</c:v>
                </c:pt>
                <c:pt idx="234">
                  <c:v>11.7</c:v>
                </c:pt>
                <c:pt idx="235">
                  <c:v>11.75</c:v>
                </c:pt>
                <c:pt idx="236">
                  <c:v>11.8</c:v>
                </c:pt>
                <c:pt idx="237">
                  <c:v>11.85</c:v>
                </c:pt>
                <c:pt idx="238">
                  <c:v>11.9</c:v>
                </c:pt>
                <c:pt idx="239">
                  <c:v>11.95</c:v>
                </c:pt>
                <c:pt idx="240">
                  <c:v>12</c:v>
                </c:pt>
                <c:pt idx="241">
                  <c:v>12.05</c:v>
                </c:pt>
                <c:pt idx="242">
                  <c:v>12.1</c:v>
                </c:pt>
                <c:pt idx="243">
                  <c:v>12.15</c:v>
                </c:pt>
                <c:pt idx="244">
                  <c:v>12.2</c:v>
                </c:pt>
                <c:pt idx="245">
                  <c:v>12.25</c:v>
                </c:pt>
                <c:pt idx="246">
                  <c:v>12.3</c:v>
                </c:pt>
                <c:pt idx="247">
                  <c:v>12.35</c:v>
                </c:pt>
                <c:pt idx="248">
                  <c:v>12.4</c:v>
                </c:pt>
                <c:pt idx="249">
                  <c:v>12.45</c:v>
                </c:pt>
                <c:pt idx="250">
                  <c:v>12.5</c:v>
                </c:pt>
                <c:pt idx="251">
                  <c:v>12.55</c:v>
                </c:pt>
                <c:pt idx="252">
                  <c:v>12.6</c:v>
                </c:pt>
                <c:pt idx="253">
                  <c:v>12.65</c:v>
                </c:pt>
                <c:pt idx="254">
                  <c:v>12.7</c:v>
                </c:pt>
                <c:pt idx="255">
                  <c:v>12.75</c:v>
                </c:pt>
                <c:pt idx="256">
                  <c:v>12.8</c:v>
                </c:pt>
                <c:pt idx="257">
                  <c:v>12.85</c:v>
                </c:pt>
                <c:pt idx="258">
                  <c:v>12.9</c:v>
                </c:pt>
                <c:pt idx="259">
                  <c:v>12.95</c:v>
                </c:pt>
                <c:pt idx="260">
                  <c:v>13</c:v>
                </c:pt>
                <c:pt idx="261">
                  <c:v>13.05</c:v>
                </c:pt>
                <c:pt idx="262">
                  <c:v>13.1</c:v>
                </c:pt>
                <c:pt idx="263">
                  <c:v>13.15</c:v>
                </c:pt>
                <c:pt idx="264">
                  <c:v>13.2</c:v>
                </c:pt>
                <c:pt idx="265">
                  <c:v>13.25</c:v>
                </c:pt>
                <c:pt idx="266">
                  <c:v>13.3</c:v>
                </c:pt>
                <c:pt idx="267">
                  <c:v>13.35</c:v>
                </c:pt>
                <c:pt idx="268">
                  <c:v>13.4</c:v>
                </c:pt>
                <c:pt idx="269">
                  <c:v>13.45</c:v>
                </c:pt>
                <c:pt idx="270">
                  <c:v>13.5</c:v>
                </c:pt>
                <c:pt idx="271">
                  <c:v>13.55</c:v>
                </c:pt>
                <c:pt idx="272">
                  <c:v>13.6</c:v>
                </c:pt>
                <c:pt idx="273">
                  <c:v>13.65</c:v>
                </c:pt>
                <c:pt idx="274">
                  <c:v>13.7</c:v>
                </c:pt>
                <c:pt idx="275">
                  <c:v>13.75</c:v>
                </c:pt>
                <c:pt idx="276">
                  <c:v>13.8</c:v>
                </c:pt>
                <c:pt idx="277">
                  <c:v>13.85</c:v>
                </c:pt>
                <c:pt idx="278">
                  <c:v>13.9</c:v>
                </c:pt>
                <c:pt idx="279">
                  <c:v>13.95</c:v>
                </c:pt>
                <c:pt idx="280">
                  <c:v>14</c:v>
                </c:pt>
                <c:pt idx="281">
                  <c:v>14.05</c:v>
                </c:pt>
                <c:pt idx="282">
                  <c:v>14.1</c:v>
                </c:pt>
                <c:pt idx="283">
                  <c:v>14.15</c:v>
                </c:pt>
                <c:pt idx="284">
                  <c:v>14.2</c:v>
                </c:pt>
                <c:pt idx="285">
                  <c:v>14.25</c:v>
                </c:pt>
                <c:pt idx="286">
                  <c:v>14.3</c:v>
                </c:pt>
                <c:pt idx="287">
                  <c:v>14.35</c:v>
                </c:pt>
                <c:pt idx="288">
                  <c:v>14.4</c:v>
                </c:pt>
                <c:pt idx="289">
                  <c:v>14.45</c:v>
                </c:pt>
                <c:pt idx="290">
                  <c:v>14.5</c:v>
                </c:pt>
                <c:pt idx="291">
                  <c:v>14.55</c:v>
                </c:pt>
                <c:pt idx="292">
                  <c:v>14.6</c:v>
                </c:pt>
                <c:pt idx="293">
                  <c:v>14.65</c:v>
                </c:pt>
                <c:pt idx="294">
                  <c:v>14.7</c:v>
                </c:pt>
                <c:pt idx="295">
                  <c:v>14.75</c:v>
                </c:pt>
                <c:pt idx="296">
                  <c:v>14.8</c:v>
                </c:pt>
                <c:pt idx="297">
                  <c:v>14.85</c:v>
                </c:pt>
                <c:pt idx="298">
                  <c:v>14.9</c:v>
                </c:pt>
                <c:pt idx="299">
                  <c:v>14.95</c:v>
                </c:pt>
                <c:pt idx="300">
                  <c:v>15</c:v>
                </c:pt>
                <c:pt idx="301">
                  <c:v>15.05</c:v>
                </c:pt>
                <c:pt idx="302">
                  <c:v>15.1</c:v>
                </c:pt>
                <c:pt idx="303">
                  <c:v>15.15</c:v>
                </c:pt>
                <c:pt idx="304">
                  <c:v>15.2</c:v>
                </c:pt>
                <c:pt idx="305">
                  <c:v>15.25</c:v>
                </c:pt>
                <c:pt idx="306">
                  <c:v>15.3</c:v>
                </c:pt>
                <c:pt idx="307">
                  <c:v>15.35</c:v>
                </c:pt>
                <c:pt idx="308">
                  <c:v>15.4</c:v>
                </c:pt>
                <c:pt idx="309">
                  <c:v>15.45</c:v>
                </c:pt>
                <c:pt idx="310">
                  <c:v>15.5</c:v>
                </c:pt>
                <c:pt idx="311">
                  <c:v>15.55</c:v>
                </c:pt>
                <c:pt idx="312">
                  <c:v>15.6</c:v>
                </c:pt>
                <c:pt idx="313">
                  <c:v>15.65</c:v>
                </c:pt>
                <c:pt idx="314">
                  <c:v>15.7</c:v>
                </c:pt>
                <c:pt idx="315">
                  <c:v>15.75</c:v>
                </c:pt>
                <c:pt idx="316">
                  <c:v>15.8</c:v>
                </c:pt>
                <c:pt idx="317">
                  <c:v>15.85</c:v>
                </c:pt>
                <c:pt idx="318">
                  <c:v>15.9</c:v>
                </c:pt>
                <c:pt idx="319">
                  <c:v>15.95</c:v>
                </c:pt>
                <c:pt idx="320">
                  <c:v>16</c:v>
                </c:pt>
                <c:pt idx="321">
                  <c:v>16.05</c:v>
                </c:pt>
                <c:pt idx="322">
                  <c:v>16.100000000000001</c:v>
                </c:pt>
                <c:pt idx="323">
                  <c:v>16.149999999999999</c:v>
                </c:pt>
                <c:pt idx="324">
                  <c:v>16.2</c:v>
                </c:pt>
                <c:pt idx="325">
                  <c:v>16.25</c:v>
                </c:pt>
                <c:pt idx="326">
                  <c:v>16.3</c:v>
                </c:pt>
                <c:pt idx="327">
                  <c:v>16.350000000000001</c:v>
                </c:pt>
                <c:pt idx="328">
                  <c:v>16.399999999999999</c:v>
                </c:pt>
                <c:pt idx="329">
                  <c:v>16.45</c:v>
                </c:pt>
                <c:pt idx="330">
                  <c:v>16.5</c:v>
                </c:pt>
                <c:pt idx="331">
                  <c:v>16.55</c:v>
                </c:pt>
                <c:pt idx="332">
                  <c:v>16.600000000000001</c:v>
                </c:pt>
                <c:pt idx="333">
                  <c:v>16.649999999999999</c:v>
                </c:pt>
                <c:pt idx="334">
                  <c:v>16.7</c:v>
                </c:pt>
                <c:pt idx="335">
                  <c:v>16.75</c:v>
                </c:pt>
                <c:pt idx="336">
                  <c:v>16.8</c:v>
                </c:pt>
                <c:pt idx="337">
                  <c:v>16.850000000000001</c:v>
                </c:pt>
                <c:pt idx="338">
                  <c:v>16.899999999999999</c:v>
                </c:pt>
                <c:pt idx="339">
                  <c:v>16.95</c:v>
                </c:pt>
                <c:pt idx="340">
                  <c:v>17</c:v>
                </c:pt>
                <c:pt idx="341">
                  <c:v>17.05</c:v>
                </c:pt>
                <c:pt idx="342">
                  <c:v>17.100000000000001</c:v>
                </c:pt>
                <c:pt idx="343">
                  <c:v>17.149999999999999</c:v>
                </c:pt>
                <c:pt idx="344">
                  <c:v>17.2</c:v>
                </c:pt>
                <c:pt idx="345">
                  <c:v>17.25</c:v>
                </c:pt>
                <c:pt idx="346">
                  <c:v>17.3</c:v>
                </c:pt>
                <c:pt idx="347">
                  <c:v>17.350000000000001</c:v>
                </c:pt>
                <c:pt idx="348">
                  <c:v>17.399999999999999</c:v>
                </c:pt>
                <c:pt idx="349">
                  <c:v>17.45</c:v>
                </c:pt>
                <c:pt idx="350">
                  <c:v>17.5</c:v>
                </c:pt>
                <c:pt idx="351">
                  <c:v>17.55</c:v>
                </c:pt>
                <c:pt idx="352">
                  <c:v>17.600000000000001</c:v>
                </c:pt>
                <c:pt idx="353">
                  <c:v>17.649999999999999</c:v>
                </c:pt>
                <c:pt idx="354">
                  <c:v>17.7</c:v>
                </c:pt>
                <c:pt idx="355">
                  <c:v>17.75</c:v>
                </c:pt>
                <c:pt idx="356">
                  <c:v>17.8</c:v>
                </c:pt>
                <c:pt idx="357">
                  <c:v>17.850000000000001</c:v>
                </c:pt>
                <c:pt idx="358">
                  <c:v>17.899999999999999</c:v>
                </c:pt>
                <c:pt idx="359">
                  <c:v>17.95</c:v>
                </c:pt>
                <c:pt idx="360">
                  <c:v>18</c:v>
                </c:pt>
                <c:pt idx="361">
                  <c:v>18.05</c:v>
                </c:pt>
                <c:pt idx="362">
                  <c:v>18.100000000000001</c:v>
                </c:pt>
                <c:pt idx="363">
                  <c:v>18.149999999999999</c:v>
                </c:pt>
                <c:pt idx="364">
                  <c:v>18.2</c:v>
                </c:pt>
                <c:pt idx="365">
                  <c:v>18.25</c:v>
                </c:pt>
                <c:pt idx="366">
                  <c:v>18.3</c:v>
                </c:pt>
                <c:pt idx="367">
                  <c:v>18.350000000000001</c:v>
                </c:pt>
                <c:pt idx="368">
                  <c:v>18.399999999999999</c:v>
                </c:pt>
                <c:pt idx="369">
                  <c:v>18.45</c:v>
                </c:pt>
                <c:pt idx="370">
                  <c:v>18.5</c:v>
                </c:pt>
                <c:pt idx="371">
                  <c:v>18.55</c:v>
                </c:pt>
                <c:pt idx="372">
                  <c:v>18.600000000000001</c:v>
                </c:pt>
                <c:pt idx="373">
                  <c:v>18.649999999999999</c:v>
                </c:pt>
                <c:pt idx="374">
                  <c:v>18.7</c:v>
                </c:pt>
                <c:pt idx="375">
                  <c:v>18.75</c:v>
                </c:pt>
                <c:pt idx="376">
                  <c:v>18.8</c:v>
                </c:pt>
                <c:pt idx="377">
                  <c:v>18.850000000000001</c:v>
                </c:pt>
                <c:pt idx="378">
                  <c:v>18.899999999999999</c:v>
                </c:pt>
                <c:pt idx="379">
                  <c:v>18.95</c:v>
                </c:pt>
                <c:pt idx="380">
                  <c:v>19</c:v>
                </c:pt>
                <c:pt idx="381">
                  <c:v>19.05</c:v>
                </c:pt>
                <c:pt idx="382">
                  <c:v>19.100000000000001</c:v>
                </c:pt>
                <c:pt idx="383">
                  <c:v>19.149999999999999</c:v>
                </c:pt>
                <c:pt idx="384">
                  <c:v>19.2</c:v>
                </c:pt>
                <c:pt idx="385">
                  <c:v>19.25</c:v>
                </c:pt>
                <c:pt idx="386">
                  <c:v>19.3</c:v>
                </c:pt>
                <c:pt idx="387">
                  <c:v>19.350000000000001</c:v>
                </c:pt>
                <c:pt idx="388">
                  <c:v>19.399999999999999</c:v>
                </c:pt>
                <c:pt idx="389">
                  <c:v>19.45</c:v>
                </c:pt>
                <c:pt idx="390">
                  <c:v>19.5</c:v>
                </c:pt>
                <c:pt idx="391">
                  <c:v>19.55</c:v>
                </c:pt>
                <c:pt idx="392">
                  <c:v>19.600000000000001</c:v>
                </c:pt>
                <c:pt idx="393">
                  <c:v>19.649999999999999</c:v>
                </c:pt>
                <c:pt idx="394">
                  <c:v>19.7</c:v>
                </c:pt>
                <c:pt idx="395">
                  <c:v>19.75</c:v>
                </c:pt>
                <c:pt idx="396">
                  <c:v>19.8</c:v>
                </c:pt>
                <c:pt idx="397">
                  <c:v>19.850000000000001</c:v>
                </c:pt>
                <c:pt idx="398">
                  <c:v>19.899999999999999</c:v>
                </c:pt>
                <c:pt idx="399">
                  <c:v>19.95</c:v>
                </c:pt>
                <c:pt idx="400">
                  <c:v>20</c:v>
                </c:pt>
                <c:pt idx="401">
                  <c:v>20.05</c:v>
                </c:pt>
                <c:pt idx="402">
                  <c:v>20.100000000000001</c:v>
                </c:pt>
                <c:pt idx="403">
                  <c:v>20.149999999999999</c:v>
                </c:pt>
                <c:pt idx="404">
                  <c:v>20.2</c:v>
                </c:pt>
                <c:pt idx="405">
                  <c:v>20.25</c:v>
                </c:pt>
                <c:pt idx="406">
                  <c:v>20.3</c:v>
                </c:pt>
                <c:pt idx="407">
                  <c:v>20.350000000000001</c:v>
                </c:pt>
                <c:pt idx="408">
                  <c:v>20.399999999999999</c:v>
                </c:pt>
                <c:pt idx="409">
                  <c:v>20.45</c:v>
                </c:pt>
                <c:pt idx="410">
                  <c:v>20.5</c:v>
                </c:pt>
                <c:pt idx="411">
                  <c:v>20.55</c:v>
                </c:pt>
                <c:pt idx="412">
                  <c:v>20.6</c:v>
                </c:pt>
                <c:pt idx="413">
                  <c:v>20.65</c:v>
                </c:pt>
                <c:pt idx="414">
                  <c:v>20.7</c:v>
                </c:pt>
                <c:pt idx="415">
                  <c:v>20.75</c:v>
                </c:pt>
                <c:pt idx="416">
                  <c:v>20.8</c:v>
                </c:pt>
                <c:pt idx="417">
                  <c:v>20.85</c:v>
                </c:pt>
                <c:pt idx="418">
                  <c:v>20.9</c:v>
                </c:pt>
                <c:pt idx="419">
                  <c:v>20.95</c:v>
                </c:pt>
                <c:pt idx="420">
                  <c:v>21</c:v>
                </c:pt>
                <c:pt idx="421">
                  <c:v>21.05</c:v>
                </c:pt>
                <c:pt idx="422">
                  <c:v>21.1</c:v>
                </c:pt>
                <c:pt idx="423">
                  <c:v>21.15</c:v>
                </c:pt>
                <c:pt idx="424">
                  <c:v>21.2</c:v>
                </c:pt>
                <c:pt idx="425">
                  <c:v>21.25</c:v>
                </c:pt>
                <c:pt idx="426">
                  <c:v>21.3</c:v>
                </c:pt>
                <c:pt idx="427">
                  <c:v>21.35</c:v>
                </c:pt>
                <c:pt idx="428">
                  <c:v>21.4</c:v>
                </c:pt>
                <c:pt idx="429">
                  <c:v>21.45</c:v>
                </c:pt>
                <c:pt idx="430">
                  <c:v>21.5</c:v>
                </c:pt>
                <c:pt idx="431">
                  <c:v>21.55</c:v>
                </c:pt>
                <c:pt idx="432">
                  <c:v>21.6</c:v>
                </c:pt>
                <c:pt idx="433">
                  <c:v>21.65</c:v>
                </c:pt>
                <c:pt idx="434">
                  <c:v>21.7</c:v>
                </c:pt>
                <c:pt idx="435">
                  <c:v>21.75</c:v>
                </c:pt>
                <c:pt idx="436">
                  <c:v>21.8</c:v>
                </c:pt>
                <c:pt idx="437">
                  <c:v>21.85</c:v>
                </c:pt>
                <c:pt idx="438">
                  <c:v>21.9</c:v>
                </c:pt>
                <c:pt idx="439">
                  <c:v>21.95</c:v>
                </c:pt>
                <c:pt idx="440">
                  <c:v>22</c:v>
                </c:pt>
                <c:pt idx="441">
                  <c:v>22.05</c:v>
                </c:pt>
                <c:pt idx="442">
                  <c:v>22.1</c:v>
                </c:pt>
                <c:pt idx="443">
                  <c:v>22.15</c:v>
                </c:pt>
                <c:pt idx="444">
                  <c:v>22.2</c:v>
                </c:pt>
                <c:pt idx="445">
                  <c:v>22.25</c:v>
                </c:pt>
                <c:pt idx="446">
                  <c:v>22.3</c:v>
                </c:pt>
                <c:pt idx="447">
                  <c:v>22.35</c:v>
                </c:pt>
                <c:pt idx="448">
                  <c:v>22.4</c:v>
                </c:pt>
                <c:pt idx="449">
                  <c:v>22.45</c:v>
                </c:pt>
                <c:pt idx="450">
                  <c:v>22.5</c:v>
                </c:pt>
                <c:pt idx="451">
                  <c:v>22.55</c:v>
                </c:pt>
                <c:pt idx="452">
                  <c:v>22.6</c:v>
                </c:pt>
                <c:pt idx="453">
                  <c:v>22.65</c:v>
                </c:pt>
                <c:pt idx="454">
                  <c:v>22.7</c:v>
                </c:pt>
                <c:pt idx="455">
                  <c:v>22.75</c:v>
                </c:pt>
                <c:pt idx="456">
                  <c:v>22.8</c:v>
                </c:pt>
                <c:pt idx="457">
                  <c:v>22.85</c:v>
                </c:pt>
                <c:pt idx="458">
                  <c:v>22.9</c:v>
                </c:pt>
                <c:pt idx="459">
                  <c:v>22.95</c:v>
                </c:pt>
                <c:pt idx="460">
                  <c:v>23</c:v>
                </c:pt>
                <c:pt idx="461">
                  <c:v>23.05</c:v>
                </c:pt>
                <c:pt idx="462">
                  <c:v>23.1</c:v>
                </c:pt>
                <c:pt idx="463">
                  <c:v>23.15</c:v>
                </c:pt>
                <c:pt idx="464">
                  <c:v>23.2</c:v>
                </c:pt>
                <c:pt idx="465">
                  <c:v>23.25</c:v>
                </c:pt>
                <c:pt idx="466">
                  <c:v>23.3</c:v>
                </c:pt>
                <c:pt idx="467">
                  <c:v>23.35</c:v>
                </c:pt>
                <c:pt idx="468">
                  <c:v>23.4</c:v>
                </c:pt>
                <c:pt idx="469">
                  <c:v>23.45</c:v>
                </c:pt>
                <c:pt idx="470">
                  <c:v>23.5</c:v>
                </c:pt>
                <c:pt idx="471">
                  <c:v>23.55</c:v>
                </c:pt>
                <c:pt idx="472">
                  <c:v>23.6</c:v>
                </c:pt>
                <c:pt idx="473">
                  <c:v>23.65</c:v>
                </c:pt>
                <c:pt idx="474">
                  <c:v>23.7</c:v>
                </c:pt>
                <c:pt idx="475">
                  <c:v>23.75</c:v>
                </c:pt>
                <c:pt idx="476">
                  <c:v>23.8</c:v>
                </c:pt>
                <c:pt idx="477">
                  <c:v>23.85</c:v>
                </c:pt>
                <c:pt idx="478">
                  <c:v>23.9</c:v>
                </c:pt>
                <c:pt idx="479">
                  <c:v>23.95</c:v>
                </c:pt>
                <c:pt idx="480">
                  <c:v>24</c:v>
                </c:pt>
                <c:pt idx="481">
                  <c:v>24.05</c:v>
                </c:pt>
                <c:pt idx="482">
                  <c:v>24.1</c:v>
                </c:pt>
                <c:pt idx="483">
                  <c:v>24.15</c:v>
                </c:pt>
                <c:pt idx="484">
                  <c:v>24.2</c:v>
                </c:pt>
                <c:pt idx="485">
                  <c:v>24.25</c:v>
                </c:pt>
                <c:pt idx="486">
                  <c:v>24.3</c:v>
                </c:pt>
                <c:pt idx="487">
                  <c:v>24.35</c:v>
                </c:pt>
                <c:pt idx="488">
                  <c:v>24.4</c:v>
                </c:pt>
                <c:pt idx="489">
                  <c:v>24.45</c:v>
                </c:pt>
                <c:pt idx="490">
                  <c:v>24.5</c:v>
                </c:pt>
                <c:pt idx="491">
                  <c:v>24.55</c:v>
                </c:pt>
                <c:pt idx="492">
                  <c:v>24.6</c:v>
                </c:pt>
                <c:pt idx="493">
                  <c:v>24.65</c:v>
                </c:pt>
                <c:pt idx="494">
                  <c:v>24.7</c:v>
                </c:pt>
                <c:pt idx="495">
                  <c:v>24.75</c:v>
                </c:pt>
                <c:pt idx="496">
                  <c:v>24.8</c:v>
                </c:pt>
                <c:pt idx="497">
                  <c:v>24.85</c:v>
                </c:pt>
                <c:pt idx="498">
                  <c:v>24.9</c:v>
                </c:pt>
                <c:pt idx="499">
                  <c:v>24.95</c:v>
                </c:pt>
                <c:pt idx="500">
                  <c:v>25</c:v>
                </c:pt>
                <c:pt idx="501">
                  <c:v>25.05</c:v>
                </c:pt>
                <c:pt idx="502">
                  <c:v>25.1</c:v>
                </c:pt>
                <c:pt idx="503">
                  <c:v>25.15</c:v>
                </c:pt>
                <c:pt idx="504">
                  <c:v>25.2</c:v>
                </c:pt>
                <c:pt idx="505">
                  <c:v>25.25</c:v>
                </c:pt>
                <c:pt idx="506">
                  <c:v>25.3</c:v>
                </c:pt>
                <c:pt idx="507">
                  <c:v>25.35</c:v>
                </c:pt>
                <c:pt idx="508">
                  <c:v>25.4</c:v>
                </c:pt>
                <c:pt idx="509">
                  <c:v>25.45</c:v>
                </c:pt>
                <c:pt idx="510">
                  <c:v>25.5</c:v>
                </c:pt>
                <c:pt idx="511">
                  <c:v>25.55</c:v>
                </c:pt>
                <c:pt idx="512">
                  <c:v>25.6</c:v>
                </c:pt>
                <c:pt idx="513">
                  <c:v>25.65</c:v>
                </c:pt>
                <c:pt idx="514">
                  <c:v>25.7</c:v>
                </c:pt>
                <c:pt idx="515">
                  <c:v>25.75</c:v>
                </c:pt>
                <c:pt idx="516">
                  <c:v>25.8</c:v>
                </c:pt>
                <c:pt idx="517">
                  <c:v>25.85</c:v>
                </c:pt>
                <c:pt idx="518">
                  <c:v>25.9</c:v>
                </c:pt>
                <c:pt idx="519">
                  <c:v>25.95</c:v>
                </c:pt>
                <c:pt idx="520">
                  <c:v>26</c:v>
                </c:pt>
                <c:pt idx="521">
                  <c:v>26.05</c:v>
                </c:pt>
                <c:pt idx="522">
                  <c:v>26.1</c:v>
                </c:pt>
                <c:pt idx="523">
                  <c:v>26.15</c:v>
                </c:pt>
                <c:pt idx="524">
                  <c:v>26.2</c:v>
                </c:pt>
                <c:pt idx="525">
                  <c:v>26.25</c:v>
                </c:pt>
                <c:pt idx="526">
                  <c:v>26.3</c:v>
                </c:pt>
                <c:pt idx="527">
                  <c:v>26.35</c:v>
                </c:pt>
                <c:pt idx="528">
                  <c:v>26.4</c:v>
                </c:pt>
                <c:pt idx="529">
                  <c:v>26.45</c:v>
                </c:pt>
                <c:pt idx="530">
                  <c:v>26.5</c:v>
                </c:pt>
                <c:pt idx="531">
                  <c:v>26.55</c:v>
                </c:pt>
                <c:pt idx="532">
                  <c:v>26.6</c:v>
                </c:pt>
                <c:pt idx="533">
                  <c:v>26.65</c:v>
                </c:pt>
                <c:pt idx="534">
                  <c:v>26.7</c:v>
                </c:pt>
                <c:pt idx="535">
                  <c:v>26.75</c:v>
                </c:pt>
                <c:pt idx="536">
                  <c:v>26.8</c:v>
                </c:pt>
                <c:pt idx="537">
                  <c:v>26.85</c:v>
                </c:pt>
                <c:pt idx="538">
                  <c:v>26.9</c:v>
                </c:pt>
                <c:pt idx="539">
                  <c:v>26.95</c:v>
                </c:pt>
                <c:pt idx="540">
                  <c:v>27</c:v>
                </c:pt>
                <c:pt idx="541">
                  <c:v>27.05</c:v>
                </c:pt>
                <c:pt idx="542">
                  <c:v>27.1</c:v>
                </c:pt>
                <c:pt idx="543">
                  <c:v>27.15</c:v>
                </c:pt>
                <c:pt idx="544">
                  <c:v>27.2</c:v>
                </c:pt>
                <c:pt idx="545">
                  <c:v>27.25</c:v>
                </c:pt>
                <c:pt idx="546">
                  <c:v>27.3</c:v>
                </c:pt>
                <c:pt idx="547">
                  <c:v>27.35</c:v>
                </c:pt>
                <c:pt idx="548">
                  <c:v>27.4</c:v>
                </c:pt>
                <c:pt idx="549">
                  <c:v>27.45</c:v>
                </c:pt>
                <c:pt idx="550">
                  <c:v>27.5</c:v>
                </c:pt>
                <c:pt idx="551">
                  <c:v>27.55</c:v>
                </c:pt>
                <c:pt idx="552">
                  <c:v>27.6</c:v>
                </c:pt>
                <c:pt idx="553">
                  <c:v>27.65</c:v>
                </c:pt>
                <c:pt idx="554">
                  <c:v>27.7</c:v>
                </c:pt>
                <c:pt idx="555">
                  <c:v>27.75</c:v>
                </c:pt>
                <c:pt idx="556">
                  <c:v>27.8</c:v>
                </c:pt>
                <c:pt idx="557">
                  <c:v>27.85</c:v>
                </c:pt>
                <c:pt idx="558">
                  <c:v>27.9</c:v>
                </c:pt>
                <c:pt idx="559">
                  <c:v>27.95</c:v>
                </c:pt>
                <c:pt idx="560">
                  <c:v>28</c:v>
                </c:pt>
                <c:pt idx="561">
                  <c:v>28.05</c:v>
                </c:pt>
                <c:pt idx="562">
                  <c:v>28.1</c:v>
                </c:pt>
                <c:pt idx="563">
                  <c:v>28.15</c:v>
                </c:pt>
                <c:pt idx="564">
                  <c:v>28.2</c:v>
                </c:pt>
                <c:pt idx="565">
                  <c:v>28.25</c:v>
                </c:pt>
                <c:pt idx="566">
                  <c:v>28.3</c:v>
                </c:pt>
                <c:pt idx="567">
                  <c:v>28.35</c:v>
                </c:pt>
                <c:pt idx="568">
                  <c:v>28.4</c:v>
                </c:pt>
                <c:pt idx="569">
                  <c:v>28.45</c:v>
                </c:pt>
                <c:pt idx="570">
                  <c:v>28.5</c:v>
                </c:pt>
                <c:pt idx="571">
                  <c:v>28.55</c:v>
                </c:pt>
                <c:pt idx="572">
                  <c:v>28.6</c:v>
                </c:pt>
                <c:pt idx="573">
                  <c:v>28.65</c:v>
                </c:pt>
                <c:pt idx="574">
                  <c:v>28.7</c:v>
                </c:pt>
                <c:pt idx="575">
                  <c:v>28.75</c:v>
                </c:pt>
                <c:pt idx="576">
                  <c:v>28.8</c:v>
                </c:pt>
                <c:pt idx="577">
                  <c:v>28.85</c:v>
                </c:pt>
                <c:pt idx="578">
                  <c:v>28.9</c:v>
                </c:pt>
                <c:pt idx="579">
                  <c:v>28.95</c:v>
                </c:pt>
                <c:pt idx="580">
                  <c:v>29</c:v>
                </c:pt>
                <c:pt idx="581">
                  <c:v>29.05</c:v>
                </c:pt>
                <c:pt idx="582">
                  <c:v>29.1</c:v>
                </c:pt>
                <c:pt idx="583">
                  <c:v>29.15</c:v>
                </c:pt>
                <c:pt idx="584">
                  <c:v>29.2</c:v>
                </c:pt>
                <c:pt idx="585">
                  <c:v>29.25</c:v>
                </c:pt>
                <c:pt idx="586">
                  <c:v>29.3</c:v>
                </c:pt>
                <c:pt idx="587">
                  <c:v>29.35</c:v>
                </c:pt>
                <c:pt idx="588">
                  <c:v>29.4</c:v>
                </c:pt>
                <c:pt idx="589">
                  <c:v>29.45</c:v>
                </c:pt>
                <c:pt idx="590">
                  <c:v>29.5</c:v>
                </c:pt>
                <c:pt idx="591">
                  <c:v>29.55</c:v>
                </c:pt>
                <c:pt idx="592">
                  <c:v>29.6</c:v>
                </c:pt>
                <c:pt idx="593">
                  <c:v>29.65</c:v>
                </c:pt>
                <c:pt idx="594">
                  <c:v>29.7</c:v>
                </c:pt>
                <c:pt idx="595">
                  <c:v>29.75</c:v>
                </c:pt>
                <c:pt idx="596">
                  <c:v>29.8</c:v>
                </c:pt>
                <c:pt idx="597">
                  <c:v>29.85</c:v>
                </c:pt>
                <c:pt idx="598">
                  <c:v>29.9</c:v>
                </c:pt>
                <c:pt idx="599">
                  <c:v>29.95</c:v>
                </c:pt>
                <c:pt idx="600">
                  <c:v>30</c:v>
                </c:pt>
                <c:pt idx="601">
                  <c:v>30.05</c:v>
                </c:pt>
                <c:pt idx="602">
                  <c:v>30.1</c:v>
                </c:pt>
                <c:pt idx="603">
                  <c:v>30.15</c:v>
                </c:pt>
                <c:pt idx="604">
                  <c:v>30.2</c:v>
                </c:pt>
                <c:pt idx="605">
                  <c:v>30.25</c:v>
                </c:pt>
                <c:pt idx="606">
                  <c:v>30.3</c:v>
                </c:pt>
                <c:pt idx="607">
                  <c:v>30.35</c:v>
                </c:pt>
                <c:pt idx="608">
                  <c:v>30.4</c:v>
                </c:pt>
                <c:pt idx="609">
                  <c:v>30.45</c:v>
                </c:pt>
                <c:pt idx="610">
                  <c:v>30.5</c:v>
                </c:pt>
                <c:pt idx="611">
                  <c:v>30.55</c:v>
                </c:pt>
                <c:pt idx="612">
                  <c:v>30.6</c:v>
                </c:pt>
                <c:pt idx="613">
                  <c:v>30.65</c:v>
                </c:pt>
                <c:pt idx="614">
                  <c:v>30.7</c:v>
                </c:pt>
                <c:pt idx="615">
                  <c:v>30.75</c:v>
                </c:pt>
                <c:pt idx="616">
                  <c:v>30.8</c:v>
                </c:pt>
                <c:pt idx="617">
                  <c:v>30.85</c:v>
                </c:pt>
                <c:pt idx="618">
                  <c:v>30.9</c:v>
                </c:pt>
                <c:pt idx="619">
                  <c:v>30.95</c:v>
                </c:pt>
                <c:pt idx="620">
                  <c:v>31</c:v>
                </c:pt>
                <c:pt idx="621">
                  <c:v>31.05</c:v>
                </c:pt>
                <c:pt idx="622">
                  <c:v>31.1</c:v>
                </c:pt>
                <c:pt idx="623">
                  <c:v>31.15</c:v>
                </c:pt>
                <c:pt idx="624">
                  <c:v>31.2</c:v>
                </c:pt>
                <c:pt idx="625">
                  <c:v>31.25</c:v>
                </c:pt>
                <c:pt idx="626">
                  <c:v>31.3</c:v>
                </c:pt>
                <c:pt idx="627">
                  <c:v>31.35</c:v>
                </c:pt>
                <c:pt idx="628">
                  <c:v>31.4</c:v>
                </c:pt>
                <c:pt idx="629">
                  <c:v>31.45</c:v>
                </c:pt>
                <c:pt idx="630">
                  <c:v>31.5</c:v>
                </c:pt>
                <c:pt idx="631">
                  <c:v>31.55</c:v>
                </c:pt>
                <c:pt idx="632">
                  <c:v>31.6</c:v>
                </c:pt>
                <c:pt idx="633">
                  <c:v>31.65</c:v>
                </c:pt>
                <c:pt idx="634">
                  <c:v>31.7</c:v>
                </c:pt>
                <c:pt idx="635">
                  <c:v>31.75</c:v>
                </c:pt>
                <c:pt idx="636">
                  <c:v>31.8</c:v>
                </c:pt>
                <c:pt idx="637">
                  <c:v>31.85</c:v>
                </c:pt>
                <c:pt idx="638">
                  <c:v>31.9</c:v>
                </c:pt>
                <c:pt idx="639">
                  <c:v>31.95</c:v>
                </c:pt>
                <c:pt idx="640">
                  <c:v>32</c:v>
                </c:pt>
                <c:pt idx="641">
                  <c:v>32.049999999999997</c:v>
                </c:pt>
                <c:pt idx="642">
                  <c:v>32.1</c:v>
                </c:pt>
                <c:pt idx="643">
                  <c:v>32.15</c:v>
                </c:pt>
                <c:pt idx="644">
                  <c:v>32.200000000000003</c:v>
                </c:pt>
                <c:pt idx="645">
                  <c:v>32.25</c:v>
                </c:pt>
                <c:pt idx="646">
                  <c:v>32.299999999999997</c:v>
                </c:pt>
                <c:pt idx="647">
                  <c:v>32.35</c:v>
                </c:pt>
                <c:pt idx="648">
                  <c:v>32.4</c:v>
                </c:pt>
                <c:pt idx="649">
                  <c:v>32.450000000000003</c:v>
                </c:pt>
                <c:pt idx="650">
                  <c:v>32.5</c:v>
                </c:pt>
                <c:pt idx="651">
                  <c:v>32.549999999999997</c:v>
                </c:pt>
                <c:pt idx="652">
                  <c:v>32.6</c:v>
                </c:pt>
                <c:pt idx="653">
                  <c:v>32.65</c:v>
                </c:pt>
                <c:pt idx="654">
                  <c:v>32.700000000000003</c:v>
                </c:pt>
                <c:pt idx="655">
                  <c:v>32.75</c:v>
                </c:pt>
                <c:pt idx="656">
                  <c:v>32.799999999999997</c:v>
                </c:pt>
                <c:pt idx="657">
                  <c:v>32.85</c:v>
                </c:pt>
                <c:pt idx="658">
                  <c:v>32.9</c:v>
                </c:pt>
                <c:pt idx="659">
                  <c:v>32.950000000000003</c:v>
                </c:pt>
                <c:pt idx="660">
                  <c:v>33</c:v>
                </c:pt>
                <c:pt idx="661">
                  <c:v>33.049999999999997</c:v>
                </c:pt>
                <c:pt idx="662">
                  <c:v>33.1</c:v>
                </c:pt>
                <c:pt idx="663">
                  <c:v>33.15</c:v>
                </c:pt>
                <c:pt idx="664">
                  <c:v>33.200000000000003</c:v>
                </c:pt>
                <c:pt idx="665">
                  <c:v>33.25</c:v>
                </c:pt>
                <c:pt idx="666">
                  <c:v>33.299999999999997</c:v>
                </c:pt>
                <c:pt idx="667">
                  <c:v>33.35</c:v>
                </c:pt>
                <c:pt idx="668">
                  <c:v>33.4</c:v>
                </c:pt>
                <c:pt idx="669">
                  <c:v>33.450000000000003</c:v>
                </c:pt>
                <c:pt idx="670">
                  <c:v>33.5</c:v>
                </c:pt>
                <c:pt idx="671">
                  <c:v>33.549999999999997</c:v>
                </c:pt>
                <c:pt idx="672">
                  <c:v>33.6</c:v>
                </c:pt>
                <c:pt idx="673">
                  <c:v>33.65</c:v>
                </c:pt>
                <c:pt idx="674">
                  <c:v>33.700000000000003</c:v>
                </c:pt>
                <c:pt idx="675">
                  <c:v>33.75</c:v>
                </c:pt>
                <c:pt idx="676">
                  <c:v>33.799999999999997</c:v>
                </c:pt>
                <c:pt idx="677">
                  <c:v>33.85</c:v>
                </c:pt>
                <c:pt idx="678">
                  <c:v>33.9</c:v>
                </c:pt>
                <c:pt idx="679">
                  <c:v>33.950000000000003</c:v>
                </c:pt>
                <c:pt idx="680">
                  <c:v>34</c:v>
                </c:pt>
                <c:pt idx="681">
                  <c:v>34.049999999999997</c:v>
                </c:pt>
                <c:pt idx="682">
                  <c:v>34.1</c:v>
                </c:pt>
                <c:pt idx="683">
                  <c:v>34.15</c:v>
                </c:pt>
                <c:pt idx="684">
                  <c:v>34.200000000000003</c:v>
                </c:pt>
                <c:pt idx="685">
                  <c:v>34.25</c:v>
                </c:pt>
                <c:pt idx="686">
                  <c:v>34.299999999999997</c:v>
                </c:pt>
                <c:pt idx="687">
                  <c:v>34.35</c:v>
                </c:pt>
                <c:pt idx="688">
                  <c:v>34.4</c:v>
                </c:pt>
                <c:pt idx="689">
                  <c:v>34.450000000000003</c:v>
                </c:pt>
                <c:pt idx="690">
                  <c:v>34.5</c:v>
                </c:pt>
                <c:pt idx="691">
                  <c:v>34.549999999999997</c:v>
                </c:pt>
                <c:pt idx="692">
                  <c:v>34.6</c:v>
                </c:pt>
                <c:pt idx="693">
                  <c:v>34.65</c:v>
                </c:pt>
                <c:pt idx="694">
                  <c:v>34.700000000000003</c:v>
                </c:pt>
                <c:pt idx="695">
                  <c:v>34.75</c:v>
                </c:pt>
                <c:pt idx="696">
                  <c:v>34.799999999999997</c:v>
                </c:pt>
                <c:pt idx="697">
                  <c:v>34.85</c:v>
                </c:pt>
                <c:pt idx="698">
                  <c:v>34.9</c:v>
                </c:pt>
                <c:pt idx="699">
                  <c:v>34.950000000000003</c:v>
                </c:pt>
                <c:pt idx="700">
                  <c:v>35</c:v>
                </c:pt>
                <c:pt idx="701">
                  <c:v>35.049999999999997</c:v>
                </c:pt>
                <c:pt idx="702">
                  <c:v>35.1</c:v>
                </c:pt>
                <c:pt idx="703">
                  <c:v>35.15</c:v>
                </c:pt>
                <c:pt idx="704">
                  <c:v>35.200000000000003</c:v>
                </c:pt>
                <c:pt idx="705">
                  <c:v>35.25</c:v>
                </c:pt>
                <c:pt idx="706">
                  <c:v>35.299999999999997</c:v>
                </c:pt>
                <c:pt idx="707">
                  <c:v>35.35</c:v>
                </c:pt>
                <c:pt idx="708">
                  <c:v>35.4</c:v>
                </c:pt>
                <c:pt idx="709">
                  <c:v>35.450000000000003</c:v>
                </c:pt>
                <c:pt idx="710">
                  <c:v>35.5</c:v>
                </c:pt>
                <c:pt idx="711">
                  <c:v>35.549999999999997</c:v>
                </c:pt>
                <c:pt idx="712">
                  <c:v>35.6</c:v>
                </c:pt>
                <c:pt idx="713">
                  <c:v>35.65</c:v>
                </c:pt>
                <c:pt idx="714">
                  <c:v>35.700000000000003</c:v>
                </c:pt>
                <c:pt idx="715">
                  <c:v>35.75</c:v>
                </c:pt>
                <c:pt idx="716">
                  <c:v>35.799999999999997</c:v>
                </c:pt>
                <c:pt idx="717">
                  <c:v>35.85</c:v>
                </c:pt>
                <c:pt idx="718">
                  <c:v>35.9</c:v>
                </c:pt>
                <c:pt idx="719">
                  <c:v>35.950000000000003</c:v>
                </c:pt>
                <c:pt idx="720">
                  <c:v>36</c:v>
                </c:pt>
                <c:pt idx="721">
                  <c:v>36.049999999999997</c:v>
                </c:pt>
                <c:pt idx="722">
                  <c:v>36.1</c:v>
                </c:pt>
                <c:pt idx="723">
                  <c:v>36.15</c:v>
                </c:pt>
                <c:pt idx="724">
                  <c:v>36.200000000000003</c:v>
                </c:pt>
                <c:pt idx="725">
                  <c:v>36.25</c:v>
                </c:pt>
                <c:pt idx="726">
                  <c:v>36.299999999999997</c:v>
                </c:pt>
                <c:pt idx="727">
                  <c:v>36.35</c:v>
                </c:pt>
                <c:pt idx="728">
                  <c:v>36.4</c:v>
                </c:pt>
                <c:pt idx="729">
                  <c:v>36.450000000000003</c:v>
                </c:pt>
                <c:pt idx="730">
                  <c:v>36.5</c:v>
                </c:pt>
                <c:pt idx="731">
                  <c:v>36.549999999999997</c:v>
                </c:pt>
                <c:pt idx="732">
                  <c:v>36.6</c:v>
                </c:pt>
                <c:pt idx="733">
                  <c:v>36.65</c:v>
                </c:pt>
                <c:pt idx="734">
                  <c:v>36.700000000000003</c:v>
                </c:pt>
                <c:pt idx="735">
                  <c:v>36.75</c:v>
                </c:pt>
                <c:pt idx="736">
                  <c:v>36.799999999999997</c:v>
                </c:pt>
                <c:pt idx="737">
                  <c:v>36.85</c:v>
                </c:pt>
                <c:pt idx="738">
                  <c:v>36.9</c:v>
                </c:pt>
                <c:pt idx="739">
                  <c:v>36.950000000000003</c:v>
                </c:pt>
                <c:pt idx="740">
                  <c:v>37</c:v>
                </c:pt>
                <c:pt idx="741">
                  <c:v>37.049999999999997</c:v>
                </c:pt>
                <c:pt idx="742">
                  <c:v>37.1</c:v>
                </c:pt>
                <c:pt idx="743">
                  <c:v>37.15</c:v>
                </c:pt>
                <c:pt idx="744">
                  <c:v>37.200000000000003</c:v>
                </c:pt>
                <c:pt idx="745">
                  <c:v>37.25</c:v>
                </c:pt>
                <c:pt idx="746">
                  <c:v>37.299999999999997</c:v>
                </c:pt>
                <c:pt idx="747">
                  <c:v>37.35</c:v>
                </c:pt>
                <c:pt idx="748">
                  <c:v>37.4</c:v>
                </c:pt>
                <c:pt idx="749">
                  <c:v>37.450000000000003</c:v>
                </c:pt>
                <c:pt idx="750">
                  <c:v>37.5</c:v>
                </c:pt>
                <c:pt idx="751">
                  <c:v>37.549999999999997</c:v>
                </c:pt>
                <c:pt idx="752">
                  <c:v>37.6</c:v>
                </c:pt>
                <c:pt idx="753">
                  <c:v>37.65</c:v>
                </c:pt>
                <c:pt idx="754">
                  <c:v>37.700000000000003</c:v>
                </c:pt>
                <c:pt idx="755">
                  <c:v>37.75</c:v>
                </c:pt>
                <c:pt idx="756">
                  <c:v>37.799999999999997</c:v>
                </c:pt>
                <c:pt idx="757">
                  <c:v>37.85</c:v>
                </c:pt>
                <c:pt idx="758">
                  <c:v>37.9</c:v>
                </c:pt>
                <c:pt idx="759">
                  <c:v>37.950000000000003</c:v>
                </c:pt>
                <c:pt idx="760">
                  <c:v>38</c:v>
                </c:pt>
                <c:pt idx="761">
                  <c:v>38.049999999999997</c:v>
                </c:pt>
                <c:pt idx="762">
                  <c:v>38.1</c:v>
                </c:pt>
                <c:pt idx="763">
                  <c:v>38.15</c:v>
                </c:pt>
                <c:pt idx="764">
                  <c:v>38.200000000000003</c:v>
                </c:pt>
                <c:pt idx="765">
                  <c:v>38.25</c:v>
                </c:pt>
                <c:pt idx="766">
                  <c:v>38.299999999999997</c:v>
                </c:pt>
                <c:pt idx="767">
                  <c:v>38.35</c:v>
                </c:pt>
                <c:pt idx="768">
                  <c:v>38.4</c:v>
                </c:pt>
                <c:pt idx="769">
                  <c:v>38.450000000000003</c:v>
                </c:pt>
                <c:pt idx="770">
                  <c:v>38.5</c:v>
                </c:pt>
                <c:pt idx="771">
                  <c:v>38.549999999999997</c:v>
                </c:pt>
                <c:pt idx="772">
                  <c:v>38.6</c:v>
                </c:pt>
                <c:pt idx="773">
                  <c:v>38.65</c:v>
                </c:pt>
                <c:pt idx="774">
                  <c:v>38.700000000000003</c:v>
                </c:pt>
                <c:pt idx="775">
                  <c:v>38.75</c:v>
                </c:pt>
                <c:pt idx="776">
                  <c:v>38.799999999999997</c:v>
                </c:pt>
                <c:pt idx="777">
                  <c:v>38.85</c:v>
                </c:pt>
                <c:pt idx="778">
                  <c:v>38.9</c:v>
                </c:pt>
                <c:pt idx="779">
                  <c:v>38.950000000000003</c:v>
                </c:pt>
                <c:pt idx="780">
                  <c:v>39</c:v>
                </c:pt>
                <c:pt idx="781">
                  <c:v>39.049999999999997</c:v>
                </c:pt>
                <c:pt idx="782">
                  <c:v>39.1</c:v>
                </c:pt>
                <c:pt idx="783">
                  <c:v>39.15</c:v>
                </c:pt>
                <c:pt idx="784">
                  <c:v>39.200000000000003</c:v>
                </c:pt>
                <c:pt idx="785">
                  <c:v>39.25</c:v>
                </c:pt>
                <c:pt idx="786">
                  <c:v>39.299999999999997</c:v>
                </c:pt>
                <c:pt idx="787">
                  <c:v>39.35</c:v>
                </c:pt>
                <c:pt idx="788">
                  <c:v>39.4</c:v>
                </c:pt>
                <c:pt idx="789">
                  <c:v>39.450000000000003</c:v>
                </c:pt>
                <c:pt idx="790">
                  <c:v>39.5</c:v>
                </c:pt>
                <c:pt idx="791">
                  <c:v>39.549999999999997</c:v>
                </c:pt>
                <c:pt idx="792">
                  <c:v>39.6</c:v>
                </c:pt>
                <c:pt idx="793">
                  <c:v>39.65</c:v>
                </c:pt>
                <c:pt idx="794">
                  <c:v>39.700000000000003</c:v>
                </c:pt>
                <c:pt idx="795">
                  <c:v>39.75</c:v>
                </c:pt>
                <c:pt idx="796">
                  <c:v>39.799999999999997</c:v>
                </c:pt>
                <c:pt idx="797">
                  <c:v>39.85</c:v>
                </c:pt>
                <c:pt idx="798">
                  <c:v>39.9</c:v>
                </c:pt>
                <c:pt idx="799">
                  <c:v>39.950000000000003</c:v>
                </c:pt>
                <c:pt idx="800">
                  <c:v>40</c:v>
                </c:pt>
                <c:pt idx="801">
                  <c:v>40.049999999999997</c:v>
                </c:pt>
                <c:pt idx="802">
                  <c:v>40.1</c:v>
                </c:pt>
                <c:pt idx="803">
                  <c:v>40.15</c:v>
                </c:pt>
                <c:pt idx="804">
                  <c:v>40.200000000000003</c:v>
                </c:pt>
                <c:pt idx="805">
                  <c:v>40.25</c:v>
                </c:pt>
                <c:pt idx="806">
                  <c:v>40.299999999999997</c:v>
                </c:pt>
                <c:pt idx="807">
                  <c:v>40.35</c:v>
                </c:pt>
                <c:pt idx="808">
                  <c:v>40.4</c:v>
                </c:pt>
                <c:pt idx="809">
                  <c:v>40.450000000000003</c:v>
                </c:pt>
                <c:pt idx="810">
                  <c:v>40.5</c:v>
                </c:pt>
                <c:pt idx="811">
                  <c:v>40.549999999999997</c:v>
                </c:pt>
                <c:pt idx="812">
                  <c:v>40.6</c:v>
                </c:pt>
                <c:pt idx="813">
                  <c:v>40.65</c:v>
                </c:pt>
                <c:pt idx="814">
                  <c:v>40.700000000000003</c:v>
                </c:pt>
                <c:pt idx="815">
                  <c:v>40.75</c:v>
                </c:pt>
                <c:pt idx="816">
                  <c:v>40.799999999999997</c:v>
                </c:pt>
                <c:pt idx="817">
                  <c:v>40.85</c:v>
                </c:pt>
                <c:pt idx="818">
                  <c:v>40.9</c:v>
                </c:pt>
                <c:pt idx="819">
                  <c:v>40.950000000000003</c:v>
                </c:pt>
                <c:pt idx="820">
                  <c:v>41</c:v>
                </c:pt>
                <c:pt idx="821">
                  <c:v>41.05</c:v>
                </c:pt>
                <c:pt idx="822">
                  <c:v>41.1</c:v>
                </c:pt>
                <c:pt idx="823">
                  <c:v>41.15</c:v>
                </c:pt>
                <c:pt idx="824">
                  <c:v>41.2</c:v>
                </c:pt>
                <c:pt idx="825">
                  <c:v>41.25</c:v>
                </c:pt>
                <c:pt idx="826">
                  <c:v>41.3</c:v>
                </c:pt>
                <c:pt idx="827">
                  <c:v>41.35</c:v>
                </c:pt>
                <c:pt idx="828">
                  <c:v>41.4</c:v>
                </c:pt>
                <c:pt idx="829">
                  <c:v>41.45</c:v>
                </c:pt>
                <c:pt idx="830">
                  <c:v>41.5</c:v>
                </c:pt>
                <c:pt idx="831">
                  <c:v>41.55</c:v>
                </c:pt>
                <c:pt idx="832">
                  <c:v>41.6</c:v>
                </c:pt>
                <c:pt idx="833">
                  <c:v>41.65</c:v>
                </c:pt>
                <c:pt idx="834">
                  <c:v>41.7</c:v>
                </c:pt>
                <c:pt idx="835">
                  <c:v>41.75</c:v>
                </c:pt>
                <c:pt idx="836">
                  <c:v>41.8</c:v>
                </c:pt>
                <c:pt idx="837">
                  <c:v>41.85</c:v>
                </c:pt>
                <c:pt idx="838">
                  <c:v>41.9</c:v>
                </c:pt>
                <c:pt idx="839">
                  <c:v>41.95</c:v>
                </c:pt>
                <c:pt idx="840">
                  <c:v>42</c:v>
                </c:pt>
                <c:pt idx="841">
                  <c:v>42.05</c:v>
                </c:pt>
                <c:pt idx="842">
                  <c:v>42.1</c:v>
                </c:pt>
                <c:pt idx="843">
                  <c:v>42.15</c:v>
                </c:pt>
                <c:pt idx="844">
                  <c:v>42.2</c:v>
                </c:pt>
                <c:pt idx="845">
                  <c:v>42.25</c:v>
                </c:pt>
                <c:pt idx="846">
                  <c:v>42.3</c:v>
                </c:pt>
                <c:pt idx="847">
                  <c:v>42.35</c:v>
                </c:pt>
                <c:pt idx="848">
                  <c:v>42.4</c:v>
                </c:pt>
                <c:pt idx="849">
                  <c:v>42.45</c:v>
                </c:pt>
                <c:pt idx="850">
                  <c:v>42.5</c:v>
                </c:pt>
                <c:pt idx="851">
                  <c:v>42.55</c:v>
                </c:pt>
                <c:pt idx="852">
                  <c:v>42.6</c:v>
                </c:pt>
                <c:pt idx="853">
                  <c:v>42.65</c:v>
                </c:pt>
                <c:pt idx="854">
                  <c:v>42.7</c:v>
                </c:pt>
                <c:pt idx="855">
                  <c:v>42.75</c:v>
                </c:pt>
                <c:pt idx="856">
                  <c:v>42.8</c:v>
                </c:pt>
                <c:pt idx="857">
                  <c:v>42.85</c:v>
                </c:pt>
                <c:pt idx="858">
                  <c:v>42.9</c:v>
                </c:pt>
                <c:pt idx="859">
                  <c:v>42.95</c:v>
                </c:pt>
                <c:pt idx="860">
                  <c:v>43</c:v>
                </c:pt>
                <c:pt idx="861">
                  <c:v>43.05</c:v>
                </c:pt>
                <c:pt idx="862">
                  <c:v>43.1</c:v>
                </c:pt>
                <c:pt idx="863">
                  <c:v>43.15</c:v>
                </c:pt>
                <c:pt idx="864">
                  <c:v>43.2</c:v>
                </c:pt>
                <c:pt idx="865">
                  <c:v>43.25</c:v>
                </c:pt>
                <c:pt idx="866">
                  <c:v>43.3</c:v>
                </c:pt>
                <c:pt idx="867">
                  <c:v>43.35</c:v>
                </c:pt>
                <c:pt idx="868">
                  <c:v>43.4</c:v>
                </c:pt>
                <c:pt idx="869">
                  <c:v>43.45</c:v>
                </c:pt>
                <c:pt idx="870">
                  <c:v>43.5</c:v>
                </c:pt>
                <c:pt idx="871">
                  <c:v>43.55</c:v>
                </c:pt>
                <c:pt idx="872">
                  <c:v>43.6</c:v>
                </c:pt>
                <c:pt idx="873">
                  <c:v>43.65</c:v>
                </c:pt>
                <c:pt idx="874">
                  <c:v>43.7</c:v>
                </c:pt>
                <c:pt idx="875">
                  <c:v>43.75</c:v>
                </c:pt>
                <c:pt idx="876">
                  <c:v>43.8</c:v>
                </c:pt>
                <c:pt idx="877">
                  <c:v>43.85</c:v>
                </c:pt>
                <c:pt idx="878">
                  <c:v>43.9</c:v>
                </c:pt>
                <c:pt idx="879">
                  <c:v>43.95</c:v>
                </c:pt>
                <c:pt idx="880">
                  <c:v>44</c:v>
                </c:pt>
                <c:pt idx="881">
                  <c:v>44.05</c:v>
                </c:pt>
                <c:pt idx="882">
                  <c:v>44.1</c:v>
                </c:pt>
                <c:pt idx="883">
                  <c:v>44.15</c:v>
                </c:pt>
                <c:pt idx="884">
                  <c:v>44.2</c:v>
                </c:pt>
                <c:pt idx="885">
                  <c:v>44.25</c:v>
                </c:pt>
                <c:pt idx="886">
                  <c:v>44.3</c:v>
                </c:pt>
                <c:pt idx="887">
                  <c:v>44.35</c:v>
                </c:pt>
                <c:pt idx="888">
                  <c:v>44.4</c:v>
                </c:pt>
                <c:pt idx="889">
                  <c:v>44.45</c:v>
                </c:pt>
                <c:pt idx="890">
                  <c:v>44.5</c:v>
                </c:pt>
                <c:pt idx="891">
                  <c:v>44.55</c:v>
                </c:pt>
                <c:pt idx="892">
                  <c:v>44.6</c:v>
                </c:pt>
                <c:pt idx="893">
                  <c:v>44.65</c:v>
                </c:pt>
                <c:pt idx="894">
                  <c:v>44.7</c:v>
                </c:pt>
                <c:pt idx="895">
                  <c:v>44.75</c:v>
                </c:pt>
                <c:pt idx="896">
                  <c:v>44.8</c:v>
                </c:pt>
                <c:pt idx="897">
                  <c:v>44.85</c:v>
                </c:pt>
                <c:pt idx="898">
                  <c:v>44.9</c:v>
                </c:pt>
                <c:pt idx="899">
                  <c:v>44.95</c:v>
                </c:pt>
                <c:pt idx="900">
                  <c:v>45</c:v>
                </c:pt>
                <c:pt idx="901">
                  <c:v>45.05</c:v>
                </c:pt>
                <c:pt idx="902">
                  <c:v>45.1</c:v>
                </c:pt>
                <c:pt idx="903">
                  <c:v>45.15</c:v>
                </c:pt>
                <c:pt idx="904">
                  <c:v>45.2</c:v>
                </c:pt>
                <c:pt idx="905">
                  <c:v>45.25</c:v>
                </c:pt>
                <c:pt idx="906">
                  <c:v>45.3</c:v>
                </c:pt>
                <c:pt idx="907">
                  <c:v>45.35</c:v>
                </c:pt>
                <c:pt idx="908">
                  <c:v>45.4</c:v>
                </c:pt>
                <c:pt idx="909">
                  <c:v>45.45</c:v>
                </c:pt>
                <c:pt idx="910">
                  <c:v>45.5</c:v>
                </c:pt>
                <c:pt idx="911">
                  <c:v>45.55</c:v>
                </c:pt>
                <c:pt idx="912">
                  <c:v>45.6</c:v>
                </c:pt>
                <c:pt idx="913">
                  <c:v>45.65</c:v>
                </c:pt>
                <c:pt idx="914">
                  <c:v>45.7</c:v>
                </c:pt>
                <c:pt idx="915">
                  <c:v>45.75</c:v>
                </c:pt>
                <c:pt idx="916">
                  <c:v>45.8</c:v>
                </c:pt>
                <c:pt idx="917">
                  <c:v>45.85</c:v>
                </c:pt>
                <c:pt idx="918">
                  <c:v>45.9</c:v>
                </c:pt>
                <c:pt idx="919">
                  <c:v>45.95</c:v>
                </c:pt>
                <c:pt idx="920">
                  <c:v>46</c:v>
                </c:pt>
                <c:pt idx="921">
                  <c:v>46.05</c:v>
                </c:pt>
                <c:pt idx="922">
                  <c:v>46.1</c:v>
                </c:pt>
                <c:pt idx="923">
                  <c:v>46.15</c:v>
                </c:pt>
                <c:pt idx="924">
                  <c:v>46.2</c:v>
                </c:pt>
                <c:pt idx="925">
                  <c:v>46.25</c:v>
                </c:pt>
                <c:pt idx="926">
                  <c:v>46.3</c:v>
                </c:pt>
                <c:pt idx="927">
                  <c:v>46.35</c:v>
                </c:pt>
                <c:pt idx="928">
                  <c:v>46.4</c:v>
                </c:pt>
                <c:pt idx="929">
                  <c:v>46.45</c:v>
                </c:pt>
                <c:pt idx="930">
                  <c:v>46.5</c:v>
                </c:pt>
                <c:pt idx="931">
                  <c:v>46.55</c:v>
                </c:pt>
                <c:pt idx="932">
                  <c:v>46.6</c:v>
                </c:pt>
                <c:pt idx="933">
                  <c:v>46.65</c:v>
                </c:pt>
                <c:pt idx="934">
                  <c:v>46.7</c:v>
                </c:pt>
                <c:pt idx="935">
                  <c:v>46.75</c:v>
                </c:pt>
                <c:pt idx="936">
                  <c:v>46.8</c:v>
                </c:pt>
                <c:pt idx="937">
                  <c:v>46.85</c:v>
                </c:pt>
                <c:pt idx="938">
                  <c:v>46.9</c:v>
                </c:pt>
                <c:pt idx="939">
                  <c:v>46.95</c:v>
                </c:pt>
                <c:pt idx="940">
                  <c:v>47</c:v>
                </c:pt>
                <c:pt idx="941">
                  <c:v>47.05</c:v>
                </c:pt>
                <c:pt idx="942">
                  <c:v>47.1</c:v>
                </c:pt>
                <c:pt idx="943">
                  <c:v>47.15</c:v>
                </c:pt>
                <c:pt idx="944">
                  <c:v>47.2</c:v>
                </c:pt>
                <c:pt idx="945">
                  <c:v>47.25</c:v>
                </c:pt>
                <c:pt idx="946">
                  <c:v>47.3</c:v>
                </c:pt>
                <c:pt idx="947">
                  <c:v>47.35</c:v>
                </c:pt>
                <c:pt idx="948">
                  <c:v>47.4</c:v>
                </c:pt>
                <c:pt idx="949">
                  <c:v>47.45</c:v>
                </c:pt>
                <c:pt idx="950">
                  <c:v>47.5</c:v>
                </c:pt>
                <c:pt idx="951">
                  <c:v>47.55</c:v>
                </c:pt>
                <c:pt idx="952">
                  <c:v>47.6</c:v>
                </c:pt>
                <c:pt idx="953">
                  <c:v>47.65</c:v>
                </c:pt>
                <c:pt idx="954">
                  <c:v>47.7</c:v>
                </c:pt>
                <c:pt idx="955">
                  <c:v>47.75</c:v>
                </c:pt>
                <c:pt idx="956">
                  <c:v>47.8</c:v>
                </c:pt>
                <c:pt idx="957">
                  <c:v>47.85</c:v>
                </c:pt>
                <c:pt idx="958">
                  <c:v>47.9</c:v>
                </c:pt>
                <c:pt idx="959">
                  <c:v>47.95</c:v>
                </c:pt>
                <c:pt idx="960">
                  <c:v>48</c:v>
                </c:pt>
                <c:pt idx="961">
                  <c:v>48.05</c:v>
                </c:pt>
                <c:pt idx="962">
                  <c:v>48.1</c:v>
                </c:pt>
                <c:pt idx="963">
                  <c:v>48.15</c:v>
                </c:pt>
                <c:pt idx="964">
                  <c:v>48.2</c:v>
                </c:pt>
                <c:pt idx="965">
                  <c:v>48.25</c:v>
                </c:pt>
                <c:pt idx="966">
                  <c:v>48.3</c:v>
                </c:pt>
                <c:pt idx="967">
                  <c:v>48.35</c:v>
                </c:pt>
                <c:pt idx="968">
                  <c:v>48.4</c:v>
                </c:pt>
                <c:pt idx="969">
                  <c:v>48.45</c:v>
                </c:pt>
                <c:pt idx="970">
                  <c:v>48.5</c:v>
                </c:pt>
                <c:pt idx="971">
                  <c:v>48.55</c:v>
                </c:pt>
                <c:pt idx="972">
                  <c:v>48.6</c:v>
                </c:pt>
                <c:pt idx="973">
                  <c:v>48.65</c:v>
                </c:pt>
                <c:pt idx="974">
                  <c:v>48.7</c:v>
                </c:pt>
                <c:pt idx="975">
                  <c:v>48.75</c:v>
                </c:pt>
                <c:pt idx="976">
                  <c:v>48.8</c:v>
                </c:pt>
                <c:pt idx="977">
                  <c:v>48.85</c:v>
                </c:pt>
                <c:pt idx="978">
                  <c:v>48.9</c:v>
                </c:pt>
                <c:pt idx="979">
                  <c:v>48.95</c:v>
                </c:pt>
                <c:pt idx="980">
                  <c:v>49</c:v>
                </c:pt>
                <c:pt idx="981">
                  <c:v>49.05</c:v>
                </c:pt>
                <c:pt idx="982">
                  <c:v>49.1</c:v>
                </c:pt>
                <c:pt idx="983">
                  <c:v>49.15</c:v>
                </c:pt>
                <c:pt idx="984">
                  <c:v>49.2</c:v>
                </c:pt>
                <c:pt idx="985">
                  <c:v>49.25</c:v>
                </c:pt>
                <c:pt idx="986">
                  <c:v>49.3</c:v>
                </c:pt>
                <c:pt idx="987">
                  <c:v>49.35</c:v>
                </c:pt>
                <c:pt idx="988">
                  <c:v>49.4</c:v>
                </c:pt>
                <c:pt idx="989">
                  <c:v>49.45</c:v>
                </c:pt>
                <c:pt idx="990">
                  <c:v>49.5</c:v>
                </c:pt>
                <c:pt idx="991">
                  <c:v>49.55</c:v>
                </c:pt>
                <c:pt idx="992">
                  <c:v>49.6</c:v>
                </c:pt>
                <c:pt idx="993">
                  <c:v>49.65</c:v>
                </c:pt>
                <c:pt idx="994">
                  <c:v>49.7</c:v>
                </c:pt>
                <c:pt idx="995">
                  <c:v>49.75</c:v>
                </c:pt>
                <c:pt idx="996">
                  <c:v>49.8</c:v>
                </c:pt>
                <c:pt idx="997">
                  <c:v>49.85</c:v>
                </c:pt>
                <c:pt idx="998">
                  <c:v>49.9</c:v>
                </c:pt>
                <c:pt idx="999">
                  <c:v>49.95</c:v>
                </c:pt>
                <c:pt idx="1000">
                  <c:v>50</c:v>
                </c:pt>
                <c:pt idx="1001">
                  <c:v>50.05</c:v>
                </c:pt>
                <c:pt idx="1002">
                  <c:v>50.1</c:v>
                </c:pt>
                <c:pt idx="1003">
                  <c:v>50.15</c:v>
                </c:pt>
                <c:pt idx="1004">
                  <c:v>50.2</c:v>
                </c:pt>
                <c:pt idx="1005">
                  <c:v>50.25</c:v>
                </c:pt>
                <c:pt idx="1006">
                  <c:v>50.3</c:v>
                </c:pt>
                <c:pt idx="1007">
                  <c:v>50.35</c:v>
                </c:pt>
                <c:pt idx="1008">
                  <c:v>50.4</c:v>
                </c:pt>
                <c:pt idx="1009">
                  <c:v>50.45</c:v>
                </c:pt>
                <c:pt idx="1010">
                  <c:v>50.5</c:v>
                </c:pt>
                <c:pt idx="1011">
                  <c:v>50.55</c:v>
                </c:pt>
                <c:pt idx="1012">
                  <c:v>50.6</c:v>
                </c:pt>
                <c:pt idx="1013">
                  <c:v>50.65</c:v>
                </c:pt>
                <c:pt idx="1014">
                  <c:v>50.7</c:v>
                </c:pt>
                <c:pt idx="1015">
                  <c:v>50.75</c:v>
                </c:pt>
                <c:pt idx="1016">
                  <c:v>50.8</c:v>
                </c:pt>
                <c:pt idx="1017">
                  <c:v>50.85</c:v>
                </c:pt>
                <c:pt idx="1018">
                  <c:v>50.9</c:v>
                </c:pt>
                <c:pt idx="1019">
                  <c:v>50.95</c:v>
                </c:pt>
                <c:pt idx="1020">
                  <c:v>51</c:v>
                </c:pt>
                <c:pt idx="1021">
                  <c:v>51.05</c:v>
                </c:pt>
                <c:pt idx="1022">
                  <c:v>51.1</c:v>
                </c:pt>
                <c:pt idx="1023">
                  <c:v>51.15</c:v>
                </c:pt>
                <c:pt idx="1024">
                  <c:v>51.2</c:v>
                </c:pt>
                <c:pt idx="1025">
                  <c:v>51.25</c:v>
                </c:pt>
                <c:pt idx="1026">
                  <c:v>51.3</c:v>
                </c:pt>
                <c:pt idx="1027">
                  <c:v>51.35</c:v>
                </c:pt>
                <c:pt idx="1028">
                  <c:v>51.4</c:v>
                </c:pt>
                <c:pt idx="1029">
                  <c:v>51.45</c:v>
                </c:pt>
                <c:pt idx="1030">
                  <c:v>51.5</c:v>
                </c:pt>
                <c:pt idx="1031">
                  <c:v>51.55</c:v>
                </c:pt>
                <c:pt idx="1032">
                  <c:v>51.6</c:v>
                </c:pt>
                <c:pt idx="1033">
                  <c:v>51.65</c:v>
                </c:pt>
                <c:pt idx="1034">
                  <c:v>51.7</c:v>
                </c:pt>
                <c:pt idx="1035">
                  <c:v>51.75</c:v>
                </c:pt>
                <c:pt idx="1036">
                  <c:v>51.8</c:v>
                </c:pt>
                <c:pt idx="1037">
                  <c:v>51.85</c:v>
                </c:pt>
                <c:pt idx="1038">
                  <c:v>51.9</c:v>
                </c:pt>
                <c:pt idx="1039">
                  <c:v>51.95</c:v>
                </c:pt>
                <c:pt idx="1040">
                  <c:v>52</c:v>
                </c:pt>
                <c:pt idx="1041">
                  <c:v>52.05</c:v>
                </c:pt>
                <c:pt idx="1042">
                  <c:v>52.1</c:v>
                </c:pt>
                <c:pt idx="1043">
                  <c:v>52.15</c:v>
                </c:pt>
                <c:pt idx="1044">
                  <c:v>52.2</c:v>
                </c:pt>
                <c:pt idx="1045">
                  <c:v>52.25</c:v>
                </c:pt>
                <c:pt idx="1046">
                  <c:v>52.3</c:v>
                </c:pt>
                <c:pt idx="1047">
                  <c:v>52.35</c:v>
                </c:pt>
                <c:pt idx="1048">
                  <c:v>52.4</c:v>
                </c:pt>
                <c:pt idx="1049">
                  <c:v>52.45</c:v>
                </c:pt>
                <c:pt idx="1050">
                  <c:v>52.5</c:v>
                </c:pt>
                <c:pt idx="1051">
                  <c:v>52.55</c:v>
                </c:pt>
                <c:pt idx="1052">
                  <c:v>52.6</c:v>
                </c:pt>
                <c:pt idx="1053">
                  <c:v>52.65</c:v>
                </c:pt>
                <c:pt idx="1054">
                  <c:v>52.7</c:v>
                </c:pt>
                <c:pt idx="1055">
                  <c:v>52.75</c:v>
                </c:pt>
                <c:pt idx="1056">
                  <c:v>52.8</c:v>
                </c:pt>
                <c:pt idx="1057">
                  <c:v>52.85</c:v>
                </c:pt>
                <c:pt idx="1058">
                  <c:v>52.9</c:v>
                </c:pt>
                <c:pt idx="1059">
                  <c:v>52.95</c:v>
                </c:pt>
                <c:pt idx="1060">
                  <c:v>53</c:v>
                </c:pt>
                <c:pt idx="1061">
                  <c:v>53.05</c:v>
                </c:pt>
                <c:pt idx="1062">
                  <c:v>53.1</c:v>
                </c:pt>
                <c:pt idx="1063">
                  <c:v>53.15</c:v>
                </c:pt>
                <c:pt idx="1064">
                  <c:v>53.2</c:v>
                </c:pt>
                <c:pt idx="1065">
                  <c:v>53.25</c:v>
                </c:pt>
                <c:pt idx="1066">
                  <c:v>53.3</c:v>
                </c:pt>
                <c:pt idx="1067">
                  <c:v>53.35</c:v>
                </c:pt>
                <c:pt idx="1068">
                  <c:v>53.4</c:v>
                </c:pt>
                <c:pt idx="1069">
                  <c:v>53.45</c:v>
                </c:pt>
                <c:pt idx="1070">
                  <c:v>53.5</c:v>
                </c:pt>
                <c:pt idx="1071">
                  <c:v>53.55</c:v>
                </c:pt>
                <c:pt idx="1072">
                  <c:v>53.6</c:v>
                </c:pt>
                <c:pt idx="1073">
                  <c:v>53.65</c:v>
                </c:pt>
                <c:pt idx="1074">
                  <c:v>53.7</c:v>
                </c:pt>
                <c:pt idx="1075">
                  <c:v>53.75</c:v>
                </c:pt>
                <c:pt idx="1076">
                  <c:v>53.8</c:v>
                </c:pt>
                <c:pt idx="1077">
                  <c:v>53.85</c:v>
                </c:pt>
                <c:pt idx="1078">
                  <c:v>53.9</c:v>
                </c:pt>
                <c:pt idx="1079">
                  <c:v>53.950000000000102</c:v>
                </c:pt>
                <c:pt idx="1080">
                  <c:v>54</c:v>
                </c:pt>
                <c:pt idx="1081">
                  <c:v>54.05</c:v>
                </c:pt>
                <c:pt idx="1082">
                  <c:v>54.1</c:v>
                </c:pt>
                <c:pt idx="1083">
                  <c:v>54.15</c:v>
                </c:pt>
                <c:pt idx="1084">
                  <c:v>54.200000000000102</c:v>
                </c:pt>
                <c:pt idx="1085">
                  <c:v>54.25</c:v>
                </c:pt>
                <c:pt idx="1086">
                  <c:v>54.3</c:v>
                </c:pt>
                <c:pt idx="1087">
                  <c:v>54.35</c:v>
                </c:pt>
                <c:pt idx="1088">
                  <c:v>54.4</c:v>
                </c:pt>
                <c:pt idx="1089">
                  <c:v>54.450000000000102</c:v>
                </c:pt>
                <c:pt idx="1090">
                  <c:v>54.5</c:v>
                </c:pt>
                <c:pt idx="1091">
                  <c:v>54.55</c:v>
                </c:pt>
                <c:pt idx="1092">
                  <c:v>54.6</c:v>
                </c:pt>
                <c:pt idx="1093">
                  <c:v>54.65</c:v>
                </c:pt>
                <c:pt idx="1094">
                  <c:v>54.700000000000102</c:v>
                </c:pt>
                <c:pt idx="1095">
                  <c:v>54.75</c:v>
                </c:pt>
                <c:pt idx="1096">
                  <c:v>54.8</c:v>
                </c:pt>
                <c:pt idx="1097">
                  <c:v>54.85</c:v>
                </c:pt>
                <c:pt idx="1098">
                  <c:v>54.9</c:v>
                </c:pt>
                <c:pt idx="1099">
                  <c:v>54.950000000000102</c:v>
                </c:pt>
                <c:pt idx="1100">
                  <c:v>55</c:v>
                </c:pt>
                <c:pt idx="1101">
                  <c:v>55.05</c:v>
                </c:pt>
                <c:pt idx="1102">
                  <c:v>55.1</c:v>
                </c:pt>
                <c:pt idx="1103">
                  <c:v>55.15</c:v>
                </c:pt>
                <c:pt idx="1104">
                  <c:v>55.200000000000102</c:v>
                </c:pt>
                <c:pt idx="1105">
                  <c:v>55.25</c:v>
                </c:pt>
                <c:pt idx="1106">
                  <c:v>55.3</c:v>
                </c:pt>
                <c:pt idx="1107">
                  <c:v>55.35</c:v>
                </c:pt>
                <c:pt idx="1108">
                  <c:v>55.4</c:v>
                </c:pt>
                <c:pt idx="1109">
                  <c:v>55.450000000000102</c:v>
                </c:pt>
                <c:pt idx="1110">
                  <c:v>55.5</c:v>
                </c:pt>
                <c:pt idx="1111">
                  <c:v>55.55</c:v>
                </c:pt>
                <c:pt idx="1112">
                  <c:v>55.6</c:v>
                </c:pt>
                <c:pt idx="1113">
                  <c:v>55.65</c:v>
                </c:pt>
                <c:pt idx="1114">
                  <c:v>55.700000000000102</c:v>
                </c:pt>
                <c:pt idx="1115">
                  <c:v>55.75</c:v>
                </c:pt>
                <c:pt idx="1116">
                  <c:v>55.800000000000097</c:v>
                </c:pt>
                <c:pt idx="1117">
                  <c:v>55.85</c:v>
                </c:pt>
                <c:pt idx="1118">
                  <c:v>55.9</c:v>
                </c:pt>
                <c:pt idx="1119">
                  <c:v>55.950000000000102</c:v>
                </c:pt>
                <c:pt idx="1120">
                  <c:v>56</c:v>
                </c:pt>
                <c:pt idx="1121">
                  <c:v>56.050000000000097</c:v>
                </c:pt>
                <c:pt idx="1122">
                  <c:v>56.1</c:v>
                </c:pt>
                <c:pt idx="1123">
                  <c:v>56.15</c:v>
                </c:pt>
                <c:pt idx="1124">
                  <c:v>56.200000000000102</c:v>
                </c:pt>
                <c:pt idx="1125">
                  <c:v>56.25</c:v>
                </c:pt>
                <c:pt idx="1126">
                  <c:v>56.300000000000097</c:v>
                </c:pt>
                <c:pt idx="1127">
                  <c:v>56.35</c:v>
                </c:pt>
                <c:pt idx="1128">
                  <c:v>56.4</c:v>
                </c:pt>
                <c:pt idx="1129">
                  <c:v>56.450000000000102</c:v>
                </c:pt>
                <c:pt idx="1130">
                  <c:v>56.5</c:v>
                </c:pt>
                <c:pt idx="1131">
                  <c:v>56.550000000000097</c:v>
                </c:pt>
                <c:pt idx="1132">
                  <c:v>56.6</c:v>
                </c:pt>
                <c:pt idx="1133">
                  <c:v>56.65</c:v>
                </c:pt>
                <c:pt idx="1134">
                  <c:v>56.700000000000102</c:v>
                </c:pt>
                <c:pt idx="1135">
                  <c:v>56.75</c:v>
                </c:pt>
                <c:pt idx="1136">
                  <c:v>56.800000000000097</c:v>
                </c:pt>
                <c:pt idx="1137">
                  <c:v>56.85</c:v>
                </c:pt>
                <c:pt idx="1138">
                  <c:v>56.9</c:v>
                </c:pt>
                <c:pt idx="1139">
                  <c:v>56.950000000000102</c:v>
                </c:pt>
                <c:pt idx="1140">
                  <c:v>57</c:v>
                </c:pt>
                <c:pt idx="1141">
                  <c:v>57.050000000000097</c:v>
                </c:pt>
                <c:pt idx="1142">
                  <c:v>57.1</c:v>
                </c:pt>
                <c:pt idx="1143">
                  <c:v>57.150000000000098</c:v>
                </c:pt>
                <c:pt idx="1144">
                  <c:v>57.200000000000102</c:v>
                </c:pt>
                <c:pt idx="1145">
                  <c:v>57.25</c:v>
                </c:pt>
                <c:pt idx="1146">
                  <c:v>57.300000000000097</c:v>
                </c:pt>
                <c:pt idx="1147">
                  <c:v>57.35</c:v>
                </c:pt>
                <c:pt idx="1148">
                  <c:v>57.400000000000098</c:v>
                </c:pt>
                <c:pt idx="1149">
                  <c:v>57.450000000000102</c:v>
                </c:pt>
                <c:pt idx="1150">
                  <c:v>57.5</c:v>
                </c:pt>
                <c:pt idx="1151">
                  <c:v>57.550000000000097</c:v>
                </c:pt>
                <c:pt idx="1152">
                  <c:v>57.6</c:v>
                </c:pt>
                <c:pt idx="1153">
                  <c:v>57.650000000000098</c:v>
                </c:pt>
                <c:pt idx="1154">
                  <c:v>57.700000000000102</c:v>
                </c:pt>
                <c:pt idx="1155">
                  <c:v>57.75</c:v>
                </c:pt>
                <c:pt idx="1156">
                  <c:v>57.800000000000097</c:v>
                </c:pt>
                <c:pt idx="1157">
                  <c:v>57.85</c:v>
                </c:pt>
                <c:pt idx="1158">
                  <c:v>57.900000000000098</c:v>
                </c:pt>
                <c:pt idx="1159">
                  <c:v>57.950000000000102</c:v>
                </c:pt>
                <c:pt idx="1160">
                  <c:v>58</c:v>
                </c:pt>
                <c:pt idx="1161">
                  <c:v>58.050000000000097</c:v>
                </c:pt>
                <c:pt idx="1162">
                  <c:v>58.1</c:v>
                </c:pt>
                <c:pt idx="1163">
                  <c:v>58.150000000000098</c:v>
                </c:pt>
                <c:pt idx="1164">
                  <c:v>58.200000000000102</c:v>
                </c:pt>
                <c:pt idx="1165">
                  <c:v>58.25</c:v>
                </c:pt>
                <c:pt idx="1166">
                  <c:v>58.300000000000097</c:v>
                </c:pt>
                <c:pt idx="1167">
                  <c:v>58.35</c:v>
                </c:pt>
                <c:pt idx="1168">
                  <c:v>58.400000000000098</c:v>
                </c:pt>
                <c:pt idx="1169">
                  <c:v>58.450000000000102</c:v>
                </c:pt>
                <c:pt idx="1170">
                  <c:v>58.5</c:v>
                </c:pt>
                <c:pt idx="1171">
                  <c:v>58.550000000000097</c:v>
                </c:pt>
                <c:pt idx="1172">
                  <c:v>58.6</c:v>
                </c:pt>
                <c:pt idx="1173">
                  <c:v>58.650000000000098</c:v>
                </c:pt>
                <c:pt idx="1174">
                  <c:v>58.700000000000102</c:v>
                </c:pt>
                <c:pt idx="1175">
                  <c:v>58.75</c:v>
                </c:pt>
                <c:pt idx="1176">
                  <c:v>58.800000000000097</c:v>
                </c:pt>
                <c:pt idx="1177">
                  <c:v>58.85</c:v>
                </c:pt>
                <c:pt idx="1178">
                  <c:v>58.900000000000098</c:v>
                </c:pt>
                <c:pt idx="1179">
                  <c:v>58.950000000000102</c:v>
                </c:pt>
                <c:pt idx="1180">
                  <c:v>59.000000000000099</c:v>
                </c:pt>
                <c:pt idx="1181">
                  <c:v>59.050000000000097</c:v>
                </c:pt>
                <c:pt idx="1182">
                  <c:v>59.1</c:v>
                </c:pt>
                <c:pt idx="1183">
                  <c:v>59.150000000000098</c:v>
                </c:pt>
                <c:pt idx="1184">
                  <c:v>59.200000000000102</c:v>
                </c:pt>
                <c:pt idx="1185">
                  <c:v>59.250000000000099</c:v>
                </c:pt>
                <c:pt idx="1186">
                  <c:v>59.300000000000097</c:v>
                </c:pt>
                <c:pt idx="1187">
                  <c:v>59.35</c:v>
                </c:pt>
                <c:pt idx="1188">
                  <c:v>59.400000000000098</c:v>
                </c:pt>
                <c:pt idx="1189">
                  <c:v>59.450000000000102</c:v>
                </c:pt>
                <c:pt idx="1190">
                  <c:v>59.500000000000099</c:v>
                </c:pt>
                <c:pt idx="1191">
                  <c:v>59.550000000000097</c:v>
                </c:pt>
                <c:pt idx="1192">
                  <c:v>59.6</c:v>
                </c:pt>
                <c:pt idx="1193">
                  <c:v>59.650000000000098</c:v>
                </c:pt>
                <c:pt idx="1194">
                  <c:v>59.700000000000102</c:v>
                </c:pt>
                <c:pt idx="1195">
                  <c:v>59.750000000000099</c:v>
                </c:pt>
                <c:pt idx="1196">
                  <c:v>59.800000000000097</c:v>
                </c:pt>
                <c:pt idx="1197">
                  <c:v>59.85</c:v>
                </c:pt>
                <c:pt idx="1198">
                  <c:v>59.900000000000098</c:v>
                </c:pt>
                <c:pt idx="1199">
                  <c:v>59.950000000000102</c:v>
                </c:pt>
                <c:pt idx="1200">
                  <c:v>60.000000000000099</c:v>
                </c:pt>
                <c:pt idx="1201">
                  <c:v>60.050000000000097</c:v>
                </c:pt>
                <c:pt idx="1202">
                  <c:v>60.1</c:v>
                </c:pt>
                <c:pt idx="1203">
                  <c:v>60.150000000000098</c:v>
                </c:pt>
                <c:pt idx="1204">
                  <c:v>60.200000000000102</c:v>
                </c:pt>
                <c:pt idx="1205">
                  <c:v>60.250000000000099</c:v>
                </c:pt>
                <c:pt idx="1206">
                  <c:v>60.300000000000097</c:v>
                </c:pt>
                <c:pt idx="1207">
                  <c:v>60.350000000000101</c:v>
                </c:pt>
                <c:pt idx="1208">
                  <c:v>60.400000000000098</c:v>
                </c:pt>
                <c:pt idx="1209">
                  <c:v>60.450000000000102</c:v>
                </c:pt>
                <c:pt idx="1210">
                  <c:v>60.500000000000099</c:v>
                </c:pt>
                <c:pt idx="1211">
                  <c:v>60.550000000000097</c:v>
                </c:pt>
                <c:pt idx="1212">
                  <c:v>60.600000000000101</c:v>
                </c:pt>
                <c:pt idx="1213">
                  <c:v>60.650000000000098</c:v>
                </c:pt>
                <c:pt idx="1214">
                  <c:v>60.700000000000102</c:v>
                </c:pt>
                <c:pt idx="1215">
                  <c:v>60.750000000000099</c:v>
                </c:pt>
                <c:pt idx="1216">
                  <c:v>60.800000000000097</c:v>
                </c:pt>
                <c:pt idx="1217">
                  <c:v>60.850000000000101</c:v>
                </c:pt>
                <c:pt idx="1218">
                  <c:v>60.900000000000098</c:v>
                </c:pt>
                <c:pt idx="1219">
                  <c:v>60.950000000000102</c:v>
                </c:pt>
                <c:pt idx="1220">
                  <c:v>61.000000000000099</c:v>
                </c:pt>
                <c:pt idx="1221">
                  <c:v>61.050000000000097</c:v>
                </c:pt>
                <c:pt idx="1222">
                  <c:v>61.100000000000101</c:v>
                </c:pt>
                <c:pt idx="1223">
                  <c:v>61.150000000000098</c:v>
                </c:pt>
                <c:pt idx="1224">
                  <c:v>61.200000000000102</c:v>
                </c:pt>
                <c:pt idx="1225">
                  <c:v>61.250000000000099</c:v>
                </c:pt>
                <c:pt idx="1226">
                  <c:v>61.300000000000097</c:v>
                </c:pt>
                <c:pt idx="1227">
                  <c:v>61.350000000000101</c:v>
                </c:pt>
                <c:pt idx="1228">
                  <c:v>61.400000000000098</c:v>
                </c:pt>
                <c:pt idx="1229">
                  <c:v>61.450000000000102</c:v>
                </c:pt>
                <c:pt idx="1230">
                  <c:v>61.500000000000099</c:v>
                </c:pt>
                <c:pt idx="1231">
                  <c:v>61.550000000000097</c:v>
                </c:pt>
                <c:pt idx="1232">
                  <c:v>61.600000000000101</c:v>
                </c:pt>
                <c:pt idx="1233">
                  <c:v>61.650000000000098</c:v>
                </c:pt>
                <c:pt idx="1234">
                  <c:v>61.700000000000102</c:v>
                </c:pt>
                <c:pt idx="1235">
                  <c:v>61.750000000000099</c:v>
                </c:pt>
                <c:pt idx="1236">
                  <c:v>61.800000000000097</c:v>
                </c:pt>
                <c:pt idx="1237">
                  <c:v>61.850000000000101</c:v>
                </c:pt>
                <c:pt idx="1238">
                  <c:v>61.900000000000098</c:v>
                </c:pt>
                <c:pt idx="1239">
                  <c:v>61.950000000000102</c:v>
                </c:pt>
                <c:pt idx="1240">
                  <c:v>62.000000000000099</c:v>
                </c:pt>
                <c:pt idx="1241">
                  <c:v>62.050000000000097</c:v>
                </c:pt>
                <c:pt idx="1242">
                  <c:v>62.100000000000101</c:v>
                </c:pt>
                <c:pt idx="1243">
                  <c:v>62.150000000000098</c:v>
                </c:pt>
                <c:pt idx="1244">
                  <c:v>62.200000000000102</c:v>
                </c:pt>
                <c:pt idx="1245">
                  <c:v>62.250000000000099</c:v>
                </c:pt>
                <c:pt idx="1246">
                  <c:v>62.300000000000097</c:v>
                </c:pt>
                <c:pt idx="1247">
                  <c:v>62.350000000000101</c:v>
                </c:pt>
                <c:pt idx="1248">
                  <c:v>62.400000000000098</c:v>
                </c:pt>
                <c:pt idx="1249">
                  <c:v>62.450000000000102</c:v>
                </c:pt>
                <c:pt idx="1250">
                  <c:v>62.500000000000099</c:v>
                </c:pt>
                <c:pt idx="1251">
                  <c:v>62.550000000000097</c:v>
                </c:pt>
                <c:pt idx="1252">
                  <c:v>62.600000000000101</c:v>
                </c:pt>
                <c:pt idx="1253">
                  <c:v>62.650000000000098</c:v>
                </c:pt>
                <c:pt idx="1254">
                  <c:v>62.700000000000102</c:v>
                </c:pt>
                <c:pt idx="1255">
                  <c:v>62.750000000000099</c:v>
                </c:pt>
                <c:pt idx="1256">
                  <c:v>62.800000000000097</c:v>
                </c:pt>
                <c:pt idx="1257">
                  <c:v>62.850000000000101</c:v>
                </c:pt>
                <c:pt idx="1258">
                  <c:v>62.900000000000098</c:v>
                </c:pt>
                <c:pt idx="1259">
                  <c:v>62.950000000000102</c:v>
                </c:pt>
                <c:pt idx="1260">
                  <c:v>63.000000000000099</c:v>
                </c:pt>
                <c:pt idx="1261">
                  <c:v>63.050000000000097</c:v>
                </c:pt>
                <c:pt idx="1262">
                  <c:v>63.100000000000101</c:v>
                </c:pt>
                <c:pt idx="1263">
                  <c:v>63.150000000000098</c:v>
                </c:pt>
                <c:pt idx="1264">
                  <c:v>63.200000000000102</c:v>
                </c:pt>
                <c:pt idx="1265">
                  <c:v>63.250000000000099</c:v>
                </c:pt>
                <c:pt idx="1266">
                  <c:v>63.300000000000097</c:v>
                </c:pt>
                <c:pt idx="1267">
                  <c:v>63.350000000000101</c:v>
                </c:pt>
                <c:pt idx="1268">
                  <c:v>63.400000000000098</c:v>
                </c:pt>
                <c:pt idx="1269">
                  <c:v>63.450000000000102</c:v>
                </c:pt>
                <c:pt idx="1270">
                  <c:v>63.500000000000099</c:v>
                </c:pt>
                <c:pt idx="1271">
                  <c:v>63.550000000000097</c:v>
                </c:pt>
                <c:pt idx="1272">
                  <c:v>63.600000000000101</c:v>
                </c:pt>
                <c:pt idx="1273">
                  <c:v>63.650000000000098</c:v>
                </c:pt>
                <c:pt idx="1274">
                  <c:v>63.700000000000102</c:v>
                </c:pt>
                <c:pt idx="1275">
                  <c:v>63.750000000000099</c:v>
                </c:pt>
                <c:pt idx="1276">
                  <c:v>63.800000000000097</c:v>
                </c:pt>
                <c:pt idx="1277">
                  <c:v>63.850000000000101</c:v>
                </c:pt>
                <c:pt idx="1278">
                  <c:v>63.900000000000098</c:v>
                </c:pt>
                <c:pt idx="1279">
                  <c:v>63.950000000000102</c:v>
                </c:pt>
                <c:pt idx="1280">
                  <c:v>64.000000000000099</c:v>
                </c:pt>
                <c:pt idx="1281">
                  <c:v>64.050000000000097</c:v>
                </c:pt>
                <c:pt idx="1282">
                  <c:v>64.100000000000094</c:v>
                </c:pt>
                <c:pt idx="1283">
                  <c:v>64.150000000000105</c:v>
                </c:pt>
                <c:pt idx="1284">
                  <c:v>64.200000000000102</c:v>
                </c:pt>
                <c:pt idx="1285">
                  <c:v>64.250000000000099</c:v>
                </c:pt>
                <c:pt idx="1286">
                  <c:v>64.300000000000097</c:v>
                </c:pt>
                <c:pt idx="1287">
                  <c:v>64.350000000000094</c:v>
                </c:pt>
                <c:pt idx="1288">
                  <c:v>64.400000000000105</c:v>
                </c:pt>
                <c:pt idx="1289">
                  <c:v>64.450000000000102</c:v>
                </c:pt>
                <c:pt idx="1290">
                  <c:v>64.500000000000099</c:v>
                </c:pt>
                <c:pt idx="1291">
                  <c:v>64.550000000000097</c:v>
                </c:pt>
                <c:pt idx="1292">
                  <c:v>64.600000000000094</c:v>
                </c:pt>
                <c:pt idx="1293">
                  <c:v>64.650000000000105</c:v>
                </c:pt>
                <c:pt idx="1294">
                  <c:v>64.700000000000102</c:v>
                </c:pt>
                <c:pt idx="1295">
                  <c:v>64.750000000000099</c:v>
                </c:pt>
                <c:pt idx="1296">
                  <c:v>64.800000000000097</c:v>
                </c:pt>
                <c:pt idx="1297">
                  <c:v>64.850000000000094</c:v>
                </c:pt>
                <c:pt idx="1298">
                  <c:v>64.900000000000105</c:v>
                </c:pt>
                <c:pt idx="1299">
                  <c:v>64.950000000000102</c:v>
                </c:pt>
                <c:pt idx="1300">
                  <c:v>65.000000000000099</c:v>
                </c:pt>
                <c:pt idx="1301">
                  <c:v>65.050000000000097</c:v>
                </c:pt>
                <c:pt idx="1302">
                  <c:v>65.100000000000094</c:v>
                </c:pt>
                <c:pt idx="1303">
                  <c:v>65.150000000000105</c:v>
                </c:pt>
                <c:pt idx="1304">
                  <c:v>65.200000000000102</c:v>
                </c:pt>
                <c:pt idx="1305">
                  <c:v>65.250000000000099</c:v>
                </c:pt>
                <c:pt idx="1306">
                  <c:v>65.300000000000097</c:v>
                </c:pt>
                <c:pt idx="1307">
                  <c:v>65.350000000000094</c:v>
                </c:pt>
                <c:pt idx="1308">
                  <c:v>65.400000000000105</c:v>
                </c:pt>
                <c:pt idx="1309">
                  <c:v>65.450000000000102</c:v>
                </c:pt>
                <c:pt idx="1310">
                  <c:v>65.500000000000099</c:v>
                </c:pt>
                <c:pt idx="1311">
                  <c:v>65.550000000000097</c:v>
                </c:pt>
                <c:pt idx="1312">
                  <c:v>65.600000000000094</c:v>
                </c:pt>
                <c:pt idx="1313">
                  <c:v>65.650000000000105</c:v>
                </c:pt>
                <c:pt idx="1314">
                  <c:v>65.700000000000102</c:v>
                </c:pt>
                <c:pt idx="1315">
                  <c:v>65.750000000000099</c:v>
                </c:pt>
                <c:pt idx="1316">
                  <c:v>65.800000000000097</c:v>
                </c:pt>
                <c:pt idx="1317">
                  <c:v>65.850000000000094</c:v>
                </c:pt>
                <c:pt idx="1318">
                  <c:v>65.900000000000105</c:v>
                </c:pt>
                <c:pt idx="1319">
                  <c:v>65.950000000000102</c:v>
                </c:pt>
                <c:pt idx="1320">
                  <c:v>66.000000000000099</c:v>
                </c:pt>
                <c:pt idx="1321">
                  <c:v>66.050000000000097</c:v>
                </c:pt>
                <c:pt idx="1322">
                  <c:v>66.100000000000094</c:v>
                </c:pt>
                <c:pt idx="1323">
                  <c:v>66.150000000000105</c:v>
                </c:pt>
                <c:pt idx="1324">
                  <c:v>66.200000000000102</c:v>
                </c:pt>
                <c:pt idx="1325">
                  <c:v>66.250000000000099</c:v>
                </c:pt>
                <c:pt idx="1326">
                  <c:v>66.300000000000097</c:v>
                </c:pt>
                <c:pt idx="1327">
                  <c:v>66.350000000000094</c:v>
                </c:pt>
                <c:pt idx="1328">
                  <c:v>66.400000000000105</c:v>
                </c:pt>
                <c:pt idx="1329">
                  <c:v>66.450000000000102</c:v>
                </c:pt>
                <c:pt idx="1330">
                  <c:v>66.500000000000099</c:v>
                </c:pt>
                <c:pt idx="1331">
                  <c:v>66.550000000000097</c:v>
                </c:pt>
                <c:pt idx="1332">
                  <c:v>66.600000000000094</c:v>
                </c:pt>
                <c:pt idx="1333">
                  <c:v>66.650000000000105</c:v>
                </c:pt>
                <c:pt idx="1334">
                  <c:v>66.700000000000102</c:v>
                </c:pt>
                <c:pt idx="1335">
                  <c:v>66.750000000000099</c:v>
                </c:pt>
                <c:pt idx="1336">
                  <c:v>66.800000000000097</c:v>
                </c:pt>
                <c:pt idx="1337">
                  <c:v>66.850000000000094</c:v>
                </c:pt>
                <c:pt idx="1338">
                  <c:v>66.900000000000105</c:v>
                </c:pt>
                <c:pt idx="1339">
                  <c:v>66.950000000000102</c:v>
                </c:pt>
                <c:pt idx="1340">
                  <c:v>67.000000000000099</c:v>
                </c:pt>
                <c:pt idx="1341">
                  <c:v>67.050000000000097</c:v>
                </c:pt>
                <c:pt idx="1342">
                  <c:v>67.100000000000094</c:v>
                </c:pt>
                <c:pt idx="1343">
                  <c:v>67.150000000000105</c:v>
                </c:pt>
                <c:pt idx="1344">
                  <c:v>67.200000000000102</c:v>
                </c:pt>
                <c:pt idx="1345">
                  <c:v>67.250000000000099</c:v>
                </c:pt>
                <c:pt idx="1346">
                  <c:v>67.300000000000097</c:v>
                </c:pt>
                <c:pt idx="1347">
                  <c:v>67.350000000000094</c:v>
                </c:pt>
                <c:pt idx="1348">
                  <c:v>67.400000000000105</c:v>
                </c:pt>
                <c:pt idx="1349">
                  <c:v>67.450000000000102</c:v>
                </c:pt>
                <c:pt idx="1350">
                  <c:v>67.500000000000099</c:v>
                </c:pt>
                <c:pt idx="1351">
                  <c:v>67.550000000000097</c:v>
                </c:pt>
                <c:pt idx="1352">
                  <c:v>67.600000000000094</c:v>
                </c:pt>
                <c:pt idx="1353">
                  <c:v>67.650000000000105</c:v>
                </c:pt>
                <c:pt idx="1354">
                  <c:v>67.700000000000102</c:v>
                </c:pt>
                <c:pt idx="1355">
                  <c:v>67.750000000000099</c:v>
                </c:pt>
                <c:pt idx="1356">
                  <c:v>67.800000000000097</c:v>
                </c:pt>
                <c:pt idx="1357">
                  <c:v>67.850000000000094</c:v>
                </c:pt>
                <c:pt idx="1358">
                  <c:v>67.900000000000105</c:v>
                </c:pt>
                <c:pt idx="1359">
                  <c:v>67.950000000000102</c:v>
                </c:pt>
                <c:pt idx="1360">
                  <c:v>68.000000000000099</c:v>
                </c:pt>
                <c:pt idx="1361">
                  <c:v>68.050000000000097</c:v>
                </c:pt>
                <c:pt idx="1362">
                  <c:v>68.100000000000094</c:v>
                </c:pt>
                <c:pt idx="1363">
                  <c:v>68.150000000000105</c:v>
                </c:pt>
                <c:pt idx="1364">
                  <c:v>68.200000000000102</c:v>
                </c:pt>
                <c:pt idx="1365">
                  <c:v>68.250000000000099</c:v>
                </c:pt>
                <c:pt idx="1366">
                  <c:v>68.300000000000097</c:v>
                </c:pt>
                <c:pt idx="1367">
                  <c:v>68.350000000000094</c:v>
                </c:pt>
                <c:pt idx="1368">
                  <c:v>68.400000000000105</c:v>
                </c:pt>
                <c:pt idx="1369">
                  <c:v>68.450000000000102</c:v>
                </c:pt>
                <c:pt idx="1370">
                  <c:v>68.500000000000099</c:v>
                </c:pt>
                <c:pt idx="1371">
                  <c:v>68.550000000000097</c:v>
                </c:pt>
                <c:pt idx="1372">
                  <c:v>68.600000000000094</c:v>
                </c:pt>
                <c:pt idx="1373">
                  <c:v>68.650000000000105</c:v>
                </c:pt>
                <c:pt idx="1374">
                  <c:v>68.700000000000102</c:v>
                </c:pt>
                <c:pt idx="1375">
                  <c:v>68.750000000000099</c:v>
                </c:pt>
                <c:pt idx="1376">
                  <c:v>68.800000000000097</c:v>
                </c:pt>
                <c:pt idx="1377">
                  <c:v>68.850000000000094</c:v>
                </c:pt>
                <c:pt idx="1378">
                  <c:v>68.900000000000105</c:v>
                </c:pt>
                <c:pt idx="1379">
                  <c:v>68.950000000000102</c:v>
                </c:pt>
                <c:pt idx="1380">
                  <c:v>69.000000000000099</c:v>
                </c:pt>
                <c:pt idx="1381">
                  <c:v>69.050000000000097</c:v>
                </c:pt>
                <c:pt idx="1382">
                  <c:v>69.100000000000094</c:v>
                </c:pt>
                <c:pt idx="1383">
                  <c:v>69.150000000000105</c:v>
                </c:pt>
                <c:pt idx="1384">
                  <c:v>69.200000000000102</c:v>
                </c:pt>
                <c:pt idx="1385">
                  <c:v>69.250000000000099</c:v>
                </c:pt>
                <c:pt idx="1386">
                  <c:v>69.300000000000097</c:v>
                </c:pt>
                <c:pt idx="1387">
                  <c:v>69.350000000000094</c:v>
                </c:pt>
                <c:pt idx="1388">
                  <c:v>69.400000000000105</c:v>
                </c:pt>
                <c:pt idx="1389">
                  <c:v>69.450000000000102</c:v>
                </c:pt>
                <c:pt idx="1390">
                  <c:v>69.500000000000099</c:v>
                </c:pt>
                <c:pt idx="1391">
                  <c:v>69.550000000000097</c:v>
                </c:pt>
                <c:pt idx="1392">
                  <c:v>69.600000000000094</c:v>
                </c:pt>
                <c:pt idx="1393">
                  <c:v>69.650000000000105</c:v>
                </c:pt>
                <c:pt idx="1394">
                  <c:v>69.700000000000102</c:v>
                </c:pt>
                <c:pt idx="1395">
                  <c:v>69.750000000000099</c:v>
                </c:pt>
                <c:pt idx="1396">
                  <c:v>69.800000000000097</c:v>
                </c:pt>
                <c:pt idx="1397">
                  <c:v>69.850000000000094</c:v>
                </c:pt>
                <c:pt idx="1398">
                  <c:v>69.900000000000105</c:v>
                </c:pt>
                <c:pt idx="1399">
                  <c:v>69.950000000000102</c:v>
                </c:pt>
                <c:pt idx="1400">
                  <c:v>70.000000000000099</c:v>
                </c:pt>
                <c:pt idx="1401">
                  <c:v>70.050000000000097</c:v>
                </c:pt>
                <c:pt idx="1402">
                  <c:v>70.100000000000094</c:v>
                </c:pt>
                <c:pt idx="1403">
                  <c:v>70.150000000000105</c:v>
                </c:pt>
                <c:pt idx="1404">
                  <c:v>70.200000000000102</c:v>
                </c:pt>
                <c:pt idx="1405">
                  <c:v>70.250000000000099</c:v>
                </c:pt>
                <c:pt idx="1406">
                  <c:v>70.300000000000097</c:v>
                </c:pt>
                <c:pt idx="1407">
                  <c:v>70.350000000000094</c:v>
                </c:pt>
                <c:pt idx="1408">
                  <c:v>70.400000000000105</c:v>
                </c:pt>
                <c:pt idx="1409">
                  <c:v>70.450000000000102</c:v>
                </c:pt>
                <c:pt idx="1410">
                  <c:v>70.500000000000099</c:v>
                </c:pt>
                <c:pt idx="1411">
                  <c:v>70.550000000000097</c:v>
                </c:pt>
                <c:pt idx="1412">
                  <c:v>70.600000000000094</c:v>
                </c:pt>
                <c:pt idx="1413">
                  <c:v>70.650000000000105</c:v>
                </c:pt>
                <c:pt idx="1414">
                  <c:v>70.700000000000102</c:v>
                </c:pt>
                <c:pt idx="1415">
                  <c:v>70.750000000000099</c:v>
                </c:pt>
                <c:pt idx="1416">
                  <c:v>70.800000000000097</c:v>
                </c:pt>
                <c:pt idx="1417">
                  <c:v>70.850000000000094</c:v>
                </c:pt>
                <c:pt idx="1418">
                  <c:v>70.900000000000105</c:v>
                </c:pt>
                <c:pt idx="1419">
                  <c:v>70.950000000000102</c:v>
                </c:pt>
                <c:pt idx="1420">
                  <c:v>71.000000000000099</c:v>
                </c:pt>
                <c:pt idx="1421">
                  <c:v>71.050000000000097</c:v>
                </c:pt>
                <c:pt idx="1422">
                  <c:v>71.100000000000094</c:v>
                </c:pt>
                <c:pt idx="1423">
                  <c:v>71.150000000000105</c:v>
                </c:pt>
                <c:pt idx="1424">
                  <c:v>71.200000000000102</c:v>
                </c:pt>
                <c:pt idx="1425">
                  <c:v>71.250000000000099</c:v>
                </c:pt>
                <c:pt idx="1426">
                  <c:v>71.300000000000097</c:v>
                </c:pt>
                <c:pt idx="1427">
                  <c:v>71.350000000000094</c:v>
                </c:pt>
                <c:pt idx="1428">
                  <c:v>71.400000000000105</c:v>
                </c:pt>
                <c:pt idx="1429">
                  <c:v>71.450000000000102</c:v>
                </c:pt>
                <c:pt idx="1430">
                  <c:v>71.500000000000099</c:v>
                </c:pt>
                <c:pt idx="1431">
                  <c:v>71.550000000000097</c:v>
                </c:pt>
                <c:pt idx="1432">
                  <c:v>71.600000000000094</c:v>
                </c:pt>
                <c:pt idx="1433">
                  <c:v>71.650000000000105</c:v>
                </c:pt>
                <c:pt idx="1434">
                  <c:v>71.700000000000102</c:v>
                </c:pt>
                <c:pt idx="1435">
                  <c:v>71.750000000000099</c:v>
                </c:pt>
                <c:pt idx="1436">
                  <c:v>71.800000000000097</c:v>
                </c:pt>
                <c:pt idx="1437">
                  <c:v>71.850000000000094</c:v>
                </c:pt>
                <c:pt idx="1438">
                  <c:v>71.900000000000105</c:v>
                </c:pt>
                <c:pt idx="1439">
                  <c:v>71.950000000000102</c:v>
                </c:pt>
                <c:pt idx="1440">
                  <c:v>72.000000000000099</c:v>
                </c:pt>
                <c:pt idx="1441">
                  <c:v>72.050000000000097</c:v>
                </c:pt>
                <c:pt idx="1442">
                  <c:v>72.100000000000094</c:v>
                </c:pt>
                <c:pt idx="1443">
                  <c:v>72.150000000000105</c:v>
                </c:pt>
                <c:pt idx="1444">
                  <c:v>72.200000000000102</c:v>
                </c:pt>
                <c:pt idx="1445">
                  <c:v>72.250000000000099</c:v>
                </c:pt>
                <c:pt idx="1446">
                  <c:v>72.300000000000097</c:v>
                </c:pt>
                <c:pt idx="1447">
                  <c:v>72.350000000000094</c:v>
                </c:pt>
                <c:pt idx="1448">
                  <c:v>72.400000000000105</c:v>
                </c:pt>
                <c:pt idx="1449">
                  <c:v>72.450000000000102</c:v>
                </c:pt>
                <c:pt idx="1450">
                  <c:v>72.500000000000099</c:v>
                </c:pt>
                <c:pt idx="1451">
                  <c:v>72.550000000000097</c:v>
                </c:pt>
                <c:pt idx="1452">
                  <c:v>72.600000000000094</c:v>
                </c:pt>
                <c:pt idx="1453">
                  <c:v>72.650000000000105</c:v>
                </c:pt>
                <c:pt idx="1454">
                  <c:v>72.700000000000102</c:v>
                </c:pt>
                <c:pt idx="1455">
                  <c:v>72.750000000000099</c:v>
                </c:pt>
                <c:pt idx="1456">
                  <c:v>72.800000000000097</c:v>
                </c:pt>
                <c:pt idx="1457">
                  <c:v>72.850000000000094</c:v>
                </c:pt>
                <c:pt idx="1458">
                  <c:v>72.900000000000105</c:v>
                </c:pt>
                <c:pt idx="1459">
                  <c:v>72.950000000000102</c:v>
                </c:pt>
                <c:pt idx="1460">
                  <c:v>73.000000000000099</c:v>
                </c:pt>
                <c:pt idx="1461">
                  <c:v>73.050000000000097</c:v>
                </c:pt>
                <c:pt idx="1462">
                  <c:v>73.100000000000094</c:v>
                </c:pt>
                <c:pt idx="1463">
                  <c:v>73.150000000000105</c:v>
                </c:pt>
                <c:pt idx="1464">
                  <c:v>73.200000000000102</c:v>
                </c:pt>
                <c:pt idx="1465">
                  <c:v>73.250000000000099</c:v>
                </c:pt>
                <c:pt idx="1466">
                  <c:v>73.300000000000097</c:v>
                </c:pt>
                <c:pt idx="1467">
                  <c:v>73.350000000000094</c:v>
                </c:pt>
                <c:pt idx="1468">
                  <c:v>73.400000000000105</c:v>
                </c:pt>
                <c:pt idx="1469">
                  <c:v>73.450000000000102</c:v>
                </c:pt>
                <c:pt idx="1470">
                  <c:v>73.500000000000099</c:v>
                </c:pt>
                <c:pt idx="1471">
                  <c:v>73.550000000000097</c:v>
                </c:pt>
                <c:pt idx="1472">
                  <c:v>73.600000000000094</c:v>
                </c:pt>
                <c:pt idx="1473">
                  <c:v>73.650000000000105</c:v>
                </c:pt>
                <c:pt idx="1474">
                  <c:v>73.700000000000102</c:v>
                </c:pt>
                <c:pt idx="1475">
                  <c:v>73.750000000000099</c:v>
                </c:pt>
                <c:pt idx="1476">
                  <c:v>73.800000000000097</c:v>
                </c:pt>
                <c:pt idx="1477">
                  <c:v>73.850000000000094</c:v>
                </c:pt>
                <c:pt idx="1478">
                  <c:v>73.900000000000105</c:v>
                </c:pt>
                <c:pt idx="1479">
                  <c:v>73.950000000000102</c:v>
                </c:pt>
                <c:pt idx="1480">
                  <c:v>74.000000000000099</c:v>
                </c:pt>
                <c:pt idx="1481">
                  <c:v>74.050000000000097</c:v>
                </c:pt>
                <c:pt idx="1482">
                  <c:v>74.100000000000094</c:v>
                </c:pt>
                <c:pt idx="1483">
                  <c:v>74.150000000000105</c:v>
                </c:pt>
                <c:pt idx="1484">
                  <c:v>74.200000000000102</c:v>
                </c:pt>
                <c:pt idx="1485">
                  <c:v>74.250000000000099</c:v>
                </c:pt>
                <c:pt idx="1486">
                  <c:v>74.300000000000097</c:v>
                </c:pt>
                <c:pt idx="1487">
                  <c:v>74.350000000000094</c:v>
                </c:pt>
                <c:pt idx="1488">
                  <c:v>74.400000000000105</c:v>
                </c:pt>
                <c:pt idx="1489">
                  <c:v>74.450000000000102</c:v>
                </c:pt>
                <c:pt idx="1490">
                  <c:v>74.500000000000099</c:v>
                </c:pt>
                <c:pt idx="1491">
                  <c:v>74.550000000000097</c:v>
                </c:pt>
                <c:pt idx="1492">
                  <c:v>74.600000000000094</c:v>
                </c:pt>
                <c:pt idx="1493">
                  <c:v>74.650000000000105</c:v>
                </c:pt>
                <c:pt idx="1494">
                  <c:v>74.700000000000102</c:v>
                </c:pt>
                <c:pt idx="1495">
                  <c:v>74.750000000000099</c:v>
                </c:pt>
                <c:pt idx="1496">
                  <c:v>74.800000000000097</c:v>
                </c:pt>
                <c:pt idx="1497">
                  <c:v>74.850000000000094</c:v>
                </c:pt>
                <c:pt idx="1498">
                  <c:v>74.900000000000105</c:v>
                </c:pt>
                <c:pt idx="1499">
                  <c:v>74.950000000000102</c:v>
                </c:pt>
                <c:pt idx="1500">
                  <c:v>75.000000000000099</c:v>
                </c:pt>
                <c:pt idx="1501">
                  <c:v>75.050000000000097</c:v>
                </c:pt>
                <c:pt idx="1502">
                  <c:v>75.100000000000094</c:v>
                </c:pt>
                <c:pt idx="1503">
                  <c:v>75.150000000000105</c:v>
                </c:pt>
                <c:pt idx="1504">
                  <c:v>75.200000000000102</c:v>
                </c:pt>
                <c:pt idx="1505">
                  <c:v>75.250000000000099</c:v>
                </c:pt>
                <c:pt idx="1506">
                  <c:v>75.300000000000097</c:v>
                </c:pt>
                <c:pt idx="1507">
                  <c:v>75.350000000000094</c:v>
                </c:pt>
                <c:pt idx="1508">
                  <c:v>75.400000000000105</c:v>
                </c:pt>
                <c:pt idx="1509">
                  <c:v>75.450000000000102</c:v>
                </c:pt>
                <c:pt idx="1510">
                  <c:v>75.500000000000099</c:v>
                </c:pt>
                <c:pt idx="1511">
                  <c:v>75.550000000000097</c:v>
                </c:pt>
                <c:pt idx="1512">
                  <c:v>75.600000000000094</c:v>
                </c:pt>
                <c:pt idx="1513">
                  <c:v>75.650000000000105</c:v>
                </c:pt>
                <c:pt idx="1514">
                  <c:v>75.700000000000102</c:v>
                </c:pt>
                <c:pt idx="1515">
                  <c:v>75.750000000000099</c:v>
                </c:pt>
                <c:pt idx="1516">
                  <c:v>75.800000000000097</c:v>
                </c:pt>
                <c:pt idx="1517">
                  <c:v>75.850000000000094</c:v>
                </c:pt>
                <c:pt idx="1518">
                  <c:v>75.900000000000105</c:v>
                </c:pt>
                <c:pt idx="1519">
                  <c:v>75.950000000000102</c:v>
                </c:pt>
                <c:pt idx="1520">
                  <c:v>76.000000000000099</c:v>
                </c:pt>
                <c:pt idx="1521">
                  <c:v>76.050000000000097</c:v>
                </c:pt>
                <c:pt idx="1522">
                  <c:v>76.100000000000094</c:v>
                </c:pt>
                <c:pt idx="1523">
                  <c:v>76.150000000000105</c:v>
                </c:pt>
                <c:pt idx="1524">
                  <c:v>76.200000000000102</c:v>
                </c:pt>
                <c:pt idx="1525">
                  <c:v>76.250000000000099</c:v>
                </c:pt>
                <c:pt idx="1526">
                  <c:v>76.300000000000097</c:v>
                </c:pt>
                <c:pt idx="1527">
                  <c:v>76.350000000000094</c:v>
                </c:pt>
                <c:pt idx="1528">
                  <c:v>76.400000000000105</c:v>
                </c:pt>
                <c:pt idx="1529">
                  <c:v>76.450000000000102</c:v>
                </c:pt>
                <c:pt idx="1530">
                  <c:v>76.500000000000099</c:v>
                </c:pt>
                <c:pt idx="1531">
                  <c:v>76.550000000000097</c:v>
                </c:pt>
                <c:pt idx="1532">
                  <c:v>76.600000000000094</c:v>
                </c:pt>
                <c:pt idx="1533">
                  <c:v>76.650000000000105</c:v>
                </c:pt>
                <c:pt idx="1534">
                  <c:v>76.700000000000102</c:v>
                </c:pt>
                <c:pt idx="1535">
                  <c:v>76.750000000000099</c:v>
                </c:pt>
                <c:pt idx="1536">
                  <c:v>76.800000000000097</c:v>
                </c:pt>
                <c:pt idx="1537">
                  <c:v>76.850000000000094</c:v>
                </c:pt>
                <c:pt idx="1538">
                  <c:v>76.900000000000105</c:v>
                </c:pt>
                <c:pt idx="1539">
                  <c:v>76.950000000000102</c:v>
                </c:pt>
                <c:pt idx="1540">
                  <c:v>77.000000000000099</c:v>
                </c:pt>
                <c:pt idx="1541">
                  <c:v>77.050000000000097</c:v>
                </c:pt>
                <c:pt idx="1542">
                  <c:v>77.100000000000094</c:v>
                </c:pt>
                <c:pt idx="1543">
                  <c:v>77.150000000000105</c:v>
                </c:pt>
                <c:pt idx="1544">
                  <c:v>77.200000000000102</c:v>
                </c:pt>
                <c:pt idx="1545">
                  <c:v>77.250000000000099</c:v>
                </c:pt>
                <c:pt idx="1546">
                  <c:v>77.300000000000097</c:v>
                </c:pt>
                <c:pt idx="1547">
                  <c:v>77.350000000000094</c:v>
                </c:pt>
                <c:pt idx="1548">
                  <c:v>77.400000000000105</c:v>
                </c:pt>
                <c:pt idx="1549">
                  <c:v>77.450000000000102</c:v>
                </c:pt>
                <c:pt idx="1550">
                  <c:v>77.500000000000099</c:v>
                </c:pt>
                <c:pt idx="1551">
                  <c:v>77.550000000000097</c:v>
                </c:pt>
                <c:pt idx="1552">
                  <c:v>77.600000000000094</c:v>
                </c:pt>
                <c:pt idx="1553">
                  <c:v>77.650000000000105</c:v>
                </c:pt>
                <c:pt idx="1554">
                  <c:v>77.700000000000102</c:v>
                </c:pt>
                <c:pt idx="1555">
                  <c:v>77.750000000000099</c:v>
                </c:pt>
                <c:pt idx="1556">
                  <c:v>77.800000000000097</c:v>
                </c:pt>
                <c:pt idx="1557">
                  <c:v>77.850000000000094</c:v>
                </c:pt>
                <c:pt idx="1558">
                  <c:v>77.900000000000105</c:v>
                </c:pt>
                <c:pt idx="1559">
                  <c:v>77.950000000000102</c:v>
                </c:pt>
                <c:pt idx="1560">
                  <c:v>78.000000000000099</c:v>
                </c:pt>
                <c:pt idx="1561">
                  <c:v>78.050000000000097</c:v>
                </c:pt>
                <c:pt idx="1562">
                  <c:v>78.100000000000094</c:v>
                </c:pt>
                <c:pt idx="1563">
                  <c:v>78.150000000000105</c:v>
                </c:pt>
                <c:pt idx="1564">
                  <c:v>78.200000000000102</c:v>
                </c:pt>
                <c:pt idx="1565">
                  <c:v>78.250000000000099</c:v>
                </c:pt>
                <c:pt idx="1566">
                  <c:v>78.300000000000097</c:v>
                </c:pt>
                <c:pt idx="1567">
                  <c:v>78.350000000000094</c:v>
                </c:pt>
                <c:pt idx="1568">
                  <c:v>78.400000000000105</c:v>
                </c:pt>
                <c:pt idx="1569">
                  <c:v>78.450000000000102</c:v>
                </c:pt>
                <c:pt idx="1570">
                  <c:v>78.500000000000099</c:v>
                </c:pt>
                <c:pt idx="1571">
                  <c:v>78.550000000000097</c:v>
                </c:pt>
                <c:pt idx="1572">
                  <c:v>78.600000000000094</c:v>
                </c:pt>
                <c:pt idx="1573">
                  <c:v>78.650000000000105</c:v>
                </c:pt>
                <c:pt idx="1574">
                  <c:v>78.700000000000102</c:v>
                </c:pt>
                <c:pt idx="1575">
                  <c:v>78.750000000000099</c:v>
                </c:pt>
                <c:pt idx="1576">
                  <c:v>78.800000000000097</c:v>
                </c:pt>
                <c:pt idx="1577">
                  <c:v>78.850000000000094</c:v>
                </c:pt>
                <c:pt idx="1578">
                  <c:v>78.900000000000105</c:v>
                </c:pt>
                <c:pt idx="1579">
                  <c:v>78.950000000000102</c:v>
                </c:pt>
                <c:pt idx="1580">
                  <c:v>79.000000000000099</c:v>
                </c:pt>
                <c:pt idx="1581">
                  <c:v>79.050000000000097</c:v>
                </c:pt>
                <c:pt idx="1582">
                  <c:v>79.100000000000094</c:v>
                </c:pt>
                <c:pt idx="1583">
                  <c:v>79.150000000000105</c:v>
                </c:pt>
                <c:pt idx="1584">
                  <c:v>79.200000000000102</c:v>
                </c:pt>
                <c:pt idx="1585">
                  <c:v>79.250000000000099</c:v>
                </c:pt>
                <c:pt idx="1586">
                  <c:v>79.300000000000097</c:v>
                </c:pt>
                <c:pt idx="1587">
                  <c:v>79.350000000000094</c:v>
                </c:pt>
                <c:pt idx="1588">
                  <c:v>79.400000000000105</c:v>
                </c:pt>
                <c:pt idx="1589">
                  <c:v>79.450000000000102</c:v>
                </c:pt>
                <c:pt idx="1590">
                  <c:v>79.500000000000099</c:v>
                </c:pt>
                <c:pt idx="1591">
                  <c:v>79.550000000000097</c:v>
                </c:pt>
                <c:pt idx="1592">
                  <c:v>79.600000000000094</c:v>
                </c:pt>
                <c:pt idx="1593">
                  <c:v>79.650000000000105</c:v>
                </c:pt>
                <c:pt idx="1594">
                  <c:v>79.700000000000102</c:v>
                </c:pt>
                <c:pt idx="1595">
                  <c:v>79.750000000000099</c:v>
                </c:pt>
                <c:pt idx="1596">
                  <c:v>79.800000000000097</c:v>
                </c:pt>
                <c:pt idx="1597">
                  <c:v>79.850000000000094</c:v>
                </c:pt>
                <c:pt idx="1598">
                  <c:v>79.900000000000105</c:v>
                </c:pt>
                <c:pt idx="1599">
                  <c:v>79.950000000000102</c:v>
                </c:pt>
                <c:pt idx="1600">
                  <c:v>80.000000000000099</c:v>
                </c:pt>
                <c:pt idx="1601">
                  <c:v>80.050000000000097</c:v>
                </c:pt>
                <c:pt idx="1602">
                  <c:v>80.100000000000094</c:v>
                </c:pt>
                <c:pt idx="1603">
                  <c:v>80.150000000000105</c:v>
                </c:pt>
                <c:pt idx="1604">
                  <c:v>80.200000000000102</c:v>
                </c:pt>
                <c:pt idx="1605">
                  <c:v>80.250000000000099</c:v>
                </c:pt>
                <c:pt idx="1606">
                  <c:v>80.300000000000097</c:v>
                </c:pt>
                <c:pt idx="1607">
                  <c:v>80.350000000000094</c:v>
                </c:pt>
                <c:pt idx="1608">
                  <c:v>80.400000000000105</c:v>
                </c:pt>
                <c:pt idx="1609">
                  <c:v>80.450000000000102</c:v>
                </c:pt>
                <c:pt idx="1610">
                  <c:v>80.500000000000099</c:v>
                </c:pt>
                <c:pt idx="1611">
                  <c:v>80.550000000000097</c:v>
                </c:pt>
                <c:pt idx="1612">
                  <c:v>80.600000000000094</c:v>
                </c:pt>
                <c:pt idx="1613">
                  <c:v>80.650000000000105</c:v>
                </c:pt>
                <c:pt idx="1614">
                  <c:v>80.700000000000102</c:v>
                </c:pt>
                <c:pt idx="1615">
                  <c:v>80.750000000000099</c:v>
                </c:pt>
                <c:pt idx="1616">
                  <c:v>80.800000000000097</c:v>
                </c:pt>
                <c:pt idx="1617">
                  <c:v>80.850000000000094</c:v>
                </c:pt>
                <c:pt idx="1618">
                  <c:v>80.900000000000105</c:v>
                </c:pt>
                <c:pt idx="1619">
                  <c:v>80.950000000000102</c:v>
                </c:pt>
                <c:pt idx="1620">
                  <c:v>81.000000000000099</c:v>
                </c:pt>
                <c:pt idx="1621">
                  <c:v>81.050000000000097</c:v>
                </c:pt>
                <c:pt idx="1622">
                  <c:v>81.100000000000094</c:v>
                </c:pt>
                <c:pt idx="1623">
                  <c:v>81.150000000000105</c:v>
                </c:pt>
                <c:pt idx="1624">
                  <c:v>81.200000000000102</c:v>
                </c:pt>
                <c:pt idx="1625">
                  <c:v>81.250000000000099</c:v>
                </c:pt>
                <c:pt idx="1626">
                  <c:v>81.300000000000097</c:v>
                </c:pt>
                <c:pt idx="1627">
                  <c:v>81.350000000000094</c:v>
                </c:pt>
                <c:pt idx="1628">
                  <c:v>81.400000000000105</c:v>
                </c:pt>
                <c:pt idx="1629">
                  <c:v>81.450000000000102</c:v>
                </c:pt>
                <c:pt idx="1630">
                  <c:v>81.500000000000099</c:v>
                </c:pt>
                <c:pt idx="1631">
                  <c:v>81.550000000000097</c:v>
                </c:pt>
                <c:pt idx="1632">
                  <c:v>81.600000000000094</c:v>
                </c:pt>
                <c:pt idx="1633">
                  <c:v>81.650000000000105</c:v>
                </c:pt>
                <c:pt idx="1634">
                  <c:v>81.700000000000102</c:v>
                </c:pt>
                <c:pt idx="1635">
                  <c:v>81.750000000000099</c:v>
                </c:pt>
                <c:pt idx="1636">
                  <c:v>81.800000000000097</c:v>
                </c:pt>
                <c:pt idx="1637">
                  <c:v>81.850000000000094</c:v>
                </c:pt>
                <c:pt idx="1638">
                  <c:v>81.900000000000105</c:v>
                </c:pt>
                <c:pt idx="1639">
                  <c:v>81.950000000000102</c:v>
                </c:pt>
                <c:pt idx="1640">
                  <c:v>82.000000000000099</c:v>
                </c:pt>
                <c:pt idx="1641">
                  <c:v>82.050000000000097</c:v>
                </c:pt>
                <c:pt idx="1642">
                  <c:v>82.100000000000094</c:v>
                </c:pt>
                <c:pt idx="1643">
                  <c:v>82.150000000000105</c:v>
                </c:pt>
                <c:pt idx="1644">
                  <c:v>82.200000000000102</c:v>
                </c:pt>
                <c:pt idx="1645">
                  <c:v>82.250000000000099</c:v>
                </c:pt>
                <c:pt idx="1646">
                  <c:v>82.300000000000097</c:v>
                </c:pt>
                <c:pt idx="1647">
                  <c:v>82.350000000000094</c:v>
                </c:pt>
                <c:pt idx="1648">
                  <c:v>82.400000000000105</c:v>
                </c:pt>
                <c:pt idx="1649">
                  <c:v>82.450000000000102</c:v>
                </c:pt>
                <c:pt idx="1650">
                  <c:v>82.500000000000099</c:v>
                </c:pt>
                <c:pt idx="1651">
                  <c:v>82.550000000000097</c:v>
                </c:pt>
                <c:pt idx="1652">
                  <c:v>82.600000000000094</c:v>
                </c:pt>
                <c:pt idx="1653">
                  <c:v>82.650000000000105</c:v>
                </c:pt>
                <c:pt idx="1654">
                  <c:v>82.700000000000102</c:v>
                </c:pt>
                <c:pt idx="1655">
                  <c:v>82.750000000000099</c:v>
                </c:pt>
                <c:pt idx="1656">
                  <c:v>82.800000000000097</c:v>
                </c:pt>
                <c:pt idx="1657">
                  <c:v>82.850000000000094</c:v>
                </c:pt>
                <c:pt idx="1658">
                  <c:v>82.900000000000105</c:v>
                </c:pt>
                <c:pt idx="1659">
                  <c:v>82.950000000000102</c:v>
                </c:pt>
                <c:pt idx="1660">
                  <c:v>83.000000000000099</c:v>
                </c:pt>
                <c:pt idx="1661">
                  <c:v>83.050000000000097</c:v>
                </c:pt>
                <c:pt idx="1662">
                  <c:v>83.100000000000094</c:v>
                </c:pt>
                <c:pt idx="1663">
                  <c:v>83.150000000000105</c:v>
                </c:pt>
                <c:pt idx="1664">
                  <c:v>83.200000000000102</c:v>
                </c:pt>
                <c:pt idx="1665">
                  <c:v>83.250000000000099</c:v>
                </c:pt>
                <c:pt idx="1666">
                  <c:v>83.300000000000097</c:v>
                </c:pt>
                <c:pt idx="1667">
                  <c:v>83.350000000000094</c:v>
                </c:pt>
                <c:pt idx="1668">
                  <c:v>83.400000000000105</c:v>
                </c:pt>
                <c:pt idx="1669">
                  <c:v>83.450000000000102</c:v>
                </c:pt>
                <c:pt idx="1670">
                  <c:v>83.500000000000099</c:v>
                </c:pt>
                <c:pt idx="1671">
                  <c:v>83.550000000000097</c:v>
                </c:pt>
                <c:pt idx="1672">
                  <c:v>83.600000000000094</c:v>
                </c:pt>
                <c:pt idx="1673">
                  <c:v>83.650000000000105</c:v>
                </c:pt>
                <c:pt idx="1674">
                  <c:v>83.700000000000102</c:v>
                </c:pt>
                <c:pt idx="1675">
                  <c:v>83.750000000000099</c:v>
                </c:pt>
                <c:pt idx="1676">
                  <c:v>83.800000000000097</c:v>
                </c:pt>
                <c:pt idx="1677">
                  <c:v>83.850000000000094</c:v>
                </c:pt>
                <c:pt idx="1678">
                  <c:v>83.900000000000105</c:v>
                </c:pt>
                <c:pt idx="1679">
                  <c:v>83.950000000000102</c:v>
                </c:pt>
                <c:pt idx="1680">
                  <c:v>84.000000000000099</c:v>
                </c:pt>
                <c:pt idx="1681">
                  <c:v>84.050000000000097</c:v>
                </c:pt>
                <c:pt idx="1682">
                  <c:v>84.100000000000094</c:v>
                </c:pt>
                <c:pt idx="1683">
                  <c:v>84.150000000000105</c:v>
                </c:pt>
                <c:pt idx="1684">
                  <c:v>84.200000000000102</c:v>
                </c:pt>
                <c:pt idx="1685">
                  <c:v>84.250000000000099</c:v>
                </c:pt>
                <c:pt idx="1686">
                  <c:v>84.300000000000097</c:v>
                </c:pt>
                <c:pt idx="1687">
                  <c:v>84.350000000000094</c:v>
                </c:pt>
                <c:pt idx="1688">
                  <c:v>84.400000000000105</c:v>
                </c:pt>
                <c:pt idx="1689">
                  <c:v>84.450000000000102</c:v>
                </c:pt>
                <c:pt idx="1690">
                  <c:v>84.500000000000099</c:v>
                </c:pt>
                <c:pt idx="1691">
                  <c:v>84.550000000000097</c:v>
                </c:pt>
                <c:pt idx="1692">
                  <c:v>84.600000000000094</c:v>
                </c:pt>
                <c:pt idx="1693">
                  <c:v>84.650000000000105</c:v>
                </c:pt>
                <c:pt idx="1694">
                  <c:v>84.700000000000102</c:v>
                </c:pt>
                <c:pt idx="1695">
                  <c:v>84.750000000000099</c:v>
                </c:pt>
                <c:pt idx="1696">
                  <c:v>84.800000000000097</c:v>
                </c:pt>
                <c:pt idx="1697">
                  <c:v>84.850000000000094</c:v>
                </c:pt>
                <c:pt idx="1698">
                  <c:v>84.900000000000105</c:v>
                </c:pt>
                <c:pt idx="1699">
                  <c:v>84.950000000000102</c:v>
                </c:pt>
                <c:pt idx="1700">
                  <c:v>85.000000000000099</c:v>
                </c:pt>
                <c:pt idx="1701">
                  <c:v>85.050000000000097</c:v>
                </c:pt>
                <c:pt idx="1702">
                  <c:v>85.100000000000094</c:v>
                </c:pt>
                <c:pt idx="1703">
                  <c:v>85.150000000000105</c:v>
                </c:pt>
                <c:pt idx="1704">
                  <c:v>85.200000000000102</c:v>
                </c:pt>
                <c:pt idx="1705">
                  <c:v>85.250000000000099</c:v>
                </c:pt>
                <c:pt idx="1706">
                  <c:v>85.300000000000097</c:v>
                </c:pt>
                <c:pt idx="1707">
                  <c:v>85.350000000000094</c:v>
                </c:pt>
                <c:pt idx="1708">
                  <c:v>85.400000000000105</c:v>
                </c:pt>
                <c:pt idx="1709">
                  <c:v>85.450000000000102</c:v>
                </c:pt>
                <c:pt idx="1710">
                  <c:v>85.500000000000099</c:v>
                </c:pt>
                <c:pt idx="1711">
                  <c:v>85.550000000000097</c:v>
                </c:pt>
                <c:pt idx="1712">
                  <c:v>85.600000000000094</c:v>
                </c:pt>
                <c:pt idx="1713">
                  <c:v>85.650000000000105</c:v>
                </c:pt>
                <c:pt idx="1714">
                  <c:v>85.700000000000102</c:v>
                </c:pt>
                <c:pt idx="1715">
                  <c:v>85.750000000000099</c:v>
                </c:pt>
                <c:pt idx="1716">
                  <c:v>85.800000000000097</c:v>
                </c:pt>
                <c:pt idx="1717">
                  <c:v>85.850000000000094</c:v>
                </c:pt>
                <c:pt idx="1718">
                  <c:v>85.900000000000105</c:v>
                </c:pt>
                <c:pt idx="1719">
                  <c:v>85.950000000000102</c:v>
                </c:pt>
                <c:pt idx="1720">
                  <c:v>86.000000000000099</c:v>
                </c:pt>
                <c:pt idx="1721">
                  <c:v>86.050000000000097</c:v>
                </c:pt>
                <c:pt idx="1722">
                  <c:v>86.100000000000094</c:v>
                </c:pt>
                <c:pt idx="1723">
                  <c:v>86.150000000000105</c:v>
                </c:pt>
                <c:pt idx="1724">
                  <c:v>86.200000000000102</c:v>
                </c:pt>
                <c:pt idx="1725">
                  <c:v>86.250000000000099</c:v>
                </c:pt>
                <c:pt idx="1726">
                  <c:v>86.300000000000097</c:v>
                </c:pt>
                <c:pt idx="1727">
                  <c:v>86.350000000000094</c:v>
                </c:pt>
                <c:pt idx="1728">
                  <c:v>86.400000000000105</c:v>
                </c:pt>
                <c:pt idx="1729">
                  <c:v>86.450000000000102</c:v>
                </c:pt>
                <c:pt idx="1730">
                  <c:v>86.500000000000099</c:v>
                </c:pt>
                <c:pt idx="1731">
                  <c:v>86.550000000000097</c:v>
                </c:pt>
                <c:pt idx="1732">
                  <c:v>86.600000000000094</c:v>
                </c:pt>
                <c:pt idx="1733">
                  <c:v>86.650000000000105</c:v>
                </c:pt>
                <c:pt idx="1734">
                  <c:v>86.700000000000102</c:v>
                </c:pt>
                <c:pt idx="1735">
                  <c:v>86.750000000000099</c:v>
                </c:pt>
                <c:pt idx="1736">
                  <c:v>86.800000000000097</c:v>
                </c:pt>
                <c:pt idx="1737">
                  <c:v>86.850000000000094</c:v>
                </c:pt>
                <c:pt idx="1738">
                  <c:v>86.900000000000105</c:v>
                </c:pt>
                <c:pt idx="1739">
                  <c:v>86.950000000000102</c:v>
                </c:pt>
                <c:pt idx="1740">
                  <c:v>87.000000000000099</c:v>
                </c:pt>
                <c:pt idx="1741">
                  <c:v>87.050000000000097</c:v>
                </c:pt>
                <c:pt idx="1742">
                  <c:v>87.100000000000094</c:v>
                </c:pt>
                <c:pt idx="1743">
                  <c:v>87.150000000000105</c:v>
                </c:pt>
                <c:pt idx="1744">
                  <c:v>87.200000000000102</c:v>
                </c:pt>
                <c:pt idx="1745">
                  <c:v>87.250000000000099</c:v>
                </c:pt>
                <c:pt idx="1746">
                  <c:v>87.300000000000097</c:v>
                </c:pt>
                <c:pt idx="1747">
                  <c:v>87.350000000000094</c:v>
                </c:pt>
                <c:pt idx="1748">
                  <c:v>87.400000000000105</c:v>
                </c:pt>
                <c:pt idx="1749">
                  <c:v>87.450000000000102</c:v>
                </c:pt>
                <c:pt idx="1750">
                  <c:v>87.500000000000099</c:v>
                </c:pt>
                <c:pt idx="1751">
                  <c:v>87.550000000000097</c:v>
                </c:pt>
                <c:pt idx="1752">
                  <c:v>87.600000000000094</c:v>
                </c:pt>
                <c:pt idx="1753">
                  <c:v>87.650000000000105</c:v>
                </c:pt>
                <c:pt idx="1754">
                  <c:v>87.700000000000102</c:v>
                </c:pt>
                <c:pt idx="1755">
                  <c:v>87.750000000000099</c:v>
                </c:pt>
                <c:pt idx="1756">
                  <c:v>87.800000000000097</c:v>
                </c:pt>
                <c:pt idx="1757">
                  <c:v>87.850000000000094</c:v>
                </c:pt>
                <c:pt idx="1758">
                  <c:v>87.900000000000105</c:v>
                </c:pt>
                <c:pt idx="1759">
                  <c:v>87.950000000000102</c:v>
                </c:pt>
                <c:pt idx="1760">
                  <c:v>88.000000000000099</c:v>
                </c:pt>
                <c:pt idx="1761">
                  <c:v>88.050000000000097</c:v>
                </c:pt>
                <c:pt idx="1762">
                  <c:v>88.100000000000094</c:v>
                </c:pt>
                <c:pt idx="1763">
                  <c:v>88.150000000000105</c:v>
                </c:pt>
              </c:numCache>
            </c:numRef>
          </c:xVal>
          <c:yVal>
            <c:numRef>
              <c:f>Feuil1!$F$4:$F$1767</c:f>
              <c:numCache>
                <c:formatCode>General</c:formatCode>
                <c:ptCount val="1764"/>
                <c:pt idx="0">
                  <c:v>0</c:v>
                </c:pt>
                <c:pt idx="1">
                  <c:v>1.4877301989000001E-2</c:v>
                </c:pt>
                <c:pt idx="2">
                  <c:v>1.8141084408E-2</c:v>
                </c:pt>
                <c:pt idx="3">
                  <c:v>1.9468047493999999E-2</c:v>
                </c:pt>
                <c:pt idx="4">
                  <c:v>2.1687208214000001E-2</c:v>
                </c:pt>
                <c:pt idx="5">
                  <c:v>2.4335267771000001E-2</c:v>
                </c:pt>
                <c:pt idx="6">
                  <c:v>2.6807577419E-2</c:v>
                </c:pt>
                <c:pt idx="7">
                  <c:v>2.9559004440000002E-2</c:v>
                </c:pt>
                <c:pt idx="8">
                  <c:v>3.2322133858999999E-2</c:v>
                </c:pt>
                <c:pt idx="9">
                  <c:v>3.5069471005999997E-2</c:v>
                </c:pt>
                <c:pt idx="10">
                  <c:v>3.7864799237999999E-2</c:v>
                </c:pt>
                <c:pt idx="11">
                  <c:v>4.0606121228000003E-2</c:v>
                </c:pt>
                <c:pt idx="12">
                  <c:v>4.3311515646999997E-2</c:v>
                </c:pt>
                <c:pt idx="13">
                  <c:v>4.5993761361000002E-2</c:v>
                </c:pt>
                <c:pt idx="14">
                  <c:v>4.8687520759E-2</c:v>
                </c:pt>
                <c:pt idx="15">
                  <c:v>5.1426191894000002E-2</c:v>
                </c:pt>
                <c:pt idx="16">
                  <c:v>5.4101179131000002E-2</c:v>
                </c:pt>
                <c:pt idx="17">
                  <c:v>5.6806538821999999E-2</c:v>
                </c:pt>
                <c:pt idx="18">
                  <c:v>5.9470543942999998E-2</c:v>
                </c:pt>
                <c:pt idx="19">
                  <c:v>6.2147558355999999E-2</c:v>
                </c:pt>
                <c:pt idx="20">
                  <c:v>6.4784320606999998E-2</c:v>
                </c:pt>
                <c:pt idx="21">
                  <c:v>6.7410419563999999E-2</c:v>
                </c:pt>
                <c:pt idx="22">
                  <c:v>6.9978874563999996E-2</c:v>
                </c:pt>
                <c:pt idx="23">
                  <c:v>7.2532645367999998E-2</c:v>
                </c:pt>
                <c:pt idx="24">
                  <c:v>7.5100410330999998E-2</c:v>
                </c:pt>
                <c:pt idx="25">
                  <c:v>7.7604709659000001E-2</c:v>
                </c:pt>
                <c:pt idx="26">
                  <c:v>8.0092140394999997E-2</c:v>
                </c:pt>
                <c:pt idx="27">
                  <c:v>8.2551247995999999E-2</c:v>
                </c:pt>
                <c:pt idx="28">
                  <c:v>8.4979034236000006E-2</c:v>
                </c:pt>
                <c:pt idx="29">
                  <c:v>8.7376479048E-2</c:v>
                </c:pt>
                <c:pt idx="30">
                  <c:v>8.9743140890000003E-2</c:v>
                </c:pt>
                <c:pt idx="31">
                  <c:v>9.2077887432999994E-2</c:v>
                </c:pt>
                <c:pt idx="32">
                  <c:v>9.4372769127999995E-2</c:v>
                </c:pt>
                <c:pt idx="33">
                  <c:v>9.6642266783000003E-2</c:v>
                </c:pt>
                <c:pt idx="34">
                  <c:v>9.8884400087000002E-2</c:v>
                </c:pt>
                <c:pt idx="35">
                  <c:v>0.101079931708</c:v>
                </c:pt>
                <c:pt idx="36">
                  <c:v>0.103239795622</c:v>
                </c:pt>
                <c:pt idx="37">
                  <c:v>0.105352069066</c:v>
                </c:pt>
                <c:pt idx="38">
                  <c:v>0.10741851642399999</c:v>
                </c:pt>
                <c:pt idx="39">
                  <c:v>0.10943764834399999</c:v>
                </c:pt>
                <c:pt idx="40">
                  <c:v>0.111413308419</c:v>
                </c:pt>
                <c:pt idx="41">
                  <c:v>0.113339036377</c:v>
                </c:pt>
                <c:pt idx="42">
                  <c:v>0.115221467792</c:v>
                </c:pt>
                <c:pt idx="43">
                  <c:v>0.117056423434</c:v>
                </c:pt>
                <c:pt idx="44">
                  <c:v>0.11883928105</c:v>
                </c:pt>
                <c:pt idx="45">
                  <c:v>0.120587580535</c:v>
                </c:pt>
                <c:pt idx="46">
                  <c:v>0.122281702853</c:v>
                </c:pt>
                <c:pt idx="47">
                  <c:v>0.123930833239</c:v>
                </c:pt>
                <c:pt idx="48">
                  <c:v>0.12553702744199999</c:v>
                </c:pt>
                <c:pt idx="49">
                  <c:v>0.12710252672200001</c:v>
                </c:pt>
                <c:pt idx="50">
                  <c:v>0.128620584372</c:v>
                </c:pt>
                <c:pt idx="51">
                  <c:v>0.130099756141</c:v>
                </c:pt>
                <c:pt idx="52">
                  <c:v>0.13153847854199999</c:v>
                </c:pt>
                <c:pt idx="53">
                  <c:v>0.13294001678799999</c:v>
                </c:pt>
                <c:pt idx="54">
                  <c:v>0.134310700442</c:v>
                </c:pt>
                <c:pt idx="55">
                  <c:v>0.13564374020799999</c:v>
                </c:pt>
                <c:pt idx="56">
                  <c:v>0.136947066517</c:v>
                </c:pt>
                <c:pt idx="57">
                  <c:v>0.13821936868699999</c:v>
                </c:pt>
                <c:pt idx="58">
                  <c:v>0.13946738516099999</c:v>
                </c:pt>
                <c:pt idx="59">
                  <c:v>0.14068957704500001</c:v>
                </c:pt>
                <c:pt idx="60">
                  <c:v>0.14188219528500001</c:v>
                </c:pt>
                <c:pt idx="61">
                  <c:v>0.143056699831</c:v>
                </c:pt>
                <c:pt idx="62">
                  <c:v>0.144210373</c:v>
                </c:pt>
                <c:pt idx="63">
                  <c:v>0.14534240111499999</c:v>
                </c:pt>
                <c:pt idx="64">
                  <c:v>0.14645106665900001</c:v>
                </c:pt>
                <c:pt idx="65">
                  <c:v>0.14754827786300001</c:v>
                </c:pt>
                <c:pt idx="66">
                  <c:v>0.148631309381</c:v>
                </c:pt>
                <c:pt idx="67">
                  <c:v>0.14970234101499999</c:v>
                </c:pt>
                <c:pt idx="68">
                  <c:v>0.150767831622</c:v>
                </c:pt>
                <c:pt idx="69">
                  <c:v>0.15182606910599999</c:v>
                </c:pt>
                <c:pt idx="70">
                  <c:v>0.152877275673</c:v>
                </c:pt>
                <c:pt idx="71">
                  <c:v>0.15392703985100001</c:v>
                </c:pt>
                <c:pt idx="72">
                  <c:v>0.15497038130599999</c:v>
                </c:pt>
                <c:pt idx="73">
                  <c:v>0.156016881563</c:v>
                </c:pt>
                <c:pt idx="74">
                  <c:v>0.157055712519</c:v>
                </c:pt>
                <c:pt idx="75">
                  <c:v>0.158093616168</c:v>
                </c:pt>
                <c:pt idx="76">
                  <c:v>0.15913519654300001</c:v>
                </c:pt>
                <c:pt idx="77">
                  <c:v>0.16016639986100001</c:v>
                </c:pt>
                <c:pt idx="78">
                  <c:v>0.161203691328</c:v>
                </c:pt>
                <c:pt idx="79">
                  <c:v>0.162237169805</c:v>
                </c:pt>
                <c:pt idx="80">
                  <c:v>0.16326447732400001</c:v>
                </c:pt>
                <c:pt idx="81">
                  <c:v>0.16428927712700001</c:v>
                </c:pt>
                <c:pt idx="82">
                  <c:v>0.16531207555300001</c:v>
                </c:pt>
                <c:pt idx="83">
                  <c:v>0.16633071398999999</c:v>
                </c:pt>
                <c:pt idx="84">
                  <c:v>0.167342869491</c:v>
                </c:pt>
                <c:pt idx="85">
                  <c:v>0.168346566128</c:v>
                </c:pt>
                <c:pt idx="86">
                  <c:v>0.16934617085199999</c:v>
                </c:pt>
                <c:pt idx="87">
                  <c:v>0.170337144839</c:v>
                </c:pt>
                <c:pt idx="88">
                  <c:v>0.17131325518900001</c:v>
                </c:pt>
                <c:pt idx="89">
                  <c:v>0.172278214062</c:v>
                </c:pt>
                <c:pt idx="90">
                  <c:v>0.17323639441200001</c:v>
                </c:pt>
                <c:pt idx="91">
                  <c:v>0.174172888306</c:v>
                </c:pt>
                <c:pt idx="92">
                  <c:v>0.17510280790999999</c:v>
                </c:pt>
                <c:pt idx="93">
                  <c:v>0.17602461322499999</c:v>
                </c:pt>
                <c:pt idx="94">
                  <c:v>0.17693144656599999</c:v>
                </c:pt>
                <c:pt idx="95">
                  <c:v>0.17783149829</c:v>
                </c:pt>
                <c:pt idx="96">
                  <c:v>0.178704879925</c:v>
                </c:pt>
                <c:pt idx="97">
                  <c:v>0.17958325843699999</c:v>
                </c:pt>
                <c:pt idx="98">
                  <c:v>0.18044144871199999</c:v>
                </c:pt>
                <c:pt idx="99">
                  <c:v>0.18127905474600001</c:v>
                </c:pt>
                <c:pt idx="100">
                  <c:v>0.18209638229200001</c:v>
                </c:pt>
                <c:pt idx="101">
                  <c:v>0.182908990869</c:v>
                </c:pt>
                <c:pt idx="102">
                  <c:v>0.18370626955300001</c:v>
                </c:pt>
                <c:pt idx="103">
                  <c:v>0.18449527108</c:v>
                </c:pt>
                <c:pt idx="104">
                  <c:v>0.18527012021100001</c:v>
                </c:pt>
                <c:pt idx="105">
                  <c:v>0.18602582777099999</c:v>
                </c:pt>
                <c:pt idx="106">
                  <c:v>0.18676000912400001</c:v>
                </c:pt>
                <c:pt idx="107">
                  <c:v>0.187484001628</c:v>
                </c:pt>
                <c:pt idx="108">
                  <c:v>0.188187902904</c:v>
                </c:pt>
                <c:pt idx="109">
                  <c:v>0.188888620172</c:v>
                </c:pt>
                <c:pt idx="110">
                  <c:v>0.18956593072799999</c:v>
                </c:pt>
                <c:pt idx="111">
                  <c:v>0.19022428883799999</c:v>
                </c:pt>
                <c:pt idx="112">
                  <c:v>0.19085239204400001</c:v>
                </c:pt>
                <c:pt idx="113">
                  <c:v>0.19144970065</c:v>
                </c:pt>
                <c:pt idx="114">
                  <c:v>0.192030350253</c:v>
                </c:pt>
                <c:pt idx="115">
                  <c:v>0.19261763950300001</c:v>
                </c:pt>
                <c:pt idx="116">
                  <c:v>0.19317687822999999</c:v>
                </c:pt>
                <c:pt idx="117">
                  <c:v>0.19370819073699999</c:v>
                </c:pt>
                <c:pt idx="118">
                  <c:v>0.194215575531</c:v>
                </c:pt>
                <c:pt idx="119">
                  <c:v>0.19470742272800001</c:v>
                </c:pt>
                <c:pt idx="120">
                  <c:v>0.195201828957</c:v>
                </c:pt>
                <c:pt idx="121">
                  <c:v>0.19567906378800001</c:v>
                </c:pt>
                <c:pt idx="122">
                  <c:v>0.19609012998899999</c:v>
                </c:pt>
                <c:pt idx="123">
                  <c:v>0.19647360852500001</c:v>
                </c:pt>
                <c:pt idx="124">
                  <c:v>0.19685342458800001</c:v>
                </c:pt>
                <c:pt idx="125">
                  <c:v>0.197213919471</c:v>
                </c:pt>
                <c:pt idx="126">
                  <c:v>0.197554439266</c:v>
                </c:pt>
                <c:pt idx="127">
                  <c:v>0.19787872295200001</c:v>
                </c:pt>
                <c:pt idx="128">
                  <c:v>0.19818306348699999</c:v>
                </c:pt>
                <c:pt idx="129">
                  <c:v>0.19846043240799999</c:v>
                </c:pt>
                <c:pt idx="130">
                  <c:v>0.19872621263699999</c:v>
                </c:pt>
                <c:pt idx="131">
                  <c:v>0.198968817485</c:v>
                </c:pt>
                <c:pt idx="132">
                  <c:v>0.199197645067</c:v>
                </c:pt>
                <c:pt idx="133">
                  <c:v>0.19941120903099999</c:v>
                </c:pt>
                <c:pt idx="134">
                  <c:v>0.199605740245</c:v>
                </c:pt>
                <c:pt idx="135">
                  <c:v>0.19978492968700001</c:v>
                </c:pt>
                <c:pt idx="136">
                  <c:v>0.19995455137199999</c:v>
                </c:pt>
                <c:pt idx="137">
                  <c:v>0.200125092629</c:v>
                </c:pt>
                <c:pt idx="138">
                  <c:v>0.20027889269900001</c:v>
                </c:pt>
                <c:pt idx="139">
                  <c:v>0.20043376116299999</c:v>
                </c:pt>
                <c:pt idx="140">
                  <c:v>0.20057909763599999</c:v>
                </c:pt>
                <c:pt idx="141">
                  <c:v>0.20073329374599999</c:v>
                </c:pt>
                <c:pt idx="142">
                  <c:v>0.20090448076199999</c:v>
                </c:pt>
                <c:pt idx="143">
                  <c:v>0.20108869213899999</c:v>
                </c:pt>
                <c:pt idx="144">
                  <c:v>0.20129751005099999</c:v>
                </c:pt>
                <c:pt idx="145">
                  <c:v>0.20151882648300001</c:v>
                </c:pt>
                <c:pt idx="146">
                  <c:v>0.201772884234</c:v>
                </c:pt>
                <c:pt idx="147">
                  <c:v>0.202050752178</c:v>
                </c:pt>
                <c:pt idx="148">
                  <c:v>0.202354596602</c:v>
                </c:pt>
                <c:pt idx="149">
                  <c:v>0.20268252120999999</c:v>
                </c:pt>
                <c:pt idx="150">
                  <c:v>0.203029274121</c:v>
                </c:pt>
                <c:pt idx="151">
                  <c:v>0.20339343398099999</c:v>
                </c:pt>
                <c:pt idx="152">
                  <c:v>0.203770011886</c:v>
                </c:pt>
                <c:pt idx="153">
                  <c:v>0.20416380049300001</c:v>
                </c:pt>
                <c:pt idx="154">
                  <c:v>0.20456810732399999</c:v>
                </c:pt>
                <c:pt idx="155">
                  <c:v>0.20498829944499999</c:v>
                </c:pt>
                <c:pt idx="156">
                  <c:v>0.205424985448</c:v>
                </c:pt>
                <c:pt idx="157">
                  <c:v>0.20587627784000001</c:v>
                </c:pt>
                <c:pt idx="158">
                  <c:v>0.20634322087400001</c:v>
                </c:pt>
                <c:pt idx="159">
                  <c:v>0.20681569715600001</c:v>
                </c:pt>
                <c:pt idx="160">
                  <c:v>0.207294688088</c:v>
                </c:pt>
                <c:pt idx="161">
                  <c:v>0.20778440717900001</c:v>
                </c:pt>
                <c:pt idx="162">
                  <c:v>0.20827771600100001</c:v>
                </c:pt>
                <c:pt idx="163">
                  <c:v>0.20877589099400001</c:v>
                </c:pt>
                <c:pt idx="164">
                  <c:v>0.20927423839699999</c:v>
                </c:pt>
                <c:pt idx="165">
                  <c:v>0.20976938512900001</c:v>
                </c:pt>
                <c:pt idx="166">
                  <c:v>0.21026114477800001</c:v>
                </c:pt>
                <c:pt idx="167">
                  <c:v>0.21074599591199999</c:v>
                </c:pt>
                <c:pt idx="168">
                  <c:v>0.21122203911599999</c:v>
                </c:pt>
                <c:pt idx="169">
                  <c:v>0.211695957086</c:v>
                </c:pt>
                <c:pt idx="170">
                  <c:v>0.21216285714899999</c:v>
                </c:pt>
                <c:pt idx="171">
                  <c:v>0.21262304880499999</c:v>
                </c:pt>
                <c:pt idx="172">
                  <c:v>0.21308092302100001</c:v>
                </c:pt>
                <c:pt idx="173">
                  <c:v>0.21352711856100001</c:v>
                </c:pt>
                <c:pt idx="174">
                  <c:v>0.213966738203</c:v>
                </c:pt>
                <c:pt idx="175">
                  <c:v>0.21439987937900001</c:v>
                </c:pt>
                <c:pt idx="176">
                  <c:v>0.21482257638300001</c:v>
                </c:pt>
                <c:pt idx="177">
                  <c:v>0.21523484279899999</c:v>
                </c:pt>
                <c:pt idx="178">
                  <c:v>0.21563746863899999</c:v>
                </c:pt>
                <c:pt idx="179">
                  <c:v>0.216028835566</c:v>
                </c:pt>
                <c:pt idx="180">
                  <c:v>0.21641398290200001</c:v>
                </c:pt>
                <c:pt idx="181">
                  <c:v>0.216785103683</c:v>
                </c:pt>
                <c:pt idx="182">
                  <c:v>0.21714962981899999</c:v>
                </c:pt>
                <c:pt idx="183">
                  <c:v>0.21751026338900001</c:v>
                </c:pt>
                <c:pt idx="184">
                  <c:v>0.21785281705500001</c:v>
                </c:pt>
                <c:pt idx="185">
                  <c:v>0.218190779163</c:v>
                </c:pt>
                <c:pt idx="186">
                  <c:v>0.218515497531</c:v>
                </c:pt>
                <c:pt idx="187">
                  <c:v>0.21882951216400001</c:v>
                </c:pt>
                <c:pt idx="188">
                  <c:v>0.219140052808</c:v>
                </c:pt>
                <c:pt idx="189">
                  <c:v>0.219437538968</c:v>
                </c:pt>
                <c:pt idx="190">
                  <c:v>0.21972325713999999</c:v>
                </c:pt>
                <c:pt idx="191">
                  <c:v>0.220006431305</c:v>
                </c:pt>
                <c:pt idx="192">
                  <c:v>0.220271186102</c:v>
                </c:pt>
                <c:pt idx="193">
                  <c:v>0.22052979669200001</c:v>
                </c:pt>
                <c:pt idx="194">
                  <c:v>0.220778035466</c:v>
                </c:pt>
                <c:pt idx="195">
                  <c:v>0.221015568532</c:v>
                </c:pt>
                <c:pt idx="196">
                  <c:v>0.221245609984</c:v>
                </c:pt>
                <c:pt idx="197">
                  <c:v>0.22146309075599999</c:v>
                </c:pt>
                <c:pt idx="198">
                  <c:v>0.22167075381099999</c:v>
                </c:pt>
                <c:pt idx="199">
                  <c:v>0.22187375053399999</c:v>
                </c:pt>
                <c:pt idx="200">
                  <c:v>0.22206277382699999</c:v>
                </c:pt>
                <c:pt idx="201">
                  <c:v>0.222244314868</c:v>
                </c:pt>
                <c:pt idx="202">
                  <c:v>0.22242325615200001</c:v>
                </c:pt>
                <c:pt idx="203">
                  <c:v>0.22259725642</c:v>
                </c:pt>
                <c:pt idx="204">
                  <c:v>0.22276023573100001</c:v>
                </c:pt>
                <c:pt idx="205">
                  <c:v>0.22291719785299999</c:v>
                </c:pt>
                <c:pt idx="206">
                  <c:v>0.22306470216999999</c:v>
                </c:pt>
                <c:pt idx="207">
                  <c:v>0.223206677981</c:v>
                </c:pt>
                <c:pt idx="208">
                  <c:v>0.22333449563300001</c:v>
                </c:pt>
                <c:pt idx="209">
                  <c:v>0.223453462321</c:v>
                </c:pt>
                <c:pt idx="210">
                  <c:v>0.22357116001899999</c:v>
                </c:pt>
                <c:pt idx="211">
                  <c:v>0.22367831993599999</c:v>
                </c:pt>
                <c:pt idx="212">
                  <c:v>0.22377850141300001</c:v>
                </c:pt>
                <c:pt idx="213">
                  <c:v>0.22387106723399999</c:v>
                </c:pt>
                <c:pt idx="214">
                  <c:v>0.223953474692</c:v>
                </c:pt>
                <c:pt idx="215">
                  <c:v>0.224032595286</c:v>
                </c:pt>
                <c:pt idx="216">
                  <c:v>0.224107972594</c:v>
                </c:pt>
                <c:pt idx="217">
                  <c:v>0.22417520762599999</c:v>
                </c:pt>
                <c:pt idx="218">
                  <c:v>0.22424488594700001</c:v>
                </c:pt>
                <c:pt idx="219">
                  <c:v>0.22430641169500001</c:v>
                </c:pt>
                <c:pt idx="220">
                  <c:v>0.224366838396</c:v>
                </c:pt>
                <c:pt idx="221">
                  <c:v>0.22441685861300001</c:v>
                </c:pt>
                <c:pt idx="222">
                  <c:v>0.22447043313500001</c:v>
                </c:pt>
                <c:pt idx="223">
                  <c:v>0.22451556030200001</c:v>
                </c:pt>
                <c:pt idx="224">
                  <c:v>0.224567604414</c:v>
                </c:pt>
                <c:pt idx="225">
                  <c:v>0.224615012897</c:v>
                </c:pt>
                <c:pt idx="226">
                  <c:v>0.224660779757</c:v>
                </c:pt>
                <c:pt idx="227">
                  <c:v>0.22470384042899999</c:v>
                </c:pt>
                <c:pt idx="228">
                  <c:v>0.22475038784099999</c:v>
                </c:pt>
                <c:pt idx="229">
                  <c:v>0.22479458798400001</c:v>
                </c:pt>
                <c:pt idx="230">
                  <c:v>0.2248379009</c:v>
                </c:pt>
                <c:pt idx="231">
                  <c:v>0.22488315982400001</c:v>
                </c:pt>
                <c:pt idx="232">
                  <c:v>0.224929137911</c:v>
                </c:pt>
                <c:pt idx="233">
                  <c:v>0.224973702956</c:v>
                </c:pt>
                <c:pt idx="234">
                  <c:v>0.225020667413</c:v>
                </c:pt>
                <c:pt idx="235">
                  <c:v>0.22506623750800001</c:v>
                </c:pt>
                <c:pt idx="236">
                  <c:v>0.225114947708</c:v>
                </c:pt>
                <c:pt idx="237">
                  <c:v>0.22516341575900001</c:v>
                </c:pt>
                <c:pt idx="238">
                  <c:v>0.22521085125599999</c:v>
                </c:pt>
                <c:pt idx="239">
                  <c:v>0.22526596474999999</c:v>
                </c:pt>
                <c:pt idx="240">
                  <c:v>0.225321649106</c:v>
                </c:pt>
                <c:pt idx="241">
                  <c:v>0.22537373315500001</c:v>
                </c:pt>
                <c:pt idx="242">
                  <c:v>0.22542256451500001</c:v>
                </c:pt>
                <c:pt idx="243">
                  <c:v>0.225475654144</c:v>
                </c:pt>
                <c:pt idx="244">
                  <c:v>0.22553324120099999</c:v>
                </c:pt>
                <c:pt idx="245">
                  <c:v>0.225589523688</c:v>
                </c:pt>
                <c:pt idx="246">
                  <c:v>0.22564443070199999</c:v>
                </c:pt>
                <c:pt idx="247">
                  <c:v>0.22570690093599999</c:v>
                </c:pt>
                <c:pt idx="248">
                  <c:v>0.225764229776</c:v>
                </c:pt>
                <c:pt idx="249">
                  <c:v>0.22582372241199999</c:v>
                </c:pt>
                <c:pt idx="250">
                  <c:v>0.225883449854</c:v>
                </c:pt>
                <c:pt idx="251">
                  <c:v>0.225941043945</c:v>
                </c:pt>
                <c:pt idx="252">
                  <c:v>0.225999688586</c:v>
                </c:pt>
                <c:pt idx="253">
                  <c:v>0.226054966794</c:v>
                </c:pt>
                <c:pt idx="254">
                  <c:v>0.226112250002</c:v>
                </c:pt>
                <c:pt idx="255">
                  <c:v>0.22616970940700001</c:v>
                </c:pt>
                <c:pt idx="256">
                  <c:v>0.226221023844</c:v>
                </c:pt>
                <c:pt idx="257">
                  <c:v>0.22627629507200001</c:v>
                </c:pt>
                <c:pt idx="258">
                  <c:v>0.22632443065999999</c:v>
                </c:pt>
                <c:pt idx="259">
                  <c:v>0.226376382047</c:v>
                </c:pt>
                <c:pt idx="260">
                  <c:v>0.22642635572100001</c:v>
                </c:pt>
                <c:pt idx="261">
                  <c:v>0.22646876237300001</c:v>
                </c:pt>
                <c:pt idx="262">
                  <c:v>0.22650560439799999</c:v>
                </c:pt>
                <c:pt idx="263">
                  <c:v>0.226547479144</c:v>
                </c:pt>
                <c:pt idx="264">
                  <c:v>0.226583284197</c:v>
                </c:pt>
                <c:pt idx="265">
                  <c:v>0.226621309001</c:v>
                </c:pt>
                <c:pt idx="266">
                  <c:v>0.22665948583199999</c:v>
                </c:pt>
                <c:pt idx="267">
                  <c:v>0.226693995042</c:v>
                </c:pt>
                <c:pt idx="268">
                  <c:v>0.226724784707</c:v>
                </c:pt>
                <c:pt idx="269">
                  <c:v>0.22675586388899999</c:v>
                </c:pt>
                <c:pt idx="270">
                  <c:v>0.226783718429</c:v>
                </c:pt>
                <c:pt idx="271">
                  <c:v>0.22681021477300001</c:v>
                </c:pt>
                <c:pt idx="272">
                  <c:v>0.226833755493</c:v>
                </c:pt>
                <c:pt idx="273">
                  <c:v>0.226863987973</c:v>
                </c:pt>
                <c:pt idx="274">
                  <c:v>0.22688961062499999</c:v>
                </c:pt>
                <c:pt idx="275">
                  <c:v>0.22690822996900001</c:v>
                </c:pt>
                <c:pt idx="276">
                  <c:v>0.226925339142</c:v>
                </c:pt>
                <c:pt idx="277">
                  <c:v>0.226945158599</c:v>
                </c:pt>
                <c:pt idx="278">
                  <c:v>0.226963155774</c:v>
                </c:pt>
                <c:pt idx="279">
                  <c:v>0.22697715917899999</c:v>
                </c:pt>
                <c:pt idx="280">
                  <c:v>0.22698575684300001</c:v>
                </c:pt>
                <c:pt idx="281">
                  <c:v>0.226991457364</c:v>
                </c:pt>
                <c:pt idx="282">
                  <c:v>0.226993826545</c:v>
                </c:pt>
                <c:pt idx="283">
                  <c:v>0.226993265779</c:v>
                </c:pt>
                <c:pt idx="284">
                  <c:v>0.226990732842</c:v>
                </c:pt>
                <c:pt idx="285">
                  <c:v>0.22698875901500001</c:v>
                </c:pt>
                <c:pt idx="286">
                  <c:v>0.22697537862100001</c:v>
                </c:pt>
                <c:pt idx="287">
                  <c:v>0.22696148992099999</c:v>
                </c:pt>
                <c:pt idx="288">
                  <c:v>0.226944803182</c:v>
                </c:pt>
                <c:pt idx="289">
                  <c:v>0.22692195861</c:v>
                </c:pt>
                <c:pt idx="290">
                  <c:v>0.226900987379</c:v>
                </c:pt>
                <c:pt idx="291">
                  <c:v>0.22687146815000001</c:v>
                </c:pt>
                <c:pt idx="292">
                  <c:v>0.22684326076</c:v>
                </c:pt>
                <c:pt idx="293">
                  <c:v>0.22680022846699999</c:v>
                </c:pt>
                <c:pt idx="294">
                  <c:v>0.226747621756</c:v>
                </c:pt>
                <c:pt idx="295">
                  <c:v>0.22668980854000001</c:v>
                </c:pt>
                <c:pt idx="296">
                  <c:v>0.22663197451</c:v>
                </c:pt>
                <c:pt idx="297">
                  <c:v>0.22657246666399999</c:v>
                </c:pt>
                <c:pt idx="298">
                  <c:v>0.22651034327700001</c:v>
                </c:pt>
                <c:pt idx="299">
                  <c:v>0.226444797793</c:v>
                </c:pt>
                <c:pt idx="300">
                  <c:v>0.226375449457</c:v>
                </c:pt>
                <c:pt idx="301">
                  <c:v>0.226375449457</c:v>
                </c:pt>
                <c:pt idx="302">
                  <c:v>0.226375449457</c:v>
                </c:pt>
                <c:pt idx="303">
                  <c:v>0.226375449457</c:v>
                </c:pt>
                <c:pt idx="304">
                  <c:v>0.226375449457</c:v>
                </c:pt>
                <c:pt idx="305">
                  <c:v>0.226375449457</c:v>
                </c:pt>
                <c:pt idx="306">
                  <c:v>0.226375449457</c:v>
                </c:pt>
                <c:pt idx="307">
                  <c:v>0.226375449457</c:v>
                </c:pt>
                <c:pt idx="308">
                  <c:v>0.226375449457</c:v>
                </c:pt>
                <c:pt idx="309">
                  <c:v>0.226375449457</c:v>
                </c:pt>
                <c:pt idx="310">
                  <c:v>0.226375449457</c:v>
                </c:pt>
                <c:pt idx="311">
                  <c:v>0.226375449457</c:v>
                </c:pt>
                <c:pt idx="312">
                  <c:v>0.226375449457</c:v>
                </c:pt>
                <c:pt idx="313">
                  <c:v>0.226375449457</c:v>
                </c:pt>
                <c:pt idx="314">
                  <c:v>0.226375449457</c:v>
                </c:pt>
                <c:pt idx="315">
                  <c:v>0.226375449457</c:v>
                </c:pt>
                <c:pt idx="316">
                  <c:v>0.226375449457</c:v>
                </c:pt>
                <c:pt idx="317">
                  <c:v>0.226375449457</c:v>
                </c:pt>
                <c:pt idx="318">
                  <c:v>0.226375449457</c:v>
                </c:pt>
                <c:pt idx="319">
                  <c:v>0.226375449457</c:v>
                </c:pt>
                <c:pt idx="320">
                  <c:v>0.226375449457</c:v>
                </c:pt>
                <c:pt idx="321">
                  <c:v>0.226375449457</c:v>
                </c:pt>
                <c:pt idx="322">
                  <c:v>0.226375449457</c:v>
                </c:pt>
                <c:pt idx="323">
                  <c:v>0.226375449457</c:v>
                </c:pt>
                <c:pt idx="324">
                  <c:v>0.226375449457</c:v>
                </c:pt>
                <c:pt idx="325">
                  <c:v>0.226375449457</c:v>
                </c:pt>
                <c:pt idx="326">
                  <c:v>0.226375449457</c:v>
                </c:pt>
                <c:pt idx="327">
                  <c:v>0.226375449457</c:v>
                </c:pt>
                <c:pt idx="328">
                  <c:v>0.226375449457</c:v>
                </c:pt>
                <c:pt idx="329">
                  <c:v>0.226375449457</c:v>
                </c:pt>
                <c:pt idx="330">
                  <c:v>0.226375449457</c:v>
                </c:pt>
                <c:pt idx="331">
                  <c:v>0.226375449457</c:v>
                </c:pt>
                <c:pt idx="332">
                  <c:v>0.226375449457</c:v>
                </c:pt>
                <c:pt idx="333">
                  <c:v>0.226375449457</c:v>
                </c:pt>
                <c:pt idx="334">
                  <c:v>0.226375449457</c:v>
                </c:pt>
                <c:pt idx="335">
                  <c:v>0.226375449457</c:v>
                </c:pt>
                <c:pt idx="336">
                  <c:v>0.226375449457</c:v>
                </c:pt>
                <c:pt idx="337">
                  <c:v>0.226375449457</c:v>
                </c:pt>
                <c:pt idx="338">
                  <c:v>0.226375449457</c:v>
                </c:pt>
                <c:pt idx="339">
                  <c:v>0.226375449457</c:v>
                </c:pt>
                <c:pt idx="340">
                  <c:v>0.226375449457</c:v>
                </c:pt>
                <c:pt idx="341">
                  <c:v>0.226375449457</c:v>
                </c:pt>
                <c:pt idx="342">
                  <c:v>0.226375449457</c:v>
                </c:pt>
                <c:pt idx="343">
                  <c:v>0.226375449457</c:v>
                </c:pt>
                <c:pt idx="344">
                  <c:v>0.226375449457</c:v>
                </c:pt>
                <c:pt idx="345">
                  <c:v>0.226375449457</c:v>
                </c:pt>
                <c:pt idx="346">
                  <c:v>0.226375449457</c:v>
                </c:pt>
                <c:pt idx="347">
                  <c:v>0.226375449457</c:v>
                </c:pt>
                <c:pt idx="348">
                  <c:v>0.226375449457</c:v>
                </c:pt>
                <c:pt idx="349">
                  <c:v>0.226375449457</c:v>
                </c:pt>
                <c:pt idx="350">
                  <c:v>0.226375449457</c:v>
                </c:pt>
                <c:pt idx="351">
                  <c:v>0.226375449457</c:v>
                </c:pt>
                <c:pt idx="352">
                  <c:v>0.226375449457</c:v>
                </c:pt>
                <c:pt idx="353">
                  <c:v>0.226375449457</c:v>
                </c:pt>
                <c:pt idx="354">
                  <c:v>0.226375449457</c:v>
                </c:pt>
                <c:pt idx="355">
                  <c:v>0.226375449457</c:v>
                </c:pt>
                <c:pt idx="356">
                  <c:v>0.226375449457</c:v>
                </c:pt>
                <c:pt idx="357">
                  <c:v>0.226375449457</c:v>
                </c:pt>
                <c:pt idx="358">
                  <c:v>0.226375449457</c:v>
                </c:pt>
                <c:pt idx="359">
                  <c:v>0.226375449457</c:v>
                </c:pt>
                <c:pt idx="360">
                  <c:v>0.226375449457</c:v>
                </c:pt>
                <c:pt idx="361">
                  <c:v>0.226375449457</c:v>
                </c:pt>
                <c:pt idx="362">
                  <c:v>0.226375449457</c:v>
                </c:pt>
                <c:pt idx="363">
                  <c:v>0.226375449457</c:v>
                </c:pt>
                <c:pt idx="364">
                  <c:v>0.226375449457</c:v>
                </c:pt>
                <c:pt idx="365">
                  <c:v>0.226375449457</c:v>
                </c:pt>
                <c:pt idx="366">
                  <c:v>0.226375449457</c:v>
                </c:pt>
                <c:pt idx="367">
                  <c:v>0.226375449457</c:v>
                </c:pt>
                <c:pt idx="368">
                  <c:v>0.226375449457</c:v>
                </c:pt>
                <c:pt idx="369">
                  <c:v>0.226375449457</c:v>
                </c:pt>
                <c:pt idx="370">
                  <c:v>0.226375449457</c:v>
                </c:pt>
                <c:pt idx="371">
                  <c:v>0.226375449457</c:v>
                </c:pt>
                <c:pt idx="372">
                  <c:v>0.226375449457</c:v>
                </c:pt>
                <c:pt idx="373">
                  <c:v>0.226375449457</c:v>
                </c:pt>
                <c:pt idx="374">
                  <c:v>0.226375449457</c:v>
                </c:pt>
                <c:pt idx="375">
                  <c:v>0.226375449457</c:v>
                </c:pt>
                <c:pt idx="376">
                  <c:v>0.226375449457</c:v>
                </c:pt>
                <c:pt idx="377">
                  <c:v>0.226375449457</c:v>
                </c:pt>
                <c:pt idx="378">
                  <c:v>0.226375449457</c:v>
                </c:pt>
                <c:pt idx="379">
                  <c:v>0.226375449457</c:v>
                </c:pt>
                <c:pt idx="380">
                  <c:v>0.226375449457</c:v>
                </c:pt>
                <c:pt idx="381">
                  <c:v>0.226375449457</c:v>
                </c:pt>
                <c:pt idx="382">
                  <c:v>0.226375449457</c:v>
                </c:pt>
                <c:pt idx="383">
                  <c:v>0.226375449457</c:v>
                </c:pt>
                <c:pt idx="384">
                  <c:v>0.226375449457</c:v>
                </c:pt>
                <c:pt idx="385">
                  <c:v>0.226375449457</c:v>
                </c:pt>
                <c:pt idx="386">
                  <c:v>0.226375449457</c:v>
                </c:pt>
                <c:pt idx="387">
                  <c:v>0.226375449457</c:v>
                </c:pt>
                <c:pt idx="388">
                  <c:v>0.226375449457</c:v>
                </c:pt>
                <c:pt idx="389">
                  <c:v>0.226375449457</c:v>
                </c:pt>
                <c:pt idx="390">
                  <c:v>0.226375449457</c:v>
                </c:pt>
                <c:pt idx="391">
                  <c:v>0.226375449457</c:v>
                </c:pt>
                <c:pt idx="392">
                  <c:v>0.226375449457</c:v>
                </c:pt>
                <c:pt idx="393">
                  <c:v>0.226375449457</c:v>
                </c:pt>
                <c:pt idx="394">
                  <c:v>0.226375449457</c:v>
                </c:pt>
                <c:pt idx="395">
                  <c:v>0.226375449457</c:v>
                </c:pt>
                <c:pt idx="396">
                  <c:v>0.226375449457</c:v>
                </c:pt>
                <c:pt idx="397">
                  <c:v>0.226375449457</c:v>
                </c:pt>
                <c:pt idx="398">
                  <c:v>0.226375449457</c:v>
                </c:pt>
                <c:pt idx="399">
                  <c:v>0.226375449457</c:v>
                </c:pt>
                <c:pt idx="400">
                  <c:v>0.226375449457</c:v>
                </c:pt>
                <c:pt idx="401">
                  <c:v>0.226375449457</c:v>
                </c:pt>
                <c:pt idx="402">
                  <c:v>0.226375449457</c:v>
                </c:pt>
                <c:pt idx="403">
                  <c:v>0.226375449457</c:v>
                </c:pt>
                <c:pt idx="404">
                  <c:v>0.226375449457</c:v>
                </c:pt>
                <c:pt idx="405">
                  <c:v>0.226375449457</c:v>
                </c:pt>
                <c:pt idx="406">
                  <c:v>0.226375449457</c:v>
                </c:pt>
                <c:pt idx="407">
                  <c:v>0.226375449457</c:v>
                </c:pt>
                <c:pt idx="408">
                  <c:v>0.226375449457</c:v>
                </c:pt>
                <c:pt idx="409">
                  <c:v>0.226375449457</c:v>
                </c:pt>
                <c:pt idx="410">
                  <c:v>0.226375449457</c:v>
                </c:pt>
                <c:pt idx="411">
                  <c:v>0.226375449457</c:v>
                </c:pt>
                <c:pt idx="412">
                  <c:v>0.226375449457</c:v>
                </c:pt>
                <c:pt idx="413">
                  <c:v>0.226375449457</c:v>
                </c:pt>
                <c:pt idx="414">
                  <c:v>0.226375449457</c:v>
                </c:pt>
                <c:pt idx="415">
                  <c:v>0.226375449457</c:v>
                </c:pt>
                <c:pt idx="416">
                  <c:v>0.226375449457</c:v>
                </c:pt>
                <c:pt idx="417">
                  <c:v>0.226375449457</c:v>
                </c:pt>
                <c:pt idx="418">
                  <c:v>0.226375449457</c:v>
                </c:pt>
                <c:pt idx="419">
                  <c:v>0.226375449457</c:v>
                </c:pt>
                <c:pt idx="420">
                  <c:v>0.226375449457</c:v>
                </c:pt>
                <c:pt idx="421">
                  <c:v>0.226375449457</c:v>
                </c:pt>
                <c:pt idx="422">
                  <c:v>0.226375449457</c:v>
                </c:pt>
                <c:pt idx="423">
                  <c:v>0.226375449457</c:v>
                </c:pt>
                <c:pt idx="424">
                  <c:v>0.226375449457</c:v>
                </c:pt>
                <c:pt idx="425">
                  <c:v>0.226375449457</c:v>
                </c:pt>
                <c:pt idx="426">
                  <c:v>0.226375449457</c:v>
                </c:pt>
                <c:pt idx="427">
                  <c:v>0.226375449457</c:v>
                </c:pt>
                <c:pt idx="428">
                  <c:v>0.226375449457</c:v>
                </c:pt>
                <c:pt idx="429">
                  <c:v>0.226375449457</c:v>
                </c:pt>
                <c:pt idx="430">
                  <c:v>0.226375449457</c:v>
                </c:pt>
                <c:pt idx="431">
                  <c:v>0.226375449457</c:v>
                </c:pt>
                <c:pt idx="432">
                  <c:v>0.226375449457</c:v>
                </c:pt>
                <c:pt idx="433">
                  <c:v>0.226375449457</c:v>
                </c:pt>
                <c:pt idx="434">
                  <c:v>0.226375449457</c:v>
                </c:pt>
                <c:pt idx="435">
                  <c:v>0.226375449457</c:v>
                </c:pt>
                <c:pt idx="436">
                  <c:v>0.226375449457</c:v>
                </c:pt>
                <c:pt idx="437">
                  <c:v>0.226375449457</c:v>
                </c:pt>
                <c:pt idx="438">
                  <c:v>0.226375449457</c:v>
                </c:pt>
                <c:pt idx="439">
                  <c:v>0.226375449457</c:v>
                </c:pt>
                <c:pt idx="440">
                  <c:v>0.226375449457</c:v>
                </c:pt>
                <c:pt idx="441">
                  <c:v>0.226375449457</c:v>
                </c:pt>
                <c:pt idx="442">
                  <c:v>0.226375449457</c:v>
                </c:pt>
                <c:pt idx="443">
                  <c:v>0.226375449457</c:v>
                </c:pt>
                <c:pt idx="444">
                  <c:v>0.226375449457</c:v>
                </c:pt>
                <c:pt idx="445">
                  <c:v>0.226375449457</c:v>
                </c:pt>
                <c:pt idx="446">
                  <c:v>0.226375449457</c:v>
                </c:pt>
                <c:pt idx="447">
                  <c:v>0.226375449457</c:v>
                </c:pt>
                <c:pt idx="448">
                  <c:v>0.226375449457</c:v>
                </c:pt>
                <c:pt idx="449">
                  <c:v>0.226375449457</c:v>
                </c:pt>
                <c:pt idx="450">
                  <c:v>0.226375449457</c:v>
                </c:pt>
                <c:pt idx="451">
                  <c:v>0.226375449457</c:v>
                </c:pt>
                <c:pt idx="452">
                  <c:v>0.226375449457</c:v>
                </c:pt>
                <c:pt idx="453">
                  <c:v>0.226375449457</c:v>
                </c:pt>
                <c:pt idx="454">
                  <c:v>0.226375449457</c:v>
                </c:pt>
                <c:pt idx="455">
                  <c:v>0.226375449457</c:v>
                </c:pt>
                <c:pt idx="456">
                  <c:v>0.226375449457</c:v>
                </c:pt>
                <c:pt idx="457">
                  <c:v>0.226375449457</c:v>
                </c:pt>
                <c:pt idx="458">
                  <c:v>0.226375449457</c:v>
                </c:pt>
                <c:pt idx="459">
                  <c:v>0.226375449457</c:v>
                </c:pt>
                <c:pt idx="460">
                  <c:v>0.226375449457</c:v>
                </c:pt>
                <c:pt idx="461">
                  <c:v>0.226375449457</c:v>
                </c:pt>
                <c:pt idx="462">
                  <c:v>0.226375449457</c:v>
                </c:pt>
                <c:pt idx="463">
                  <c:v>0.226375449457</c:v>
                </c:pt>
                <c:pt idx="464">
                  <c:v>0.226375449457</c:v>
                </c:pt>
                <c:pt idx="465">
                  <c:v>0.226375449457</c:v>
                </c:pt>
                <c:pt idx="466">
                  <c:v>0.226375449457</c:v>
                </c:pt>
                <c:pt idx="467">
                  <c:v>0.226375449457</c:v>
                </c:pt>
                <c:pt idx="468">
                  <c:v>0.226375449457</c:v>
                </c:pt>
                <c:pt idx="469">
                  <c:v>0.226375449457</c:v>
                </c:pt>
                <c:pt idx="470">
                  <c:v>0.226375449457</c:v>
                </c:pt>
                <c:pt idx="471">
                  <c:v>0.226375449457</c:v>
                </c:pt>
                <c:pt idx="472">
                  <c:v>0.226375449457</c:v>
                </c:pt>
                <c:pt idx="473">
                  <c:v>0.226375449457</c:v>
                </c:pt>
                <c:pt idx="474">
                  <c:v>0.226375449457</c:v>
                </c:pt>
                <c:pt idx="475">
                  <c:v>0.226375449457</c:v>
                </c:pt>
                <c:pt idx="476">
                  <c:v>0.226375449457</c:v>
                </c:pt>
                <c:pt idx="477">
                  <c:v>0.226375449457</c:v>
                </c:pt>
                <c:pt idx="478">
                  <c:v>0.226375449457</c:v>
                </c:pt>
                <c:pt idx="479">
                  <c:v>0.226375449457</c:v>
                </c:pt>
                <c:pt idx="480">
                  <c:v>0.226375449457</c:v>
                </c:pt>
                <c:pt idx="481">
                  <c:v>0.226375449457</c:v>
                </c:pt>
                <c:pt idx="482">
                  <c:v>0.226375449457</c:v>
                </c:pt>
                <c:pt idx="483">
                  <c:v>0.226375449457</c:v>
                </c:pt>
                <c:pt idx="484">
                  <c:v>0.226375449457</c:v>
                </c:pt>
                <c:pt idx="485">
                  <c:v>0.226375449457</c:v>
                </c:pt>
                <c:pt idx="486">
                  <c:v>0.226375449457</c:v>
                </c:pt>
                <c:pt idx="487">
                  <c:v>0.226375449457</c:v>
                </c:pt>
                <c:pt idx="488">
                  <c:v>0.226375449457</c:v>
                </c:pt>
                <c:pt idx="489">
                  <c:v>0.226375449457</c:v>
                </c:pt>
                <c:pt idx="490">
                  <c:v>0.226375449457</c:v>
                </c:pt>
                <c:pt idx="491">
                  <c:v>0.226375449457</c:v>
                </c:pt>
                <c:pt idx="492">
                  <c:v>0.226375449457</c:v>
                </c:pt>
                <c:pt idx="493">
                  <c:v>0.226375449457</c:v>
                </c:pt>
                <c:pt idx="494">
                  <c:v>0.226375449457</c:v>
                </c:pt>
                <c:pt idx="495">
                  <c:v>0.226375449457</c:v>
                </c:pt>
                <c:pt idx="496">
                  <c:v>0.226375449457</c:v>
                </c:pt>
                <c:pt idx="497">
                  <c:v>0.226375449457</c:v>
                </c:pt>
                <c:pt idx="498">
                  <c:v>0.226375449457</c:v>
                </c:pt>
                <c:pt idx="499">
                  <c:v>0.226375449457</c:v>
                </c:pt>
                <c:pt idx="500">
                  <c:v>0.226375449457</c:v>
                </c:pt>
                <c:pt idx="501">
                  <c:v>0.226375449457</c:v>
                </c:pt>
                <c:pt idx="502">
                  <c:v>0.226375449457</c:v>
                </c:pt>
                <c:pt idx="503">
                  <c:v>0.226375449457</c:v>
                </c:pt>
                <c:pt idx="504">
                  <c:v>0.226375449457</c:v>
                </c:pt>
                <c:pt idx="505">
                  <c:v>0.226375449457</c:v>
                </c:pt>
                <c:pt idx="506">
                  <c:v>0.226375449457</c:v>
                </c:pt>
                <c:pt idx="507">
                  <c:v>0.226375449457</c:v>
                </c:pt>
                <c:pt idx="508">
                  <c:v>0.226375449457</c:v>
                </c:pt>
                <c:pt idx="509">
                  <c:v>0.226375449457</c:v>
                </c:pt>
                <c:pt idx="510">
                  <c:v>0.226375449457</c:v>
                </c:pt>
                <c:pt idx="511">
                  <c:v>0.226375449457</c:v>
                </c:pt>
                <c:pt idx="512">
                  <c:v>0.226375449457</c:v>
                </c:pt>
                <c:pt idx="513">
                  <c:v>0.226375449457</c:v>
                </c:pt>
                <c:pt idx="514">
                  <c:v>0.226375449457</c:v>
                </c:pt>
                <c:pt idx="515">
                  <c:v>0.226375449457</c:v>
                </c:pt>
                <c:pt idx="516">
                  <c:v>0.226375449457</c:v>
                </c:pt>
                <c:pt idx="517">
                  <c:v>0.226375449457</c:v>
                </c:pt>
                <c:pt idx="518">
                  <c:v>0.226375449457</c:v>
                </c:pt>
                <c:pt idx="519">
                  <c:v>0.226375449457</c:v>
                </c:pt>
                <c:pt idx="520">
                  <c:v>0.226375449457</c:v>
                </c:pt>
                <c:pt idx="521">
                  <c:v>0.226375449457</c:v>
                </c:pt>
                <c:pt idx="522">
                  <c:v>0.226375449457</c:v>
                </c:pt>
                <c:pt idx="523">
                  <c:v>0.226375449457</c:v>
                </c:pt>
                <c:pt idx="524">
                  <c:v>0.226375449457</c:v>
                </c:pt>
                <c:pt idx="525">
                  <c:v>0.226375449457</c:v>
                </c:pt>
                <c:pt idx="526">
                  <c:v>0.226375449457</c:v>
                </c:pt>
                <c:pt idx="527">
                  <c:v>0.226375449457</c:v>
                </c:pt>
                <c:pt idx="528">
                  <c:v>0.226375449457</c:v>
                </c:pt>
                <c:pt idx="529">
                  <c:v>0.226375449457</c:v>
                </c:pt>
                <c:pt idx="530">
                  <c:v>0.226375449457</c:v>
                </c:pt>
                <c:pt idx="531">
                  <c:v>0.226375449457</c:v>
                </c:pt>
                <c:pt idx="532">
                  <c:v>0.226375449457</c:v>
                </c:pt>
                <c:pt idx="533">
                  <c:v>0.226375449457</c:v>
                </c:pt>
                <c:pt idx="534">
                  <c:v>0.226375449457</c:v>
                </c:pt>
                <c:pt idx="535">
                  <c:v>0.226375449457</c:v>
                </c:pt>
                <c:pt idx="536">
                  <c:v>0.226375449457</c:v>
                </c:pt>
                <c:pt idx="537">
                  <c:v>0.226375449457</c:v>
                </c:pt>
                <c:pt idx="538">
                  <c:v>0.226375449457</c:v>
                </c:pt>
                <c:pt idx="539">
                  <c:v>0.226375449457</c:v>
                </c:pt>
                <c:pt idx="540">
                  <c:v>0.226375449457</c:v>
                </c:pt>
                <c:pt idx="541">
                  <c:v>0.226375449457</c:v>
                </c:pt>
                <c:pt idx="542">
                  <c:v>0.226375449457</c:v>
                </c:pt>
                <c:pt idx="543">
                  <c:v>0.226375449457</c:v>
                </c:pt>
                <c:pt idx="544">
                  <c:v>0.226375449457</c:v>
                </c:pt>
                <c:pt idx="545">
                  <c:v>0.226375449457</c:v>
                </c:pt>
                <c:pt idx="546">
                  <c:v>0.226375449457</c:v>
                </c:pt>
                <c:pt idx="547">
                  <c:v>0.226375449457</c:v>
                </c:pt>
                <c:pt idx="548">
                  <c:v>0.226375449457</c:v>
                </c:pt>
                <c:pt idx="549">
                  <c:v>0.226375449457</c:v>
                </c:pt>
                <c:pt idx="550">
                  <c:v>0.226375449457</c:v>
                </c:pt>
                <c:pt idx="551">
                  <c:v>0.226375449457</c:v>
                </c:pt>
                <c:pt idx="552">
                  <c:v>0.226375449457</c:v>
                </c:pt>
                <c:pt idx="553">
                  <c:v>0.226375449457</c:v>
                </c:pt>
                <c:pt idx="554">
                  <c:v>0.226375449457</c:v>
                </c:pt>
                <c:pt idx="555">
                  <c:v>0.226375449457</c:v>
                </c:pt>
                <c:pt idx="556">
                  <c:v>0.226375449457</c:v>
                </c:pt>
                <c:pt idx="557">
                  <c:v>0.226375449457</c:v>
                </c:pt>
                <c:pt idx="558">
                  <c:v>0.226375449457</c:v>
                </c:pt>
                <c:pt idx="559">
                  <c:v>0.226375449457</c:v>
                </c:pt>
                <c:pt idx="560">
                  <c:v>0.226375449457</c:v>
                </c:pt>
                <c:pt idx="561">
                  <c:v>0.226375449457</c:v>
                </c:pt>
                <c:pt idx="562">
                  <c:v>0.226375449457</c:v>
                </c:pt>
                <c:pt idx="563">
                  <c:v>0.226375449457</c:v>
                </c:pt>
                <c:pt idx="564">
                  <c:v>0.226375449457</c:v>
                </c:pt>
                <c:pt idx="565">
                  <c:v>0.226375449457</c:v>
                </c:pt>
                <c:pt idx="566">
                  <c:v>0.226375449457</c:v>
                </c:pt>
                <c:pt idx="567">
                  <c:v>0.226375449457</c:v>
                </c:pt>
                <c:pt idx="568">
                  <c:v>0.226375449457</c:v>
                </c:pt>
                <c:pt idx="569">
                  <c:v>0.226375449457</c:v>
                </c:pt>
                <c:pt idx="570">
                  <c:v>0.226375449457</c:v>
                </c:pt>
                <c:pt idx="571">
                  <c:v>0.226375449457</c:v>
                </c:pt>
                <c:pt idx="572">
                  <c:v>0.226375449457</c:v>
                </c:pt>
                <c:pt idx="573">
                  <c:v>0.226375449457</c:v>
                </c:pt>
                <c:pt idx="574">
                  <c:v>0.226375449457</c:v>
                </c:pt>
                <c:pt idx="575">
                  <c:v>0.226375449457</c:v>
                </c:pt>
                <c:pt idx="576">
                  <c:v>0.226375449457</c:v>
                </c:pt>
                <c:pt idx="577">
                  <c:v>0.226375449457</c:v>
                </c:pt>
                <c:pt idx="578">
                  <c:v>0.226375449457</c:v>
                </c:pt>
                <c:pt idx="579">
                  <c:v>0.226375449457</c:v>
                </c:pt>
                <c:pt idx="580">
                  <c:v>0.226375449457</c:v>
                </c:pt>
                <c:pt idx="581">
                  <c:v>0.226375449457</c:v>
                </c:pt>
                <c:pt idx="582">
                  <c:v>0.226375449457</c:v>
                </c:pt>
                <c:pt idx="583">
                  <c:v>0.226375449457</c:v>
                </c:pt>
                <c:pt idx="584">
                  <c:v>0.226375449457</c:v>
                </c:pt>
                <c:pt idx="585">
                  <c:v>0.226375449457</c:v>
                </c:pt>
                <c:pt idx="586">
                  <c:v>0.226375449457</c:v>
                </c:pt>
                <c:pt idx="587">
                  <c:v>0.226375449457</c:v>
                </c:pt>
                <c:pt idx="588">
                  <c:v>0.226375449457</c:v>
                </c:pt>
                <c:pt idx="589">
                  <c:v>0.226375449457</c:v>
                </c:pt>
                <c:pt idx="590">
                  <c:v>0.226375449457</c:v>
                </c:pt>
                <c:pt idx="591">
                  <c:v>0.226375449457</c:v>
                </c:pt>
                <c:pt idx="592">
                  <c:v>0.226375449457</c:v>
                </c:pt>
                <c:pt idx="593">
                  <c:v>0.226375449457</c:v>
                </c:pt>
                <c:pt idx="594">
                  <c:v>0.226375449457</c:v>
                </c:pt>
                <c:pt idx="595">
                  <c:v>0.226375449457</c:v>
                </c:pt>
                <c:pt idx="596">
                  <c:v>0.226375449457</c:v>
                </c:pt>
                <c:pt idx="597">
                  <c:v>0.226375449457</c:v>
                </c:pt>
                <c:pt idx="598">
                  <c:v>0.226375449457</c:v>
                </c:pt>
                <c:pt idx="599">
                  <c:v>0.226375449457</c:v>
                </c:pt>
                <c:pt idx="600">
                  <c:v>0.226375449457</c:v>
                </c:pt>
                <c:pt idx="601">
                  <c:v>0.226375449457</c:v>
                </c:pt>
                <c:pt idx="602">
                  <c:v>0.226375449457</c:v>
                </c:pt>
                <c:pt idx="603">
                  <c:v>0.226375449457</c:v>
                </c:pt>
                <c:pt idx="604">
                  <c:v>0.226375449457</c:v>
                </c:pt>
                <c:pt idx="605">
                  <c:v>0.226375449457</c:v>
                </c:pt>
                <c:pt idx="606">
                  <c:v>0.226375449457</c:v>
                </c:pt>
                <c:pt idx="607">
                  <c:v>0.226375449457</c:v>
                </c:pt>
                <c:pt idx="608">
                  <c:v>0.226375449457</c:v>
                </c:pt>
                <c:pt idx="609">
                  <c:v>0.226375449457</c:v>
                </c:pt>
                <c:pt idx="610">
                  <c:v>0.226375449457</c:v>
                </c:pt>
                <c:pt idx="611">
                  <c:v>0.226375449457</c:v>
                </c:pt>
                <c:pt idx="612">
                  <c:v>0.226375449457</c:v>
                </c:pt>
                <c:pt idx="613">
                  <c:v>0.226375449457</c:v>
                </c:pt>
                <c:pt idx="614">
                  <c:v>0.226375449457</c:v>
                </c:pt>
                <c:pt idx="615">
                  <c:v>0.226375449457</c:v>
                </c:pt>
                <c:pt idx="616">
                  <c:v>0.226375449457</c:v>
                </c:pt>
                <c:pt idx="617">
                  <c:v>0.226375449457</c:v>
                </c:pt>
                <c:pt idx="618">
                  <c:v>0.226375449457</c:v>
                </c:pt>
                <c:pt idx="619">
                  <c:v>0.226375449457</c:v>
                </c:pt>
                <c:pt idx="620">
                  <c:v>0.226375449457</c:v>
                </c:pt>
                <c:pt idx="621">
                  <c:v>0.226375449457</c:v>
                </c:pt>
                <c:pt idx="622">
                  <c:v>0.226375449457</c:v>
                </c:pt>
                <c:pt idx="623">
                  <c:v>0.226375449457</c:v>
                </c:pt>
                <c:pt idx="624">
                  <c:v>0.226375449457</c:v>
                </c:pt>
                <c:pt idx="625">
                  <c:v>0.226375449457</c:v>
                </c:pt>
                <c:pt idx="626">
                  <c:v>0.226375449457</c:v>
                </c:pt>
                <c:pt idx="627">
                  <c:v>0.226375449457</c:v>
                </c:pt>
                <c:pt idx="628">
                  <c:v>0.226375449457</c:v>
                </c:pt>
                <c:pt idx="629">
                  <c:v>0.226375449457</c:v>
                </c:pt>
                <c:pt idx="630">
                  <c:v>0.226375449457</c:v>
                </c:pt>
                <c:pt idx="631">
                  <c:v>0.226375449457</c:v>
                </c:pt>
                <c:pt idx="632">
                  <c:v>0.226375449457</c:v>
                </c:pt>
                <c:pt idx="633">
                  <c:v>0.226375449457</c:v>
                </c:pt>
                <c:pt idx="634">
                  <c:v>0.226375449457</c:v>
                </c:pt>
                <c:pt idx="635">
                  <c:v>0.226375449457</c:v>
                </c:pt>
                <c:pt idx="636">
                  <c:v>0.226375449457</c:v>
                </c:pt>
                <c:pt idx="637">
                  <c:v>0.226375449457</c:v>
                </c:pt>
                <c:pt idx="638">
                  <c:v>0.226375449457</c:v>
                </c:pt>
                <c:pt idx="639">
                  <c:v>0.226375449457</c:v>
                </c:pt>
                <c:pt idx="640">
                  <c:v>0.226375449457</c:v>
                </c:pt>
                <c:pt idx="641">
                  <c:v>0.226375449457</c:v>
                </c:pt>
                <c:pt idx="642">
                  <c:v>0.226375449457</c:v>
                </c:pt>
                <c:pt idx="643">
                  <c:v>0.226375449457</c:v>
                </c:pt>
                <c:pt idx="644">
                  <c:v>0.226375449457</c:v>
                </c:pt>
                <c:pt idx="645">
                  <c:v>0.226375449457</c:v>
                </c:pt>
                <c:pt idx="646">
                  <c:v>0.226375449457</c:v>
                </c:pt>
                <c:pt idx="647">
                  <c:v>0.226375449457</c:v>
                </c:pt>
                <c:pt idx="648">
                  <c:v>0.226375449457</c:v>
                </c:pt>
                <c:pt idx="649">
                  <c:v>0.226375449457</c:v>
                </c:pt>
                <c:pt idx="650">
                  <c:v>0.226375449457</c:v>
                </c:pt>
                <c:pt idx="651">
                  <c:v>0.226375449457</c:v>
                </c:pt>
                <c:pt idx="652">
                  <c:v>0.226375449457</c:v>
                </c:pt>
                <c:pt idx="653">
                  <c:v>0.226375449457</c:v>
                </c:pt>
                <c:pt idx="654">
                  <c:v>0.226375449457</c:v>
                </c:pt>
                <c:pt idx="655">
                  <c:v>0.226375449457</c:v>
                </c:pt>
                <c:pt idx="656">
                  <c:v>0.226375449457</c:v>
                </c:pt>
                <c:pt idx="657">
                  <c:v>0.226375449457</c:v>
                </c:pt>
                <c:pt idx="658">
                  <c:v>0.226375449457</c:v>
                </c:pt>
                <c:pt idx="659">
                  <c:v>0.226375449457</c:v>
                </c:pt>
                <c:pt idx="660">
                  <c:v>0.226375449457</c:v>
                </c:pt>
                <c:pt idx="661">
                  <c:v>0.226375449457</c:v>
                </c:pt>
                <c:pt idx="662">
                  <c:v>0.226375449457</c:v>
                </c:pt>
                <c:pt idx="663">
                  <c:v>0.226375449457</c:v>
                </c:pt>
                <c:pt idx="664">
                  <c:v>0.226375449457</c:v>
                </c:pt>
                <c:pt idx="665">
                  <c:v>0.226375449457</c:v>
                </c:pt>
                <c:pt idx="666">
                  <c:v>0.226375449457</c:v>
                </c:pt>
                <c:pt idx="667">
                  <c:v>0.226375449457</c:v>
                </c:pt>
                <c:pt idx="668">
                  <c:v>0.226375449457</c:v>
                </c:pt>
                <c:pt idx="669">
                  <c:v>0.226375449457</c:v>
                </c:pt>
                <c:pt idx="670">
                  <c:v>0.226375449457</c:v>
                </c:pt>
                <c:pt idx="671">
                  <c:v>0.226375449457</c:v>
                </c:pt>
                <c:pt idx="672">
                  <c:v>0.226375449457</c:v>
                </c:pt>
                <c:pt idx="673">
                  <c:v>0.226375449457</c:v>
                </c:pt>
                <c:pt idx="674">
                  <c:v>0.226375449457</c:v>
                </c:pt>
                <c:pt idx="675">
                  <c:v>0.226375449457</c:v>
                </c:pt>
                <c:pt idx="676">
                  <c:v>0.226375449457</c:v>
                </c:pt>
                <c:pt idx="677">
                  <c:v>0.226375449457</c:v>
                </c:pt>
                <c:pt idx="678">
                  <c:v>0.226375449457</c:v>
                </c:pt>
                <c:pt idx="679">
                  <c:v>0.226375449457</c:v>
                </c:pt>
                <c:pt idx="680">
                  <c:v>0.226375449457</c:v>
                </c:pt>
                <c:pt idx="681">
                  <c:v>0.226375449457</c:v>
                </c:pt>
                <c:pt idx="682">
                  <c:v>0.226375449457</c:v>
                </c:pt>
                <c:pt idx="683">
                  <c:v>0.226375449457</c:v>
                </c:pt>
                <c:pt idx="684">
                  <c:v>0.226375449457</c:v>
                </c:pt>
                <c:pt idx="685">
                  <c:v>0.226375449457</c:v>
                </c:pt>
                <c:pt idx="686">
                  <c:v>0.226375449457</c:v>
                </c:pt>
                <c:pt idx="687">
                  <c:v>0.226375449457</c:v>
                </c:pt>
                <c:pt idx="688">
                  <c:v>0.226375449457</c:v>
                </c:pt>
                <c:pt idx="689">
                  <c:v>0.226375449457</c:v>
                </c:pt>
                <c:pt idx="690">
                  <c:v>0.226375449457</c:v>
                </c:pt>
                <c:pt idx="691">
                  <c:v>0.226375449457</c:v>
                </c:pt>
                <c:pt idx="692">
                  <c:v>0.226375449457</c:v>
                </c:pt>
                <c:pt idx="693">
                  <c:v>0.226375449457</c:v>
                </c:pt>
                <c:pt idx="694">
                  <c:v>0.226375449457</c:v>
                </c:pt>
                <c:pt idx="695">
                  <c:v>0.226375449457</c:v>
                </c:pt>
                <c:pt idx="696">
                  <c:v>0.226375449457</c:v>
                </c:pt>
                <c:pt idx="697">
                  <c:v>0.226375449457</c:v>
                </c:pt>
                <c:pt idx="698">
                  <c:v>0.226375449457</c:v>
                </c:pt>
                <c:pt idx="699">
                  <c:v>0.226375449457</c:v>
                </c:pt>
                <c:pt idx="700">
                  <c:v>0.226375449457</c:v>
                </c:pt>
                <c:pt idx="701">
                  <c:v>0.226375449457</c:v>
                </c:pt>
                <c:pt idx="702">
                  <c:v>0.226375449457</c:v>
                </c:pt>
                <c:pt idx="703">
                  <c:v>0.226375449457</c:v>
                </c:pt>
                <c:pt idx="704">
                  <c:v>0.226375449457</c:v>
                </c:pt>
                <c:pt idx="705">
                  <c:v>0.226375449457</c:v>
                </c:pt>
                <c:pt idx="706">
                  <c:v>0.226375449457</c:v>
                </c:pt>
                <c:pt idx="707">
                  <c:v>0.226375449457</c:v>
                </c:pt>
                <c:pt idx="708">
                  <c:v>0.226375449457</c:v>
                </c:pt>
                <c:pt idx="709">
                  <c:v>0.226375449457</c:v>
                </c:pt>
                <c:pt idx="710">
                  <c:v>0.226375449457</c:v>
                </c:pt>
                <c:pt idx="711">
                  <c:v>0.226375449457</c:v>
                </c:pt>
                <c:pt idx="712">
                  <c:v>0.226375449457</c:v>
                </c:pt>
                <c:pt idx="713">
                  <c:v>0.226375449457</c:v>
                </c:pt>
                <c:pt idx="714">
                  <c:v>0.226375449457</c:v>
                </c:pt>
                <c:pt idx="715">
                  <c:v>0.226375449457</c:v>
                </c:pt>
                <c:pt idx="716">
                  <c:v>0.226375449457</c:v>
                </c:pt>
                <c:pt idx="717">
                  <c:v>0.226375449457</c:v>
                </c:pt>
                <c:pt idx="718">
                  <c:v>0.226375449457</c:v>
                </c:pt>
                <c:pt idx="719">
                  <c:v>0.226375449457</c:v>
                </c:pt>
                <c:pt idx="720">
                  <c:v>0.226375449457</c:v>
                </c:pt>
                <c:pt idx="721">
                  <c:v>0.226375449457</c:v>
                </c:pt>
                <c:pt idx="722">
                  <c:v>0.226375449457</c:v>
                </c:pt>
                <c:pt idx="723">
                  <c:v>0.226375449457</c:v>
                </c:pt>
                <c:pt idx="724">
                  <c:v>0.226375449457</c:v>
                </c:pt>
                <c:pt idx="725">
                  <c:v>0.226375449457</c:v>
                </c:pt>
                <c:pt idx="726">
                  <c:v>0.226375449457</c:v>
                </c:pt>
                <c:pt idx="727">
                  <c:v>0.226375449457</c:v>
                </c:pt>
                <c:pt idx="728">
                  <c:v>0.226375449457</c:v>
                </c:pt>
                <c:pt idx="729">
                  <c:v>0.226375449457</c:v>
                </c:pt>
                <c:pt idx="730">
                  <c:v>0.226375449457</c:v>
                </c:pt>
                <c:pt idx="731">
                  <c:v>0.226375449457</c:v>
                </c:pt>
                <c:pt idx="732">
                  <c:v>0.226375449457</c:v>
                </c:pt>
                <c:pt idx="733">
                  <c:v>0.226375449457</c:v>
                </c:pt>
                <c:pt idx="734">
                  <c:v>0.226375449457</c:v>
                </c:pt>
                <c:pt idx="735">
                  <c:v>0.226375449457</c:v>
                </c:pt>
                <c:pt idx="736">
                  <c:v>0.226375449457</c:v>
                </c:pt>
                <c:pt idx="737">
                  <c:v>0.226375449457</c:v>
                </c:pt>
                <c:pt idx="738">
                  <c:v>0.226375449457</c:v>
                </c:pt>
                <c:pt idx="739">
                  <c:v>0.226375449457</c:v>
                </c:pt>
                <c:pt idx="740">
                  <c:v>0.226375449457</c:v>
                </c:pt>
                <c:pt idx="741">
                  <c:v>0.226375449457</c:v>
                </c:pt>
                <c:pt idx="742">
                  <c:v>0.226375449457</c:v>
                </c:pt>
                <c:pt idx="743">
                  <c:v>0.226375449457</c:v>
                </c:pt>
                <c:pt idx="744">
                  <c:v>0.226375449457</c:v>
                </c:pt>
                <c:pt idx="745">
                  <c:v>0.226375449457</c:v>
                </c:pt>
                <c:pt idx="746">
                  <c:v>0.226375449457</c:v>
                </c:pt>
                <c:pt idx="747">
                  <c:v>0.226375449457</c:v>
                </c:pt>
                <c:pt idx="748">
                  <c:v>0.226375449457</c:v>
                </c:pt>
                <c:pt idx="749">
                  <c:v>0.226375449457</c:v>
                </c:pt>
                <c:pt idx="750">
                  <c:v>0.226375449457</c:v>
                </c:pt>
                <c:pt idx="751">
                  <c:v>0.226375449457</c:v>
                </c:pt>
                <c:pt idx="752">
                  <c:v>0.226375449457</c:v>
                </c:pt>
                <c:pt idx="753">
                  <c:v>0.226375449457</c:v>
                </c:pt>
                <c:pt idx="754">
                  <c:v>0.226375449457</c:v>
                </c:pt>
                <c:pt idx="755">
                  <c:v>0.226375449457</c:v>
                </c:pt>
                <c:pt idx="756">
                  <c:v>0.226375449457</c:v>
                </c:pt>
                <c:pt idx="757">
                  <c:v>0.226375449457</c:v>
                </c:pt>
                <c:pt idx="758">
                  <c:v>0.226375449457</c:v>
                </c:pt>
                <c:pt idx="759">
                  <c:v>0.226375449457</c:v>
                </c:pt>
                <c:pt idx="760">
                  <c:v>0.226375449457</c:v>
                </c:pt>
                <c:pt idx="761">
                  <c:v>0.226375449457</c:v>
                </c:pt>
                <c:pt idx="762">
                  <c:v>0.226375449457</c:v>
                </c:pt>
                <c:pt idx="763">
                  <c:v>0.226375449457</c:v>
                </c:pt>
                <c:pt idx="764">
                  <c:v>0.226375449457</c:v>
                </c:pt>
                <c:pt idx="765">
                  <c:v>0.226375449457</c:v>
                </c:pt>
                <c:pt idx="766">
                  <c:v>0.226375449457</c:v>
                </c:pt>
                <c:pt idx="767">
                  <c:v>0.226375449457</c:v>
                </c:pt>
                <c:pt idx="768">
                  <c:v>0.226375449457</c:v>
                </c:pt>
                <c:pt idx="769">
                  <c:v>0.226375449457</c:v>
                </c:pt>
                <c:pt idx="770">
                  <c:v>0.226375449457</c:v>
                </c:pt>
                <c:pt idx="771">
                  <c:v>0.226375449457</c:v>
                </c:pt>
                <c:pt idx="772">
                  <c:v>0.226375449457</c:v>
                </c:pt>
                <c:pt idx="773">
                  <c:v>0.226375449457</c:v>
                </c:pt>
                <c:pt idx="774">
                  <c:v>0.226375449457</c:v>
                </c:pt>
                <c:pt idx="775">
                  <c:v>0.226375449457</c:v>
                </c:pt>
                <c:pt idx="776">
                  <c:v>0.226375449457</c:v>
                </c:pt>
                <c:pt idx="777">
                  <c:v>0.226375449457</c:v>
                </c:pt>
                <c:pt idx="778">
                  <c:v>0.226375449457</c:v>
                </c:pt>
                <c:pt idx="779">
                  <c:v>0.226375449457</c:v>
                </c:pt>
                <c:pt idx="780">
                  <c:v>0.226375449457</c:v>
                </c:pt>
                <c:pt idx="781">
                  <c:v>0.226375449457</c:v>
                </c:pt>
                <c:pt idx="782">
                  <c:v>0.226375449457</c:v>
                </c:pt>
                <c:pt idx="783">
                  <c:v>0.226375449457</c:v>
                </c:pt>
                <c:pt idx="784">
                  <c:v>0.226375449457</c:v>
                </c:pt>
                <c:pt idx="785">
                  <c:v>0.226375449457</c:v>
                </c:pt>
                <c:pt idx="786">
                  <c:v>0.226375449457</c:v>
                </c:pt>
                <c:pt idx="787">
                  <c:v>0.226375449457</c:v>
                </c:pt>
                <c:pt idx="788">
                  <c:v>0.226375449457</c:v>
                </c:pt>
                <c:pt idx="789">
                  <c:v>0.226375449457</c:v>
                </c:pt>
                <c:pt idx="790">
                  <c:v>0.226375449457</c:v>
                </c:pt>
                <c:pt idx="791">
                  <c:v>0.226375449457</c:v>
                </c:pt>
                <c:pt idx="792">
                  <c:v>0.226375449457</c:v>
                </c:pt>
                <c:pt idx="793">
                  <c:v>0.226375449457</c:v>
                </c:pt>
                <c:pt idx="794">
                  <c:v>0.226375449457</c:v>
                </c:pt>
                <c:pt idx="795">
                  <c:v>0.226375449457</c:v>
                </c:pt>
                <c:pt idx="796">
                  <c:v>0.226375449457</c:v>
                </c:pt>
                <c:pt idx="797">
                  <c:v>0.226375449457</c:v>
                </c:pt>
                <c:pt idx="798">
                  <c:v>0.226375449457</c:v>
                </c:pt>
                <c:pt idx="799">
                  <c:v>0.226375449457</c:v>
                </c:pt>
                <c:pt idx="800">
                  <c:v>0.226375449457</c:v>
                </c:pt>
                <c:pt idx="801">
                  <c:v>0.226375449457</c:v>
                </c:pt>
                <c:pt idx="802">
                  <c:v>0.226375449457</c:v>
                </c:pt>
                <c:pt idx="803">
                  <c:v>0.226375449457</c:v>
                </c:pt>
                <c:pt idx="804">
                  <c:v>0.226375449457</c:v>
                </c:pt>
                <c:pt idx="805">
                  <c:v>0.226375449457</c:v>
                </c:pt>
                <c:pt idx="806">
                  <c:v>0.226375449457</c:v>
                </c:pt>
                <c:pt idx="807">
                  <c:v>0.226375449457</c:v>
                </c:pt>
                <c:pt idx="808">
                  <c:v>0.226375449457</c:v>
                </c:pt>
                <c:pt idx="809">
                  <c:v>0.226375449457</c:v>
                </c:pt>
                <c:pt idx="810">
                  <c:v>0.226375449457</c:v>
                </c:pt>
                <c:pt idx="811">
                  <c:v>0.226375449457</c:v>
                </c:pt>
                <c:pt idx="812">
                  <c:v>0.226375449457</c:v>
                </c:pt>
                <c:pt idx="813">
                  <c:v>0.226375449457</c:v>
                </c:pt>
                <c:pt idx="814">
                  <c:v>0.226375449457</c:v>
                </c:pt>
                <c:pt idx="815">
                  <c:v>0.226375449457</c:v>
                </c:pt>
                <c:pt idx="816">
                  <c:v>0.226375449457</c:v>
                </c:pt>
                <c:pt idx="817">
                  <c:v>0.226375449457</c:v>
                </c:pt>
                <c:pt idx="818">
                  <c:v>0.226375449457</c:v>
                </c:pt>
                <c:pt idx="819">
                  <c:v>0.226375449457</c:v>
                </c:pt>
                <c:pt idx="820">
                  <c:v>0.226375449457</c:v>
                </c:pt>
                <c:pt idx="821">
                  <c:v>0.226375449457</c:v>
                </c:pt>
                <c:pt idx="822">
                  <c:v>0.226375449457</c:v>
                </c:pt>
                <c:pt idx="823">
                  <c:v>0.226375449457</c:v>
                </c:pt>
                <c:pt idx="824">
                  <c:v>0.226375449457</c:v>
                </c:pt>
                <c:pt idx="825">
                  <c:v>0.226375449457</c:v>
                </c:pt>
                <c:pt idx="826">
                  <c:v>0.226375449457</c:v>
                </c:pt>
                <c:pt idx="827">
                  <c:v>0.226375449457</c:v>
                </c:pt>
                <c:pt idx="828">
                  <c:v>0.226375449457</c:v>
                </c:pt>
                <c:pt idx="829">
                  <c:v>0.226375449457</c:v>
                </c:pt>
                <c:pt idx="830">
                  <c:v>0.226375449457</c:v>
                </c:pt>
                <c:pt idx="831">
                  <c:v>0.226375449457</c:v>
                </c:pt>
                <c:pt idx="832">
                  <c:v>0.226375449457</c:v>
                </c:pt>
                <c:pt idx="833">
                  <c:v>0.226375449457</c:v>
                </c:pt>
                <c:pt idx="834">
                  <c:v>0.226375449457</c:v>
                </c:pt>
                <c:pt idx="835">
                  <c:v>0.226375449457</c:v>
                </c:pt>
                <c:pt idx="836">
                  <c:v>0.226375449457</c:v>
                </c:pt>
                <c:pt idx="837">
                  <c:v>0.226375449457</c:v>
                </c:pt>
                <c:pt idx="838">
                  <c:v>0.226375449457</c:v>
                </c:pt>
                <c:pt idx="839">
                  <c:v>0.226375449457</c:v>
                </c:pt>
                <c:pt idx="840">
                  <c:v>0.226375449457</c:v>
                </c:pt>
                <c:pt idx="841">
                  <c:v>0.226375449457</c:v>
                </c:pt>
                <c:pt idx="842">
                  <c:v>0.226375449457</c:v>
                </c:pt>
                <c:pt idx="843">
                  <c:v>0.226375449457</c:v>
                </c:pt>
                <c:pt idx="844">
                  <c:v>0.226375449457</c:v>
                </c:pt>
                <c:pt idx="845">
                  <c:v>0.226375449457</c:v>
                </c:pt>
                <c:pt idx="846">
                  <c:v>0.226375449457</c:v>
                </c:pt>
                <c:pt idx="847">
                  <c:v>0.226375449457</c:v>
                </c:pt>
                <c:pt idx="848">
                  <c:v>0.226375449457</c:v>
                </c:pt>
                <c:pt idx="849">
                  <c:v>0.226375449457</c:v>
                </c:pt>
                <c:pt idx="850">
                  <c:v>0.226375449457</c:v>
                </c:pt>
                <c:pt idx="851">
                  <c:v>0.226375449457</c:v>
                </c:pt>
                <c:pt idx="852">
                  <c:v>0.226375449457</c:v>
                </c:pt>
                <c:pt idx="853">
                  <c:v>0.226375449457</c:v>
                </c:pt>
                <c:pt idx="854">
                  <c:v>0.226375449457</c:v>
                </c:pt>
                <c:pt idx="855">
                  <c:v>0.226375449457</c:v>
                </c:pt>
                <c:pt idx="856">
                  <c:v>0.226375449457</c:v>
                </c:pt>
                <c:pt idx="857">
                  <c:v>0.226375449457</c:v>
                </c:pt>
                <c:pt idx="858">
                  <c:v>0.226375449457</c:v>
                </c:pt>
                <c:pt idx="859">
                  <c:v>0.226375449457</c:v>
                </c:pt>
                <c:pt idx="860">
                  <c:v>0.226375449457</c:v>
                </c:pt>
                <c:pt idx="861">
                  <c:v>0.226375449457</c:v>
                </c:pt>
                <c:pt idx="862">
                  <c:v>0.226375449457</c:v>
                </c:pt>
                <c:pt idx="863">
                  <c:v>0.226375449457</c:v>
                </c:pt>
                <c:pt idx="864">
                  <c:v>0.226375449457</c:v>
                </c:pt>
                <c:pt idx="865">
                  <c:v>0.226375449457</c:v>
                </c:pt>
                <c:pt idx="866">
                  <c:v>0.226375449457</c:v>
                </c:pt>
                <c:pt idx="867">
                  <c:v>0.226375449457</c:v>
                </c:pt>
                <c:pt idx="868">
                  <c:v>0.226375449457</c:v>
                </c:pt>
                <c:pt idx="869">
                  <c:v>0.226375449457</c:v>
                </c:pt>
                <c:pt idx="870">
                  <c:v>0.226375449457</c:v>
                </c:pt>
                <c:pt idx="871">
                  <c:v>0.226375449457</c:v>
                </c:pt>
                <c:pt idx="872">
                  <c:v>0.226375449457</c:v>
                </c:pt>
                <c:pt idx="873">
                  <c:v>0.226375449457</c:v>
                </c:pt>
                <c:pt idx="874">
                  <c:v>0.226375449457</c:v>
                </c:pt>
                <c:pt idx="875">
                  <c:v>0.226375449457</c:v>
                </c:pt>
                <c:pt idx="876">
                  <c:v>0.226375449457</c:v>
                </c:pt>
                <c:pt idx="877">
                  <c:v>0.226375449457</c:v>
                </c:pt>
                <c:pt idx="878">
                  <c:v>0.226375449457</c:v>
                </c:pt>
                <c:pt idx="879">
                  <c:v>0.226375449457</c:v>
                </c:pt>
                <c:pt idx="880">
                  <c:v>0.226375449457</c:v>
                </c:pt>
                <c:pt idx="881">
                  <c:v>0.226375449457</c:v>
                </c:pt>
                <c:pt idx="882">
                  <c:v>0.226375449457</c:v>
                </c:pt>
                <c:pt idx="883">
                  <c:v>0.226375449457</c:v>
                </c:pt>
                <c:pt idx="884">
                  <c:v>0.226375449457</c:v>
                </c:pt>
                <c:pt idx="885">
                  <c:v>0.226375449457</c:v>
                </c:pt>
                <c:pt idx="886">
                  <c:v>0.226375449457</c:v>
                </c:pt>
                <c:pt idx="887">
                  <c:v>0.226375449457</c:v>
                </c:pt>
                <c:pt idx="888">
                  <c:v>0.226375449457</c:v>
                </c:pt>
                <c:pt idx="889">
                  <c:v>0.226375449457</c:v>
                </c:pt>
                <c:pt idx="890">
                  <c:v>0.226375449457</c:v>
                </c:pt>
                <c:pt idx="891">
                  <c:v>0.226375449457</c:v>
                </c:pt>
                <c:pt idx="892">
                  <c:v>0.226375449457</c:v>
                </c:pt>
                <c:pt idx="893">
                  <c:v>0.226375449457</c:v>
                </c:pt>
                <c:pt idx="894">
                  <c:v>0.226375449457</c:v>
                </c:pt>
                <c:pt idx="895">
                  <c:v>0.226375449457</c:v>
                </c:pt>
                <c:pt idx="896">
                  <c:v>0.226375449457</c:v>
                </c:pt>
                <c:pt idx="897">
                  <c:v>0.226375449457</c:v>
                </c:pt>
                <c:pt idx="898">
                  <c:v>0.226375449457</c:v>
                </c:pt>
                <c:pt idx="899">
                  <c:v>0.226375449457</c:v>
                </c:pt>
                <c:pt idx="900">
                  <c:v>0.226375449457</c:v>
                </c:pt>
                <c:pt idx="901">
                  <c:v>0.226375449457</c:v>
                </c:pt>
                <c:pt idx="902">
                  <c:v>0.226375449457</c:v>
                </c:pt>
                <c:pt idx="903">
                  <c:v>0.226375449457</c:v>
                </c:pt>
                <c:pt idx="904">
                  <c:v>0.226375449457</c:v>
                </c:pt>
                <c:pt idx="905">
                  <c:v>0.226375449457</c:v>
                </c:pt>
                <c:pt idx="906">
                  <c:v>0.226375449457</c:v>
                </c:pt>
                <c:pt idx="907">
                  <c:v>0.226375449457</c:v>
                </c:pt>
                <c:pt idx="908">
                  <c:v>0.226375449457</c:v>
                </c:pt>
                <c:pt idx="909">
                  <c:v>0.226375449457</c:v>
                </c:pt>
                <c:pt idx="910">
                  <c:v>0.226375449457</c:v>
                </c:pt>
                <c:pt idx="911">
                  <c:v>0.226375449457</c:v>
                </c:pt>
                <c:pt idx="912">
                  <c:v>0.226375449457</c:v>
                </c:pt>
                <c:pt idx="913">
                  <c:v>0.226375449457</c:v>
                </c:pt>
                <c:pt idx="914">
                  <c:v>0.226375449457</c:v>
                </c:pt>
                <c:pt idx="915">
                  <c:v>0.226375449457</c:v>
                </c:pt>
                <c:pt idx="916">
                  <c:v>0.226375449457</c:v>
                </c:pt>
                <c:pt idx="917">
                  <c:v>0.226375449457</c:v>
                </c:pt>
                <c:pt idx="918">
                  <c:v>0.226375449457</c:v>
                </c:pt>
                <c:pt idx="919">
                  <c:v>0.226375449457</c:v>
                </c:pt>
                <c:pt idx="920">
                  <c:v>0.226375449457</c:v>
                </c:pt>
                <c:pt idx="921">
                  <c:v>0.226375449457</c:v>
                </c:pt>
                <c:pt idx="922">
                  <c:v>0.226375449457</c:v>
                </c:pt>
                <c:pt idx="923">
                  <c:v>0.226375449457</c:v>
                </c:pt>
                <c:pt idx="924">
                  <c:v>0.226375449457</c:v>
                </c:pt>
                <c:pt idx="925">
                  <c:v>0.226375449457</c:v>
                </c:pt>
                <c:pt idx="926">
                  <c:v>0.226375449457</c:v>
                </c:pt>
                <c:pt idx="927">
                  <c:v>0.226375449457</c:v>
                </c:pt>
                <c:pt idx="928">
                  <c:v>0.226375449457</c:v>
                </c:pt>
                <c:pt idx="929">
                  <c:v>0.226375449457</c:v>
                </c:pt>
                <c:pt idx="930">
                  <c:v>0.226375449457</c:v>
                </c:pt>
                <c:pt idx="931">
                  <c:v>0.226375449457</c:v>
                </c:pt>
                <c:pt idx="932">
                  <c:v>0.226375449457</c:v>
                </c:pt>
                <c:pt idx="933">
                  <c:v>0.226375449457</c:v>
                </c:pt>
                <c:pt idx="934">
                  <c:v>0.226375449457</c:v>
                </c:pt>
                <c:pt idx="935">
                  <c:v>0.226375449457</c:v>
                </c:pt>
                <c:pt idx="936">
                  <c:v>0.226375449457</c:v>
                </c:pt>
                <c:pt idx="937">
                  <c:v>0.226375449457</c:v>
                </c:pt>
                <c:pt idx="938">
                  <c:v>0.226375449457</c:v>
                </c:pt>
                <c:pt idx="939">
                  <c:v>0.226375449457</c:v>
                </c:pt>
                <c:pt idx="940">
                  <c:v>0.226375449457</c:v>
                </c:pt>
                <c:pt idx="941">
                  <c:v>0.226375449457</c:v>
                </c:pt>
                <c:pt idx="942">
                  <c:v>0.226375449457</c:v>
                </c:pt>
                <c:pt idx="943">
                  <c:v>0.226375449457</c:v>
                </c:pt>
                <c:pt idx="944">
                  <c:v>0.226375449457</c:v>
                </c:pt>
                <c:pt idx="945">
                  <c:v>0.226375449457</c:v>
                </c:pt>
                <c:pt idx="946">
                  <c:v>0.226375449457</c:v>
                </c:pt>
                <c:pt idx="947">
                  <c:v>0.226375449457</c:v>
                </c:pt>
                <c:pt idx="948">
                  <c:v>0.226375449457</c:v>
                </c:pt>
                <c:pt idx="949">
                  <c:v>0.226375449457</c:v>
                </c:pt>
                <c:pt idx="950">
                  <c:v>0.226375449457</c:v>
                </c:pt>
                <c:pt idx="951">
                  <c:v>0.226375449457</c:v>
                </c:pt>
                <c:pt idx="952">
                  <c:v>0.226375449457</c:v>
                </c:pt>
                <c:pt idx="953">
                  <c:v>0.226375449457</c:v>
                </c:pt>
                <c:pt idx="954">
                  <c:v>0.226375449457</c:v>
                </c:pt>
                <c:pt idx="955">
                  <c:v>0.226375449457</c:v>
                </c:pt>
                <c:pt idx="956">
                  <c:v>0.226375449457</c:v>
                </c:pt>
                <c:pt idx="957">
                  <c:v>0.226375449457</c:v>
                </c:pt>
                <c:pt idx="958">
                  <c:v>0.226375449457</c:v>
                </c:pt>
                <c:pt idx="959">
                  <c:v>0.226375449457</c:v>
                </c:pt>
                <c:pt idx="960">
                  <c:v>0.226375449457</c:v>
                </c:pt>
                <c:pt idx="961">
                  <c:v>0.226375449457</c:v>
                </c:pt>
                <c:pt idx="962">
                  <c:v>0.226375449457</c:v>
                </c:pt>
                <c:pt idx="963">
                  <c:v>0.226375449457</c:v>
                </c:pt>
                <c:pt idx="964">
                  <c:v>0.226375449457</c:v>
                </c:pt>
                <c:pt idx="965">
                  <c:v>0.226375449457</c:v>
                </c:pt>
                <c:pt idx="966">
                  <c:v>0.226375449457</c:v>
                </c:pt>
                <c:pt idx="967">
                  <c:v>0.226375449457</c:v>
                </c:pt>
                <c:pt idx="968">
                  <c:v>0.226375449457</c:v>
                </c:pt>
                <c:pt idx="969">
                  <c:v>0.226375449457</c:v>
                </c:pt>
                <c:pt idx="970">
                  <c:v>0.226375449457</c:v>
                </c:pt>
                <c:pt idx="971">
                  <c:v>0.226375449457</c:v>
                </c:pt>
                <c:pt idx="972">
                  <c:v>0.226375449457</c:v>
                </c:pt>
                <c:pt idx="973">
                  <c:v>0.226375449457</c:v>
                </c:pt>
                <c:pt idx="974">
                  <c:v>0.226375449457</c:v>
                </c:pt>
                <c:pt idx="975">
                  <c:v>0.226375449457</c:v>
                </c:pt>
                <c:pt idx="976">
                  <c:v>0.226375449457</c:v>
                </c:pt>
                <c:pt idx="977">
                  <c:v>0.226375449457</c:v>
                </c:pt>
                <c:pt idx="978">
                  <c:v>0.226375449457</c:v>
                </c:pt>
                <c:pt idx="979">
                  <c:v>0.226375449457</c:v>
                </c:pt>
                <c:pt idx="980">
                  <c:v>0.226375449457</c:v>
                </c:pt>
                <c:pt idx="981">
                  <c:v>0.226375449457</c:v>
                </c:pt>
                <c:pt idx="982">
                  <c:v>0.226375449457</c:v>
                </c:pt>
                <c:pt idx="983">
                  <c:v>0.226375449457</c:v>
                </c:pt>
                <c:pt idx="984">
                  <c:v>0.226375449457</c:v>
                </c:pt>
                <c:pt idx="985">
                  <c:v>0.226375449457</c:v>
                </c:pt>
                <c:pt idx="986">
                  <c:v>0.226375449457</c:v>
                </c:pt>
                <c:pt idx="987">
                  <c:v>0.226375449457</c:v>
                </c:pt>
                <c:pt idx="988">
                  <c:v>0.226375449457</c:v>
                </c:pt>
                <c:pt idx="989">
                  <c:v>0.226375449457</c:v>
                </c:pt>
                <c:pt idx="990">
                  <c:v>0.226375449457</c:v>
                </c:pt>
                <c:pt idx="991">
                  <c:v>0.226375449457</c:v>
                </c:pt>
                <c:pt idx="992">
                  <c:v>0.226375449457</c:v>
                </c:pt>
                <c:pt idx="993">
                  <c:v>0.226375449457</c:v>
                </c:pt>
                <c:pt idx="994">
                  <c:v>0.226375449457</c:v>
                </c:pt>
                <c:pt idx="995">
                  <c:v>0.226375449457</c:v>
                </c:pt>
                <c:pt idx="996">
                  <c:v>0.226375449457</c:v>
                </c:pt>
                <c:pt idx="997">
                  <c:v>0.226375449457</c:v>
                </c:pt>
                <c:pt idx="998">
                  <c:v>0.226375449457</c:v>
                </c:pt>
                <c:pt idx="999">
                  <c:v>0.226375449457</c:v>
                </c:pt>
                <c:pt idx="1000">
                  <c:v>0.226375449457</c:v>
                </c:pt>
                <c:pt idx="1001">
                  <c:v>0.226375449457</c:v>
                </c:pt>
                <c:pt idx="1002">
                  <c:v>0.226375449457</c:v>
                </c:pt>
                <c:pt idx="1003">
                  <c:v>0.226375449457</c:v>
                </c:pt>
                <c:pt idx="1004">
                  <c:v>0.226375449457</c:v>
                </c:pt>
                <c:pt idx="1005">
                  <c:v>0.226375449457</c:v>
                </c:pt>
                <c:pt idx="1006">
                  <c:v>0.226375449457</c:v>
                </c:pt>
                <c:pt idx="1007">
                  <c:v>0.226375449457</c:v>
                </c:pt>
                <c:pt idx="1008">
                  <c:v>0.226375449457</c:v>
                </c:pt>
                <c:pt idx="1009">
                  <c:v>0.226375449457</c:v>
                </c:pt>
                <c:pt idx="1010">
                  <c:v>0.226375449457</c:v>
                </c:pt>
                <c:pt idx="1011">
                  <c:v>0.226375449457</c:v>
                </c:pt>
                <c:pt idx="1012">
                  <c:v>0.226375449457</c:v>
                </c:pt>
                <c:pt idx="1013">
                  <c:v>0.226375449457</c:v>
                </c:pt>
                <c:pt idx="1014">
                  <c:v>0.226375449457</c:v>
                </c:pt>
                <c:pt idx="1015">
                  <c:v>0.226375449457</c:v>
                </c:pt>
                <c:pt idx="1016">
                  <c:v>0.226375449457</c:v>
                </c:pt>
                <c:pt idx="1017">
                  <c:v>0.226375449457</c:v>
                </c:pt>
                <c:pt idx="1018">
                  <c:v>0.226375449457</c:v>
                </c:pt>
                <c:pt idx="1019">
                  <c:v>0.226375449457</c:v>
                </c:pt>
                <c:pt idx="1020">
                  <c:v>0.226375449457</c:v>
                </c:pt>
                <c:pt idx="1021">
                  <c:v>0.226375449457</c:v>
                </c:pt>
                <c:pt idx="1022">
                  <c:v>0.226375449457</c:v>
                </c:pt>
                <c:pt idx="1023">
                  <c:v>0.226375449457</c:v>
                </c:pt>
                <c:pt idx="1024">
                  <c:v>0.226375449457</c:v>
                </c:pt>
                <c:pt idx="1025">
                  <c:v>0.226375449457</c:v>
                </c:pt>
                <c:pt idx="1026">
                  <c:v>0.226375449457</c:v>
                </c:pt>
                <c:pt idx="1027">
                  <c:v>0.226375449457</c:v>
                </c:pt>
                <c:pt idx="1028">
                  <c:v>0.226375449457</c:v>
                </c:pt>
                <c:pt idx="1029">
                  <c:v>0.226375449457</c:v>
                </c:pt>
                <c:pt idx="1030">
                  <c:v>0.226375449457</c:v>
                </c:pt>
                <c:pt idx="1031">
                  <c:v>0.226375449457</c:v>
                </c:pt>
                <c:pt idx="1032">
                  <c:v>0.226375449457</c:v>
                </c:pt>
                <c:pt idx="1033">
                  <c:v>0.226375449457</c:v>
                </c:pt>
                <c:pt idx="1034">
                  <c:v>0.226375449457</c:v>
                </c:pt>
                <c:pt idx="1035">
                  <c:v>0.226375449457</c:v>
                </c:pt>
                <c:pt idx="1036">
                  <c:v>0.226375449457</c:v>
                </c:pt>
                <c:pt idx="1037">
                  <c:v>0.226375449457</c:v>
                </c:pt>
                <c:pt idx="1038">
                  <c:v>0.226375449457</c:v>
                </c:pt>
                <c:pt idx="1039">
                  <c:v>0.226375449457</c:v>
                </c:pt>
                <c:pt idx="1040">
                  <c:v>0.226375449457</c:v>
                </c:pt>
                <c:pt idx="1041">
                  <c:v>0.226375449457</c:v>
                </c:pt>
                <c:pt idx="1042">
                  <c:v>0.226375449457</c:v>
                </c:pt>
                <c:pt idx="1043">
                  <c:v>0.226375449457</c:v>
                </c:pt>
                <c:pt idx="1044">
                  <c:v>0.226375449457</c:v>
                </c:pt>
                <c:pt idx="1045">
                  <c:v>0.226375449457</c:v>
                </c:pt>
                <c:pt idx="1046">
                  <c:v>0.226375449457</c:v>
                </c:pt>
                <c:pt idx="1047">
                  <c:v>0.226375449457</c:v>
                </c:pt>
                <c:pt idx="1048">
                  <c:v>0.226375449457</c:v>
                </c:pt>
                <c:pt idx="1049">
                  <c:v>0.226375449457</c:v>
                </c:pt>
                <c:pt idx="1050">
                  <c:v>0.226375449457</c:v>
                </c:pt>
                <c:pt idx="1051">
                  <c:v>0.226375449457</c:v>
                </c:pt>
                <c:pt idx="1052">
                  <c:v>0.226375449457</c:v>
                </c:pt>
                <c:pt idx="1053">
                  <c:v>0.226375449457</c:v>
                </c:pt>
                <c:pt idx="1054">
                  <c:v>0.226375449457</c:v>
                </c:pt>
                <c:pt idx="1055">
                  <c:v>0.226375449457</c:v>
                </c:pt>
                <c:pt idx="1056">
                  <c:v>0.226375449457</c:v>
                </c:pt>
                <c:pt idx="1057">
                  <c:v>0.226375449457</c:v>
                </c:pt>
                <c:pt idx="1058">
                  <c:v>0.226375449457</c:v>
                </c:pt>
                <c:pt idx="1059">
                  <c:v>0.226375449457</c:v>
                </c:pt>
                <c:pt idx="1060">
                  <c:v>0.226375449457</c:v>
                </c:pt>
                <c:pt idx="1061">
                  <c:v>0.226375449457</c:v>
                </c:pt>
                <c:pt idx="1062">
                  <c:v>0.226375449457</c:v>
                </c:pt>
                <c:pt idx="1063">
                  <c:v>0.226375449457</c:v>
                </c:pt>
                <c:pt idx="1064">
                  <c:v>0.226375449457</c:v>
                </c:pt>
                <c:pt idx="1065">
                  <c:v>0.226375449457</c:v>
                </c:pt>
                <c:pt idx="1066">
                  <c:v>0.226375449457</c:v>
                </c:pt>
                <c:pt idx="1067">
                  <c:v>0.226375449457</c:v>
                </c:pt>
                <c:pt idx="1068">
                  <c:v>0.226375449457</c:v>
                </c:pt>
                <c:pt idx="1069">
                  <c:v>0.226375449457</c:v>
                </c:pt>
                <c:pt idx="1070">
                  <c:v>0.226375449457</c:v>
                </c:pt>
                <c:pt idx="1071">
                  <c:v>0.226375449457</c:v>
                </c:pt>
                <c:pt idx="1072">
                  <c:v>0.226375449457</c:v>
                </c:pt>
                <c:pt idx="1073">
                  <c:v>0.226375449457</c:v>
                </c:pt>
                <c:pt idx="1074">
                  <c:v>0.226375449457</c:v>
                </c:pt>
                <c:pt idx="1075">
                  <c:v>0.226375449457</c:v>
                </c:pt>
                <c:pt idx="1076">
                  <c:v>0.226375449457</c:v>
                </c:pt>
                <c:pt idx="1077">
                  <c:v>0.226375449457</c:v>
                </c:pt>
                <c:pt idx="1078">
                  <c:v>0.226375449457</c:v>
                </c:pt>
                <c:pt idx="1079">
                  <c:v>0.226375449457</c:v>
                </c:pt>
                <c:pt idx="1080">
                  <c:v>0.226375449457</c:v>
                </c:pt>
                <c:pt idx="1081">
                  <c:v>0.226375449457</c:v>
                </c:pt>
                <c:pt idx="1082">
                  <c:v>0.226375449457</c:v>
                </c:pt>
                <c:pt idx="1083">
                  <c:v>0.226375449457</c:v>
                </c:pt>
                <c:pt idx="1084">
                  <c:v>0.226375449457</c:v>
                </c:pt>
                <c:pt idx="1085">
                  <c:v>0.226375449457</c:v>
                </c:pt>
                <c:pt idx="1086">
                  <c:v>0.226375449457</c:v>
                </c:pt>
                <c:pt idx="1087">
                  <c:v>0.226375449457</c:v>
                </c:pt>
                <c:pt idx="1088">
                  <c:v>0.226375449457</c:v>
                </c:pt>
                <c:pt idx="1089">
                  <c:v>0.226375449457</c:v>
                </c:pt>
                <c:pt idx="1090">
                  <c:v>0.226375449457</c:v>
                </c:pt>
                <c:pt idx="1091">
                  <c:v>0.226375449457</c:v>
                </c:pt>
                <c:pt idx="1092">
                  <c:v>0.226375449457</c:v>
                </c:pt>
                <c:pt idx="1093">
                  <c:v>0.226375449457</c:v>
                </c:pt>
                <c:pt idx="1094">
                  <c:v>0.226375449457</c:v>
                </c:pt>
                <c:pt idx="1095">
                  <c:v>0.226375449457</c:v>
                </c:pt>
                <c:pt idx="1096">
                  <c:v>0.226375449457</c:v>
                </c:pt>
                <c:pt idx="1097">
                  <c:v>0.226375449457</c:v>
                </c:pt>
                <c:pt idx="1098">
                  <c:v>0.226375449457</c:v>
                </c:pt>
                <c:pt idx="1099">
                  <c:v>0.226375449457</c:v>
                </c:pt>
                <c:pt idx="1100">
                  <c:v>0.226375449457</c:v>
                </c:pt>
                <c:pt idx="1101">
                  <c:v>0.226375449457</c:v>
                </c:pt>
                <c:pt idx="1102">
                  <c:v>0.226375449457</c:v>
                </c:pt>
                <c:pt idx="1103">
                  <c:v>0.226375449457</c:v>
                </c:pt>
                <c:pt idx="1104">
                  <c:v>0.226375449457</c:v>
                </c:pt>
                <c:pt idx="1105">
                  <c:v>0.226375449457</c:v>
                </c:pt>
                <c:pt idx="1106">
                  <c:v>0.226375449457</c:v>
                </c:pt>
                <c:pt idx="1107">
                  <c:v>0.226375449457</c:v>
                </c:pt>
                <c:pt idx="1108">
                  <c:v>0.226375449457</c:v>
                </c:pt>
                <c:pt idx="1109">
                  <c:v>0.226375449457</c:v>
                </c:pt>
                <c:pt idx="1110">
                  <c:v>0.226375449457</c:v>
                </c:pt>
                <c:pt idx="1111">
                  <c:v>0.226375449457</c:v>
                </c:pt>
                <c:pt idx="1112">
                  <c:v>0.226375449457</c:v>
                </c:pt>
                <c:pt idx="1113">
                  <c:v>0.226375449457</c:v>
                </c:pt>
                <c:pt idx="1114">
                  <c:v>0.226375449457</c:v>
                </c:pt>
                <c:pt idx="1115">
                  <c:v>0.226375449457</c:v>
                </c:pt>
                <c:pt idx="1116">
                  <c:v>0.226375449457</c:v>
                </c:pt>
                <c:pt idx="1117">
                  <c:v>0.226375449457</c:v>
                </c:pt>
                <c:pt idx="1118">
                  <c:v>0.226375449457</c:v>
                </c:pt>
                <c:pt idx="1119">
                  <c:v>0.226375449457</c:v>
                </c:pt>
                <c:pt idx="1120">
                  <c:v>0.226375449457</c:v>
                </c:pt>
                <c:pt idx="1121">
                  <c:v>0.226375449457</c:v>
                </c:pt>
                <c:pt idx="1122">
                  <c:v>0.226375449457</c:v>
                </c:pt>
                <c:pt idx="1123">
                  <c:v>0.226375449457</c:v>
                </c:pt>
                <c:pt idx="1124">
                  <c:v>0.226375449457</c:v>
                </c:pt>
                <c:pt idx="1125">
                  <c:v>0.226375449457</c:v>
                </c:pt>
                <c:pt idx="1126">
                  <c:v>0.226375449457</c:v>
                </c:pt>
                <c:pt idx="1127">
                  <c:v>0.226375449457</c:v>
                </c:pt>
                <c:pt idx="1128">
                  <c:v>0.226375449457</c:v>
                </c:pt>
                <c:pt idx="1129">
                  <c:v>0.226375449457</c:v>
                </c:pt>
                <c:pt idx="1130">
                  <c:v>0.226375449457</c:v>
                </c:pt>
                <c:pt idx="1131">
                  <c:v>0.226375449457</c:v>
                </c:pt>
                <c:pt idx="1132">
                  <c:v>0.226375449457</c:v>
                </c:pt>
                <c:pt idx="1133">
                  <c:v>0.226375449457</c:v>
                </c:pt>
                <c:pt idx="1134">
                  <c:v>0.226375449457</c:v>
                </c:pt>
                <c:pt idx="1135">
                  <c:v>0.226375449457</c:v>
                </c:pt>
                <c:pt idx="1136">
                  <c:v>0.226375449457</c:v>
                </c:pt>
                <c:pt idx="1137">
                  <c:v>0.226375449457</c:v>
                </c:pt>
                <c:pt idx="1138">
                  <c:v>0.226375449457</c:v>
                </c:pt>
                <c:pt idx="1139">
                  <c:v>0.226375449457</c:v>
                </c:pt>
                <c:pt idx="1140">
                  <c:v>0.226375449457</c:v>
                </c:pt>
                <c:pt idx="1141">
                  <c:v>0.226375449457</c:v>
                </c:pt>
                <c:pt idx="1142">
                  <c:v>0.226375449457</c:v>
                </c:pt>
                <c:pt idx="1143">
                  <c:v>0.226375449457</c:v>
                </c:pt>
                <c:pt idx="1144">
                  <c:v>0.226375449457</c:v>
                </c:pt>
                <c:pt idx="1145">
                  <c:v>0.226375449457</c:v>
                </c:pt>
                <c:pt idx="1146">
                  <c:v>0.226375449457</c:v>
                </c:pt>
                <c:pt idx="1147">
                  <c:v>0.226375449457</c:v>
                </c:pt>
                <c:pt idx="1148">
                  <c:v>0.226375449457</c:v>
                </c:pt>
                <c:pt idx="1149">
                  <c:v>0.226375449457</c:v>
                </c:pt>
                <c:pt idx="1150">
                  <c:v>0.226375449457</c:v>
                </c:pt>
                <c:pt idx="1151">
                  <c:v>0.226375449457</c:v>
                </c:pt>
                <c:pt idx="1152">
                  <c:v>0.226375449457</c:v>
                </c:pt>
                <c:pt idx="1153">
                  <c:v>0.226375449457</c:v>
                </c:pt>
                <c:pt idx="1154">
                  <c:v>0.226375449457</c:v>
                </c:pt>
                <c:pt idx="1155">
                  <c:v>0.226375449457</c:v>
                </c:pt>
                <c:pt idx="1156">
                  <c:v>0.226375449457</c:v>
                </c:pt>
                <c:pt idx="1157">
                  <c:v>0.226375449457</c:v>
                </c:pt>
                <c:pt idx="1158">
                  <c:v>0.226375449457</c:v>
                </c:pt>
                <c:pt idx="1159">
                  <c:v>0.226375449457</c:v>
                </c:pt>
                <c:pt idx="1160">
                  <c:v>0.226375449457</c:v>
                </c:pt>
                <c:pt idx="1161">
                  <c:v>0.226375449457</c:v>
                </c:pt>
                <c:pt idx="1162">
                  <c:v>0.226375449457</c:v>
                </c:pt>
                <c:pt idx="1163">
                  <c:v>0.226375449457</c:v>
                </c:pt>
                <c:pt idx="1164">
                  <c:v>0.226375449457</c:v>
                </c:pt>
                <c:pt idx="1165">
                  <c:v>0.226375449457</c:v>
                </c:pt>
                <c:pt idx="1166">
                  <c:v>0.226375449457</c:v>
                </c:pt>
                <c:pt idx="1167">
                  <c:v>0.226375449457</c:v>
                </c:pt>
                <c:pt idx="1168">
                  <c:v>0.226375449457</c:v>
                </c:pt>
                <c:pt idx="1169">
                  <c:v>0.226375449457</c:v>
                </c:pt>
                <c:pt idx="1170">
                  <c:v>0.226375449457</c:v>
                </c:pt>
                <c:pt idx="1171">
                  <c:v>0.226375449457</c:v>
                </c:pt>
                <c:pt idx="1172">
                  <c:v>0.226375449457</c:v>
                </c:pt>
                <c:pt idx="1173">
                  <c:v>0.226375449457</c:v>
                </c:pt>
                <c:pt idx="1174">
                  <c:v>0.226375449457</c:v>
                </c:pt>
                <c:pt idx="1175">
                  <c:v>0.226375449457</c:v>
                </c:pt>
                <c:pt idx="1176">
                  <c:v>0.226375449457</c:v>
                </c:pt>
                <c:pt idx="1177">
                  <c:v>0.226375449457</c:v>
                </c:pt>
                <c:pt idx="1178">
                  <c:v>0.226375449457</c:v>
                </c:pt>
                <c:pt idx="1179">
                  <c:v>0.226375449457</c:v>
                </c:pt>
                <c:pt idx="1180">
                  <c:v>0.226375449457</c:v>
                </c:pt>
                <c:pt idx="1181">
                  <c:v>0.226375449457</c:v>
                </c:pt>
                <c:pt idx="1182">
                  <c:v>0.226375449457</c:v>
                </c:pt>
                <c:pt idx="1183">
                  <c:v>0.226375449457</c:v>
                </c:pt>
                <c:pt idx="1184">
                  <c:v>0.226375449457</c:v>
                </c:pt>
                <c:pt idx="1185">
                  <c:v>0.226375449457</c:v>
                </c:pt>
                <c:pt idx="1186">
                  <c:v>0.226375449457</c:v>
                </c:pt>
                <c:pt idx="1187">
                  <c:v>0.226375449457</c:v>
                </c:pt>
                <c:pt idx="1188">
                  <c:v>0.226375449457</c:v>
                </c:pt>
                <c:pt idx="1189">
                  <c:v>0.226375449457</c:v>
                </c:pt>
                <c:pt idx="1190">
                  <c:v>0.226375449457</c:v>
                </c:pt>
                <c:pt idx="1191">
                  <c:v>0.226375449457</c:v>
                </c:pt>
                <c:pt idx="1192">
                  <c:v>0.226375449457</c:v>
                </c:pt>
                <c:pt idx="1193">
                  <c:v>0.226375449457</c:v>
                </c:pt>
                <c:pt idx="1194">
                  <c:v>0.226375449457</c:v>
                </c:pt>
                <c:pt idx="1195">
                  <c:v>0.226375449457</c:v>
                </c:pt>
                <c:pt idx="1196">
                  <c:v>0.226375449457</c:v>
                </c:pt>
                <c:pt idx="1197">
                  <c:v>0.226375449457</c:v>
                </c:pt>
                <c:pt idx="1198">
                  <c:v>0.226375449457</c:v>
                </c:pt>
                <c:pt idx="1199">
                  <c:v>0.226375449457</c:v>
                </c:pt>
                <c:pt idx="1200">
                  <c:v>0.226375449457</c:v>
                </c:pt>
                <c:pt idx="1201">
                  <c:v>0.226375449457</c:v>
                </c:pt>
                <c:pt idx="1202">
                  <c:v>0.226375449457</c:v>
                </c:pt>
                <c:pt idx="1203">
                  <c:v>0.226375449457</c:v>
                </c:pt>
                <c:pt idx="1204">
                  <c:v>0.226375449457</c:v>
                </c:pt>
                <c:pt idx="1205">
                  <c:v>0.226375449457</c:v>
                </c:pt>
                <c:pt idx="1206">
                  <c:v>0.226375449457</c:v>
                </c:pt>
                <c:pt idx="1207">
                  <c:v>0.226375449457</c:v>
                </c:pt>
                <c:pt idx="1208">
                  <c:v>0.226375449457</c:v>
                </c:pt>
                <c:pt idx="1209">
                  <c:v>0.226375449457</c:v>
                </c:pt>
                <c:pt idx="1210">
                  <c:v>0.226375449457</c:v>
                </c:pt>
                <c:pt idx="1211">
                  <c:v>0.226375449457</c:v>
                </c:pt>
                <c:pt idx="1212">
                  <c:v>0.226375449457</c:v>
                </c:pt>
                <c:pt idx="1213">
                  <c:v>0.226375449457</c:v>
                </c:pt>
                <c:pt idx="1214">
                  <c:v>0.226375449457</c:v>
                </c:pt>
                <c:pt idx="1215">
                  <c:v>0.226375449457</c:v>
                </c:pt>
                <c:pt idx="1216">
                  <c:v>0.226375449457</c:v>
                </c:pt>
                <c:pt idx="1217">
                  <c:v>0.226375449457</c:v>
                </c:pt>
                <c:pt idx="1218">
                  <c:v>0.226375449457</c:v>
                </c:pt>
                <c:pt idx="1219">
                  <c:v>0.226375449457</c:v>
                </c:pt>
                <c:pt idx="1220">
                  <c:v>0.226375449457</c:v>
                </c:pt>
                <c:pt idx="1221">
                  <c:v>0.226375449457</c:v>
                </c:pt>
                <c:pt idx="1222">
                  <c:v>0.226375449457</c:v>
                </c:pt>
                <c:pt idx="1223">
                  <c:v>0.226375449457</c:v>
                </c:pt>
                <c:pt idx="1224">
                  <c:v>0.226375449457</c:v>
                </c:pt>
                <c:pt idx="1225">
                  <c:v>0.226375449457</c:v>
                </c:pt>
                <c:pt idx="1226">
                  <c:v>0.226375449457</c:v>
                </c:pt>
                <c:pt idx="1227">
                  <c:v>0.226375449457</c:v>
                </c:pt>
                <c:pt idx="1228">
                  <c:v>0.226375449457</c:v>
                </c:pt>
                <c:pt idx="1229">
                  <c:v>0.226375449457</c:v>
                </c:pt>
                <c:pt idx="1230">
                  <c:v>0.226375449457</c:v>
                </c:pt>
                <c:pt idx="1231">
                  <c:v>0.226375449457</c:v>
                </c:pt>
                <c:pt idx="1232">
                  <c:v>0.226375449457</c:v>
                </c:pt>
                <c:pt idx="1233">
                  <c:v>0.226375449457</c:v>
                </c:pt>
                <c:pt idx="1234">
                  <c:v>0.226375449457</c:v>
                </c:pt>
                <c:pt idx="1235">
                  <c:v>0.226375449457</c:v>
                </c:pt>
                <c:pt idx="1236">
                  <c:v>0.226375449457</c:v>
                </c:pt>
                <c:pt idx="1237">
                  <c:v>0.226375449457</c:v>
                </c:pt>
                <c:pt idx="1238">
                  <c:v>0.226375449457</c:v>
                </c:pt>
                <c:pt idx="1239">
                  <c:v>0.226375449457</c:v>
                </c:pt>
                <c:pt idx="1240">
                  <c:v>0.226375449457</c:v>
                </c:pt>
                <c:pt idx="1241">
                  <c:v>0.226375449457</c:v>
                </c:pt>
                <c:pt idx="1242">
                  <c:v>0.226375449457</c:v>
                </c:pt>
                <c:pt idx="1243">
                  <c:v>0.226375449457</c:v>
                </c:pt>
                <c:pt idx="1244">
                  <c:v>0.226375449457</c:v>
                </c:pt>
                <c:pt idx="1245">
                  <c:v>0.226375449457</c:v>
                </c:pt>
                <c:pt idx="1246">
                  <c:v>0.226375449457</c:v>
                </c:pt>
                <c:pt idx="1247">
                  <c:v>0.226375449457</c:v>
                </c:pt>
                <c:pt idx="1248">
                  <c:v>0.226375449457</c:v>
                </c:pt>
                <c:pt idx="1249">
                  <c:v>0.226375449457</c:v>
                </c:pt>
                <c:pt idx="1250">
                  <c:v>0.226375449457</c:v>
                </c:pt>
                <c:pt idx="1251">
                  <c:v>0.226375449457</c:v>
                </c:pt>
                <c:pt idx="1252">
                  <c:v>0.226375449457</c:v>
                </c:pt>
                <c:pt idx="1253">
                  <c:v>0.226375449457</c:v>
                </c:pt>
                <c:pt idx="1254">
                  <c:v>0.226375449457</c:v>
                </c:pt>
                <c:pt idx="1255">
                  <c:v>0.226375449457</c:v>
                </c:pt>
                <c:pt idx="1256">
                  <c:v>0.226375449457</c:v>
                </c:pt>
                <c:pt idx="1257">
                  <c:v>0.226375449457</c:v>
                </c:pt>
                <c:pt idx="1258">
                  <c:v>0.226375449457</c:v>
                </c:pt>
                <c:pt idx="1259">
                  <c:v>0.226375449457</c:v>
                </c:pt>
                <c:pt idx="1260">
                  <c:v>0.226375449457</c:v>
                </c:pt>
                <c:pt idx="1261">
                  <c:v>0.226375449457</c:v>
                </c:pt>
                <c:pt idx="1262">
                  <c:v>0.226375449457</c:v>
                </c:pt>
                <c:pt idx="1263">
                  <c:v>0.226375449457</c:v>
                </c:pt>
                <c:pt idx="1264">
                  <c:v>0.226375449457</c:v>
                </c:pt>
                <c:pt idx="1265">
                  <c:v>0.226375449457</c:v>
                </c:pt>
                <c:pt idx="1266">
                  <c:v>0.226375449457</c:v>
                </c:pt>
                <c:pt idx="1267">
                  <c:v>0.226375449457</c:v>
                </c:pt>
                <c:pt idx="1268">
                  <c:v>0.226375449457</c:v>
                </c:pt>
                <c:pt idx="1269">
                  <c:v>0.226375449457</c:v>
                </c:pt>
                <c:pt idx="1270">
                  <c:v>0.226375449457</c:v>
                </c:pt>
                <c:pt idx="1271">
                  <c:v>0.226375449457</c:v>
                </c:pt>
                <c:pt idx="1272">
                  <c:v>0.226375449457</c:v>
                </c:pt>
                <c:pt idx="1273">
                  <c:v>0.226375449457</c:v>
                </c:pt>
                <c:pt idx="1274">
                  <c:v>0.226375449457</c:v>
                </c:pt>
                <c:pt idx="1275">
                  <c:v>0.226375449457</c:v>
                </c:pt>
                <c:pt idx="1276">
                  <c:v>0.226375449457</c:v>
                </c:pt>
                <c:pt idx="1277">
                  <c:v>0.226375449457</c:v>
                </c:pt>
                <c:pt idx="1278">
                  <c:v>0.226375449457</c:v>
                </c:pt>
                <c:pt idx="1279">
                  <c:v>0.226375449457</c:v>
                </c:pt>
                <c:pt idx="1280">
                  <c:v>0.226375449457</c:v>
                </c:pt>
                <c:pt idx="1281">
                  <c:v>0.226375449457</c:v>
                </c:pt>
                <c:pt idx="1282">
                  <c:v>0.226375449457</c:v>
                </c:pt>
                <c:pt idx="1283">
                  <c:v>0.226375449457</c:v>
                </c:pt>
                <c:pt idx="1284">
                  <c:v>0.226375449457</c:v>
                </c:pt>
                <c:pt idx="1285">
                  <c:v>0.226375449457</c:v>
                </c:pt>
                <c:pt idx="1286">
                  <c:v>0.226375449457</c:v>
                </c:pt>
                <c:pt idx="1287">
                  <c:v>0.226375449457</c:v>
                </c:pt>
                <c:pt idx="1288">
                  <c:v>0.226375449457</c:v>
                </c:pt>
                <c:pt idx="1289">
                  <c:v>0.226375449457</c:v>
                </c:pt>
                <c:pt idx="1290">
                  <c:v>0.226375449457</c:v>
                </c:pt>
                <c:pt idx="1291">
                  <c:v>0.226375449457</c:v>
                </c:pt>
                <c:pt idx="1292">
                  <c:v>0.226375449457</c:v>
                </c:pt>
                <c:pt idx="1293">
                  <c:v>0.226375449457</c:v>
                </c:pt>
                <c:pt idx="1294">
                  <c:v>0.226375449457</c:v>
                </c:pt>
                <c:pt idx="1295">
                  <c:v>0.226375449457</c:v>
                </c:pt>
                <c:pt idx="1296">
                  <c:v>0.226375449457</c:v>
                </c:pt>
                <c:pt idx="1297">
                  <c:v>0.226375449457</c:v>
                </c:pt>
                <c:pt idx="1298">
                  <c:v>0.226375449457</c:v>
                </c:pt>
                <c:pt idx="1299">
                  <c:v>0.226375449457</c:v>
                </c:pt>
                <c:pt idx="1300">
                  <c:v>0.226375449457</c:v>
                </c:pt>
                <c:pt idx="1301">
                  <c:v>0.226375449457</c:v>
                </c:pt>
                <c:pt idx="1302">
                  <c:v>0.226375449457</c:v>
                </c:pt>
                <c:pt idx="1303">
                  <c:v>0.226375449457</c:v>
                </c:pt>
                <c:pt idx="1304">
                  <c:v>0.226375449457</c:v>
                </c:pt>
                <c:pt idx="1305">
                  <c:v>0.226375449457</c:v>
                </c:pt>
                <c:pt idx="1306">
                  <c:v>0.226375449457</c:v>
                </c:pt>
                <c:pt idx="1307">
                  <c:v>0.226375449457</c:v>
                </c:pt>
                <c:pt idx="1308">
                  <c:v>0.226375449457</c:v>
                </c:pt>
                <c:pt idx="1309">
                  <c:v>0.226375449457</c:v>
                </c:pt>
                <c:pt idx="1310">
                  <c:v>0.226375449457</c:v>
                </c:pt>
                <c:pt idx="1311">
                  <c:v>0.226375449457</c:v>
                </c:pt>
                <c:pt idx="1312">
                  <c:v>0.226375449457</c:v>
                </c:pt>
                <c:pt idx="1313">
                  <c:v>0.226375449457</c:v>
                </c:pt>
                <c:pt idx="1314">
                  <c:v>0.226375449457</c:v>
                </c:pt>
                <c:pt idx="1315">
                  <c:v>0.226375449457</c:v>
                </c:pt>
                <c:pt idx="1316">
                  <c:v>0.226375449457</c:v>
                </c:pt>
                <c:pt idx="1317">
                  <c:v>0.226375449457</c:v>
                </c:pt>
                <c:pt idx="1318">
                  <c:v>0.226375449457</c:v>
                </c:pt>
                <c:pt idx="1319">
                  <c:v>0.226375449457</c:v>
                </c:pt>
                <c:pt idx="1320">
                  <c:v>0.226375449457</c:v>
                </c:pt>
                <c:pt idx="1321">
                  <c:v>0.226375449457</c:v>
                </c:pt>
                <c:pt idx="1322">
                  <c:v>0.226375449457</c:v>
                </c:pt>
                <c:pt idx="1323">
                  <c:v>0.226375449457</c:v>
                </c:pt>
                <c:pt idx="1324">
                  <c:v>0.226375449457</c:v>
                </c:pt>
                <c:pt idx="1325">
                  <c:v>0.226375449457</c:v>
                </c:pt>
                <c:pt idx="1326">
                  <c:v>0.226375449457</c:v>
                </c:pt>
                <c:pt idx="1327">
                  <c:v>0.226375449457</c:v>
                </c:pt>
                <c:pt idx="1328">
                  <c:v>0.226375449457</c:v>
                </c:pt>
                <c:pt idx="1329">
                  <c:v>0.226375449457</c:v>
                </c:pt>
                <c:pt idx="1330">
                  <c:v>0.226375449457</c:v>
                </c:pt>
                <c:pt idx="1331">
                  <c:v>0.226375449457</c:v>
                </c:pt>
                <c:pt idx="1332">
                  <c:v>0.226375449457</c:v>
                </c:pt>
                <c:pt idx="1333">
                  <c:v>0.226375449457</c:v>
                </c:pt>
                <c:pt idx="1334">
                  <c:v>0.226375449457</c:v>
                </c:pt>
                <c:pt idx="1335">
                  <c:v>0.226375449457</c:v>
                </c:pt>
                <c:pt idx="1336">
                  <c:v>0.226375449457</c:v>
                </c:pt>
                <c:pt idx="1337">
                  <c:v>0.226375449457</c:v>
                </c:pt>
                <c:pt idx="1338">
                  <c:v>0.226375449457</c:v>
                </c:pt>
                <c:pt idx="1339">
                  <c:v>0.226375449457</c:v>
                </c:pt>
                <c:pt idx="1340">
                  <c:v>0.226375449457</c:v>
                </c:pt>
                <c:pt idx="1341">
                  <c:v>0.226375449457</c:v>
                </c:pt>
                <c:pt idx="1342">
                  <c:v>0.226375449457</c:v>
                </c:pt>
                <c:pt idx="1343">
                  <c:v>0.226375449457</c:v>
                </c:pt>
                <c:pt idx="1344">
                  <c:v>0.226375449457</c:v>
                </c:pt>
                <c:pt idx="1345">
                  <c:v>0.226375449457</c:v>
                </c:pt>
                <c:pt idx="1346">
                  <c:v>0.226375449457</c:v>
                </c:pt>
                <c:pt idx="1347">
                  <c:v>0.226375449457</c:v>
                </c:pt>
                <c:pt idx="1348">
                  <c:v>0.226375449457</c:v>
                </c:pt>
                <c:pt idx="1349">
                  <c:v>0.226375449457</c:v>
                </c:pt>
                <c:pt idx="1350">
                  <c:v>0.226375449457</c:v>
                </c:pt>
                <c:pt idx="1351">
                  <c:v>0.226375449457</c:v>
                </c:pt>
                <c:pt idx="1352">
                  <c:v>0.226375449457</c:v>
                </c:pt>
                <c:pt idx="1353">
                  <c:v>0.226375449457</c:v>
                </c:pt>
                <c:pt idx="1354">
                  <c:v>0.226375449457</c:v>
                </c:pt>
                <c:pt idx="1355">
                  <c:v>0.226375449457</c:v>
                </c:pt>
                <c:pt idx="1356">
                  <c:v>0.226375449457</c:v>
                </c:pt>
                <c:pt idx="1357">
                  <c:v>0.226375449457</c:v>
                </c:pt>
                <c:pt idx="1358">
                  <c:v>0.226375449457</c:v>
                </c:pt>
                <c:pt idx="1359">
                  <c:v>0.226375449457</c:v>
                </c:pt>
                <c:pt idx="1360">
                  <c:v>0.226375449457</c:v>
                </c:pt>
                <c:pt idx="1361">
                  <c:v>0.226375449457</c:v>
                </c:pt>
                <c:pt idx="1362">
                  <c:v>0.226375449457</c:v>
                </c:pt>
                <c:pt idx="1363">
                  <c:v>0.226375449457</c:v>
                </c:pt>
                <c:pt idx="1364">
                  <c:v>0.226375449457</c:v>
                </c:pt>
                <c:pt idx="1365">
                  <c:v>0.226375449457</c:v>
                </c:pt>
                <c:pt idx="1366">
                  <c:v>0.226375449457</c:v>
                </c:pt>
                <c:pt idx="1367">
                  <c:v>0.226375449457</c:v>
                </c:pt>
                <c:pt idx="1368">
                  <c:v>0.226375449457</c:v>
                </c:pt>
                <c:pt idx="1369">
                  <c:v>0.226375449457</c:v>
                </c:pt>
                <c:pt idx="1370">
                  <c:v>0.226375449457</c:v>
                </c:pt>
                <c:pt idx="1371">
                  <c:v>0.226375449457</c:v>
                </c:pt>
                <c:pt idx="1372">
                  <c:v>0.226375449457</c:v>
                </c:pt>
                <c:pt idx="1373">
                  <c:v>0.226375449457</c:v>
                </c:pt>
                <c:pt idx="1374">
                  <c:v>0.226375449457</c:v>
                </c:pt>
                <c:pt idx="1375">
                  <c:v>0.226375449457</c:v>
                </c:pt>
                <c:pt idx="1376">
                  <c:v>0.226375449457</c:v>
                </c:pt>
                <c:pt idx="1377">
                  <c:v>0.226375449457</c:v>
                </c:pt>
                <c:pt idx="1378">
                  <c:v>0.226375449457</c:v>
                </c:pt>
                <c:pt idx="1379">
                  <c:v>0.226375449457</c:v>
                </c:pt>
                <c:pt idx="1380">
                  <c:v>0.226375449457</c:v>
                </c:pt>
                <c:pt idx="1381">
                  <c:v>0.226375449457</c:v>
                </c:pt>
                <c:pt idx="1382">
                  <c:v>0.226375449457</c:v>
                </c:pt>
                <c:pt idx="1383">
                  <c:v>0.226375449457</c:v>
                </c:pt>
                <c:pt idx="1384">
                  <c:v>0.226375449457</c:v>
                </c:pt>
                <c:pt idx="1385">
                  <c:v>0.226375449457</c:v>
                </c:pt>
                <c:pt idx="1386">
                  <c:v>0.226375449457</c:v>
                </c:pt>
                <c:pt idx="1387">
                  <c:v>0.226375449457</c:v>
                </c:pt>
                <c:pt idx="1388">
                  <c:v>0.226375449457</c:v>
                </c:pt>
                <c:pt idx="1389">
                  <c:v>0.226375449457</c:v>
                </c:pt>
                <c:pt idx="1390">
                  <c:v>0.226375449457</c:v>
                </c:pt>
                <c:pt idx="1391">
                  <c:v>0.226375449457</c:v>
                </c:pt>
                <c:pt idx="1392">
                  <c:v>0.226375449457</c:v>
                </c:pt>
                <c:pt idx="1393">
                  <c:v>0.226375449457</c:v>
                </c:pt>
                <c:pt idx="1394">
                  <c:v>0.226375449457</c:v>
                </c:pt>
                <c:pt idx="1395">
                  <c:v>0.226375449457</c:v>
                </c:pt>
                <c:pt idx="1396">
                  <c:v>0.226375449457</c:v>
                </c:pt>
                <c:pt idx="1397">
                  <c:v>0.226375449457</c:v>
                </c:pt>
                <c:pt idx="1398">
                  <c:v>0.226375449457</c:v>
                </c:pt>
                <c:pt idx="1399">
                  <c:v>0.226375449457</c:v>
                </c:pt>
                <c:pt idx="1400">
                  <c:v>0.226375449457</c:v>
                </c:pt>
                <c:pt idx="1401">
                  <c:v>0.226375449457</c:v>
                </c:pt>
                <c:pt idx="1402">
                  <c:v>0.226375449457</c:v>
                </c:pt>
                <c:pt idx="1403">
                  <c:v>0.226375449457</c:v>
                </c:pt>
                <c:pt idx="1404">
                  <c:v>0.226375449457</c:v>
                </c:pt>
                <c:pt idx="1405">
                  <c:v>0.226375449457</c:v>
                </c:pt>
                <c:pt idx="1406">
                  <c:v>0.226375449457</c:v>
                </c:pt>
                <c:pt idx="1407">
                  <c:v>0.226375449457</c:v>
                </c:pt>
                <c:pt idx="1408">
                  <c:v>0.226375449457</c:v>
                </c:pt>
                <c:pt idx="1409">
                  <c:v>0.226375449457</c:v>
                </c:pt>
                <c:pt idx="1410">
                  <c:v>0.226375449457</c:v>
                </c:pt>
                <c:pt idx="1411">
                  <c:v>0.226375449457</c:v>
                </c:pt>
                <c:pt idx="1412">
                  <c:v>0.226375449457</c:v>
                </c:pt>
                <c:pt idx="1413">
                  <c:v>0.226375449457</c:v>
                </c:pt>
                <c:pt idx="1414">
                  <c:v>0.226375449457</c:v>
                </c:pt>
                <c:pt idx="1415">
                  <c:v>0.226375449457</c:v>
                </c:pt>
                <c:pt idx="1416">
                  <c:v>0.226375449457</c:v>
                </c:pt>
                <c:pt idx="1417">
                  <c:v>0.226375449457</c:v>
                </c:pt>
                <c:pt idx="1418">
                  <c:v>0.226375449457</c:v>
                </c:pt>
                <c:pt idx="1419">
                  <c:v>0.226375449457</c:v>
                </c:pt>
                <c:pt idx="1420">
                  <c:v>0.226375449457</c:v>
                </c:pt>
                <c:pt idx="1421">
                  <c:v>0.226375449457</c:v>
                </c:pt>
                <c:pt idx="1422">
                  <c:v>0.226375449457</c:v>
                </c:pt>
                <c:pt idx="1423">
                  <c:v>0.226375449457</c:v>
                </c:pt>
                <c:pt idx="1424">
                  <c:v>0.226375449457</c:v>
                </c:pt>
                <c:pt idx="1425">
                  <c:v>0.226375449457</c:v>
                </c:pt>
                <c:pt idx="1426">
                  <c:v>0.226375449457</c:v>
                </c:pt>
                <c:pt idx="1427">
                  <c:v>0.226375449457</c:v>
                </c:pt>
                <c:pt idx="1428">
                  <c:v>0.226375449457</c:v>
                </c:pt>
                <c:pt idx="1429">
                  <c:v>0.226375449457</c:v>
                </c:pt>
                <c:pt idx="1430">
                  <c:v>0.226375449457</c:v>
                </c:pt>
                <c:pt idx="1431">
                  <c:v>0.226375449457</c:v>
                </c:pt>
                <c:pt idx="1432">
                  <c:v>0.226375449457</c:v>
                </c:pt>
                <c:pt idx="1433">
                  <c:v>0.226375449457</c:v>
                </c:pt>
                <c:pt idx="1434">
                  <c:v>0.226375449457</c:v>
                </c:pt>
                <c:pt idx="1435">
                  <c:v>0.226375449457</c:v>
                </c:pt>
                <c:pt idx="1436">
                  <c:v>0.226375449457</c:v>
                </c:pt>
                <c:pt idx="1437">
                  <c:v>0.226375449457</c:v>
                </c:pt>
                <c:pt idx="1438">
                  <c:v>0.226375449457</c:v>
                </c:pt>
                <c:pt idx="1439">
                  <c:v>0.226375449457</c:v>
                </c:pt>
                <c:pt idx="1440">
                  <c:v>0.226375449457</c:v>
                </c:pt>
                <c:pt idx="1441">
                  <c:v>0.226375449457</c:v>
                </c:pt>
                <c:pt idx="1442">
                  <c:v>0.226375449457</c:v>
                </c:pt>
                <c:pt idx="1443">
                  <c:v>0.226375449457</c:v>
                </c:pt>
                <c:pt idx="1444">
                  <c:v>0.226375449457</c:v>
                </c:pt>
                <c:pt idx="1445">
                  <c:v>0.226375449457</c:v>
                </c:pt>
                <c:pt idx="1446">
                  <c:v>0.226375449457</c:v>
                </c:pt>
                <c:pt idx="1447">
                  <c:v>0.226375449457</c:v>
                </c:pt>
                <c:pt idx="1448">
                  <c:v>0.226375449457</c:v>
                </c:pt>
                <c:pt idx="1449">
                  <c:v>0.226375449457</c:v>
                </c:pt>
                <c:pt idx="1450">
                  <c:v>0.226375449457</c:v>
                </c:pt>
                <c:pt idx="1451">
                  <c:v>0.226375449457</c:v>
                </c:pt>
                <c:pt idx="1452">
                  <c:v>0.226375449457</c:v>
                </c:pt>
                <c:pt idx="1453">
                  <c:v>0.226375449457</c:v>
                </c:pt>
                <c:pt idx="1454">
                  <c:v>0.226375449457</c:v>
                </c:pt>
                <c:pt idx="1455">
                  <c:v>0.226375449457</c:v>
                </c:pt>
                <c:pt idx="1456">
                  <c:v>0.226375449457</c:v>
                </c:pt>
                <c:pt idx="1457">
                  <c:v>0.226375449457</c:v>
                </c:pt>
                <c:pt idx="1458">
                  <c:v>0.226375449457</c:v>
                </c:pt>
                <c:pt idx="1459">
                  <c:v>0.226375449457</c:v>
                </c:pt>
                <c:pt idx="1460">
                  <c:v>0.226375449457</c:v>
                </c:pt>
                <c:pt idx="1461">
                  <c:v>0.226375449457</c:v>
                </c:pt>
                <c:pt idx="1462">
                  <c:v>0.226375449457</c:v>
                </c:pt>
                <c:pt idx="1463">
                  <c:v>0.226375449457</c:v>
                </c:pt>
                <c:pt idx="1464">
                  <c:v>0.226375449457</c:v>
                </c:pt>
                <c:pt idx="1465">
                  <c:v>0.226375449457</c:v>
                </c:pt>
                <c:pt idx="1466">
                  <c:v>0.226375449457</c:v>
                </c:pt>
                <c:pt idx="1467">
                  <c:v>0.226375449457</c:v>
                </c:pt>
                <c:pt idx="1468">
                  <c:v>0.226375449457</c:v>
                </c:pt>
                <c:pt idx="1469">
                  <c:v>0.226375449457</c:v>
                </c:pt>
                <c:pt idx="1470">
                  <c:v>0.226375449457</c:v>
                </c:pt>
                <c:pt idx="1471">
                  <c:v>0.226375449457</c:v>
                </c:pt>
                <c:pt idx="1472">
                  <c:v>0.226375449457</c:v>
                </c:pt>
                <c:pt idx="1473">
                  <c:v>0.226375449457</c:v>
                </c:pt>
                <c:pt idx="1474">
                  <c:v>0.226375449457</c:v>
                </c:pt>
                <c:pt idx="1475">
                  <c:v>0.226375449457</c:v>
                </c:pt>
                <c:pt idx="1476">
                  <c:v>0.226375449457</c:v>
                </c:pt>
                <c:pt idx="1477">
                  <c:v>0.226375449457</c:v>
                </c:pt>
                <c:pt idx="1478">
                  <c:v>0.226375449457</c:v>
                </c:pt>
                <c:pt idx="1479">
                  <c:v>0.226375449457</c:v>
                </c:pt>
                <c:pt idx="1480">
                  <c:v>0.226375449457</c:v>
                </c:pt>
                <c:pt idx="1481">
                  <c:v>0.226375449457</c:v>
                </c:pt>
                <c:pt idx="1482">
                  <c:v>0.226375449457</c:v>
                </c:pt>
                <c:pt idx="1483">
                  <c:v>0.226375449457</c:v>
                </c:pt>
                <c:pt idx="1484">
                  <c:v>0.226375449457</c:v>
                </c:pt>
                <c:pt idx="1485">
                  <c:v>0.226375449457</c:v>
                </c:pt>
                <c:pt idx="1486">
                  <c:v>0.226375449457</c:v>
                </c:pt>
                <c:pt idx="1487">
                  <c:v>0.226375449457</c:v>
                </c:pt>
                <c:pt idx="1488">
                  <c:v>0.226375449457</c:v>
                </c:pt>
                <c:pt idx="1489">
                  <c:v>0.226375449457</c:v>
                </c:pt>
                <c:pt idx="1490">
                  <c:v>0.226375449457</c:v>
                </c:pt>
                <c:pt idx="1491">
                  <c:v>0.226375449457</c:v>
                </c:pt>
                <c:pt idx="1492">
                  <c:v>0.226375449457</c:v>
                </c:pt>
                <c:pt idx="1493">
                  <c:v>0.226375449457</c:v>
                </c:pt>
                <c:pt idx="1494">
                  <c:v>0.226375449457</c:v>
                </c:pt>
                <c:pt idx="1495">
                  <c:v>0.226375449457</c:v>
                </c:pt>
                <c:pt idx="1496">
                  <c:v>0.226375449457</c:v>
                </c:pt>
                <c:pt idx="1497">
                  <c:v>0.226375449457</c:v>
                </c:pt>
                <c:pt idx="1498">
                  <c:v>0.226375449457</c:v>
                </c:pt>
                <c:pt idx="1499">
                  <c:v>0.226375449457</c:v>
                </c:pt>
                <c:pt idx="1500">
                  <c:v>0.226375449457</c:v>
                </c:pt>
                <c:pt idx="1501">
                  <c:v>0.226375449457</c:v>
                </c:pt>
                <c:pt idx="1502">
                  <c:v>0.226375449457</c:v>
                </c:pt>
                <c:pt idx="1503">
                  <c:v>0.226375449457</c:v>
                </c:pt>
                <c:pt idx="1504">
                  <c:v>0.226375449457</c:v>
                </c:pt>
                <c:pt idx="1505">
                  <c:v>0.226375449457</c:v>
                </c:pt>
                <c:pt idx="1506">
                  <c:v>0.226375449457</c:v>
                </c:pt>
                <c:pt idx="1507">
                  <c:v>0.226375449457</c:v>
                </c:pt>
                <c:pt idx="1508">
                  <c:v>0.226375449457</c:v>
                </c:pt>
                <c:pt idx="1509">
                  <c:v>0.226375449457</c:v>
                </c:pt>
                <c:pt idx="1510">
                  <c:v>0.226375449457</c:v>
                </c:pt>
                <c:pt idx="1511">
                  <c:v>0.226375449457</c:v>
                </c:pt>
                <c:pt idx="1512">
                  <c:v>0.226375449457</c:v>
                </c:pt>
                <c:pt idx="1513">
                  <c:v>0.226375449457</c:v>
                </c:pt>
                <c:pt idx="1514">
                  <c:v>0.226375449457</c:v>
                </c:pt>
                <c:pt idx="1515">
                  <c:v>0.226375449457</c:v>
                </c:pt>
                <c:pt idx="1516">
                  <c:v>0.226375449457</c:v>
                </c:pt>
                <c:pt idx="1517">
                  <c:v>0.226375449457</c:v>
                </c:pt>
                <c:pt idx="1518">
                  <c:v>0.226375449457</c:v>
                </c:pt>
                <c:pt idx="1519">
                  <c:v>0.226375449457</c:v>
                </c:pt>
                <c:pt idx="1520">
                  <c:v>0.226375449457</c:v>
                </c:pt>
                <c:pt idx="1521">
                  <c:v>0.226375449457</c:v>
                </c:pt>
                <c:pt idx="1522">
                  <c:v>0.226375449457</c:v>
                </c:pt>
                <c:pt idx="1523">
                  <c:v>0.226375449457</c:v>
                </c:pt>
                <c:pt idx="1524">
                  <c:v>0.226375449457</c:v>
                </c:pt>
                <c:pt idx="1525">
                  <c:v>0.226375449457</c:v>
                </c:pt>
                <c:pt idx="1526">
                  <c:v>0.226375449457</c:v>
                </c:pt>
                <c:pt idx="1527">
                  <c:v>0.226375449457</c:v>
                </c:pt>
                <c:pt idx="1528">
                  <c:v>0.226375449457</c:v>
                </c:pt>
                <c:pt idx="1529">
                  <c:v>0.226375449457</c:v>
                </c:pt>
                <c:pt idx="1530">
                  <c:v>0.226375449457</c:v>
                </c:pt>
                <c:pt idx="1531">
                  <c:v>0.226375449457</c:v>
                </c:pt>
                <c:pt idx="1532">
                  <c:v>0.226375449457</c:v>
                </c:pt>
                <c:pt idx="1533">
                  <c:v>0.226375449457</c:v>
                </c:pt>
                <c:pt idx="1534">
                  <c:v>0.226375449457</c:v>
                </c:pt>
                <c:pt idx="1535">
                  <c:v>0.226375449457</c:v>
                </c:pt>
                <c:pt idx="1536">
                  <c:v>0.226375449457</c:v>
                </c:pt>
                <c:pt idx="1537">
                  <c:v>0.226375449457</c:v>
                </c:pt>
                <c:pt idx="1538">
                  <c:v>0.226375449457</c:v>
                </c:pt>
                <c:pt idx="1539">
                  <c:v>0.226375449457</c:v>
                </c:pt>
                <c:pt idx="1540">
                  <c:v>0.226375449457</c:v>
                </c:pt>
                <c:pt idx="1541">
                  <c:v>0.226375449457</c:v>
                </c:pt>
                <c:pt idx="1542">
                  <c:v>0.226375449457</c:v>
                </c:pt>
                <c:pt idx="1543">
                  <c:v>0.226375449457</c:v>
                </c:pt>
                <c:pt idx="1544">
                  <c:v>0.226375449457</c:v>
                </c:pt>
                <c:pt idx="1545">
                  <c:v>0.226375449457</c:v>
                </c:pt>
                <c:pt idx="1546">
                  <c:v>0.226375449457</c:v>
                </c:pt>
                <c:pt idx="1547">
                  <c:v>0.226375449457</c:v>
                </c:pt>
                <c:pt idx="1548">
                  <c:v>0.226375449457</c:v>
                </c:pt>
                <c:pt idx="1549">
                  <c:v>0.226375449457</c:v>
                </c:pt>
                <c:pt idx="1550">
                  <c:v>0.226375449457</c:v>
                </c:pt>
                <c:pt idx="1551">
                  <c:v>0.226375449457</c:v>
                </c:pt>
                <c:pt idx="1552">
                  <c:v>0.226375449457</c:v>
                </c:pt>
                <c:pt idx="1553">
                  <c:v>0.226375449457</c:v>
                </c:pt>
                <c:pt idx="1554">
                  <c:v>0.226375449457</c:v>
                </c:pt>
                <c:pt idx="1555">
                  <c:v>0.226375449457</c:v>
                </c:pt>
                <c:pt idx="1556">
                  <c:v>0.226375449457</c:v>
                </c:pt>
                <c:pt idx="1557">
                  <c:v>0.226375449457</c:v>
                </c:pt>
                <c:pt idx="1558">
                  <c:v>0.226375449457</c:v>
                </c:pt>
                <c:pt idx="1559">
                  <c:v>0.226375449457</c:v>
                </c:pt>
                <c:pt idx="1560">
                  <c:v>0.226375449457</c:v>
                </c:pt>
                <c:pt idx="1561">
                  <c:v>0.226375449457</c:v>
                </c:pt>
                <c:pt idx="1562">
                  <c:v>0.226375449457</c:v>
                </c:pt>
                <c:pt idx="1563">
                  <c:v>0.226375449457</c:v>
                </c:pt>
                <c:pt idx="1564">
                  <c:v>0.226375449457</c:v>
                </c:pt>
                <c:pt idx="1565">
                  <c:v>0.226375449457</c:v>
                </c:pt>
                <c:pt idx="1566">
                  <c:v>0.226375449457</c:v>
                </c:pt>
                <c:pt idx="1567">
                  <c:v>0.226375449457</c:v>
                </c:pt>
                <c:pt idx="1568">
                  <c:v>0.226375449457</c:v>
                </c:pt>
                <c:pt idx="1569">
                  <c:v>0.226375449457</c:v>
                </c:pt>
                <c:pt idx="1570">
                  <c:v>0.226375449457</c:v>
                </c:pt>
                <c:pt idx="1571">
                  <c:v>0.226375449457</c:v>
                </c:pt>
                <c:pt idx="1572">
                  <c:v>0.226375449457</c:v>
                </c:pt>
                <c:pt idx="1573">
                  <c:v>0.226375449457</c:v>
                </c:pt>
                <c:pt idx="1574">
                  <c:v>0.226375449457</c:v>
                </c:pt>
                <c:pt idx="1575">
                  <c:v>0.226375449457</c:v>
                </c:pt>
                <c:pt idx="1576">
                  <c:v>0.226375449457</c:v>
                </c:pt>
                <c:pt idx="1577">
                  <c:v>0.226375449457</c:v>
                </c:pt>
                <c:pt idx="1578">
                  <c:v>0.226375449457</c:v>
                </c:pt>
                <c:pt idx="1579">
                  <c:v>0.226375449457</c:v>
                </c:pt>
                <c:pt idx="1580">
                  <c:v>0.226375449457</c:v>
                </c:pt>
                <c:pt idx="1581">
                  <c:v>0.226375449457</c:v>
                </c:pt>
                <c:pt idx="1582">
                  <c:v>0.226375449457</c:v>
                </c:pt>
                <c:pt idx="1583">
                  <c:v>0.226375449457</c:v>
                </c:pt>
                <c:pt idx="1584">
                  <c:v>0.226375449457</c:v>
                </c:pt>
                <c:pt idx="1585">
                  <c:v>0.226375449457</c:v>
                </c:pt>
                <c:pt idx="1586">
                  <c:v>0.226375449457</c:v>
                </c:pt>
                <c:pt idx="1587">
                  <c:v>0.226375449457</c:v>
                </c:pt>
                <c:pt idx="1588">
                  <c:v>0.226375449457</c:v>
                </c:pt>
                <c:pt idx="1589">
                  <c:v>0.226375449457</c:v>
                </c:pt>
                <c:pt idx="1590">
                  <c:v>0.226375449457</c:v>
                </c:pt>
                <c:pt idx="1591">
                  <c:v>0.226375449457</c:v>
                </c:pt>
                <c:pt idx="1592">
                  <c:v>0.226375449457</c:v>
                </c:pt>
                <c:pt idx="1593">
                  <c:v>0.226375449457</c:v>
                </c:pt>
                <c:pt idx="1594">
                  <c:v>0.226375449457</c:v>
                </c:pt>
                <c:pt idx="1595">
                  <c:v>0.226375449457</c:v>
                </c:pt>
                <c:pt idx="1596">
                  <c:v>0.226375449457</c:v>
                </c:pt>
                <c:pt idx="1597">
                  <c:v>0.226375449457</c:v>
                </c:pt>
                <c:pt idx="1598">
                  <c:v>0.226375449457</c:v>
                </c:pt>
                <c:pt idx="1599">
                  <c:v>0.226375449457</c:v>
                </c:pt>
                <c:pt idx="1600">
                  <c:v>0.226375449457</c:v>
                </c:pt>
                <c:pt idx="1601">
                  <c:v>0.226375449457</c:v>
                </c:pt>
                <c:pt idx="1602">
                  <c:v>0.226375449457</c:v>
                </c:pt>
                <c:pt idx="1603">
                  <c:v>0.226375449457</c:v>
                </c:pt>
                <c:pt idx="1604">
                  <c:v>0.226375449457</c:v>
                </c:pt>
                <c:pt idx="1605">
                  <c:v>0.226375449457</c:v>
                </c:pt>
                <c:pt idx="1606">
                  <c:v>0.226375449457</c:v>
                </c:pt>
                <c:pt idx="1607">
                  <c:v>0.226375449457</c:v>
                </c:pt>
                <c:pt idx="1608">
                  <c:v>0.226375449457</c:v>
                </c:pt>
                <c:pt idx="1609">
                  <c:v>0.226375449457</c:v>
                </c:pt>
                <c:pt idx="1610">
                  <c:v>0.226375449457</c:v>
                </c:pt>
                <c:pt idx="1611">
                  <c:v>0.226375449457</c:v>
                </c:pt>
                <c:pt idx="1612">
                  <c:v>0.226375449457</c:v>
                </c:pt>
                <c:pt idx="1613">
                  <c:v>0.226375449457</c:v>
                </c:pt>
                <c:pt idx="1614">
                  <c:v>0.226375449457</c:v>
                </c:pt>
                <c:pt idx="1615">
                  <c:v>0.226375449457</c:v>
                </c:pt>
                <c:pt idx="1616">
                  <c:v>0.226375449457</c:v>
                </c:pt>
                <c:pt idx="1617">
                  <c:v>0.226375449457</c:v>
                </c:pt>
                <c:pt idx="1618">
                  <c:v>0.226375449457</c:v>
                </c:pt>
                <c:pt idx="1619">
                  <c:v>0.226375449457</c:v>
                </c:pt>
                <c:pt idx="1620">
                  <c:v>0.226375449457</c:v>
                </c:pt>
                <c:pt idx="1621">
                  <c:v>0.226375449457</c:v>
                </c:pt>
                <c:pt idx="1622">
                  <c:v>0.226375449457</c:v>
                </c:pt>
                <c:pt idx="1623">
                  <c:v>0.226375449457</c:v>
                </c:pt>
                <c:pt idx="1624">
                  <c:v>0.226375449457</c:v>
                </c:pt>
                <c:pt idx="1625">
                  <c:v>0.226375449457</c:v>
                </c:pt>
                <c:pt idx="1626">
                  <c:v>0.226375449457</c:v>
                </c:pt>
                <c:pt idx="1627">
                  <c:v>0.226375449457</c:v>
                </c:pt>
                <c:pt idx="1628">
                  <c:v>0.226375449457</c:v>
                </c:pt>
                <c:pt idx="1629">
                  <c:v>0.226375449457</c:v>
                </c:pt>
                <c:pt idx="1630">
                  <c:v>0.226375449457</c:v>
                </c:pt>
                <c:pt idx="1631">
                  <c:v>0.226375449457</c:v>
                </c:pt>
                <c:pt idx="1632">
                  <c:v>0.226375449457</c:v>
                </c:pt>
                <c:pt idx="1633">
                  <c:v>0.226375449457</c:v>
                </c:pt>
                <c:pt idx="1634">
                  <c:v>0.226375449457</c:v>
                </c:pt>
                <c:pt idx="1635">
                  <c:v>0.226375449457</c:v>
                </c:pt>
                <c:pt idx="1636">
                  <c:v>0.226375449457</c:v>
                </c:pt>
                <c:pt idx="1637">
                  <c:v>0.226375449457</c:v>
                </c:pt>
                <c:pt idx="1638">
                  <c:v>0.226375449457</c:v>
                </c:pt>
                <c:pt idx="1639">
                  <c:v>0.226375449457</c:v>
                </c:pt>
                <c:pt idx="1640">
                  <c:v>0.226375449457</c:v>
                </c:pt>
                <c:pt idx="1641">
                  <c:v>0.226375449457</c:v>
                </c:pt>
                <c:pt idx="1642">
                  <c:v>0.226375449457</c:v>
                </c:pt>
                <c:pt idx="1643">
                  <c:v>0.226375449457</c:v>
                </c:pt>
                <c:pt idx="1644">
                  <c:v>0.226375449457</c:v>
                </c:pt>
                <c:pt idx="1645">
                  <c:v>0.226375449457</c:v>
                </c:pt>
                <c:pt idx="1646">
                  <c:v>0.226375449457</c:v>
                </c:pt>
                <c:pt idx="1647">
                  <c:v>0.226375449457</c:v>
                </c:pt>
                <c:pt idx="1648">
                  <c:v>0.226375449457</c:v>
                </c:pt>
                <c:pt idx="1649">
                  <c:v>0.226375449457</c:v>
                </c:pt>
                <c:pt idx="1650">
                  <c:v>0.226375449457</c:v>
                </c:pt>
                <c:pt idx="1651">
                  <c:v>0.226375449457</c:v>
                </c:pt>
                <c:pt idx="1652">
                  <c:v>0.226375449457</c:v>
                </c:pt>
                <c:pt idx="1653">
                  <c:v>0.226375449457</c:v>
                </c:pt>
                <c:pt idx="1654">
                  <c:v>0.226375449457</c:v>
                </c:pt>
                <c:pt idx="1655">
                  <c:v>0.226375449457</c:v>
                </c:pt>
                <c:pt idx="1656">
                  <c:v>0.226375449457</c:v>
                </c:pt>
                <c:pt idx="1657">
                  <c:v>0.226375449457</c:v>
                </c:pt>
                <c:pt idx="1658">
                  <c:v>0.226375449457</c:v>
                </c:pt>
                <c:pt idx="1659">
                  <c:v>0.226375449457</c:v>
                </c:pt>
                <c:pt idx="1660">
                  <c:v>0.226375449457</c:v>
                </c:pt>
                <c:pt idx="1661">
                  <c:v>0.226375449457</c:v>
                </c:pt>
                <c:pt idx="1662">
                  <c:v>0.226375449457</c:v>
                </c:pt>
                <c:pt idx="1663">
                  <c:v>0.226375449457</c:v>
                </c:pt>
                <c:pt idx="1664">
                  <c:v>0.226375449457</c:v>
                </c:pt>
                <c:pt idx="1665">
                  <c:v>0.226375449457</c:v>
                </c:pt>
                <c:pt idx="1666">
                  <c:v>0.226375449457</c:v>
                </c:pt>
                <c:pt idx="1667">
                  <c:v>0.226375449457</c:v>
                </c:pt>
                <c:pt idx="1668">
                  <c:v>0.226375449457</c:v>
                </c:pt>
                <c:pt idx="1669">
                  <c:v>0.226375449457</c:v>
                </c:pt>
                <c:pt idx="1670">
                  <c:v>0.226375449457</c:v>
                </c:pt>
                <c:pt idx="1671">
                  <c:v>0.226375449457</c:v>
                </c:pt>
                <c:pt idx="1672">
                  <c:v>0.226375449457</c:v>
                </c:pt>
                <c:pt idx="1673">
                  <c:v>0.226375449457</c:v>
                </c:pt>
                <c:pt idx="1674">
                  <c:v>0.226375449457</c:v>
                </c:pt>
                <c:pt idx="1675">
                  <c:v>0.226375449457</c:v>
                </c:pt>
                <c:pt idx="1676">
                  <c:v>0.226375449457</c:v>
                </c:pt>
                <c:pt idx="1677">
                  <c:v>0.226375449457</c:v>
                </c:pt>
                <c:pt idx="1678">
                  <c:v>0.226375449457</c:v>
                </c:pt>
                <c:pt idx="1679">
                  <c:v>0.226375449457</c:v>
                </c:pt>
                <c:pt idx="1680">
                  <c:v>0.226375449457</c:v>
                </c:pt>
                <c:pt idx="1681">
                  <c:v>0.226375449457</c:v>
                </c:pt>
                <c:pt idx="1682">
                  <c:v>0.226375449457</c:v>
                </c:pt>
                <c:pt idx="1683">
                  <c:v>0.226375449457</c:v>
                </c:pt>
                <c:pt idx="1684">
                  <c:v>0.226375449457</c:v>
                </c:pt>
                <c:pt idx="1685">
                  <c:v>0.226375449457</c:v>
                </c:pt>
                <c:pt idx="1686">
                  <c:v>0.226375449457</c:v>
                </c:pt>
                <c:pt idx="1687">
                  <c:v>0.226375449457</c:v>
                </c:pt>
                <c:pt idx="1688">
                  <c:v>0.226375449457</c:v>
                </c:pt>
                <c:pt idx="1689">
                  <c:v>0.226375449457</c:v>
                </c:pt>
                <c:pt idx="1690">
                  <c:v>0.226375449457</c:v>
                </c:pt>
                <c:pt idx="1691">
                  <c:v>0.226375449457</c:v>
                </c:pt>
                <c:pt idx="1692">
                  <c:v>0.226375449457</c:v>
                </c:pt>
                <c:pt idx="1693">
                  <c:v>0.226375449457</c:v>
                </c:pt>
                <c:pt idx="1694">
                  <c:v>0.226375449457</c:v>
                </c:pt>
                <c:pt idx="1695">
                  <c:v>0.226375449457</c:v>
                </c:pt>
                <c:pt idx="1696">
                  <c:v>0.226375449457</c:v>
                </c:pt>
                <c:pt idx="1697">
                  <c:v>0.226375449457</c:v>
                </c:pt>
                <c:pt idx="1698">
                  <c:v>0.226375449457</c:v>
                </c:pt>
                <c:pt idx="1699">
                  <c:v>0.226375449457</c:v>
                </c:pt>
                <c:pt idx="1700">
                  <c:v>0.226375449457</c:v>
                </c:pt>
                <c:pt idx="1701">
                  <c:v>0.226375449457</c:v>
                </c:pt>
                <c:pt idx="1702">
                  <c:v>0.226375449457</c:v>
                </c:pt>
                <c:pt idx="1703">
                  <c:v>0.226375449457</c:v>
                </c:pt>
                <c:pt idx="1704">
                  <c:v>0.226375449457</c:v>
                </c:pt>
                <c:pt idx="1705">
                  <c:v>0.226375449457</c:v>
                </c:pt>
                <c:pt idx="1706">
                  <c:v>0.226375449457</c:v>
                </c:pt>
                <c:pt idx="1707">
                  <c:v>0.226375449457</c:v>
                </c:pt>
                <c:pt idx="1708">
                  <c:v>0.226375449457</c:v>
                </c:pt>
                <c:pt idx="1709">
                  <c:v>0.226375449457</c:v>
                </c:pt>
                <c:pt idx="1710">
                  <c:v>0.226375449457</c:v>
                </c:pt>
                <c:pt idx="1711">
                  <c:v>0.226375449457</c:v>
                </c:pt>
                <c:pt idx="1712">
                  <c:v>0.226375449457</c:v>
                </c:pt>
                <c:pt idx="1713">
                  <c:v>0.226375449457</c:v>
                </c:pt>
                <c:pt idx="1714">
                  <c:v>0.226375449457</c:v>
                </c:pt>
                <c:pt idx="1715">
                  <c:v>0.226375449457</c:v>
                </c:pt>
                <c:pt idx="1716">
                  <c:v>0.226375449457</c:v>
                </c:pt>
                <c:pt idx="1717">
                  <c:v>0.226375449457</c:v>
                </c:pt>
                <c:pt idx="1718">
                  <c:v>0.226375449457</c:v>
                </c:pt>
                <c:pt idx="1719">
                  <c:v>0.226375449457</c:v>
                </c:pt>
                <c:pt idx="1720">
                  <c:v>0.226375449457</c:v>
                </c:pt>
                <c:pt idx="1721">
                  <c:v>0.226375449457</c:v>
                </c:pt>
                <c:pt idx="1722">
                  <c:v>0.226375449457</c:v>
                </c:pt>
                <c:pt idx="1723">
                  <c:v>0.226375449457</c:v>
                </c:pt>
                <c:pt idx="1724">
                  <c:v>0.226375449457</c:v>
                </c:pt>
                <c:pt idx="1725">
                  <c:v>0.226375449457</c:v>
                </c:pt>
                <c:pt idx="1726">
                  <c:v>0.226375449457</c:v>
                </c:pt>
                <c:pt idx="1727">
                  <c:v>0.226375449457</c:v>
                </c:pt>
                <c:pt idx="1728">
                  <c:v>0.226375449457</c:v>
                </c:pt>
                <c:pt idx="1729">
                  <c:v>0.226375449457</c:v>
                </c:pt>
                <c:pt idx="1730">
                  <c:v>0.226375449457</c:v>
                </c:pt>
                <c:pt idx="1731">
                  <c:v>0.226375449457</c:v>
                </c:pt>
                <c:pt idx="1732">
                  <c:v>0.226375449457</c:v>
                </c:pt>
                <c:pt idx="1733">
                  <c:v>0.226375449457</c:v>
                </c:pt>
                <c:pt idx="1734">
                  <c:v>0.226375449457</c:v>
                </c:pt>
                <c:pt idx="1735">
                  <c:v>0.226375449457</c:v>
                </c:pt>
                <c:pt idx="1736">
                  <c:v>0.226375449457</c:v>
                </c:pt>
                <c:pt idx="1737">
                  <c:v>0.226375449457</c:v>
                </c:pt>
                <c:pt idx="1738">
                  <c:v>0.226375449457</c:v>
                </c:pt>
                <c:pt idx="1739">
                  <c:v>0.226375449457</c:v>
                </c:pt>
                <c:pt idx="1740">
                  <c:v>0.226375449457</c:v>
                </c:pt>
                <c:pt idx="1741">
                  <c:v>0.226375449457</c:v>
                </c:pt>
                <c:pt idx="1742">
                  <c:v>0.226375449457</c:v>
                </c:pt>
                <c:pt idx="1743">
                  <c:v>0.226375449457</c:v>
                </c:pt>
                <c:pt idx="1744">
                  <c:v>0.226375449457</c:v>
                </c:pt>
                <c:pt idx="1745">
                  <c:v>0.226375449457</c:v>
                </c:pt>
                <c:pt idx="1746">
                  <c:v>0.226375449457</c:v>
                </c:pt>
                <c:pt idx="1747">
                  <c:v>0.226375449457</c:v>
                </c:pt>
                <c:pt idx="1748">
                  <c:v>0.226375449457</c:v>
                </c:pt>
                <c:pt idx="1749">
                  <c:v>0.226375449457</c:v>
                </c:pt>
                <c:pt idx="1750">
                  <c:v>0.226375449457</c:v>
                </c:pt>
                <c:pt idx="1751">
                  <c:v>0.226375449457</c:v>
                </c:pt>
                <c:pt idx="1752">
                  <c:v>0.226375449457</c:v>
                </c:pt>
                <c:pt idx="1753">
                  <c:v>0.226375449457</c:v>
                </c:pt>
                <c:pt idx="1754">
                  <c:v>0.226375449457</c:v>
                </c:pt>
                <c:pt idx="1755">
                  <c:v>0.226375449457</c:v>
                </c:pt>
                <c:pt idx="1756">
                  <c:v>0.226375449457</c:v>
                </c:pt>
                <c:pt idx="1757">
                  <c:v>0.226375449457</c:v>
                </c:pt>
                <c:pt idx="1758">
                  <c:v>0.226375449457</c:v>
                </c:pt>
                <c:pt idx="1759">
                  <c:v>0.226375449457</c:v>
                </c:pt>
                <c:pt idx="1760">
                  <c:v>0.226375449457</c:v>
                </c:pt>
                <c:pt idx="1761">
                  <c:v>0.226375449457</c:v>
                </c:pt>
                <c:pt idx="1762">
                  <c:v>0.226375449457</c:v>
                </c:pt>
                <c:pt idx="1763">
                  <c:v>0.226375449457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9EC-4798-B93A-9B9F0625AB1B}"/>
            </c:ext>
          </c:extLst>
        </c:ser>
        <c:ser>
          <c:idx val="2"/>
          <c:order val="1"/>
          <c:tx>
            <c:strRef>
              <c:f>Feuil1!$A$2</c:f>
              <c:strCache>
                <c:ptCount val="1"/>
                <c:pt idx="0">
                  <c:v>Blade created using XGenerative Design</c:v>
                </c:pt>
              </c:strCache>
            </c:strRef>
          </c:tx>
          <c:spPr>
            <a:ln w="19050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Feuil1!$A$4:$A$1767</c:f>
              <c:numCache>
                <c:formatCode>0.00</c:formatCode>
                <c:ptCount val="1764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</c:v>
                </c:pt>
                <c:pt idx="4">
                  <c:v>0.2</c:v>
                </c:pt>
                <c:pt idx="5">
                  <c:v>0.25</c:v>
                </c:pt>
                <c:pt idx="6">
                  <c:v>0.3</c:v>
                </c:pt>
                <c:pt idx="7">
                  <c:v>0.35</c:v>
                </c:pt>
                <c:pt idx="8">
                  <c:v>0.4</c:v>
                </c:pt>
                <c:pt idx="9">
                  <c:v>0.45</c:v>
                </c:pt>
                <c:pt idx="10">
                  <c:v>0.5</c:v>
                </c:pt>
                <c:pt idx="11">
                  <c:v>0.55000000000000004</c:v>
                </c:pt>
                <c:pt idx="12">
                  <c:v>0.6</c:v>
                </c:pt>
                <c:pt idx="13">
                  <c:v>0.65</c:v>
                </c:pt>
                <c:pt idx="14">
                  <c:v>0.7</c:v>
                </c:pt>
                <c:pt idx="15">
                  <c:v>0.75</c:v>
                </c:pt>
                <c:pt idx="16">
                  <c:v>0.8</c:v>
                </c:pt>
                <c:pt idx="17">
                  <c:v>0.85</c:v>
                </c:pt>
                <c:pt idx="18">
                  <c:v>0.9</c:v>
                </c:pt>
                <c:pt idx="19">
                  <c:v>0.95000000000000095</c:v>
                </c:pt>
                <c:pt idx="20">
                  <c:v>1</c:v>
                </c:pt>
                <c:pt idx="21">
                  <c:v>1.05</c:v>
                </c:pt>
                <c:pt idx="22">
                  <c:v>1.1000000000000001</c:v>
                </c:pt>
                <c:pt idx="23">
                  <c:v>1.1499999999999999</c:v>
                </c:pt>
                <c:pt idx="24">
                  <c:v>1.2</c:v>
                </c:pt>
                <c:pt idx="25">
                  <c:v>1.25</c:v>
                </c:pt>
                <c:pt idx="26">
                  <c:v>1.3</c:v>
                </c:pt>
                <c:pt idx="27">
                  <c:v>1.35</c:v>
                </c:pt>
                <c:pt idx="28">
                  <c:v>1.4</c:v>
                </c:pt>
                <c:pt idx="29">
                  <c:v>1.45</c:v>
                </c:pt>
                <c:pt idx="30">
                  <c:v>1.5</c:v>
                </c:pt>
                <c:pt idx="31">
                  <c:v>1.55</c:v>
                </c:pt>
                <c:pt idx="32">
                  <c:v>1.6</c:v>
                </c:pt>
                <c:pt idx="33">
                  <c:v>1.65</c:v>
                </c:pt>
                <c:pt idx="34">
                  <c:v>1.7</c:v>
                </c:pt>
                <c:pt idx="35">
                  <c:v>1.75</c:v>
                </c:pt>
                <c:pt idx="36">
                  <c:v>1.8</c:v>
                </c:pt>
                <c:pt idx="37">
                  <c:v>1.85</c:v>
                </c:pt>
                <c:pt idx="38">
                  <c:v>1.9</c:v>
                </c:pt>
                <c:pt idx="39">
                  <c:v>1.95</c:v>
                </c:pt>
                <c:pt idx="40">
                  <c:v>2</c:v>
                </c:pt>
                <c:pt idx="41">
                  <c:v>2.0499999999999998</c:v>
                </c:pt>
                <c:pt idx="42">
                  <c:v>2.1</c:v>
                </c:pt>
                <c:pt idx="43">
                  <c:v>2.15</c:v>
                </c:pt>
                <c:pt idx="44">
                  <c:v>2.2000000000000002</c:v>
                </c:pt>
                <c:pt idx="45">
                  <c:v>2.25</c:v>
                </c:pt>
                <c:pt idx="46">
                  <c:v>2.2999999999999998</c:v>
                </c:pt>
                <c:pt idx="47">
                  <c:v>2.35</c:v>
                </c:pt>
                <c:pt idx="48">
                  <c:v>2.4</c:v>
                </c:pt>
                <c:pt idx="49">
                  <c:v>2.4500000000000002</c:v>
                </c:pt>
                <c:pt idx="50">
                  <c:v>2.5</c:v>
                </c:pt>
                <c:pt idx="51">
                  <c:v>2.5499999999999998</c:v>
                </c:pt>
                <c:pt idx="52">
                  <c:v>2.6</c:v>
                </c:pt>
                <c:pt idx="53">
                  <c:v>2.65</c:v>
                </c:pt>
                <c:pt idx="54">
                  <c:v>2.7</c:v>
                </c:pt>
                <c:pt idx="55">
                  <c:v>2.75</c:v>
                </c:pt>
                <c:pt idx="56">
                  <c:v>2.8</c:v>
                </c:pt>
                <c:pt idx="57">
                  <c:v>2.85</c:v>
                </c:pt>
                <c:pt idx="58">
                  <c:v>2.9</c:v>
                </c:pt>
                <c:pt idx="59">
                  <c:v>2.95</c:v>
                </c:pt>
                <c:pt idx="60">
                  <c:v>3</c:v>
                </c:pt>
                <c:pt idx="61">
                  <c:v>3.05</c:v>
                </c:pt>
                <c:pt idx="62">
                  <c:v>3.1</c:v>
                </c:pt>
                <c:pt idx="63">
                  <c:v>3.15</c:v>
                </c:pt>
                <c:pt idx="64">
                  <c:v>3.2</c:v>
                </c:pt>
                <c:pt idx="65">
                  <c:v>3.25</c:v>
                </c:pt>
                <c:pt idx="66">
                  <c:v>3.3</c:v>
                </c:pt>
                <c:pt idx="67">
                  <c:v>3.35</c:v>
                </c:pt>
                <c:pt idx="68">
                  <c:v>3.4</c:v>
                </c:pt>
                <c:pt idx="69">
                  <c:v>3.45</c:v>
                </c:pt>
                <c:pt idx="70">
                  <c:v>3.5</c:v>
                </c:pt>
                <c:pt idx="71">
                  <c:v>3.55</c:v>
                </c:pt>
                <c:pt idx="72">
                  <c:v>3.6</c:v>
                </c:pt>
                <c:pt idx="73">
                  <c:v>3.65</c:v>
                </c:pt>
                <c:pt idx="74">
                  <c:v>3.7</c:v>
                </c:pt>
                <c:pt idx="75">
                  <c:v>3.75</c:v>
                </c:pt>
                <c:pt idx="76">
                  <c:v>3.8</c:v>
                </c:pt>
                <c:pt idx="77">
                  <c:v>3.85</c:v>
                </c:pt>
                <c:pt idx="78">
                  <c:v>3.9</c:v>
                </c:pt>
                <c:pt idx="79">
                  <c:v>3.95</c:v>
                </c:pt>
                <c:pt idx="80">
                  <c:v>4</c:v>
                </c:pt>
                <c:pt idx="81">
                  <c:v>4.05</c:v>
                </c:pt>
                <c:pt idx="82">
                  <c:v>4.0999999999999996</c:v>
                </c:pt>
                <c:pt idx="83">
                  <c:v>4.1500000000000004</c:v>
                </c:pt>
                <c:pt idx="84">
                  <c:v>4.2</c:v>
                </c:pt>
                <c:pt idx="85">
                  <c:v>4.25</c:v>
                </c:pt>
                <c:pt idx="86">
                  <c:v>4.3</c:v>
                </c:pt>
                <c:pt idx="87">
                  <c:v>4.3499999999999996</c:v>
                </c:pt>
                <c:pt idx="88">
                  <c:v>4.4000000000000004</c:v>
                </c:pt>
                <c:pt idx="89">
                  <c:v>4.45</c:v>
                </c:pt>
                <c:pt idx="90">
                  <c:v>4.5</c:v>
                </c:pt>
                <c:pt idx="91">
                  <c:v>4.55</c:v>
                </c:pt>
                <c:pt idx="92">
                  <c:v>4.5999999999999996</c:v>
                </c:pt>
                <c:pt idx="93">
                  <c:v>4.6500000000000004</c:v>
                </c:pt>
                <c:pt idx="94">
                  <c:v>4.7</c:v>
                </c:pt>
                <c:pt idx="95">
                  <c:v>4.75</c:v>
                </c:pt>
                <c:pt idx="96">
                  <c:v>4.8</c:v>
                </c:pt>
                <c:pt idx="97">
                  <c:v>4.8499999999999996</c:v>
                </c:pt>
                <c:pt idx="98">
                  <c:v>4.9000000000000004</c:v>
                </c:pt>
                <c:pt idx="99">
                  <c:v>4.95</c:v>
                </c:pt>
                <c:pt idx="100">
                  <c:v>5</c:v>
                </c:pt>
                <c:pt idx="101">
                  <c:v>5.05</c:v>
                </c:pt>
                <c:pt idx="102">
                  <c:v>5.0999999999999996</c:v>
                </c:pt>
                <c:pt idx="103">
                  <c:v>5.15</c:v>
                </c:pt>
                <c:pt idx="104">
                  <c:v>5.2</c:v>
                </c:pt>
                <c:pt idx="105">
                  <c:v>5.25</c:v>
                </c:pt>
                <c:pt idx="106">
                  <c:v>5.3</c:v>
                </c:pt>
                <c:pt idx="107">
                  <c:v>5.35</c:v>
                </c:pt>
                <c:pt idx="108">
                  <c:v>5.4</c:v>
                </c:pt>
                <c:pt idx="109">
                  <c:v>5.45</c:v>
                </c:pt>
                <c:pt idx="110">
                  <c:v>5.5</c:v>
                </c:pt>
                <c:pt idx="111">
                  <c:v>5.55</c:v>
                </c:pt>
                <c:pt idx="112">
                  <c:v>5.6</c:v>
                </c:pt>
                <c:pt idx="113">
                  <c:v>5.65</c:v>
                </c:pt>
                <c:pt idx="114">
                  <c:v>5.7</c:v>
                </c:pt>
                <c:pt idx="115">
                  <c:v>5.75</c:v>
                </c:pt>
                <c:pt idx="116">
                  <c:v>5.8</c:v>
                </c:pt>
                <c:pt idx="117">
                  <c:v>5.8500000000000103</c:v>
                </c:pt>
                <c:pt idx="118">
                  <c:v>5.9000000000000101</c:v>
                </c:pt>
                <c:pt idx="119">
                  <c:v>5.95</c:v>
                </c:pt>
                <c:pt idx="120">
                  <c:v>6</c:v>
                </c:pt>
                <c:pt idx="121">
                  <c:v>6.05</c:v>
                </c:pt>
                <c:pt idx="122">
                  <c:v>6.1000000000000103</c:v>
                </c:pt>
                <c:pt idx="123">
                  <c:v>6.1500000000000101</c:v>
                </c:pt>
                <c:pt idx="124">
                  <c:v>6.2</c:v>
                </c:pt>
                <c:pt idx="125">
                  <c:v>6.2500000000000098</c:v>
                </c:pt>
                <c:pt idx="126">
                  <c:v>6.3000000000000096</c:v>
                </c:pt>
                <c:pt idx="127">
                  <c:v>6.3500000000000103</c:v>
                </c:pt>
                <c:pt idx="128">
                  <c:v>6.4000000000000101</c:v>
                </c:pt>
                <c:pt idx="129">
                  <c:v>6.45</c:v>
                </c:pt>
                <c:pt idx="130">
                  <c:v>6.5000000000000098</c:v>
                </c:pt>
                <c:pt idx="131">
                  <c:v>6.5500000000000096</c:v>
                </c:pt>
                <c:pt idx="132">
                  <c:v>6.6000000000000103</c:v>
                </c:pt>
                <c:pt idx="133">
                  <c:v>6.6500000000000101</c:v>
                </c:pt>
                <c:pt idx="134">
                  <c:v>6.7000000000000099</c:v>
                </c:pt>
                <c:pt idx="135">
                  <c:v>6.7500000000000098</c:v>
                </c:pt>
                <c:pt idx="136">
                  <c:v>6.8000000000000096</c:v>
                </c:pt>
                <c:pt idx="137">
                  <c:v>6.8500000000000103</c:v>
                </c:pt>
                <c:pt idx="138">
                  <c:v>6.9000000000000101</c:v>
                </c:pt>
                <c:pt idx="139">
                  <c:v>6.9500000000000099</c:v>
                </c:pt>
                <c:pt idx="140">
                  <c:v>7.0000000000000098</c:v>
                </c:pt>
                <c:pt idx="141">
                  <c:v>7.0500000000000096</c:v>
                </c:pt>
                <c:pt idx="142">
                  <c:v>7.1000000000000103</c:v>
                </c:pt>
                <c:pt idx="143">
                  <c:v>7.1500000000000101</c:v>
                </c:pt>
                <c:pt idx="144">
                  <c:v>7.2000000000000099</c:v>
                </c:pt>
                <c:pt idx="145">
                  <c:v>7.2500000000000098</c:v>
                </c:pt>
                <c:pt idx="146">
                  <c:v>7.3000000000000096</c:v>
                </c:pt>
                <c:pt idx="147">
                  <c:v>7.3500000000000103</c:v>
                </c:pt>
                <c:pt idx="148">
                  <c:v>7.4000000000000101</c:v>
                </c:pt>
                <c:pt idx="149">
                  <c:v>7.4500000000000099</c:v>
                </c:pt>
                <c:pt idx="150">
                  <c:v>7.5000000000000098</c:v>
                </c:pt>
                <c:pt idx="151">
                  <c:v>7.5500000000000096</c:v>
                </c:pt>
                <c:pt idx="152">
                  <c:v>7.6000000000000103</c:v>
                </c:pt>
                <c:pt idx="153">
                  <c:v>7.6500000000000101</c:v>
                </c:pt>
                <c:pt idx="154">
                  <c:v>7.7000000000000099</c:v>
                </c:pt>
                <c:pt idx="155">
                  <c:v>7.7500000000000098</c:v>
                </c:pt>
                <c:pt idx="156">
                  <c:v>7.8000000000000096</c:v>
                </c:pt>
                <c:pt idx="157">
                  <c:v>7.8500000000000103</c:v>
                </c:pt>
                <c:pt idx="158">
                  <c:v>7.9000000000000101</c:v>
                </c:pt>
                <c:pt idx="159">
                  <c:v>7.9500000000000099</c:v>
                </c:pt>
                <c:pt idx="160">
                  <c:v>8.0000000000000107</c:v>
                </c:pt>
                <c:pt idx="161">
                  <c:v>8.0500000000000096</c:v>
                </c:pt>
                <c:pt idx="162">
                  <c:v>8.1000000000000103</c:v>
                </c:pt>
                <c:pt idx="163">
                  <c:v>8.1500000000000092</c:v>
                </c:pt>
                <c:pt idx="164">
                  <c:v>8.2000000000000099</c:v>
                </c:pt>
                <c:pt idx="165">
                  <c:v>8.2500000000000107</c:v>
                </c:pt>
                <c:pt idx="166">
                  <c:v>8.3000000000000096</c:v>
                </c:pt>
                <c:pt idx="167">
                  <c:v>8.3500000000000103</c:v>
                </c:pt>
                <c:pt idx="168">
                  <c:v>8.4000000000000092</c:v>
                </c:pt>
                <c:pt idx="169">
                  <c:v>8.4500000000000099</c:v>
                </c:pt>
                <c:pt idx="170">
                  <c:v>8.5000000000000107</c:v>
                </c:pt>
                <c:pt idx="171">
                  <c:v>8.5500000000000096</c:v>
                </c:pt>
                <c:pt idx="172">
                  <c:v>8.6000000000000103</c:v>
                </c:pt>
                <c:pt idx="173">
                  <c:v>8.6500000000000092</c:v>
                </c:pt>
                <c:pt idx="174">
                  <c:v>8.7000000000000099</c:v>
                </c:pt>
                <c:pt idx="175">
                  <c:v>8.7500000000000107</c:v>
                </c:pt>
                <c:pt idx="176">
                  <c:v>8.8000000000000096</c:v>
                </c:pt>
                <c:pt idx="177">
                  <c:v>8.8500000000000103</c:v>
                </c:pt>
                <c:pt idx="178">
                  <c:v>8.9000000000000092</c:v>
                </c:pt>
                <c:pt idx="179">
                  <c:v>8.9500000000000099</c:v>
                </c:pt>
                <c:pt idx="180">
                  <c:v>9.0000000000000107</c:v>
                </c:pt>
                <c:pt idx="181">
                  <c:v>9.0500000000000096</c:v>
                </c:pt>
                <c:pt idx="182">
                  <c:v>9.1000000000000103</c:v>
                </c:pt>
                <c:pt idx="183">
                  <c:v>9.1500000000000092</c:v>
                </c:pt>
                <c:pt idx="184">
                  <c:v>9.2000000000000099</c:v>
                </c:pt>
                <c:pt idx="185">
                  <c:v>9.2500000000000107</c:v>
                </c:pt>
                <c:pt idx="186">
                  <c:v>9.3000000000000096</c:v>
                </c:pt>
                <c:pt idx="187">
                  <c:v>9.3500000000000103</c:v>
                </c:pt>
                <c:pt idx="188">
                  <c:v>9.4000000000000092</c:v>
                </c:pt>
                <c:pt idx="189">
                  <c:v>9.4500000000000099</c:v>
                </c:pt>
                <c:pt idx="190">
                  <c:v>9.5000000000000107</c:v>
                </c:pt>
                <c:pt idx="191">
                  <c:v>9.5500000000000096</c:v>
                </c:pt>
                <c:pt idx="192">
                  <c:v>9.6000000000000103</c:v>
                </c:pt>
                <c:pt idx="193">
                  <c:v>9.6500000000000092</c:v>
                </c:pt>
                <c:pt idx="194">
                  <c:v>9.7000000000000099</c:v>
                </c:pt>
                <c:pt idx="195">
                  <c:v>9.7500000000000107</c:v>
                </c:pt>
                <c:pt idx="196">
                  <c:v>9.8000000000000096</c:v>
                </c:pt>
                <c:pt idx="197">
                  <c:v>9.8500000000000103</c:v>
                </c:pt>
                <c:pt idx="198">
                  <c:v>9.9000000000000092</c:v>
                </c:pt>
                <c:pt idx="199">
                  <c:v>9.9500000000000099</c:v>
                </c:pt>
                <c:pt idx="200">
                  <c:v>10</c:v>
                </c:pt>
                <c:pt idx="201">
                  <c:v>10.050000000000001</c:v>
                </c:pt>
                <c:pt idx="202">
                  <c:v>10.1</c:v>
                </c:pt>
                <c:pt idx="203">
                  <c:v>10.15</c:v>
                </c:pt>
                <c:pt idx="204">
                  <c:v>10.199999999999999</c:v>
                </c:pt>
                <c:pt idx="205">
                  <c:v>10.25</c:v>
                </c:pt>
                <c:pt idx="206">
                  <c:v>10.3</c:v>
                </c:pt>
                <c:pt idx="207">
                  <c:v>10.35</c:v>
                </c:pt>
                <c:pt idx="208">
                  <c:v>10.4</c:v>
                </c:pt>
                <c:pt idx="209">
                  <c:v>10.45</c:v>
                </c:pt>
                <c:pt idx="210">
                  <c:v>10.5</c:v>
                </c:pt>
                <c:pt idx="211">
                  <c:v>10.55</c:v>
                </c:pt>
                <c:pt idx="212">
                  <c:v>10.6</c:v>
                </c:pt>
                <c:pt idx="213">
                  <c:v>10.65</c:v>
                </c:pt>
                <c:pt idx="214">
                  <c:v>10.7</c:v>
                </c:pt>
                <c:pt idx="215">
                  <c:v>10.75</c:v>
                </c:pt>
                <c:pt idx="216">
                  <c:v>10.8</c:v>
                </c:pt>
                <c:pt idx="217">
                  <c:v>10.85</c:v>
                </c:pt>
                <c:pt idx="218">
                  <c:v>10.9</c:v>
                </c:pt>
                <c:pt idx="219">
                  <c:v>10.95</c:v>
                </c:pt>
                <c:pt idx="220">
                  <c:v>11</c:v>
                </c:pt>
                <c:pt idx="221">
                  <c:v>11.05</c:v>
                </c:pt>
                <c:pt idx="222">
                  <c:v>11.1</c:v>
                </c:pt>
                <c:pt idx="223">
                  <c:v>11.15</c:v>
                </c:pt>
                <c:pt idx="224">
                  <c:v>11.2</c:v>
                </c:pt>
                <c:pt idx="225">
                  <c:v>11.25</c:v>
                </c:pt>
                <c:pt idx="226">
                  <c:v>11.3</c:v>
                </c:pt>
                <c:pt idx="227">
                  <c:v>11.35</c:v>
                </c:pt>
                <c:pt idx="228">
                  <c:v>11.4</c:v>
                </c:pt>
                <c:pt idx="229">
                  <c:v>11.45</c:v>
                </c:pt>
                <c:pt idx="230">
                  <c:v>11.5</c:v>
                </c:pt>
                <c:pt idx="231">
                  <c:v>11.55</c:v>
                </c:pt>
                <c:pt idx="232">
                  <c:v>11.6</c:v>
                </c:pt>
                <c:pt idx="233">
                  <c:v>11.65</c:v>
                </c:pt>
                <c:pt idx="234">
                  <c:v>11.7</c:v>
                </c:pt>
                <c:pt idx="235">
                  <c:v>11.75</c:v>
                </c:pt>
                <c:pt idx="236">
                  <c:v>11.8</c:v>
                </c:pt>
                <c:pt idx="237">
                  <c:v>11.85</c:v>
                </c:pt>
                <c:pt idx="238">
                  <c:v>11.9</c:v>
                </c:pt>
                <c:pt idx="239">
                  <c:v>11.95</c:v>
                </c:pt>
                <c:pt idx="240">
                  <c:v>12</c:v>
                </c:pt>
                <c:pt idx="241">
                  <c:v>12.05</c:v>
                </c:pt>
                <c:pt idx="242">
                  <c:v>12.1</c:v>
                </c:pt>
                <c:pt idx="243">
                  <c:v>12.15</c:v>
                </c:pt>
                <c:pt idx="244">
                  <c:v>12.2</c:v>
                </c:pt>
                <c:pt idx="245">
                  <c:v>12.25</c:v>
                </c:pt>
                <c:pt idx="246">
                  <c:v>12.3</c:v>
                </c:pt>
                <c:pt idx="247">
                  <c:v>12.35</c:v>
                </c:pt>
                <c:pt idx="248">
                  <c:v>12.4</c:v>
                </c:pt>
                <c:pt idx="249">
                  <c:v>12.45</c:v>
                </c:pt>
                <c:pt idx="250">
                  <c:v>12.5</c:v>
                </c:pt>
                <c:pt idx="251">
                  <c:v>12.55</c:v>
                </c:pt>
                <c:pt idx="252">
                  <c:v>12.6</c:v>
                </c:pt>
                <c:pt idx="253">
                  <c:v>12.65</c:v>
                </c:pt>
                <c:pt idx="254">
                  <c:v>12.7</c:v>
                </c:pt>
                <c:pt idx="255">
                  <c:v>12.75</c:v>
                </c:pt>
                <c:pt idx="256">
                  <c:v>12.8</c:v>
                </c:pt>
                <c:pt idx="257">
                  <c:v>12.85</c:v>
                </c:pt>
                <c:pt idx="258">
                  <c:v>12.9</c:v>
                </c:pt>
                <c:pt idx="259">
                  <c:v>12.95</c:v>
                </c:pt>
                <c:pt idx="260">
                  <c:v>13</c:v>
                </c:pt>
                <c:pt idx="261">
                  <c:v>13.05</c:v>
                </c:pt>
                <c:pt idx="262">
                  <c:v>13.1</c:v>
                </c:pt>
                <c:pt idx="263">
                  <c:v>13.15</c:v>
                </c:pt>
                <c:pt idx="264">
                  <c:v>13.2</c:v>
                </c:pt>
                <c:pt idx="265">
                  <c:v>13.25</c:v>
                </c:pt>
                <c:pt idx="266">
                  <c:v>13.3</c:v>
                </c:pt>
                <c:pt idx="267">
                  <c:v>13.35</c:v>
                </c:pt>
                <c:pt idx="268">
                  <c:v>13.4</c:v>
                </c:pt>
                <c:pt idx="269">
                  <c:v>13.45</c:v>
                </c:pt>
                <c:pt idx="270">
                  <c:v>13.5</c:v>
                </c:pt>
                <c:pt idx="271">
                  <c:v>13.55</c:v>
                </c:pt>
                <c:pt idx="272">
                  <c:v>13.6</c:v>
                </c:pt>
                <c:pt idx="273">
                  <c:v>13.65</c:v>
                </c:pt>
                <c:pt idx="274">
                  <c:v>13.7</c:v>
                </c:pt>
                <c:pt idx="275">
                  <c:v>13.75</c:v>
                </c:pt>
                <c:pt idx="276">
                  <c:v>13.8</c:v>
                </c:pt>
                <c:pt idx="277">
                  <c:v>13.85</c:v>
                </c:pt>
                <c:pt idx="278">
                  <c:v>13.9</c:v>
                </c:pt>
                <c:pt idx="279">
                  <c:v>13.95</c:v>
                </c:pt>
                <c:pt idx="280">
                  <c:v>14</c:v>
                </c:pt>
                <c:pt idx="281">
                  <c:v>14.05</c:v>
                </c:pt>
                <c:pt idx="282">
                  <c:v>14.1</c:v>
                </c:pt>
                <c:pt idx="283">
                  <c:v>14.15</c:v>
                </c:pt>
                <c:pt idx="284">
                  <c:v>14.2</c:v>
                </c:pt>
                <c:pt idx="285">
                  <c:v>14.25</c:v>
                </c:pt>
                <c:pt idx="286">
                  <c:v>14.3</c:v>
                </c:pt>
                <c:pt idx="287">
                  <c:v>14.35</c:v>
                </c:pt>
                <c:pt idx="288">
                  <c:v>14.4</c:v>
                </c:pt>
                <c:pt idx="289">
                  <c:v>14.45</c:v>
                </c:pt>
                <c:pt idx="290">
                  <c:v>14.5</c:v>
                </c:pt>
                <c:pt idx="291">
                  <c:v>14.55</c:v>
                </c:pt>
                <c:pt idx="292">
                  <c:v>14.6</c:v>
                </c:pt>
                <c:pt idx="293">
                  <c:v>14.65</c:v>
                </c:pt>
                <c:pt idx="294">
                  <c:v>14.7</c:v>
                </c:pt>
                <c:pt idx="295">
                  <c:v>14.75</c:v>
                </c:pt>
                <c:pt idx="296">
                  <c:v>14.8</c:v>
                </c:pt>
                <c:pt idx="297">
                  <c:v>14.85</c:v>
                </c:pt>
                <c:pt idx="298">
                  <c:v>14.9</c:v>
                </c:pt>
                <c:pt idx="299">
                  <c:v>14.95</c:v>
                </c:pt>
                <c:pt idx="300">
                  <c:v>15</c:v>
                </c:pt>
                <c:pt idx="301">
                  <c:v>15.05</c:v>
                </c:pt>
                <c:pt idx="302">
                  <c:v>15.1</c:v>
                </c:pt>
                <c:pt idx="303">
                  <c:v>15.15</c:v>
                </c:pt>
                <c:pt idx="304">
                  <c:v>15.2</c:v>
                </c:pt>
                <c:pt idx="305">
                  <c:v>15.25</c:v>
                </c:pt>
                <c:pt idx="306">
                  <c:v>15.3</c:v>
                </c:pt>
                <c:pt idx="307">
                  <c:v>15.35</c:v>
                </c:pt>
                <c:pt idx="308">
                  <c:v>15.4</c:v>
                </c:pt>
                <c:pt idx="309">
                  <c:v>15.45</c:v>
                </c:pt>
                <c:pt idx="310">
                  <c:v>15.5</c:v>
                </c:pt>
                <c:pt idx="311">
                  <c:v>15.55</c:v>
                </c:pt>
                <c:pt idx="312">
                  <c:v>15.6</c:v>
                </c:pt>
                <c:pt idx="313">
                  <c:v>15.65</c:v>
                </c:pt>
                <c:pt idx="314">
                  <c:v>15.7</c:v>
                </c:pt>
                <c:pt idx="315">
                  <c:v>15.75</c:v>
                </c:pt>
                <c:pt idx="316">
                  <c:v>15.8</c:v>
                </c:pt>
                <c:pt idx="317">
                  <c:v>15.85</c:v>
                </c:pt>
                <c:pt idx="318">
                  <c:v>15.9</c:v>
                </c:pt>
                <c:pt idx="319">
                  <c:v>15.95</c:v>
                </c:pt>
                <c:pt idx="320">
                  <c:v>16</c:v>
                </c:pt>
                <c:pt idx="321">
                  <c:v>16.05</c:v>
                </c:pt>
                <c:pt idx="322">
                  <c:v>16.100000000000001</c:v>
                </c:pt>
                <c:pt idx="323">
                  <c:v>16.149999999999999</c:v>
                </c:pt>
                <c:pt idx="324">
                  <c:v>16.2</c:v>
                </c:pt>
                <c:pt idx="325">
                  <c:v>16.25</c:v>
                </c:pt>
                <c:pt idx="326">
                  <c:v>16.3</c:v>
                </c:pt>
                <c:pt idx="327">
                  <c:v>16.350000000000001</c:v>
                </c:pt>
                <c:pt idx="328">
                  <c:v>16.399999999999999</c:v>
                </c:pt>
                <c:pt idx="329">
                  <c:v>16.45</c:v>
                </c:pt>
                <c:pt idx="330">
                  <c:v>16.5</c:v>
                </c:pt>
                <c:pt idx="331">
                  <c:v>16.55</c:v>
                </c:pt>
                <c:pt idx="332">
                  <c:v>16.600000000000001</c:v>
                </c:pt>
                <c:pt idx="333">
                  <c:v>16.649999999999999</c:v>
                </c:pt>
                <c:pt idx="334">
                  <c:v>16.7</c:v>
                </c:pt>
                <c:pt idx="335">
                  <c:v>16.75</c:v>
                </c:pt>
                <c:pt idx="336">
                  <c:v>16.8</c:v>
                </c:pt>
                <c:pt idx="337">
                  <c:v>16.850000000000001</c:v>
                </c:pt>
                <c:pt idx="338">
                  <c:v>16.899999999999999</c:v>
                </c:pt>
                <c:pt idx="339">
                  <c:v>16.95</c:v>
                </c:pt>
                <c:pt idx="340">
                  <c:v>17</c:v>
                </c:pt>
                <c:pt idx="341">
                  <c:v>17.05</c:v>
                </c:pt>
                <c:pt idx="342">
                  <c:v>17.100000000000001</c:v>
                </c:pt>
                <c:pt idx="343">
                  <c:v>17.149999999999999</c:v>
                </c:pt>
                <c:pt idx="344">
                  <c:v>17.2</c:v>
                </c:pt>
                <c:pt idx="345">
                  <c:v>17.25</c:v>
                </c:pt>
                <c:pt idx="346">
                  <c:v>17.3</c:v>
                </c:pt>
                <c:pt idx="347">
                  <c:v>17.350000000000001</c:v>
                </c:pt>
                <c:pt idx="348">
                  <c:v>17.399999999999999</c:v>
                </c:pt>
                <c:pt idx="349">
                  <c:v>17.45</c:v>
                </c:pt>
                <c:pt idx="350">
                  <c:v>17.5</c:v>
                </c:pt>
                <c:pt idx="351">
                  <c:v>17.55</c:v>
                </c:pt>
                <c:pt idx="352">
                  <c:v>17.600000000000001</c:v>
                </c:pt>
                <c:pt idx="353">
                  <c:v>17.649999999999999</c:v>
                </c:pt>
                <c:pt idx="354">
                  <c:v>17.7</c:v>
                </c:pt>
                <c:pt idx="355">
                  <c:v>17.75</c:v>
                </c:pt>
                <c:pt idx="356">
                  <c:v>17.8</c:v>
                </c:pt>
                <c:pt idx="357">
                  <c:v>17.850000000000001</c:v>
                </c:pt>
                <c:pt idx="358">
                  <c:v>17.899999999999999</c:v>
                </c:pt>
                <c:pt idx="359">
                  <c:v>17.95</c:v>
                </c:pt>
                <c:pt idx="360">
                  <c:v>18</c:v>
                </c:pt>
                <c:pt idx="361">
                  <c:v>18.05</c:v>
                </c:pt>
                <c:pt idx="362">
                  <c:v>18.100000000000001</c:v>
                </c:pt>
                <c:pt idx="363">
                  <c:v>18.149999999999999</c:v>
                </c:pt>
                <c:pt idx="364">
                  <c:v>18.2</c:v>
                </c:pt>
                <c:pt idx="365">
                  <c:v>18.25</c:v>
                </c:pt>
                <c:pt idx="366">
                  <c:v>18.3</c:v>
                </c:pt>
                <c:pt idx="367">
                  <c:v>18.350000000000001</c:v>
                </c:pt>
                <c:pt idx="368">
                  <c:v>18.399999999999999</c:v>
                </c:pt>
                <c:pt idx="369">
                  <c:v>18.45</c:v>
                </c:pt>
                <c:pt idx="370">
                  <c:v>18.5</c:v>
                </c:pt>
                <c:pt idx="371">
                  <c:v>18.55</c:v>
                </c:pt>
                <c:pt idx="372">
                  <c:v>18.600000000000001</c:v>
                </c:pt>
                <c:pt idx="373">
                  <c:v>18.649999999999999</c:v>
                </c:pt>
                <c:pt idx="374">
                  <c:v>18.7</c:v>
                </c:pt>
                <c:pt idx="375">
                  <c:v>18.75</c:v>
                </c:pt>
                <c:pt idx="376">
                  <c:v>18.8</c:v>
                </c:pt>
                <c:pt idx="377">
                  <c:v>18.850000000000001</c:v>
                </c:pt>
                <c:pt idx="378">
                  <c:v>18.899999999999999</c:v>
                </c:pt>
                <c:pt idx="379">
                  <c:v>18.95</c:v>
                </c:pt>
                <c:pt idx="380">
                  <c:v>19</c:v>
                </c:pt>
                <c:pt idx="381">
                  <c:v>19.05</c:v>
                </c:pt>
                <c:pt idx="382">
                  <c:v>19.100000000000001</c:v>
                </c:pt>
                <c:pt idx="383">
                  <c:v>19.149999999999999</c:v>
                </c:pt>
                <c:pt idx="384">
                  <c:v>19.2</c:v>
                </c:pt>
                <c:pt idx="385">
                  <c:v>19.25</c:v>
                </c:pt>
                <c:pt idx="386">
                  <c:v>19.3</c:v>
                </c:pt>
                <c:pt idx="387">
                  <c:v>19.350000000000001</c:v>
                </c:pt>
                <c:pt idx="388">
                  <c:v>19.399999999999999</c:v>
                </c:pt>
                <c:pt idx="389">
                  <c:v>19.45</c:v>
                </c:pt>
                <c:pt idx="390">
                  <c:v>19.5</c:v>
                </c:pt>
                <c:pt idx="391">
                  <c:v>19.55</c:v>
                </c:pt>
                <c:pt idx="392">
                  <c:v>19.600000000000001</c:v>
                </c:pt>
                <c:pt idx="393">
                  <c:v>19.649999999999999</c:v>
                </c:pt>
                <c:pt idx="394">
                  <c:v>19.7</c:v>
                </c:pt>
                <c:pt idx="395">
                  <c:v>19.75</c:v>
                </c:pt>
                <c:pt idx="396">
                  <c:v>19.8</c:v>
                </c:pt>
                <c:pt idx="397">
                  <c:v>19.850000000000001</c:v>
                </c:pt>
                <c:pt idx="398">
                  <c:v>19.899999999999999</c:v>
                </c:pt>
                <c:pt idx="399">
                  <c:v>19.95</c:v>
                </c:pt>
                <c:pt idx="400">
                  <c:v>20</c:v>
                </c:pt>
                <c:pt idx="401">
                  <c:v>20.05</c:v>
                </c:pt>
                <c:pt idx="402">
                  <c:v>20.100000000000001</c:v>
                </c:pt>
                <c:pt idx="403">
                  <c:v>20.149999999999999</c:v>
                </c:pt>
                <c:pt idx="404">
                  <c:v>20.2</c:v>
                </c:pt>
                <c:pt idx="405">
                  <c:v>20.25</c:v>
                </c:pt>
                <c:pt idx="406">
                  <c:v>20.3</c:v>
                </c:pt>
                <c:pt idx="407">
                  <c:v>20.350000000000001</c:v>
                </c:pt>
                <c:pt idx="408">
                  <c:v>20.399999999999999</c:v>
                </c:pt>
                <c:pt idx="409">
                  <c:v>20.45</c:v>
                </c:pt>
                <c:pt idx="410">
                  <c:v>20.5</c:v>
                </c:pt>
                <c:pt idx="411">
                  <c:v>20.55</c:v>
                </c:pt>
                <c:pt idx="412">
                  <c:v>20.6</c:v>
                </c:pt>
                <c:pt idx="413">
                  <c:v>20.65</c:v>
                </c:pt>
                <c:pt idx="414">
                  <c:v>20.7</c:v>
                </c:pt>
                <c:pt idx="415">
                  <c:v>20.75</c:v>
                </c:pt>
                <c:pt idx="416">
                  <c:v>20.8</c:v>
                </c:pt>
                <c:pt idx="417">
                  <c:v>20.85</c:v>
                </c:pt>
                <c:pt idx="418">
                  <c:v>20.9</c:v>
                </c:pt>
                <c:pt idx="419">
                  <c:v>20.95</c:v>
                </c:pt>
                <c:pt idx="420">
                  <c:v>21</c:v>
                </c:pt>
                <c:pt idx="421">
                  <c:v>21.05</c:v>
                </c:pt>
                <c:pt idx="422">
                  <c:v>21.1</c:v>
                </c:pt>
                <c:pt idx="423">
                  <c:v>21.15</c:v>
                </c:pt>
                <c:pt idx="424">
                  <c:v>21.2</c:v>
                </c:pt>
                <c:pt idx="425">
                  <c:v>21.25</c:v>
                </c:pt>
                <c:pt idx="426">
                  <c:v>21.3</c:v>
                </c:pt>
                <c:pt idx="427">
                  <c:v>21.35</c:v>
                </c:pt>
                <c:pt idx="428">
                  <c:v>21.4</c:v>
                </c:pt>
                <c:pt idx="429">
                  <c:v>21.45</c:v>
                </c:pt>
                <c:pt idx="430">
                  <c:v>21.5</c:v>
                </c:pt>
                <c:pt idx="431">
                  <c:v>21.55</c:v>
                </c:pt>
                <c:pt idx="432">
                  <c:v>21.6</c:v>
                </c:pt>
                <c:pt idx="433">
                  <c:v>21.65</c:v>
                </c:pt>
                <c:pt idx="434">
                  <c:v>21.7</c:v>
                </c:pt>
                <c:pt idx="435">
                  <c:v>21.75</c:v>
                </c:pt>
                <c:pt idx="436">
                  <c:v>21.8</c:v>
                </c:pt>
                <c:pt idx="437">
                  <c:v>21.85</c:v>
                </c:pt>
                <c:pt idx="438">
                  <c:v>21.9</c:v>
                </c:pt>
                <c:pt idx="439">
                  <c:v>21.95</c:v>
                </c:pt>
                <c:pt idx="440">
                  <c:v>22</c:v>
                </c:pt>
                <c:pt idx="441">
                  <c:v>22.05</c:v>
                </c:pt>
                <c:pt idx="442">
                  <c:v>22.1</c:v>
                </c:pt>
                <c:pt idx="443">
                  <c:v>22.15</c:v>
                </c:pt>
                <c:pt idx="444">
                  <c:v>22.2</c:v>
                </c:pt>
                <c:pt idx="445">
                  <c:v>22.25</c:v>
                </c:pt>
                <c:pt idx="446">
                  <c:v>22.3</c:v>
                </c:pt>
                <c:pt idx="447">
                  <c:v>22.35</c:v>
                </c:pt>
                <c:pt idx="448">
                  <c:v>22.4</c:v>
                </c:pt>
                <c:pt idx="449">
                  <c:v>22.45</c:v>
                </c:pt>
                <c:pt idx="450">
                  <c:v>22.5</c:v>
                </c:pt>
                <c:pt idx="451">
                  <c:v>22.55</c:v>
                </c:pt>
                <c:pt idx="452">
                  <c:v>22.6</c:v>
                </c:pt>
                <c:pt idx="453">
                  <c:v>22.65</c:v>
                </c:pt>
                <c:pt idx="454">
                  <c:v>22.7</c:v>
                </c:pt>
                <c:pt idx="455">
                  <c:v>22.75</c:v>
                </c:pt>
                <c:pt idx="456">
                  <c:v>22.8</c:v>
                </c:pt>
                <c:pt idx="457">
                  <c:v>22.85</c:v>
                </c:pt>
                <c:pt idx="458">
                  <c:v>22.9</c:v>
                </c:pt>
                <c:pt idx="459">
                  <c:v>22.95</c:v>
                </c:pt>
                <c:pt idx="460">
                  <c:v>23</c:v>
                </c:pt>
                <c:pt idx="461">
                  <c:v>23.05</c:v>
                </c:pt>
                <c:pt idx="462">
                  <c:v>23.1</c:v>
                </c:pt>
                <c:pt idx="463">
                  <c:v>23.15</c:v>
                </c:pt>
                <c:pt idx="464">
                  <c:v>23.2</c:v>
                </c:pt>
                <c:pt idx="465">
                  <c:v>23.25</c:v>
                </c:pt>
                <c:pt idx="466">
                  <c:v>23.3</c:v>
                </c:pt>
                <c:pt idx="467">
                  <c:v>23.35</c:v>
                </c:pt>
                <c:pt idx="468">
                  <c:v>23.4</c:v>
                </c:pt>
                <c:pt idx="469">
                  <c:v>23.45</c:v>
                </c:pt>
                <c:pt idx="470">
                  <c:v>23.5</c:v>
                </c:pt>
                <c:pt idx="471">
                  <c:v>23.55</c:v>
                </c:pt>
                <c:pt idx="472">
                  <c:v>23.6</c:v>
                </c:pt>
                <c:pt idx="473">
                  <c:v>23.65</c:v>
                </c:pt>
                <c:pt idx="474">
                  <c:v>23.7</c:v>
                </c:pt>
                <c:pt idx="475">
                  <c:v>23.75</c:v>
                </c:pt>
                <c:pt idx="476">
                  <c:v>23.8</c:v>
                </c:pt>
                <c:pt idx="477">
                  <c:v>23.85</c:v>
                </c:pt>
                <c:pt idx="478">
                  <c:v>23.9</c:v>
                </c:pt>
                <c:pt idx="479">
                  <c:v>23.95</c:v>
                </c:pt>
                <c:pt idx="480">
                  <c:v>24</c:v>
                </c:pt>
                <c:pt idx="481">
                  <c:v>24.05</c:v>
                </c:pt>
                <c:pt idx="482">
                  <c:v>24.1</c:v>
                </c:pt>
                <c:pt idx="483">
                  <c:v>24.15</c:v>
                </c:pt>
                <c:pt idx="484">
                  <c:v>24.2</c:v>
                </c:pt>
                <c:pt idx="485">
                  <c:v>24.25</c:v>
                </c:pt>
                <c:pt idx="486">
                  <c:v>24.3</c:v>
                </c:pt>
                <c:pt idx="487">
                  <c:v>24.35</c:v>
                </c:pt>
                <c:pt idx="488">
                  <c:v>24.4</c:v>
                </c:pt>
                <c:pt idx="489">
                  <c:v>24.45</c:v>
                </c:pt>
                <c:pt idx="490">
                  <c:v>24.5</c:v>
                </c:pt>
                <c:pt idx="491">
                  <c:v>24.55</c:v>
                </c:pt>
                <c:pt idx="492">
                  <c:v>24.6</c:v>
                </c:pt>
                <c:pt idx="493">
                  <c:v>24.65</c:v>
                </c:pt>
                <c:pt idx="494">
                  <c:v>24.7</c:v>
                </c:pt>
                <c:pt idx="495">
                  <c:v>24.75</c:v>
                </c:pt>
                <c:pt idx="496">
                  <c:v>24.8</c:v>
                </c:pt>
                <c:pt idx="497">
                  <c:v>24.85</c:v>
                </c:pt>
                <c:pt idx="498">
                  <c:v>24.9</c:v>
                </c:pt>
                <c:pt idx="499">
                  <c:v>24.95</c:v>
                </c:pt>
                <c:pt idx="500">
                  <c:v>25</c:v>
                </c:pt>
                <c:pt idx="501">
                  <c:v>25.05</c:v>
                </c:pt>
                <c:pt idx="502">
                  <c:v>25.1</c:v>
                </c:pt>
                <c:pt idx="503">
                  <c:v>25.15</c:v>
                </c:pt>
                <c:pt idx="504">
                  <c:v>25.2</c:v>
                </c:pt>
                <c:pt idx="505">
                  <c:v>25.25</c:v>
                </c:pt>
                <c:pt idx="506">
                  <c:v>25.3</c:v>
                </c:pt>
                <c:pt idx="507">
                  <c:v>25.35</c:v>
                </c:pt>
                <c:pt idx="508">
                  <c:v>25.4</c:v>
                </c:pt>
                <c:pt idx="509">
                  <c:v>25.45</c:v>
                </c:pt>
                <c:pt idx="510">
                  <c:v>25.5</c:v>
                </c:pt>
                <c:pt idx="511">
                  <c:v>25.55</c:v>
                </c:pt>
                <c:pt idx="512">
                  <c:v>25.6</c:v>
                </c:pt>
                <c:pt idx="513">
                  <c:v>25.65</c:v>
                </c:pt>
                <c:pt idx="514">
                  <c:v>25.7</c:v>
                </c:pt>
                <c:pt idx="515">
                  <c:v>25.75</c:v>
                </c:pt>
                <c:pt idx="516">
                  <c:v>25.8</c:v>
                </c:pt>
                <c:pt idx="517">
                  <c:v>25.85</c:v>
                </c:pt>
                <c:pt idx="518">
                  <c:v>25.9</c:v>
                </c:pt>
                <c:pt idx="519">
                  <c:v>25.95</c:v>
                </c:pt>
                <c:pt idx="520">
                  <c:v>26</c:v>
                </c:pt>
                <c:pt idx="521">
                  <c:v>26.05</c:v>
                </c:pt>
                <c:pt idx="522">
                  <c:v>26.1</c:v>
                </c:pt>
                <c:pt idx="523">
                  <c:v>26.15</c:v>
                </c:pt>
                <c:pt idx="524">
                  <c:v>26.2</c:v>
                </c:pt>
                <c:pt idx="525">
                  <c:v>26.25</c:v>
                </c:pt>
                <c:pt idx="526">
                  <c:v>26.3</c:v>
                </c:pt>
                <c:pt idx="527">
                  <c:v>26.35</c:v>
                </c:pt>
                <c:pt idx="528">
                  <c:v>26.4</c:v>
                </c:pt>
                <c:pt idx="529">
                  <c:v>26.45</c:v>
                </c:pt>
                <c:pt idx="530">
                  <c:v>26.5</c:v>
                </c:pt>
                <c:pt idx="531">
                  <c:v>26.55</c:v>
                </c:pt>
                <c:pt idx="532">
                  <c:v>26.6</c:v>
                </c:pt>
                <c:pt idx="533">
                  <c:v>26.65</c:v>
                </c:pt>
                <c:pt idx="534">
                  <c:v>26.7</c:v>
                </c:pt>
                <c:pt idx="535">
                  <c:v>26.75</c:v>
                </c:pt>
                <c:pt idx="536">
                  <c:v>26.8</c:v>
                </c:pt>
                <c:pt idx="537">
                  <c:v>26.85</c:v>
                </c:pt>
                <c:pt idx="538">
                  <c:v>26.9</c:v>
                </c:pt>
                <c:pt idx="539">
                  <c:v>26.95</c:v>
                </c:pt>
                <c:pt idx="540">
                  <c:v>27</c:v>
                </c:pt>
                <c:pt idx="541">
                  <c:v>27.05</c:v>
                </c:pt>
                <c:pt idx="542">
                  <c:v>27.1</c:v>
                </c:pt>
                <c:pt idx="543">
                  <c:v>27.15</c:v>
                </c:pt>
                <c:pt idx="544">
                  <c:v>27.2</c:v>
                </c:pt>
                <c:pt idx="545">
                  <c:v>27.25</c:v>
                </c:pt>
                <c:pt idx="546">
                  <c:v>27.3</c:v>
                </c:pt>
                <c:pt idx="547">
                  <c:v>27.35</c:v>
                </c:pt>
                <c:pt idx="548">
                  <c:v>27.4</c:v>
                </c:pt>
                <c:pt idx="549">
                  <c:v>27.45</c:v>
                </c:pt>
                <c:pt idx="550">
                  <c:v>27.5</c:v>
                </c:pt>
                <c:pt idx="551">
                  <c:v>27.55</c:v>
                </c:pt>
                <c:pt idx="552">
                  <c:v>27.6</c:v>
                </c:pt>
                <c:pt idx="553">
                  <c:v>27.65</c:v>
                </c:pt>
                <c:pt idx="554">
                  <c:v>27.7</c:v>
                </c:pt>
                <c:pt idx="555">
                  <c:v>27.75</c:v>
                </c:pt>
                <c:pt idx="556">
                  <c:v>27.8</c:v>
                </c:pt>
                <c:pt idx="557">
                  <c:v>27.85</c:v>
                </c:pt>
                <c:pt idx="558">
                  <c:v>27.9</c:v>
                </c:pt>
                <c:pt idx="559">
                  <c:v>27.95</c:v>
                </c:pt>
                <c:pt idx="560">
                  <c:v>28</c:v>
                </c:pt>
                <c:pt idx="561">
                  <c:v>28.05</c:v>
                </c:pt>
                <c:pt idx="562">
                  <c:v>28.1</c:v>
                </c:pt>
                <c:pt idx="563">
                  <c:v>28.15</c:v>
                </c:pt>
                <c:pt idx="564">
                  <c:v>28.2</c:v>
                </c:pt>
                <c:pt idx="565">
                  <c:v>28.25</c:v>
                </c:pt>
                <c:pt idx="566">
                  <c:v>28.3</c:v>
                </c:pt>
                <c:pt idx="567">
                  <c:v>28.35</c:v>
                </c:pt>
                <c:pt idx="568">
                  <c:v>28.4</c:v>
                </c:pt>
                <c:pt idx="569">
                  <c:v>28.45</c:v>
                </c:pt>
                <c:pt idx="570">
                  <c:v>28.5</c:v>
                </c:pt>
                <c:pt idx="571">
                  <c:v>28.55</c:v>
                </c:pt>
                <c:pt idx="572">
                  <c:v>28.6</c:v>
                </c:pt>
                <c:pt idx="573">
                  <c:v>28.65</c:v>
                </c:pt>
                <c:pt idx="574">
                  <c:v>28.7</c:v>
                </c:pt>
                <c:pt idx="575">
                  <c:v>28.75</c:v>
                </c:pt>
                <c:pt idx="576">
                  <c:v>28.8</c:v>
                </c:pt>
                <c:pt idx="577">
                  <c:v>28.85</c:v>
                </c:pt>
                <c:pt idx="578">
                  <c:v>28.9</c:v>
                </c:pt>
                <c:pt idx="579">
                  <c:v>28.95</c:v>
                </c:pt>
                <c:pt idx="580">
                  <c:v>29</c:v>
                </c:pt>
                <c:pt idx="581">
                  <c:v>29.05</c:v>
                </c:pt>
                <c:pt idx="582">
                  <c:v>29.1</c:v>
                </c:pt>
                <c:pt idx="583">
                  <c:v>29.15</c:v>
                </c:pt>
                <c:pt idx="584">
                  <c:v>29.2</c:v>
                </c:pt>
                <c:pt idx="585">
                  <c:v>29.25</c:v>
                </c:pt>
                <c:pt idx="586">
                  <c:v>29.3</c:v>
                </c:pt>
                <c:pt idx="587">
                  <c:v>29.35</c:v>
                </c:pt>
                <c:pt idx="588">
                  <c:v>29.4</c:v>
                </c:pt>
                <c:pt idx="589">
                  <c:v>29.45</c:v>
                </c:pt>
                <c:pt idx="590">
                  <c:v>29.5</c:v>
                </c:pt>
                <c:pt idx="591">
                  <c:v>29.55</c:v>
                </c:pt>
                <c:pt idx="592">
                  <c:v>29.6</c:v>
                </c:pt>
                <c:pt idx="593">
                  <c:v>29.65</c:v>
                </c:pt>
                <c:pt idx="594">
                  <c:v>29.7</c:v>
                </c:pt>
                <c:pt idx="595">
                  <c:v>29.75</c:v>
                </c:pt>
                <c:pt idx="596">
                  <c:v>29.8</c:v>
                </c:pt>
                <c:pt idx="597">
                  <c:v>29.85</c:v>
                </c:pt>
                <c:pt idx="598">
                  <c:v>29.9</c:v>
                </c:pt>
                <c:pt idx="599">
                  <c:v>29.95</c:v>
                </c:pt>
                <c:pt idx="600">
                  <c:v>30</c:v>
                </c:pt>
                <c:pt idx="601">
                  <c:v>30.05</c:v>
                </c:pt>
                <c:pt idx="602">
                  <c:v>30.1</c:v>
                </c:pt>
                <c:pt idx="603">
                  <c:v>30.15</c:v>
                </c:pt>
                <c:pt idx="604">
                  <c:v>30.2</c:v>
                </c:pt>
                <c:pt idx="605">
                  <c:v>30.25</c:v>
                </c:pt>
                <c:pt idx="606">
                  <c:v>30.3</c:v>
                </c:pt>
                <c:pt idx="607">
                  <c:v>30.35</c:v>
                </c:pt>
                <c:pt idx="608">
                  <c:v>30.4</c:v>
                </c:pt>
                <c:pt idx="609">
                  <c:v>30.45</c:v>
                </c:pt>
                <c:pt idx="610">
                  <c:v>30.5</c:v>
                </c:pt>
                <c:pt idx="611">
                  <c:v>30.55</c:v>
                </c:pt>
                <c:pt idx="612">
                  <c:v>30.6</c:v>
                </c:pt>
                <c:pt idx="613">
                  <c:v>30.65</c:v>
                </c:pt>
                <c:pt idx="614">
                  <c:v>30.7</c:v>
                </c:pt>
                <c:pt idx="615">
                  <c:v>30.75</c:v>
                </c:pt>
                <c:pt idx="616">
                  <c:v>30.8</c:v>
                </c:pt>
                <c:pt idx="617">
                  <c:v>30.85</c:v>
                </c:pt>
                <c:pt idx="618">
                  <c:v>30.9</c:v>
                </c:pt>
                <c:pt idx="619">
                  <c:v>30.95</c:v>
                </c:pt>
                <c:pt idx="620">
                  <c:v>31</c:v>
                </c:pt>
                <c:pt idx="621">
                  <c:v>31.05</c:v>
                </c:pt>
                <c:pt idx="622">
                  <c:v>31.1</c:v>
                </c:pt>
                <c:pt idx="623">
                  <c:v>31.15</c:v>
                </c:pt>
                <c:pt idx="624">
                  <c:v>31.2</c:v>
                </c:pt>
                <c:pt idx="625">
                  <c:v>31.25</c:v>
                </c:pt>
                <c:pt idx="626">
                  <c:v>31.3</c:v>
                </c:pt>
                <c:pt idx="627">
                  <c:v>31.35</c:v>
                </c:pt>
                <c:pt idx="628">
                  <c:v>31.4</c:v>
                </c:pt>
                <c:pt idx="629">
                  <c:v>31.45</c:v>
                </c:pt>
                <c:pt idx="630">
                  <c:v>31.5</c:v>
                </c:pt>
                <c:pt idx="631">
                  <c:v>31.55</c:v>
                </c:pt>
                <c:pt idx="632">
                  <c:v>31.6</c:v>
                </c:pt>
                <c:pt idx="633">
                  <c:v>31.65</c:v>
                </c:pt>
                <c:pt idx="634">
                  <c:v>31.7</c:v>
                </c:pt>
                <c:pt idx="635">
                  <c:v>31.75</c:v>
                </c:pt>
                <c:pt idx="636">
                  <c:v>31.8</c:v>
                </c:pt>
                <c:pt idx="637">
                  <c:v>31.85</c:v>
                </c:pt>
                <c:pt idx="638">
                  <c:v>31.9</c:v>
                </c:pt>
                <c:pt idx="639">
                  <c:v>31.95</c:v>
                </c:pt>
                <c:pt idx="640">
                  <c:v>32</c:v>
                </c:pt>
                <c:pt idx="641">
                  <c:v>32.049999999999997</c:v>
                </c:pt>
                <c:pt idx="642">
                  <c:v>32.1</c:v>
                </c:pt>
                <c:pt idx="643">
                  <c:v>32.15</c:v>
                </c:pt>
                <c:pt idx="644">
                  <c:v>32.200000000000003</c:v>
                </c:pt>
                <c:pt idx="645">
                  <c:v>32.25</c:v>
                </c:pt>
                <c:pt idx="646">
                  <c:v>32.299999999999997</c:v>
                </c:pt>
                <c:pt idx="647">
                  <c:v>32.35</c:v>
                </c:pt>
                <c:pt idx="648">
                  <c:v>32.4</c:v>
                </c:pt>
                <c:pt idx="649">
                  <c:v>32.450000000000003</c:v>
                </c:pt>
                <c:pt idx="650">
                  <c:v>32.5</c:v>
                </c:pt>
                <c:pt idx="651">
                  <c:v>32.549999999999997</c:v>
                </c:pt>
                <c:pt idx="652">
                  <c:v>32.6</c:v>
                </c:pt>
                <c:pt idx="653">
                  <c:v>32.65</c:v>
                </c:pt>
                <c:pt idx="654">
                  <c:v>32.700000000000003</c:v>
                </c:pt>
                <c:pt idx="655">
                  <c:v>32.75</c:v>
                </c:pt>
                <c:pt idx="656">
                  <c:v>32.799999999999997</c:v>
                </c:pt>
                <c:pt idx="657">
                  <c:v>32.85</c:v>
                </c:pt>
                <c:pt idx="658">
                  <c:v>32.9</c:v>
                </c:pt>
                <c:pt idx="659">
                  <c:v>32.950000000000003</c:v>
                </c:pt>
                <c:pt idx="660">
                  <c:v>33</c:v>
                </c:pt>
                <c:pt idx="661">
                  <c:v>33.049999999999997</c:v>
                </c:pt>
                <c:pt idx="662">
                  <c:v>33.1</c:v>
                </c:pt>
                <c:pt idx="663">
                  <c:v>33.15</c:v>
                </c:pt>
                <c:pt idx="664">
                  <c:v>33.200000000000003</c:v>
                </c:pt>
                <c:pt idx="665">
                  <c:v>33.25</c:v>
                </c:pt>
                <c:pt idx="666">
                  <c:v>33.299999999999997</c:v>
                </c:pt>
                <c:pt idx="667">
                  <c:v>33.35</c:v>
                </c:pt>
                <c:pt idx="668">
                  <c:v>33.4</c:v>
                </c:pt>
                <c:pt idx="669">
                  <c:v>33.450000000000003</c:v>
                </c:pt>
                <c:pt idx="670">
                  <c:v>33.5</c:v>
                </c:pt>
                <c:pt idx="671">
                  <c:v>33.549999999999997</c:v>
                </c:pt>
                <c:pt idx="672">
                  <c:v>33.6</c:v>
                </c:pt>
                <c:pt idx="673">
                  <c:v>33.65</c:v>
                </c:pt>
                <c:pt idx="674">
                  <c:v>33.700000000000003</c:v>
                </c:pt>
                <c:pt idx="675">
                  <c:v>33.75</c:v>
                </c:pt>
                <c:pt idx="676">
                  <c:v>33.799999999999997</c:v>
                </c:pt>
                <c:pt idx="677">
                  <c:v>33.85</c:v>
                </c:pt>
                <c:pt idx="678">
                  <c:v>33.9</c:v>
                </c:pt>
                <c:pt idx="679">
                  <c:v>33.950000000000003</c:v>
                </c:pt>
                <c:pt idx="680">
                  <c:v>34</c:v>
                </c:pt>
                <c:pt idx="681">
                  <c:v>34.049999999999997</c:v>
                </c:pt>
                <c:pt idx="682">
                  <c:v>34.1</c:v>
                </c:pt>
                <c:pt idx="683">
                  <c:v>34.15</c:v>
                </c:pt>
                <c:pt idx="684">
                  <c:v>34.200000000000003</c:v>
                </c:pt>
                <c:pt idx="685">
                  <c:v>34.25</c:v>
                </c:pt>
                <c:pt idx="686">
                  <c:v>34.299999999999997</c:v>
                </c:pt>
                <c:pt idx="687">
                  <c:v>34.35</c:v>
                </c:pt>
                <c:pt idx="688">
                  <c:v>34.4</c:v>
                </c:pt>
                <c:pt idx="689">
                  <c:v>34.450000000000003</c:v>
                </c:pt>
                <c:pt idx="690">
                  <c:v>34.5</c:v>
                </c:pt>
                <c:pt idx="691">
                  <c:v>34.549999999999997</c:v>
                </c:pt>
                <c:pt idx="692">
                  <c:v>34.6</c:v>
                </c:pt>
                <c:pt idx="693">
                  <c:v>34.65</c:v>
                </c:pt>
                <c:pt idx="694">
                  <c:v>34.700000000000003</c:v>
                </c:pt>
                <c:pt idx="695">
                  <c:v>34.75</c:v>
                </c:pt>
                <c:pt idx="696">
                  <c:v>34.799999999999997</c:v>
                </c:pt>
                <c:pt idx="697">
                  <c:v>34.85</c:v>
                </c:pt>
                <c:pt idx="698">
                  <c:v>34.9</c:v>
                </c:pt>
                <c:pt idx="699">
                  <c:v>34.950000000000003</c:v>
                </c:pt>
                <c:pt idx="700">
                  <c:v>35</c:v>
                </c:pt>
                <c:pt idx="701">
                  <c:v>35.049999999999997</c:v>
                </c:pt>
                <c:pt idx="702">
                  <c:v>35.1</c:v>
                </c:pt>
                <c:pt idx="703">
                  <c:v>35.15</c:v>
                </c:pt>
                <c:pt idx="704">
                  <c:v>35.200000000000003</c:v>
                </c:pt>
                <c:pt idx="705">
                  <c:v>35.25</c:v>
                </c:pt>
                <c:pt idx="706">
                  <c:v>35.299999999999997</c:v>
                </c:pt>
                <c:pt idx="707">
                  <c:v>35.35</c:v>
                </c:pt>
                <c:pt idx="708">
                  <c:v>35.4</c:v>
                </c:pt>
                <c:pt idx="709">
                  <c:v>35.450000000000003</c:v>
                </c:pt>
                <c:pt idx="710">
                  <c:v>35.5</c:v>
                </c:pt>
                <c:pt idx="711">
                  <c:v>35.549999999999997</c:v>
                </c:pt>
                <c:pt idx="712">
                  <c:v>35.6</c:v>
                </c:pt>
                <c:pt idx="713">
                  <c:v>35.65</c:v>
                </c:pt>
                <c:pt idx="714">
                  <c:v>35.700000000000003</c:v>
                </c:pt>
                <c:pt idx="715">
                  <c:v>35.75</c:v>
                </c:pt>
                <c:pt idx="716">
                  <c:v>35.799999999999997</c:v>
                </c:pt>
                <c:pt idx="717">
                  <c:v>35.85</c:v>
                </c:pt>
                <c:pt idx="718">
                  <c:v>35.9</c:v>
                </c:pt>
                <c:pt idx="719">
                  <c:v>35.950000000000003</c:v>
                </c:pt>
                <c:pt idx="720">
                  <c:v>36</c:v>
                </c:pt>
                <c:pt idx="721">
                  <c:v>36.049999999999997</c:v>
                </c:pt>
                <c:pt idx="722">
                  <c:v>36.1</c:v>
                </c:pt>
                <c:pt idx="723">
                  <c:v>36.15</c:v>
                </c:pt>
                <c:pt idx="724">
                  <c:v>36.200000000000003</c:v>
                </c:pt>
                <c:pt idx="725">
                  <c:v>36.25</c:v>
                </c:pt>
                <c:pt idx="726">
                  <c:v>36.299999999999997</c:v>
                </c:pt>
                <c:pt idx="727">
                  <c:v>36.35</c:v>
                </c:pt>
                <c:pt idx="728">
                  <c:v>36.4</c:v>
                </c:pt>
                <c:pt idx="729">
                  <c:v>36.450000000000003</c:v>
                </c:pt>
                <c:pt idx="730">
                  <c:v>36.5</c:v>
                </c:pt>
                <c:pt idx="731">
                  <c:v>36.549999999999997</c:v>
                </c:pt>
                <c:pt idx="732">
                  <c:v>36.6</c:v>
                </c:pt>
                <c:pt idx="733">
                  <c:v>36.65</c:v>
                </c:pt>
                <c:pt idx="734">
                  <c:v>36.700000000000003</c:v>
                </c:pt>
                <c:pt idx="735">
                  <c:v>36.75</c:v>
                </c:pt>
                <c:pt idx="736">
                  <c:v>36.799999999999997</c:v>
                </c:pt>
                <c:pt idx="737">
                  <c:v>36.85</c:v>
                </c:pt>
                <c:pt idx="738">
                  <c:v>36.9</c:v>
                </c:pt>
                <c:pt idx="739">
                  <c:v>36.950000000000003</c:v>
                </c:pt>
                <c:pt idx="740">
                  <c:v>37</c:v>
                </c:pt>
                <c:pt idx="741">
                  <c:v>37.049999999999997</c:v>
                </c:pt>
                <c:pt idx="742">
                  <c:v>37.1</c:v>
                </c:pt>
                <c:pt idx="743">
                  <c:v>37.15</c:v>
                </c:pt>
                <c:pt idx="744">
                  <c:v>37.200000000000003</c:v>
                </c:pt>
                <c:pt idx="745">
                  <c:v>37.25</c:v>
                </c:pt>
                <c:pt idx="746">
                  <c:v>37.299999999999997</c:v>
                </c:pt>
                <c:pt idx="747">
                  <c:v>37.35</c:v>
                </c:pt>
                <c:pt idx="748">
                  <c:v>37.4</c:v>
                </c:pt>
                <c:pt idx="749">
                  <c:v>37.450000000000003</c:v>
                </c:pt>
                <c:pt idx="750">
                  <c:v>37.5</c:v>
                </c:pt>
                <c:pt idx="751">
                  <c:v>37.549999999999997</c:v>
                </c:pt>
                <c:pt idx="752">
                  <c:v>37.6</c:v>
                </c:pt>
                <c:pt idx="753">
                  <c:v>37.65</c:v>
                </c:pt>
                <c:pt idx="754">
                  <c:v>37.700000000000003</c:v>
                </c:pt>
                <c:pt idx="755">
                  <c:v>37.75</c:v>
                </c:pt>
                <c:pt idx="756">
                  <c:v>37.799999999999997</c:v>
                </c:pt>
                <c:pt idx="757">
                  <c:v>37.85</c:v>
                </c:pt>
                <c:pt idx="758">
                  <c:v>37.9</c:v>
                </c:pt>
                <c:pt idx="759">
                  <c:v>37.950000000000003</c:v>
                </c:pt>
                <c:pt idx="760">
                  <c:v>38</c:v>
                </c:pt>
                <c:pt idx="761">
                  <c:v>38.049999999999997</c:v>
                </c:pt>
                <c:pt idx="762">
                  <c:v>38.1</c:v>
                </c:pt>
                <c:pt idx="763">
                  <c:v>38.15</c:v>
                </c:pt>
                <c:pt idx="764">
                  <c:v>38.200000000000003</c:v>
                </c:pt>
                <c:pt idx="765">
                  <c:v>38.25</c:v>
                </c:pt>
                <c:pt idx="766">
                  <c:v>38.299999999999997</c:v>
                </c:pt>
                <c:pt idx="767">
                  <c:v>38.35</c:v>
                </c:pt>
                <c:pt idx="768">
                  <c:v>38.4</c:v>
                </c:pt>
                <c:pt idx="769">
                  <c:v>38.450000000000003</c:v>
                </c:pt>
                <c:pt idx="770">
                  <c:v>38.5</c:v>
                </c:pt>
                <c:pt idx="771">
                  <c:v>38.549999999999997</c:v>
                </c:pt>
                <c:pt idx="772">
                  <c:v>38.6</c:v>
                </c:pt>
                <c:pt idx="773">
                  <c:v>38.65</c:v>
                </c:pt>
                <c:pt idx="774">
                  <c:v>38.700000000000003</c:v>
                </c:pt>
                <c:pt idx="775">
                  <c:v>38.75</c:v>
                </c:pt>
                <c:pt idx="776">
                  <c:v>38.799999999999997</c:v>
                </c:pt>
                <c:pt idx="777">
                  <c:v>38.85</c:v>
                </c:pt>
                <c:pt idx="778">
                  <c:v>38.9</c:v>
                </c:pt>
                <c:pt idx="779">
                  <c:v>38.950000000000003</c:v>
                </c:pt>
                <c:pt idx="780">
                  <c:v>39</c:v>
                </c:pt>
                <c:pt idx="781">
                  <c:v>39.049999999999997</c:v>
                </c:pt>
                <c:pt idx="782">
                  <c:v>39.1</c:v>
                </c:pt>
                <c:pt idx="783">
                  <c:v>39.15</c:v>
                </c:pt>
                <c:pt idx="784">
                  <c:v>39.200000000000003</c:v>
                </c:pt>
                <c:pt idx="785">
                  <c:v>39.25</c:v>
                </c:pt>
                <c:pt idx="786">
                  <c:v>39.299999999999997</c:v>
                </c:pt>
                <c:pt idx="787">
                  <c:v>39.35</c:v>
                </c:pt>
                <c:pt idx="788">
                  <c:v>39.4</c:v>
                </c:pt>
                <c:pt idx="789">
                  <c:v>39.450000000000003</c:v>
                </c:pt>
                <c:pt idx="790">
                  <c:v>39.5</c:v>
                </c:pt>
                <c:pt idx="791">
                  <c:v>39.549999999999997</c:v>
                </c:pt>
                <c:pt idx="792">
                  <c:v>39.6</c:v>
                </c:pt>
                <c:pt idx="793">
                  <c:v>39.65</c:v>
                </c:pt>
                <c:pt idx="794">
                  <c:v>39.700000000000003</c:v>
                </c:pt>
                <c:pt idx="795">
                  <c:v>39.75</c:v>
                </c:pt>
                <c:pt idx="796">
                  <c:v>39.799999999999997</c:v>
                </c:pt>
                <c:pt idx="797">
                  <c:v>39.85</c:v>
                </c:pt>
                <c:pt idx="798">
                  <c:v>39.9</c:v>
                </c:pt>
                <c:pt idx="799">
                  <c:v>39.950000000000003</c:v>
                </c:pt>
                <c:pt idx="800">
                  <c:v>40</c:v>
                </c:pt>
                <c:pt idx="801">
                  <c:v>40.049999999999997</c:v>
                </c:pt>
                <c:pt idx="802">
                  <c:v>40.1</c:v>
                </c:pt>
                <c:pt idx="803">
                  <c:v>40.15</c:v>
                </c:pt>
                <c:pt idx="804">
                  <c:v>40.200000000000003</c:v>
                </c:pt>
                <c:pt idx="805">
                  <c:v>40.25</c:v>
                </c:pt>
                <c:pt idx="806">
                  <c:v>40.299999999999997</c:v>
                </c:pt>
                <c:pt idx="807">
                  <c:v>40.35</c:v>
                </c:pt>
                <c:pt idx="808">
                  <c:v>40.4</c:v>
                </c:pt>
                <c:pt idx="809">
                  <c:v>40.450000000000003</c:v>
                </c:pt>
                <c:pt idx="810">
                  <c:v>40.5</c:v>
                </c:pt>
                <c:pt idx="811">
                  <c:v>40.549999999999997</c:v>
                </c:pt>
                <c:pt idx="812">
                  <c:v>40.6</c:v>
                </c:pt>
                <c:pt idx="813">
                  <c:v>40.65</c:v>
                </c:pt>
                <c:pt idx="814">
                  <c:v>40.700000000000003</c:v>
                </c:pt>
                <c:pt idx="815">
                  <c:v>40.75</c:v>
                </c:pt>
                <c:pt idx="816">
                  <c:v>40.799999999999997</c:v>
                </c:pt>
                <c:pt idx="817">
                  <c:v>40.85</c:v>
                </c:pt>
                <c:pt idx="818">
                  <c:v>40.9</c:v>
                </c:pt>
                <c:pt idx="819">
                  <c:v>40.950000000000003</c:v>
                </c:pt>
                <c:pt idx="820">
                  <c:v>41</c:v>
                </c:pt>
                <c:pt idx="821">
                  <c:v>41.05</c:v>
                </c:pt>
                <c:pt idx="822">
                  <c:v>41.1</c:v>
                </c:pt>
                <c:pt idx="823">
                  <c:v>41.15</c:v>
                </c:pt>
                <c:pt idx="824">
                  <c:v>41.2</c:v>
                </c:pt>
                <c:pt idx="825">
                  <c:v>41.25</c:v>
                </c:pt>
                <c:pt idx="826">
                  <c:v>41.3</c:v>
                </c:pt>
                <c:pt idx="827">
                  <c:v>41.35</c:v>
                </c:pt>
                <c:pt idx="828">
                  <c:v>41.4</c:v>
                </c:pt>
                <c:pt idx="829">
                  <c:v>41.45</c:v>
                </c:pt>
                <c:pt idx="830">
                  <c:v>41.5</c:v>
                </c:pt>
                <c:pt idx="831">
                  <c:v>41.55</c:v>
                </c:pt>
                <c:pt idx="832">
                  <c:v>41.6</c:v>
                </c:pt>
                <c:pt idx="833">
                  <c:v>41.65</c:v>
                </c:pt>
                <c:pt idx="834">
                  <c:v>41.7</c:v>
                </c:pt>
                <c:pt idx="835">
                  <c:v>41.75</c:v>
                </c:pt>
                <c:pt idx="836">
                  <c:v>41.8</c:v>
                </c:pt>
                <c:pt idx="837">
                  <c:v>41.85</c:v>
                </c:pt>
                <c:pt idx="838">
                  <c:v>41.9</c:v>
                </c:pt>
                <c:pt idx="839">
                  <c:v>41.95</c:v>
                </c:pt>
                <c:pt idx="840">
                  <c:v>42</c:v>
                </c:pt>
                <c:pt idx="841">
                  <c:v>42.05</c:v>
                </c:pt>
                <c:pt idx="842">
                  <c:v>42.1</c:v>
                </c:pt>
                <c:pt idx="843">
                  <c:v>42.15</c:v>
                </c:pt>
                <c:pt idx="844">
                  <c:v>42.2</c:v>
                </c:pt>
                <c:pt idx="845">
                  <c:v>42.25</c:v>
                </c:pt>
                <c:pt idx="846">
                  <c:v>42.3</c:v>
                </c:pt>
                <c:pt idx="847">
                  <c:v>42.35</c:v>
                </c:pt>
                <c:pt idx="848">
                  <c:v>42.4</c:v>
                </c:pt>
                <c:pt idx="849">
                  <c:v>42.45</c:v>
                </c:pt>
                <c:pt idx="850">
                  <c:v>42.5</c:v>
                </c:pt>
                <c:pt idx="851">
                  <c:v>42.55</c:v>
                </c:pt>
                <c:pt idx="852">
                  <c:v>42.6</c:v>
                </c:pt>
                <c:pt idx="853">
                  <c:v>42.65</c:v>
                </c:pt>
                <c:pt idx="854">
                  <c:v>42.7</c:v>
                </c:pt>
                <c:pt idx="855">
                  <c:v>42.75</c:v>
                </c:pt>
                <c:pt idx="856">
                  <c:v>42.8</c:v>
                </c:pt>
                <c:pt idx="857">
                  <c:v>42.85</c:v>
                </c:pt>
                <c:pt idx="858">
                  <c:v>42.9</c:v>
                </c:pt>
                <c:pt idx="859">
                  <c:v>42.95</c:v>
                </c:pt>
                <c:pt idx="860">
                  <c:v>43</c:v>
                </c:pt>
                <c:pt idx="861">
                  <c:v>43.05</c:v>
                </c:pt>
                <c:pt idx="862">
                  <c:v>43.1</c:v>
                </c:pt>
                <c:pt idx="863">
                  <c:v>43.15</c:v>
                </c:pt>
                <c:pt idx="864">
                  <c:v>43.2</c:v>
                </c:pt>
                <c:pt idx="865">
                  <c:v>43.25</c:v>
                </c:pt>
                <c:pt idx="866">
                  <c:v>43.3</c:v>
                </c:pt>
                <c:pt idx="867">
                  <c:v>43.35</c:v>
                </c:pt>
                <c:pt idx="868">
                  <c:v>43.4</c:v>
                </c:pt>
                <c:pt idx="869">
                  <c:v>43.45</c:v>
                </c:pt>
                <c:pt idx="870">
                  <c:v>43.5</c:v>
                </c:pt>
                <c:pt idx="871">
                  <c:v>43.55</c:v>
                </c:pt>
                <c:pt idx="872">
                  <c:v>43.6</c:v>
                </c:pt>
                <c:pt idx="873">
                  <c:v>43.65</c:v>
                </c:pt>
                <c:pt idx="874">
                  <c:v>43.7</c:v>
                </c:pt>
                <c:pt idx="875">
                  <c:v>43.75</c:v>
                </c:pt>
                <c:pt idx="876">
                  <c:v>43.8</c:v>
                </c:pt>
                <c:pt idx="877">
                  <c:v>43.85</c:v>
                </c:pt>
                <c:pt idx="878">
                  <c:v>43.9</c:v>
                </c:pt>
                <c:pt idx="879">
                  <c:v>43.95</c:v>
                </c:pt>
                <c:pt idx="880">
                  <c:v>44</c:v>
                </c:pt>
                <c:pt idx="881">
                  <c:v>44.05</c:v>
                </c:pt>
                <c:pt idx="882">
                  <c:v>44.1</c:v>
                </c:pt>
                <c:pt idx="883">
                  <c:v>44.15</c:v>
                </c:pt>
                <c:pt idx="884">
                  <c:v>44.2</c:v>
                </c:pt>
                <c:pt idx="885">
                  <c:v>44.25</c:v>
                </c:pt>
                <c:pt idx="886">
                  <c:v>44.3</c:v>
                </c:pt>
                <c:pt idx="887">
                  <c:v>44.35</c:v>
                </c:pt>
                <c:pt idx="888">
                  <c:v>44.4</c:v>
                </c:pt>
                <c:pt idx="889">
                  <c:v>44.45</c:v>
                </c:pt>
                <c:pt idx="890">
                  <c:v>44.5</c:v>
                </c:pt>
                <c:pt idx="891">
                  <c:v>44.55</c:v>
                </c:pt>
                <c:pt idx="892">
                  <c:v>44.6</c:v>
                </c:pt>
                <c:pt idx="893">
                  <c:v>44.65</c:v>
                </c:pt>
                <c:pt idx="894">
                  <c:v>44.7</c:v>
                </c:pt>
                <c:pt idx="895">
                  <c:v>44.75</c:v>
                </c:pt>
                <c:pt idx="896">
                  <c:v>44.8</c:v>
                </c:pt>
                <c:pt idx="897">
                  <c:v>44.85</c:v>
                </c:pt>
                <c:pt idx="898">
                  <c:v>44.9</c:v>
                </c:pt>
                <c:pt idx="899">
                  <c:v>44.95</c:v>
                </c:pt>
                <c:pt idx="900">
                  <c:v>45</c:v>
                </c:pt>
                <c:pt idx="901">
                  <c:v>45.05</c:v>
                </c:pt>
                <c:pt idx="902">
                  <c:v>45.1</c:v>
                </c:pt>
                <c:pt idx="903">
                  <c:v>45.15</c:v>
                </c:pt>
                <c:pt idx="904">
                  <c:v>45.2</c:v>
                </c:pt>
                <c:pt idx="905">
                  <c:v>45.25</c:v>
                </c:pt>
                <c:pt idx="906">
                  <c:v>45.3</c:v>
                </c:pt>
                <c:pt idx="907">
                  <c:v>45.35</c:v>
                </c:pt>
                <c:pt idx="908">
                  <c:v>45.4</c:v>
                </c:pt>
                <c:pt idx="909">
                  <c:v>45.45</c:v>
                </c:pt>
                <c:pt idx="910">
                  <c:v>45.5</c:v>
                </c:pt>
                <c:pt idx="911">
                  <c:v>45.55</c:v>
                </c:pt>
                <c:pt idx="912">
                  <c:v>45.6</c:v>
                </c:pt>
                <c:pt idx="913">
                  <c:v>45.65</c:v>
                </c:pt>
                <c:pt idx="914">
                  <c:v>45.7</c:v>
                </c:pt>
                <c:pt idx="915">
                  <c:v>45.75</c:v>
                </c:pt>
                <c:pt idx="916">
                  <c:v>45.8</c:v>
                </c:pt>
                <c:pt idx="917">
                  <c:v>45.85</c:v>
                </c:pt>
                <c:pt idx="918">
                  <c:v>45.9</c:v>
                </c:pt>
                <c:pt idx="919">
                  <c:v>45.95</c:v>
                </c:pt>
                <c:pt idx="920">
                  <c:v>46</c:v>
                </c:pt>
                <c:pt idx="921">
                  <c:v>46.05</c:v>
                </c:pt>
                <c:pt idx="922">
                  <c:v>46.1</c:v>
                </c:pt>
                <c:pt idx="923">
                  <c:v>46.15</c:v>
                </c:pt>
                <c:pt idx="924">
                  <c:v>46.2</c:v>
                </c:pt>
                <c:pt idx="925">
                  <c:v>46.25</c:v>
                </c:pt>
                <c:pt idx="926">
                  <c:v>46.3</c:v>
                </c:pt>
                <c:pt idx="927">
                  <c:v>46.35</c:v>
                </c:pt>
                <c:pt idx="928">
                  <c:v>46.4</c:v>
                </c:pt>
                <c:pt idx="929">
                  <c:v>46.45</c:v>
                </c:pt>
                <c:pt idx="930">
                  <c:v>46.5</c:v>
                </c:pt>
                <c:pt idx="931">
                  <c:v>46.55</c:v>
                </c:pt>
                <c:pt idx="932">
                  <c:v>46.6</c:v>
                </c:pt>
                <c:pt idx="933">
                  <c:v>46.65</c:v>
                </c:pt>
                <c:pt idx="934">
                  <c:v>46.7</c:v>
                </c:pt>
                <c:pt idx="935">
                  <c:v>46.75</c:v>
                </c:pt>
                <c:pt idx="936">
                  <c:v>46.8</c:v>
                </c:pt>
                <c:pt idx="937">
                  <c:v>46.85</c:v>
                </c:pt>
                <c:pt idx="938">
                  <c:v>46.9</c:v>
                </c:pt>
                <c:pt idx="939">
                  <c:v>46.95</c:v>
                </c:pt>
                <c:pt idx="940">
                  <c:v>47</c:v>
                </c:pt>
                <c:pt idx="941">
                  <c:v>47.05</c:v>
                </c:pt>
                <c:pt idx="942">
                  <c:v>47.1</c:v>
                </c:pt>
                <c:pt idx="943">
                  <c:v>47.15</c:v>
                </c:pt>
                <c:pt idx="944">
                  <c:v>47.2</c:v>
                </c:pt>
                <c:pt idx="945">
                  <c:v>47.25</c:v>
                </c:pt>
                <c:pt idx="946">
                  <c:v>47.3</c:v>
                </c:pt>
                <c:pt idx="947">
                  <c:v>47.35</c:v>
                </c:pt>
                <c:pt idx="948">
                  <c:v>47.4</c:v>
                </c:pt>
                <c:pt idx="949">
                  <c:v>47.45</c:v>
                </c:pt>
                <c:pt idx="950">
                  <c:v>47.5</c:v>
                </c:pt>
                <c:pt idx="951">
                  <c:v>47.55</c:v>
                </c:pt>
                <c:pt idx="952">
                  <c:v>47.6</c:v>
                </c:pt>
                <c:pt idx="953">
                  <c:v>47.65</c:v>
                </c:pt>
                <c:pt idx="954">
                  <c:v>47.7</c:v>
                </c:pt>
                <c:pt idx="955">
                  <c:v>47.75</c:v>
                </c:pt>
                <c:pt idx="956">
                  <c:v>47.8</c:v>
                </c:pt>
                <c:pt idx="957">
                  <c:v>47.85</c:v>
                </c:pt>
                <c:pt idx="958">
                  <c:v>47.9</c:v>
                </c:pt>
                <c:pt idx="959">
                  <c:v>47.95</c:v>
                </c:pt>
                <c:pt idx="960">
                  <c:v>48</c:v>
                </c:pt>
                <c:pt idx="961">
                  <c:v>48.05</c:v>
                </c:pt>
                <c:pt idx="962">
                  <c:v>48.1</c:v>
                </c:pt>
                <c:pt idx="963">
                  <c:v>48.15</c:v>
                </c:pt>
                <c:pt idx="964">
                  <c:v>48.2</c:v>
                </c:pt>
                <c:pt idx="965">
                  <c:v>48.25</c:v>
                </c:pt>
                <c:pt idx="966">
                  <c:v>48.3</c:v>
                </c:pt>
                <c:pt idx="967">
                  <c:v>48.35</c:v>
                </c:pt>
                <c:pt idx="968">
                  <c:v>48.4</c:v>
                </c:pt>
                <c:pt idx="969">
                  <c:v>48.45</c:v>
                </c:pt>
                <c:pt idx="970">
                  <c:v>48.5</c:v>
                </c:pt>
                <c:pt idx="971">
                  <c:v>48.55</c:v>
                </c:pt>
                <c:pt idx="972">
                  <c:v>48.6</c:v>
                </c:pt>
                <c:pt idx="973">
                  <c:v>48.65</c:v>
                </c:pt>
                <c:pt idx="974">
                  <c:v>48.7</c:v>
                </c:pt>
                <c:pt idx="975">
                  <c:v>48.75</c:v>
                </c:pt>
                <c:pt idx="976">
                  <c:v>48.8</c:v>
                </c:pt>
                <c:pt idx="977">
                  <c:v>48.85</c:v>
                </c:pt>
                <c:pt idx="978">
                  <c:v>48.9</c:v>
                </c:pt>
                <c:pt idx="979">
                  <c:v>48.95</c:v>
                </c:pt>
                <c:pt idx="980">
                  <c:v>49</c:v>
                </c:pt>
                <c:pt idx="981">
                  <c:v>49.05</c:v>
                </c:pt>
                <c:pt idx="982">
                  <c:v>49.1</c:v>
                </c:pt>
                <c:pt idx="983">
                  <c:v>49.15</c:v>
                </c:pt>
                <c:pt idx="984">
                  <c:v>49.2</c:v>
                </c:pt>
                <c:pt idx="985">
                  <c:v>49.25</c:v>
                </c:pt>
                <c:pt idx="986">
                  <c:v>49.3</c:v>
                </c:pt>
                <c:pt idx="987">
                  <c:v>49.35</c:v>
                </c:pt>
                <c:pt idx="988">
                  <c:v>49.4</c:v>
                </c:pt>
                <c:pt idx="989">
                  <c:v>49.45</c:v>
                </c:pt>
                <c:pt idx="990">
                  <c:v>49.5</c:v>
                </c:pt>
                <c:pt idx="991">
                  <c:v>49.55</c:v>
                </c:pt>
                <c:pt idx="992">
                  <c:v>49.6</c:v>
                </c:pt>
                <c:pt idx="993">
                  <c:v>49.65</c:v>
                </c:pt>
                <c:pt idx="994">
                  <c:v>49.7</c:v>
                </c:pt>
                <c:pt idx="995">
                  <c:v>49.75</c:v>
                </c:pt>
                <c:pt idx="996">
                  <c:v>49.8</c:v>
                </c:pt>
                <c:pt idx="997">
                  <c:v>49.85</c:v>
                </c:pt>
                <c:pt idx="998">
                  <c:v>49.9</c:v>
                </c:pt>
                <c:pt idx="999">
                  <c:v>49.95</c:v>
                </c:pt>
                <c:pt idx="1000">
                  <c:v>50</c:v>
                </c:pt>
                <c:pt idx="1001">
                  <c:v>50.05</c:v>
                </c:pt>
                <c:pt idx="1002">
                  <c:v>50.1</c:v>
                </c:pt>
                <c:pt idx="1003">
                  <c:v>50.15</c:v>
                </c:pt>
                <c:pt idx="1004">
                  <c:v>50.2</c:v>
                </c:pt>
                <c:pt idx="1005">
                  <c:v>50.25</c:v>
                </c:pt>
                <c:pt idx="1006">
                  <c:v>50.3</c:v>
                </c:pt>
                <c:pt idx="1007">
                  <c:v>50.35</c:v>
                </c:pt>
                <c:pt idx="1008">
                  <c:v>50.4</c:v>
                </c:pt>
                <c:pt idx="1009">
                  <c:v>50.45</c:v>
                </c:pt>
                <c:pt idx="1010">
                  <c:v>50.5</c:v>
                </c:pt>
                <c:pt idx="1011">
                  <c:v>50.55</c:v>
                </c:pt>
                <c:pt idx="1012">
                  <c:v>50.6</c:v>
                </c:pt>
                <c:pt idx="1013">
                  <c:v>50.65</c:v>
                </c:pt>
                <c:pt idx="1014">
                  <c:v>50.7</c:v>
                </c:pt>
                <c:pt idx="1015">
                  <c:v>50.75</c:v>
                </c:pt>
                <c:pt idx="1016">
                  <c:v>50.8</c:v>
                </c:pt>
                <c:pt idx="1017">
                  <c:v>50.85</c:v>
                </c:pt>
                <c:pt idx="1018">
                  <c:v>50.9</c:v>
                </c:pt>
                <c:pt idx="1019">
                  <c:v>50.95</c:v>
                </c:pt>
                <c:pt idx="1020">
                  <c:v>51</c:v>
                </c:pt>
                <c:pt idx="1021">
                  <c:v>51.05</c:v>
                </c:pt>
                <c:pt idx="1022">
                  <c:v>51.1</c:v>
                </c:pt>
                <c:pt idx="1023">
                  <c:v>51.15</c:v>
                </c:pt>
                <c:pt idx="1024">
                  <c:v>51.2</c:v>
                </c:pt>
                <c:pt idx="1025">
                  <c:v>51.25</c:v>
                </c:pt>
                <c:pt idx="1026">
                  <c:v>51.3</c:v>
                </c:pt>
                <c:pt idx="1027">
                  <c:v>51.35</c:v>
                </c:pt>
                <c:pt idx="1028">
                  <c:v>51.4</c:v>
                </c:pt>
                <c:pt idx="1029">
                  <c:v>51.45</c:v>
                </c:pt>
                <c:pt idx="1030">
                  <c:v>51.5</c:v>
                </c:pt>
                <c:pt idx="1031">
                  <c:v>51.55</c:v>
                </c:pt>
                <c:pt idx="1032">
                  <c:v>51.6</c:v>
                </c:pt>
                <c:pt idx="1033">
                  <c:v>51.65</c:v>
                </c:pt>
                <c:pt idx="1034">
                  <c:v>51.7</c:v>
                </c:pt>
                <c:pt idx="1035">
                  <c:v>51.75</c:v>
                </c:pt>
                <c:pt idx="1036">
                  <c:v>51.8</c:v>
                </c:pt>
                <c:pt idx="1037">
                  <c:v>51.85</c:v>
                </c:pt>
                <c:pt idx="1038">
                  <c:v>51.9</c:v>
                </c:pt>
                <c:pt idx="1039">
                  <c:v>51.95</c:v>
                </c:pt>
                <c:pt idx="1040">
                  <c:v>52</c:v>
                </c:pt>
                <c:pt idx="1041">
                  <c:v>52.05</c:v>
                </c:pt>
                <c:pt idx="1042">
                  <c:v>52.1</c:v>
                </c:pt>
                <c:pt idx="1043">
                  <c:v>52.15</c:v>
                </c:pt>
                <c:pt idx="1044">
                  <c:v>52.2</c:v>
                </c:pt>
                <c:pt idx="1045">
                  <c:v>52.25</c:v>
                </c:pt>
                <c:pt idx="1046">
                  <c:v>52.3</c:v>
                </c:pt>
                <c:pt idx="1047">
                  <c:v>52.35</c:v>
                </c:pt>
                <c:pt idx="1048">
                  <c:v>52.4</c:v>
                </c:pt>
                <c:pt idx="1049">
                  <c:v>52.45</c:v>
                </c:pt>
                <c:pt idx="1050">
                  <c:v>52.5</c:v>
                </c:pt>
                <c:pt idx="1051">
                  <c:v>52.55</c:v>
                </c:pt>
                <c:pt idx="1052">
                  <c:v>52.6</c:v>
                </c:pt>
                <c:pt idx="1053">
                  <c:v>52.65</c:v>
                </c:pt>
                <c:pt idx="1054">
                  <c:v>52.7</c:v>
                </c:pt>
                <c:pt idx="1055">
                  <c:v>52.75</c:v>
                </c:pt>
                <c:pt idx="1056">
                  <c:v>52.8</c:v>
                </c:pt>
                <c:pt idx="1057">
                  <c:v>52.85</c:v>
                </c:pt>
                <c:pt idx="1058">
                  <c:v>52.9</c:v>
                </c:pt>
                <c:pt idx="1059">
                  <c:v>52.95</c:v>
                </c:pt>
                <c:pt idx="1060">
                  <c:v>53</c:v>
                </c:pt>
                <c:pt idx="1061">
                  <c:v>53.05</c:v>
                </c:pt>
                <c:pt idx="1062">
                  <c:v>53.1</c:v>
                </c:pt>
                <c:pt idx="1063">
                  <c:v>53.15</c:v>
                </c:pt>
                <c:pt idx="1064">
                  <c:v>53.2</c:v>
                </c:pt>
                <c:pt idx="1065">
                  <c:v>53.25</c:v>
                </c:pt>
                <c:pt idx="1066">
                  <c:v>53.3</c:v>
                </c:pt>
                <c:pt idx="1067">
                  <c:v>53.35</c:v>
                </c:pt>
                <c:pt idx="1068">
                  <c:v>53.4</c:v>
                </c:pt>
                <c:pt idx="1069">
                  <c:v>53.45</c:v>
                </c:pt>
                <c:pt idx="1070">
                  <c:v>53.5</c:v>
                </c:pt>
                <c:pt idx="1071">
                  <c:v>53.55</c:v>
                </c:pt>
                <c:pt idx="1072">
                  <c:v>53.6</c:v>
                </c:pt>
                <c:pt idx="1073">
                  <c:v>53.65</c:v>
                </c:pt>
                <c:pt idx="1074">
                  <c:v>53.7</c:v>
                </c:pt>
                <c:pt idx="1075">
                  <c:v>53.75</c:v>
                </c:pt>
                <c:pt idx="1076">
                  <c:v>53.8</c:v>
                </c:pt>
                <c:pt idx="1077">
                  <c:v>53.85</c:v>
                </c:pt>
                <c:pt idx="1078">
                  <c:v>53.9</c:v>
                </c:pt>
                <c:pt idx="1079">
                  <c:v>53.950000000000102</c:v>
                </c:pt>
                <c:pt idx="1080">
                  <c:v>54</c:v>
                </c:pt>
                <c:pt idx="1081">
                  <c:v>54.05</c:v>
                </c:pt>
                <c:pt idx="1082">
                  <c:v>54.1</c:v>
                </c:pt>
                <c:pt idx="1083">
                  <c:v>54.15</c:v>
                </c:pt>
                <c:pt idx="1084">
                  <c:v>54.200000000000102</c:v>
                </c:pt>
                <c:pt idx="1085">
                  <c:v>54.25</c:v>
                </c:pt>
                <c:pt idx="1086">
                  <c:v>54.3</c:v>
                </c:pt>
                <c:pt idx="1087">
                  <c:v>54.35</c:v>
                </c:pt>
                <c:pt idx="1088">
                  <c:v>54.4</c:v>
                </c:pt>
                <c:pt idx="1089">
                  <c:v>54.450000000000102</c:v>
                </c:pt>
                <c:pt idx="1090">
                  <c:v>54.5</c:v>
                </c:pt>
                <c:pt idx="1091">
                  <c:v>54.55</c:v>
                </c:pt>
                <c:pt idx="1092">
                  <c:v>54.6</c:v>
                </c:pt>
                <c:pt idx="1093">
                  <c:v>54.65</c:v>
                </c:pt>
                <c:pt idx="1094">
                  <c:v>54.700000000000102</c:v>
                </c:pt>
                <c:pt idx="1095">
                  <c:v>54.75</c:v>
                </c:pt>
                <c:pt idx="1096">
                  <c:v>54.8</c:v>
                </c:pt>
                <c:pt idx="1097">
                  <c:v>54.85</c:v>
                </c:pt>
                <c:pt idx="1098">
                  <c:v>54.9</c:v>
                </c:pt>
                <c:pt idx="1099">
                  <c:v>54.950000000000102</c:v>
                </c:pt>
                <c:pt idx="1100">
                  <c:v>55</c:v>
                </c:pt>
                <c:pt idx="1101">
                  <c:v>55.05</c:v>
                </c:pt>
                <c:pt idx="1102">
                  <c:v>55.1</c:v>
                </c:pt>
                <c:pt idx="1103">
                  <c:v>55.15</c:v>
                </c:pt>
                <c:pt idx="1104">
                  <c:v>55.200000000000102</c:v>
                </c:pt>
                <c:pt idx="1105">
                  <c:v>55.25</c:v>
                </c:pt>
                <c:pt idx="1106">
                  <c:v>55.3</c:v>
                </c:pt>
                <c:pt idx="1107">
                  <c:v>55.35</c:v>
                </c:pt>
                <c:pt idx="1108">
                  <c:v>55.4</c:v>
                </c:pt>
                <c:pt idx="1109">
                  <c:v>55.450000000000102</c:v>
                </c:pt>
                <c:pt idx="1110">
                  <c:v>55.5</c:v>
                </c:pt>
                <c:pt idx="1111">
                  <c:v>55.55</c:v>
                </c:pt>
                <c:pt idx="1112">
                  <c:v>55.6</c:v>
                </c:pt>
                <c:pt idx="1113">
                  <c:v>55.65</c:v>
                </c:pt>
                <c:pt idx="1114">
                  <c:v>55.700000000000102</c:v>
                </c:pt>
                <c:pt idx="1115">
                  <c:v>55.75</c:v>
                </c:pt>
                <c:pt idx="1116">
                  <c:v>55.800000000000097</c:v>
                </c:pt>
                <c:pt idx="1117">
                  <c:v>55.85</c:v>
                </c:pt>
                <c:pt idx="1118">
                  <c:v>55.9</c:v>
                </c:pt>
                <c:pt idx="1119">
                  <c:v>55.950000000000102</c:v>
                </c:pt>
                <c:pt idx="1120">
                  <c:v>56</c:v>
                </c:pt>
                <c:pt idx="1121">
                  <c:v>56.050000000000097</c:v>
                </c:pt>
                <c:pt idx="1122">
                  <c:v>56.1</c:v>
                </c:pt>
                <c:pt idx="1123">
                  <c:v>56.15</c:v>
                </c:pt>
                <c:pt idx="1124">
                  <c:v>56.200000000000102</c:v>
                </c:pt>
                <c:pt idx="1125">
                  <c:v>56.25</c:v>
                </c:pt>
                <c:pt idx="1126">
                  <c:v>56.300000000000097</c:v>
                </c:pt>
                <c:pt idx="1127">
                  <c:v>56.35</c:v>
                </c:pt>
                <c:pt idx="1128">
                  <c:v>56.4</c:v>
                </c:pt>
                <c:pt idx="1129">
                  <c:v>56.450000000000102</c:v>
                </c:pt>
                <c:pt idx="1130">
                  <c:v>56.5</c:v>
                </c:pt>
                <c:pt idx="1131">
                  <c:v>56.550000000000097</c:v>
                </c:pt>
                <c:pt idx="1132">
                  <c:v>56.6</c:v>
                </c:pt>
                <c:pt idx="1133">
                  <c:v>56.65</c:v>
                </c:pt>
                <c:pt idx="1134">
                  <c:v>56.700000000000102</c:v>
                </c:pt>
                <c:pt idx="1135">
                  <c:v>56.75</c:v>
                </c:pt>
                <c:pt idx="1136">
                  <c:v>56.800000000000097</c:v>
                </c:pt>
                <c:pt idx="1137">
                  <c:v>56.85</c:v>
                </c:pt>
                <c:pt idx="1138">
                  <c:v>56.9</c:v>
                </c:pt>
                <c:pt idx="1139">
                  <c:v>56.950000000000102</c:v>
                </c:pt>
                <c:pt idx="1140">
                  <c:v>57</c:v>
                </c:pt>
                <c:pt idx="1141">
                  <c:v>57.050000000000097</c:v>
                </c:pt>
                <c:pt idx="1142">
                  <c:v>57.1</c:v>
                </c:pt>
                <c:pt idx="1143">
                  <c:v>57.150000000000098</c:v>
                </c:pt>
                <c:pt idx="1144">
                  <c:v>57.200000000000102</c:v>
                </c:pt>
                <c:pt idx="1145">
                  <c:v>57.25</c:v>
                </c:pt>
                <c:pt idx="1146">
                  <c:v>57.300000000000097</c:v>
                </c:pt>
                <c:pt idx="1147">
                  <c:v>57.35</c:v>
                </c:pt>
                <c:pt idx="1148">
                  <c:v>57.400000000000098</c:v>
                </c:pt>
                <c:pt idx="1149">
                  <c:v>57.450000000000102</c:v>
                </c:pt>
                <c:pt idx="1150">
                  <c:v>57.5</c:v>
                </c:pt>
                <c:pt idx="1151">
                  <c:v>57.550000000000097</c:v>
                </c:pt>
                <c:pt idx="1152">
                  <c:v>57.6</c:v>
                </c:pt>
                <c:pt idx="1153">
                  <c:v>57.650000000000098</c:v>
                </c:pt>
                <c:pt idx="1154">
                  <c:v>57.700000000000102</c:v>
                </c:pt>
                <c:pt idx="1155">
                  <c:v>57.75</c:v>
                </c:pt>
                <c:pt idx="1156">
                  <c:v>57.800000000000097</c:v>
                </c:pt>
                <c:pt idx="1157">
                  <c:v>57.85</c:v>
                </c:pt>
                <c:pt idx="1158">
                  <c:v>57.900000000000098</c:v>
                </c:pt>
                <c:pt idx="1159">
                  <c:v>57.950000000000102</c:v>
                </c:pt>
                <c:pt idx="1160">
                  <c:v>58</c:v>
                </c:pt>
                <c:pt idx="1161">
                  <c:v>58.050000000000097</c:v>
                </c:pt>
                <c:pt idx="1162">
                  <c:v>58.1</c:v>
                </c:pt>
                <c:pt idx="1163">
                  <c:v>58.150000000000098</c:v>
                </c:pt>
                <c:pt idx="1164">
                  <c:v>58.200000000000102</c:v>
                </c:pt>
                <c:pt idx="1165">
                  <c:v>58.25</c:v>
                </c:pt>
                <c:pt idx="1166">
                  <c:v>58.300000000000097</c:v>
                </c:pt>
                <c:pt idx="1167">
                  <c:v>58.35</c:v>
                </c:pt>
                <c:pt idx="1168">
                  <c:v>58.400000000000098</c:v>
                </c:pt>
                <c:pt idx="1169">
                  <c:v>58.450000000000102</c:v>
                </c:pt>
                <c:pt idx="1170">
                  <c:v>58.5</c:v>
                </c:pt>
                <c:pt idx="1171">
                  <c:v>58.550000000000097</c:v>
                </c:pt>
                <c:pt idx="1172">
                  <c:v>58.6</c:v>
                </c:pt>
                <c:pt idx="1173">
                  <c:v>58.650000000000098</c:v>
                </c:pt>
                <c:pt idx="1174">
                  <c:v>58.700000000000102</c:v>
                </c:pt>
                <c:pt idx="1175">
                  <c:v>58.75</c:v>
                </c:pt>
                <c:pt idx="1176">
                  <c:v>58.800000000000097</c:v>
                </c:pt>
                <c:pt idx="1177">
                  <c:v>58.85</c:v>
                </c:pt>
                <c:pt idx="1178">
                  <c:v>58.900000000000098</c:v>
                </c:pt>
                <c:pt idx="1179">
                  <c:v>58.950000000000102</c:v>
                </c:pt>
                <c:pt idx="1180">
                  <c:v>59.000000000000099</c:v>
                </c:pt>
                <c:pt idx="1181">
                  <c:v>59.050000000000097</c:v>
                </c:pt>
                <c:pt idx="1182">
                  <c:v>59.1</c:v>
                </c:pt>
                <c:pt idx="1183">
                  <c:v>59.150000000000098</c:v>
                </c:pt>
                <c:pt idx="1184">
                  <c:v>59.200000000000102</c:v>
                </c:pt>
                <c:pt idx="1185">
                  <c:v>59.250000000000099</c:v>
                </c:pt>
                <c:pt idx="1186">
                  <c:v>59.300000000000097</c:v>
                </c:pt>
                <c:pt idx="1187">
                  <c:v>59.35</c:v>
                </c:pt>
                <c:pt idx="1188">
                  <c:v>59.400000000000098</c:v>
                </c:pt>
                <c:pt idx="1189">
                  <c:v>59.450000000000102</c:v>
                </c:pt>
                <c:pt idx="1190">
                  <c:v>59.500000000000099</c:v>
                </c:pt>
                <c:pt idx="1191">
                  <c:v>59.550000000000097</c:v>
                </c:pt>
                <c:pt idx="1192">
                  <c:v>59.6</c:v>
                </c:pt>
                <c:pt idx="1193">
                  <c:v>59.650000000000098</c:v>
                </c:pt>
                <c:pt idx="1194">
                  <c:v>59.700000000000102</c:v>
                </c:pt>
                <c:pt idx="1195">
                  <c:v>59.750000000000099</c:v>
                </c:pt>
                <c:pt idx="1196">
                  <c:v>59.800000000000097</c:v>
                </c:pt>
                <c:pt idx="1197">
                  <c:v>59.85</c:v>
                </c:pt>
                <c:pt idx="1198">
                  <c:v>59.900000000000098</c:v>
                </c:pt>
                <c:pt idx="1199">
                  <c:v>59.950000000000102</c:v>
                </c:pt>
                <c:pt idx="1200">
                  <c:v>60.000000000000099</c:v>
                </c:pt>
                <c:pt idx="1201">
                  <c:v>60.050000000000097</c:v>
                </c:pt>
                <c:pt idx="1202">
                  <c:v>60.1</c:v>
                </c:pt>
                <c:pt idx="1203">
                  <c:v>60.150000000000098</c:v>
                </c:pt>
                <c:pt idx="1204">
                  <c:v>60.200000000000102</c:v>
                </c:pt>
                <c:pt idx="1205">
                  <c:v>60.250000000000099</c:v>
                </c:pt>
                <c:pt idx="1206">
                  <c:v>60.300000000000097</c:v>
                </c:pt>
                <c:pt idx="1207">
                  <c:v>60.350000000000101</c:v>
                </c:pt>
                <c:pt idx="1208">
                  <c:v>60.400000000000098</c:v>
                </c:pt>
                <c:pt idx="1209">
                  <c:v>60.450000000000102</c:v>
                </c:pt>
                <c:pt idx="1210">
                  <c:v>60.500000000000099</c:v>
                </c:pt>
                <c:pt idx="1211">
                  <c:v>60.550000000000097</c:v>
                </c:pt>
                <c:pt idx="1212">
                  <c:v>60.600000000000101</c:v>
                </c:pt>
                <c:pt idx="1213">
                  <c:v>60.650000000000098</c:v>
                </c:pt>
                <c:pt idx="1214">
                  <c:v>60.700000000000102</c:v>
                </c:pt>
                <c:pt idx="1215">
                  <c:v>60.750000000000099</c:v>
                </c:pt>
                <c:pt idx="1216">
                  <c:v>60.800000000000097</c:v>
                </c:pt>
                <c:pt idx="1217">
                  <c:v>60.850000000000101</c:v>
                </c:pt>
                <c:pt idx="1218">
                  <c:v>60.900000000000098</c:v>
                </c:pt>
                <c:pt idx="1219">
                  <c:v>60.950000000000102</c:v>
                </c:pt>
                <c:pt idx="1220">
                  <c:v>61.000000000000099</c:v>
                </c:pt>
                <c:pt idx="1221">
                  <c:v>61.050000000000097</c:v>
                </c:pt>
                <c:pt idx="1222">
                  <c:v>61.100000000000101</c:v>
                </c:pt>
                <c:pt idx="1223">
                  <c:v>61.150000000000098</c:v>
                </c:pt>
                <c:pt idx="1224">
                  <c:v>61.200000000000102</c:v>
                </c:pt>
                <c:pt idx="1225">
                  <c:v>61.250000000000099</c:v>
                </c:pt>
                <c:pt idx="1226">
                  <c:v>61.300000000000097</c:v>
                </c:pt>
                <c:pt idx="1227">
                  <c:v>61.350000000000101</c:v>
                </c:pt>
                <c:pt idx="1228">
                  <c:v>61.400000000000098</c:v>
                </c:pt>
                <c:pt idx="1229">
                  <c:v>61.450000000000102</c:v>
                </c:pt>
                <c:pt idx="1230">
                  <c:v>61.500000000000099</c:v>
                </c:pt>
                <c:pt idx="1231">
                  <c:v>61.550000000000097</c:v>
                </c:pt>
                <c:pt idx="1232">
                  <c:v>61.600000000000101</c:v>
                </c:pt>
                <c:pt idx="1233">
                  <c:v>61.650000000000098</c:v>
                </c:pt>
                <c:pt idx="1234">
                  <c:v>61.700000000000102</c:v>
                </c:pt>
                <c:pt idx="1235">
                  <c:v>61.750000000000099</c:v>
                </c:pt>
                <c:pt idx="1236">
                  <c:v>61.800000000000097</c:v>
                </c:pt>
                <c:pt idx="1237">
                  <c:v>61.850000000000101</c:v>
                </c:pt>
                <c:pt idx="1238">
                  <c:v>61.900000000000098</c:v>
                </c:pt>
                <c:pt idx="1239">
                  <c:v>61.950000000000102</c:v>
                </c:pt>
                <c:pt idx="1240">
                  <c:v>62.000000000000099</c:v>
                </c:pt>
                <c:pt idx="1241">
                  <c:v>62.050000000000097</c:v>
                </c:pt>
                <c:pt idx="1242">
                  <c:v>62.100000000000101</c:v>
                </c:pt>
                <c:pt idx="1243">
                  <c:v>62.150000000000098</c:v>
                </c:pt>
                <c:pt idx="1244">
                  <c:v>62.200000000000102</c:v>
                </c:pt>
                <c:pt idx="1245">
                  <c:v>62.250000000000099</c:v>
                </c:pt>
                <c:pt idx="1246">
                  <c:v>62.300000000000097</c:v>
                </c:pt>
                <c:pt idx="1247">
                  <c:v>62.350000000000101</c:v>
                </c:pt>
                <c:pt idx="1248">
                  <c:v>62.400000000000098</c:v>
                </c:pt>
                <c:pt idx="1249">
                  <c:v>62.450000000000102</c:v>
                </c:pt>
                <c:pt idx="1250">
                  <c:v>62.500000000000099</c:v>
                </c:pt>
                <c:pt idx="1251">
                  <c:v>62.550000000000097</c:v>
                </c:pt>
                <c:pt idx="1252">
                  <c:v>62.600000000000101</c:v>
                </c:pt>
                <c:pt idx="1253">
                  <c:v>62.650000000000098</c:v>
                </c:pt>
                <c:pt idx="1254">
                  <c:v>62.700000000000102</c:v>
                </c:pt>
                <c:pt idx="1255">
                  <c:v>62.750000000000099</c:v>
                </c:pt>
                <c:pt idx="1256">
                  <c:v>62.800000000000097</c:v>
                </c:pt>
                <c:pt idx="1257">
                  <c:v>62.850000000000101</c:v>
                </c:pt>
                <c:pt idx="1258">
                  <c:v>62.900000000000098</c:v>
                </c:pt>
                <c:pt idx="1259">
                  <c:v>62.950000000000102</c:v>
                </c:pt>
                <c:pt idx="1260">
                  <c:v>63.000000000000099</c:v>
                </c:pt>
                <c:pt idx="1261">
                  <c:v>63.050000000000097</c:v>
                </c:pt>
                <c:pt idx="1262">
                  <c:v>63.100000000000101</c:v>
                </c:pt>
                <c:pt idx="1263">
                  <c:v>63.150000000000098</c:v>
                </c:pt>
                <c:pt idx="1264">
                  <c:v>63.200000000000102</c:v>
                </c:pt>
                <c:pt idx="1265">
                  <c:v>63.250000000000099</c:v>
                </c:pt>
                <c:pt idx="1266">
                  <c:v>63.300000000000097</c:v>
                </c:pt>
                <c:pt idx="1267">
                  <c:v>63.350000000000101</c:v>
                </c:pt>
                <c:pt idx="1268">
                  <c:v>63.400000000000098</c:v>
                </c:pt>
                <c:pt idx="1269">
                  <c:v>63.450000000000102</c:v>
                </c:pt>
                <c:pt idx="1270">
                  <c:v>63.500000000000099</c:v>
                </c:pt>
                <c:pt idx="1271">
                  <c:v>63.550000000000097</c:v>
                </c:pt>
                <c:pt idx="1272">
                  <c:v>63.600000000000101</c:v>
                </c:pt>
                <c:pt idx="1273">
                  <c:v>63.650000000000098</c:v>
                </c:pt>
                <c:pt idx="1274">
                  <c:v>63.700000000000102</c:v>
                </c:pt>
                <c:pt idx="1275">
                  <c:v>63.750000000000099</c:v>
                </c:pt>
                <c:pt idx="1276">
                  <c:v>63.800000000000097</c:v>
                </c:pt>
                <c:pt idx="1277">
                  <c:v>63.850000000000101</c:v>
                </c:pt>
                <c:pt idx="1278">
                  <c:v>63.900000000000098</c:v>
                </c:pt>
                <c:pt idx="1279">
                  <c:v>63.950000000000102</c:v>
                </c:pt>
                <c:pt idx="1280">
                  <c:v>64.000000000000099</c:v>
                </c:pt>
                <c:pt idx="1281">
                  <c:v>64.050000000000097</c:v>
                </c:pt>
                <c:pt idx="1282">
                  <c:v>64.100000000000094</c:v>
                </c:pt>
                <c:pt idx="1283">
                  <c:v>64.150000000000105</c:v>
                </c:pt>
                <c:pt idx="1284">
                  <c:v>64.200000000000102</c:v>
                </c:pt>
                <c:pt idx="1285">
                  <c:v>64.250000000000099</c:v>
                </c:pt>
                <c:pt idx="1286">
                  <c:v>64.300000000000097</c:v>
                </c:pt>
                <c:pt idx="1287">
                  <c:v>64.350000000000094</c:v>
                </c:pt>
                <c:pt idx="1288">
                  <c:v>64.400000000000105</c:v>
                </c:pt>
                <c:pt idx="1289">
                  <c:v>64.450000000000102</c:v>
                </c:pt>
                <c:pt idx="1290">
                  <c:v>64.500000000000099</c:v>
                </c:pt>
                <c:pt idx="1291">
                  <c:v>64.550000000000097</c:v>
                </c:pt>
                <c:pt idx="1292">
                  <c:v>64.600000000000094</c:v>
                </c:pt>
                <c:pt idx="1293">
                  <c:v>64.650000000000105</c:v>
                </c:pt>
                <c:pt idx="1294">
                  <c:v>64.700000000000102</c:v>
                </c:pt>
                <c:pt idx="1295">
                  <c:v>64.750000000000099</c:v>
                </c:pt>
                <c:pt idx="1296">
                  <c:v>64.800000000000097</c:v>
                </c:pt>
                <c:pt idx="1297">
                  <c:v>64.850000000000094</c:v>
                </c:pt>
                <c:pt idx="1298">
                  <c:v>64.900000000000105</c:v>
                </c:pt>
                <c:pt idx="1299">
                  <c:v>64.950000000000102</c:v>
                </c:pt>
                <c:pt idx="1300">
                  <c:v>65.000000000000099</c:v>
                </c:pt>
                <c:pt idx="1301">
                  <c:v>65.050000000000097</c:v>
                </c:pt>
                <c:pt idx="1302">
                  <c:v>65.100000000000094</c:v>
                </c:pt>
                <c:pt idx="1303">
                  <c:v>65.150000000000105</c:v>
                </c:pt>
                <c:pt idx="1304">
                  <c:v>65.200000000000102</c:v>
                </c:pt>
                <c:pt idx="1305">
                  <c:v>65.250000000000099</c:v>
                </c:pt>
                <c:pt idx="1306">
                  <c:v>65.300000000000097</c:v>
                </c:pt>
                <c:pt idx="1307">
                  <c:v>65.350000000000094</c:v>
                </c:pt>
                <c:pt idx="1308">
                  <c:v>65.400000000000105</c:v>
                </c:pt>
                <c:pt idx="1309">
                  <c:v>65.450000000000102</c:v>
                </c:pt>
                <c:pt idx="1310">
                  <c:v>65.500000000000099</c:v>
                </c:pt>
                <c:pt idx="1311">
                  <c:v>65.550000000000097</c:v>
                </c:pt>
                <c:pt idx="1312">
                  <c:v>65.600000000000094</c:v>
                </c:pt>
                <c:pt idx="1313">
                  <c:v>65.650000000000105</c:v>
                </c:pt>
                <c:pt idx="1314">
                  <c:v>65.700000000000102</c:v>
                </c:pt>
                <c:pt idx="1315">
                  <c:v>65.750000000000099</c:v>
                </c:pt>
                <c:pt idx="1316">
                  <c:v>65.800000000000097</c:v>
                </c:pt>
                <c:pt idx="1317">
                  <c:v>65.850000000000094</c:v>
                </c:pt>
                <c:pt idx="1318">
                  <c:v>65.900000000000105</c:v>
                </c:pt>
                <c:pt idx="1319">
                  <c:v>65.950000000000102</c:v>
                </c:pt>
                <c:pt idx="1320">
                  <c:v>66.000000000000099</c:v>
                </c:pt>
                <c:pt idx="1321">
                  <c:v>66.050000000000097</c:v>
                </c:pt>
                <c:pt idx="1322">
                  <c:v>66.100000000000094</c:v>
                </c:pt>
                <c:pt idx="1323">
                  <c:v>66.150000000000105</c:v>
                </c:pt>
                <c:pt idx="1324">
                  <c:v>66.200000000000102</c:v>
                </c:pt>
                <c:pt idx="1325">
                  <c:v>66.250000000000099</c:v>
                </c:pt>
                <c:pt idx="1326">
                  <c:v>66.300000000000097</c:v>
                </c:pt>
                <c:pt idx="1327">
                  <c:v>66.350000000000094</c:v>
                </c:pt>
                <c:pt idx="1328">
                  <c:v>66.400000000000105</c:v>
                </c:pt>
                <c:pt idx="1329">
                  <c:v>66.450000000000102</c:v>
                </c:pt>
                <c:pt idx="1330">
                  <c:v>66.500000000000099</c:v>
                </c:pt>
                <c:pt idx="1331">
                  <c:v>66.550000000000097</c:v>
                </c:pt>
                <c:pt idx="1332">
                  <c:v>66.600000000000094</c:v>
                </c:pt>
                <c:pt idx="1333">
                  <c:v>66.650000000000105</c:v>
                </c:pt>
                <c:pt idx="1334">
                  <c:v>66.700000000000102</c:v>
                </c:pt>
                <c:pt idx="1335">
                  <c:v>66.750000000000099</c:v>
                </c:pt>
                <c:pt idx="1336">
                  <c:v>66.800000000000097</c:v>
                </c:pt>
                <c:pt idx="1337">
                  <c:v>66.850000000000094</c:v>
                </c:pt>
                <c:pt idx="1338">
                  <c:v>66.900000000000105</c:v>
                </c:pt>
                <c:pt idx="1339">
                  <c:v>66.950000000000102</c:v>
                </c:pt>
                <c:pt idx="1340">
                  <c:v>67.000000000000099</c:v>
                </c:pt>
                <c:pt idx="1341">
                  <c:v>67.050000000000097</c:v>
                </c:pt>
                <c:pt idx="1342">
                  <c:v>67.100000000000094</c:v>
                </c:pt>
                <c:pt idx="1343">
                  <c:v>67.150000000000105</c:v>
                </c:pt>
                <c:pt idx="1344">
                  <c:v>67.200000000000102</c:v>
                </c:pt>
                <c:pt idx="1345">
                  <c:v>67.250000000000099</c:v>
                </c:pt>
                <c:pt idx="1346">
                  <c:v>67.300000000000097</c:v>
                </c:pt>
                <c:pt idx="1347">
                  <c:v>67.350000000000094</c:v>
                </c:pt>
                <c:pt idx="1348">
                  <c:v>67.400000000000105</c:v>
                </c:pt>
                <c:pt idx="1349">
                  <c:v>67.450000000000102</c:v>
                </c:pt>
                <c:pt idx="1350">
                  <c:v>67.500000000000099</c:v>
                </c:pt>
                <c:pt idx="1351">
                  <c:v>67.550000000000097</c:v>
                </c:pt>
                <c:pt idx="1352">
                  <c:v>67.600000000000094</c:v>
                </c:pt>
                <c:pt idx="1353">
                  <c:v>67.650000000000105</c:v>
                </c:pt>
                <c:pt idx="1354">
                  <c:v>67.700000000000102</c:v>
                </c:pt>
                <c:pt idx="1355">
                  <c:v>67.750000000000099</c:v>
                </c:pt>
                <c:pt idx="1356">
                  <c:v>67.800000000000097</c:v>
                </c:pt>
                <c:pt idx="1357">
                  <c:v>67.850000000000094</c:v>
                </c:pt>
                <c:pt idx="1358">
                  <c:v>67.900000000000105</c:v>
                </c:pt>
                <c:pt idx="1359">
                  <c:v>67.950000000000102</c:v>
                </c:pt>
                <c:pt idx="1360">
                  <c:v>68.000000000000099</c:v>
                </c:pt>
                <c:pt idx="1361">
                  <c:v>68.050000000000097</c:v>
                </c:pt>
                <c:pt idx="1362">
                  <c:v>68.100000000000094</c:v>
                </c:pt>
                <c:pt idx="1363">
                  <c:v>68.150000000000105</c:v>
                </c:pt>
                <c:pt idx="1364">
                  <c:v>68.200000000000102</c:v>
                </c:pt>
                <c:pt idx="1365">
                  <c:v>68.250000000000099</c:v>
                </c:pt>
                <c:pt idx="1366">
                  <c:v>68.300000000000097</c:v>
                </c:pt>
                <c:pt idx="1367">
                  <c:v>68.350000000000094</c:v>
                </c:pt>
                <c:pt idx="1368">
                  <c:v>68.400000000000105</c:v>
                </c:pt>
                <c:pt idx="1369">
                  <c:v>68.450000000000102</c:v>
                </c:pt>
                <c:pt idx="1370">
                  <c:v>68.500000000000099</c:v>
                </c:pt>
                <c:pt idx="1371">
                  <c:v>68.550000000000097</c:v>
                </c:pt>
                <c:pt idx="1372">
                  <c:v>68.600000000000094</c:v>
                </c:pt>
                <c:pt idx="1373">
                  <c:v>68.650000000000105</c:v>
                </c:pt>
                <c:pt idx="1374">
                  <c:v>68.700000000000102</c:v>
                </c:pt>
                <c:pt idx="1375">
                  <c:v>68.750000000000099</c:v>
                </c:pt>
                <c:pt idx="1376">
                  <c:v>68.800000000000097</c:v>
                </c:pt>
                <c:pt idx="1377">
                  <c:v>68.850000000000094</c:v>
                </c:pt>
                <c:pt idx="1378">
                  <c:v>68.900000000000105</c:v>
                </c:pt>
                <c:pt idx="1379">
                  <c:v>68.950000000000102</c:v>
                </c:pt>
                <c:pt idx="1380">
                  <c:v>69.000000000000099</c:v>
                </c:pt>
                <c:pt idx="1381">
                  <c:v>69.050000000000097</c:v>
                </c:pt>
                <c:pt idx="1382">
                  <c:v>69.100000000000094</c:v>
                </c:pt>
                <c:pt idx="1383">
                  <c:v>69.150000000000105</c:v>
                </c:pt>
                <c:pt idx="1384">
                  <c:v>69.200000000000102</c:v>
                </c:pt>
                <c:pt idx="1385">
                  <c:v>69.250000000000099</c:v>
                </c:pt>
                <c:pt idx="1386">
                  <c:v>69.300000000000097</c:v>
                </c:pt>
                <c:pt idx="1387">
                  <c:v>69.350000000000094</c:v>
                </c:pt>
                <c:pt idx="1388">
                  <c:v>69.400000000000105</c:v>
                </c:pt>
                <c:pt idx="1389">
                  <c:v>69.450000000000102</c:v>
                </c:pt>
                <c:pt idx="1390">
                  <c:v>69.500000000000099</c:v>
                </c:pt>
                <c:pt idx="1391">
                  <c:v>69.550000000000097</c:v>
                </c:pt>
                <c:pt idx="1392">
                  <c:v>69.600000000000094</c:v>
                </c:pt>
                <c:pt idx="1393">
                  <c:v>69.650000000000105</c:v>
                </c:pt>
                <c:pt idx="1394">
                  <c:v>69.700000000000102</c:v>
                </c:pt>
                <c:pt idx="1395">
                  <c:v>69.750000000000099</c:v>
                </c:pt>
                <c:pt idx="1396">
                  <c:v>69.800000000000097</c:v>
                </c:pt>
                <c:pt idx="1397">
                  <c:v>69.850000000000094</c:v>
                </c:pt>
                <c:pt idx="1398">
                  <c:v>69.900000000000105</c:v>
                </c:pt>
                <c:pt idx="1399">
                  <c:v>69.950000000000102</c:v>
                </c:pt>
                <c:pt idx="1400">
                  <c:v>70.000000000000099</c:v>
                </c:pt>
                <c:pt idx="1401">
                  <c:v>70.050000000000097</c:v>
                </c:pt>
                <c:pt idx="1402">
                  <c:v>70.100000000000094</c:v>
                </c:pt>
                <c:pt idx="1403">
                  <c:v>70.150000000000105</c:v>
                </c:pt>
                <c:pt idx="1404">
                  <c:v>70.200000000000102</c:v>
                </c:pt>
                <c:pt idx="1405">
                  <c:v>70.250000000000099</c:v>
                </c:pt>
                <c:pt idx="1406">
                  <c:v>70.300000000000097</c:v>
                </c:pt>
                <c:pt idx="1407">
                  <c:v>70.350000000000094</c:v>
                </c:pt>
                <c:pt idx="1408">
                  <c:v>70.400000000000105</c:v>
                </c:pt>
                <c:pt idx="1409">
                  <c:v>70.450000000000102</c:v>
                </c:pt>
                <c:pt idx="1410">
                  <c:v>70.500000000000099</c:v>
                </c:pt>
                <c:pt idx="1411">
                  <c:v>70.550000000000097</c:v>
                </c:pt>
                <c:pt idx="1412">
                  <c:v>70.600000000000094</c:v>
                </c:pt>
                <c:pt idx="1413">
                  <c:v>70.650000000000105</c:v>
                </c:pt>
                <c:pt idx="1414">
                  <c:v>70.700000000000102</c:v>
                </c:pt>
                <c:pt idx="1415">
                  <c:v>70.750000000000099</c:v>
                </c:pt>
                <c:pt idx="1416">
                  <c:v>70.800000000000097</c:v>
                </c:pt>
                <c:pt idx="1417">
                  <c:v>70.850000000000094</c:v>
                </c:pt>
                <c:pt idx="1418">
                  <c:v>70.900000000000105</c:v>
                </c:pt>
                <c:pt idx="1419">
                  <c:v>70.950000000000102</c:v>
                </c:pt>
                <c:pt idx="1420">
                  <c:v>71.000000000000099</c:v>
                </c:pt>
                <c:pt idx="1421">
                  <c:v>71.050000000000097</c:v>
                </c:pt>
                <c:pt idx="1422">
                  <c:v>71.100000000000094</c:v>
                </c:pt>
                <c:pt idx="1423">
                  <c:v>71.150000000000105</c:v>
                </c:pt>
                <c:pt idx="1424">
                  <c:v>71.200000000000102</c:v>
                </c:pt>
                <c:pt idx="1425">
                  <c:v>71.250000000000099</c:v>
                </c:pt>
                <c:pt idx="1426">
                  <c:v>71.300000000000097</c:v>
                </c:pt>
                <c:pt idx="1427">
                  <c:v>71.350000000000094</c:v>
                </c:pt>
                <c:pt idx="1428">
                  <c:v>71.400000000000105</c:v>
                </c:pt>
                <c:pt idx="1429">
                  <c:v>71.450000000000102</c:v>
                </c:pt>
                <c:pt idx="1430">
                  <c:v>71.500000000000099</c:v>
                </c:pt>
                <c:pt idx="1431">
                  <c:v>71.550000000000097</c:v>
                </c:pt>
                <c:pt idx="1432">
                  <c:v>71.600000000000094</c:v>
                </c:pt>
                <c:pt idx="1433">
                  <c:v>71.650000000000105</c:v>
                </c:pt>
                <c:pt idx="1434">
                  <c:v>71.700000000000102</c:v>
                </c:pt>
                <c:pt idx="1435">
                  <c:v>71.750000000000099</c:v>
                </c:pt>
                <c:pt idx="1436">
                  <c:v>71.800000000000097</c:v>
                </c:pt>
                <c:pt idx="1437">
                  <c:v>71.850000000000094</c:v>
                </c:pt>
                <c:pt idx="1438">
                  <c:v>71.900000000000105</c:v>
                </c:pt>
                <c:pt idx="1439">
                  <c:v>71.950000000000102</c:v>
                </c:pt>
                <c:pt idx="1440">
                  <c:v>72.000000000000099</c:v>
                </c:pt>
                <c:pt idx="1441">
                  <c:v>72.050000000000097</c:v>
                </c:pt>
                <c:pt idx="1442">
                  <c:v>72.100000000000094</c:v>
                </c:pt>
                <c:pt idx="1443">
                  <c:v>72.150000000000105</c:v>
                </c:pt>
                <c:pt idx="1444">
                  <c:v>72.200000000000102</c:v>
                </c:pt>
                <c:pt idx="1445">
                  <c:v>72.250000000000099</c:v>
                </c:pt>
                <c:pt idx="1446">
                  <c:v>72.300000000000097</c:v>
                </c:pt>
                <c:pt idx="1447">
                  <c:v>72.350000000000094</c:v>
                </c:pt>
                <c:pt idx="1448">
                  <c:v>72.400000000000105</c:v>
                </c:pt>
                <c:pt idx="1449">
                  <c:v>72.450000000000102</c:v>
                </c:pt>
                <c:pt idx="1450">
                  <c:v>72.500000000000099</c:v>
                </c:pt>
                <c:pt idx="1451">
                  <c:v>72.550000000000097</c:v>
                </c:pt>
                <c:pt idx="1452">
                  <c:v>72.600000000000094</c:v>
                </c:pt>
                <c:pt idx="1453">
                  <c:v>72.650000000000105</c:v>
                </c:pt>
                <c:pt idx="1454">
                  <c:v>72.700000000000102</c:v>
                </c:pt>
                <c:pt idx="1455">
                  <c:v>72.750000000000099</c:v>
                </c:pt>
                <c:pt idx="1456">
                  <c:v>72.800000000000097</c:v>
                </c:pt>
                <c:pt idx="1457">
                  <c:v>72.850000000000094</c:v>
                </c:pt>
                <c:pt idx="1458">
                  <c:v>72.900000000000105</c:v>
                </c:pt>
                <c:pt idx="1459">
                  <c:v>72.950000000000102</c:v>
                </c:pt>
                <c:pt idx="1460">
                  <c:v>73.000000000000099</c:v>
                </c:pt>
                <c:pt idx="1461">
                  <c:v>73.050000000000097</c:v>
                </c:pt>
                <c:pt idx="1462">
                  <c:v>73.100000000000094</c:v>
                </c:pt>
                <c:pt idx="1463">
                  <c:v>73.150000000000105</c:v>
                </c:pt>
                <c:pt idx="1464">
                  <c:v>73.200000000000102</c:v>
                </c:pt>
                <c:pt idx="1465">
                  <c:v>73.250000000000099</c:v>
                </c:pt>
                <c:pt idx="1466">
                  <c:v>73.300000000000097</c:v>
                </c:pt>
                <c:pt idx="1467">
                  <c:v>73.350000000000094</c:v>
                </c:pt>
                <c:pt idx="1468">
                  <c:v>73.400000000000105</c:v>
                </c:pt>
                <c:pt idx="1469">
                  <c:v>73.450000000000102</c:v>
                </c:pt>
                <c:pt idx="1470">
                  <c:v>73.500000000000099</c:v>
                </c:pt>
                <c:pt idx="1471">
                  <c:v>73.550000000000097</c:v>
                </c:pt>
                <c:pt idx="1472">
                  <c:v>73.600000000000094</c:v>
                </c:pt>
                <c:pt idx="1473">
                  <c:v>73.650000000000105</c:v>
                </c:pt>
                <c:pt idx="1474">
                  <c:v>73.700000000000102</c:v>
                </c:pt>
                <c:pt idx="1475">
                  <c:v>73.750000000000099</c:v>
                </c:pt>
                <c:pt idx="1476">
                  <c:v>73.800000000000097</c:v>
                </c:pt>
                <c:pt idx="1477">
                  <c:v>73.850000000000094</c:v>
                </c:pt>
                <c:pt idx="1478">
                  <c:v>73.900000000000105</c:v>
                </c:pt>
                <c:pt idx="1479">
                  <c:v>73.950000000000102</c:v>
                </c:pt>
                <c:pt idx="1480">
                  <c:v>74.000000000000099</c:v>
                </c:pt>
                <c:pt idx="1481">
                  <c:v>74.050000000000097</c:v>
                </c:pt>
                <c:pt idx="1482">
                  <c:v>74.100000000000094</c:v>
                </c:pt>
                <c:pt idx="1483">
                  <c:v>74.150000000000105</c:v>
                </c:pt>
                <c:pt idx="1484">
                  <c:v>74.200000000000102</c:v>
                </c:pt>
                <c:pt idx="1485">
                  <c:v>74.250000000000099</c:v>
                </c:pt>
                <c:pt idx="1486">
                  <c:v>74.300000000000097</c:v>
                </c:pt>
                <c:pt idx="1487">
                  <c:v>74.350000000000094</c:v>
                </c:pt>
                <c:pt idx="1488">
                  <c:v>74.400000000000105</c:v>
                </c:pt>
                <c:pt idx="1489">
                  <c:v>74.450000000000102</c:v>
                </c:pt>
                <c:pt idx="1490">
                  <c:v>74.500000000000099</c:v>
                </c:pt>
                <c:pt idx="1491">
                  <c:v>74.550000000000097</c:v>
                </c:pt>
                <c:pt idx="1492">
                  <c:v>74.600000000000094</c:v>
                </c:pt>
                <c:pt idx="1493">
                  <c:v>74.650000000000105</c:v>
                </c:pt>
                <c:pt idx="1494">
                  <c:v>74.700000000000102</c:v>
                </c:pt>
                <c:pt idx="1495">
                  <c:v>74.750000000000099</c:v>
                </c:pt>
                <c:pt idx="1496">
                  <c:v>74.800000000000097</c:v>
                </c:pt>
                <c:pt idx="1497">
                  <c:v>74.850000000000094</c:v>
                </c:pt>
                <c:pt idx="1498">
                  <c:v>74.900000000000105</c:v>
                </c:pt>
                <c:pt idx="1499">
                  <c:v>74.950000000000102</c:v>
                </c:pt>
                <c:pt idx="1500">
                  <c:v>75.000000000000099</c:v>
                </c:pt>
                <c:pt idx="1501">
                  <c:v>75.050000000000097</c:v>
                </c:pt>
                <c:pt idx="1502">
                  <c:v>75.100000000000094</c:v>
                </c:pt>
                <c:pt idx="1503">
                  <c:v>75.150000000000105</c:v>
                </c:pt>
                <c:pt idx="1504">
                  <c:v>75.200000000000102</c:v>
                </c:pt>
                <c:pt idx="1505">
                  <c:v>75.250000000000099</c:v>
                </c:pt>
                <c:pt idx="1506">
                  <c:v>75.300000000000097</c:v>
                </c:pt>
                <c:pt idx="1507">
                  <c:v>75.350000000000094</c:v>
                </c:pt>
                <c:pt idx="1508">
                  <c:v>75.400000000000105</c:v>
                </c:pt>
                <c:pt idx="1509">
                  <c:v>75.450000000000102</c:v>
                </c:pt>
                <c:pt idx="1510">
                  <c:v>75.500000000000099</c:v>
                </c:pt>
                <c:pt idx="1511">
                  <c:v>75.550000000000097</c:v>
                </c:pt>
                <c:pt idx="1512">
                  <c:v>75.600000000000094</c:v>
                </c:pt>
                <c:pt idx="1513">
                  <c:v>75.650000000000105</c:v>
                </c:pt>
                <c:pt idx="1514">
                  <c:v>75.700000000000102</c:v>
                </c:pt>
                <c:pt idx="1515">
                  <c:v>75.750000000000099</c:v>
                </c:pt>
                <c:pt idx="1516">
                  <c:v>75.800000000000097</c:v>
                </c:pt>
                <c:pt idx="1517">
                  <c:v>75.850000000000094</c:v>
                </c:pt>
                <c:pt idx="1518">
                  <c:v>75.900000000000105</c:v>
                </c:pt>
                <c:pt idx="1519">
                  <c:v>75.950000000000102</c:v>
                </c:pt>
                <c:pt idx="1520">
                  <c:v>76.000000000000099</c:v>
                </c:pt>
                <c:pt idx="1521">
                  <c:v>76.050000000000097</c:v>
                </c:pt>
                <c:pt idx="1522">
                  <c:v>76.100000000000094</c:v>
                </c:pt>
                <c:pt idx="1523">
                  <c:v>76.150000000000105</c:v>
                </c:pt>
                <c:pt idx="1524">
                  <c:v>76.200000000000102</c:v>
                </c:pt>
                <c:pt idx="1525">
                  <c:v>76.250000000000099</c:v>
                </c:pt>
                <c:pt idx="1526">
                  <c:v>76.300000000000097</c:v>
                </c:pt>
                <c:pt idx="1527">
                  <c:v>76.350000000000094</c:v>
                </c:pt>
                <c:pt idx="1528">
                  <c:v>76.400000000000105</c:v>
                </c:pt>
                <c:pt idx="1529">
                  <c:v>76.450000000000102</c:v>
                </c:pt>
                <c:pt idx="1530">
                  <c:v>76.500000000000099</c:v>
                </c:pt>
                <c:pt idx="1531">
                  <c:v>76.550000000000097</c:v>
                </c:pt>
                <c:pt idx="1532">
                  <c:v>76.600000000000094</c:v>
                </c:pt>
                <c:pt idx="1533">
                  <c:v>76.650000000000105</c:v>
                </c:pt>
                <c:pt idx="1534">
                  <c:v>76.700000000000102</c:v>
                </c:pt>
                <c:pt idx="1535">
                  <c:v>76.750000000000099</c:v>
                </c:pt>
                <c:pt idx="1536">
                  <c:v>76.800000000000097</c:v>
                </c:pt>
                <c:pt idx="1537">
                  <c:v>76.850000000000094</c:v>
                </c:pt>
                <c:pt idx="1538">
                  <c:v>76.900000000000105</c:v>
                </c:pt>
                <c:pt idx="1539">
                  <c:v>76.950000000000102</c:v>
                </c:pt>
                <c:pt idx="1540">
                  <c:v>77.000000000000099</c:v>
                </c:pt>
                <c:pt idx="1541">
                  <c:v>77.050000000000097</c:v>
                </c:pt>
                <c:pt idx="1542">
                  <c:v>77.100000000000094</c:v>
                </c:pt>
                <c:pt idx="1543">
                  <c:v>77.150000000000105</c:v>
                </c:pt>
                <c:pt idx="1544">
                  <c:v>77.200000000000102</c:v>
                </c:pt>
                <c:pt idx="1545">
                  <c:v>77.250000000000099</c:v>
                </c:pt>
                <c:pt idx="1546">
                  <c:v>77.300000000000097</c:v>
                </c:pt>
                <c:pt idx="1547">
                  <c:v>77.350000000000094</c:v>
                </c:pt>
                <c:pt idx="1548">
                  <c:v>77.400000000000105</c:v>
                </c:pt>
                <c:pt idx="1549">
                  <c:v>77.450000000000102</c:v>
                </c:pt>
                <c:pt idx="1550">
                  <c:v>77.500000000000099</c:v>
                </c:pt>
                <c:pt idx="1551">
                  <c:v>77.550000000000097</c:v>
                </c:pt>
                <c:pt idx="1552">
                  <c:v>77.600000000000094</c:v>
                </c:pt>
                <c:pt idx="1553">
                  <c:v>77.650000000000105</c:v>
                </c:pt>
                <c:pt idx="1554">
                  <c:v>77.700000000000102</c:v>
                </c:pt>
                <c:pt idx="1555">
                  <c:v>77.750000000000099</c:v>
                </c:pt>
                <c:pt idx="1556">
                  <c:v>77.800000000000097</c:v>
                </c:pt>
                <c:pt idx="1557">
                  <c:v>77.850000000000094</c:v>
                </c:pt>
                <c:pt idx="1558">
                  <c:v>77.900000000000105</c:v>
                </c:pt>
                <c:pt idx="1559">
                  <c:v>77.950000000000102</c:v>
                </c:pt>
                <c:pt idx="1560">
                  <c:v>78.000000000000099</c:v>
                </c:pt>
                <c:pt idx="1561">
                  <c:v>78.050000000000097</c:v>
                </c:pt>
                <c:pt idx="1562">
                  <c:v>78.100000000000094</c:v>
                </c:pt>
                <c:pt idx="1563">
                  <c:v>78.150000000000105</c:v>
                </c:pt>
                <c:pt idx="1564">
                  <c:v>78.200000000000102</c:v>
                </c:pt>
                <c:pt idx="1565">
                  <c:v>78.250000000000099</c:v>
                </c:pt>
                <c:pt idx="1566">
                  <c:v>78.300000000000097</c:v>
                </c:pt>
                <c:pt idx="1567">
                  <c:v>78.350000000000094</c:v>
                </c:pt>
                <c:pt idx="1568">
                  <c:v>78.400000000000105</c:v>
                </c:pt>
                <c:pt idx="1569">
                  <c:v>78.450000000000102</c:v>
                </c:pt>
                <c:pt idx="1570">
                  <c:v>78.500000000000099</c:v>
                </c:pt>
                <c:pt idx="1571">
                  <c:v>78.550000000000097</c:v>
                </c:pt>
                <c:pt idx="1572">
                  <c:v>78.600000000000094</c:v>
                </c:pt>
                <c:pt idx="1573">
                  <c:v>78.650000000000105</c:v>
                </c:pt>
                <c:pt idx="1574">
                  <c:v>78.700000000000102</c:v>
                </c:pt>
                <c:pt idx="1575">
                  <c:v>78.750000000000099</c:v>
                </c:pt>
                <c:pt idx="1576">
                  <c:v>78.800000000000097</c:v>
                </c:pt>
                <c:pt idx="1577">
                  <c:v>78.850000000000094</c:v>
                </c:pt>
                <c:pt idx="1578">
                  <c:v>78.900000000000105</c:v>
                </c:pt>
                <c:pt idx="1579">
                  <c:v>78.950000000000102</c:v>
                </c:pt>
                <c:pt idx="1580">
                  <c:v>79.000000000000099</c:v>
                </c:pt>
                <c:pt idx="1581">
                  <c:v>79.050000000000097</c:v>
                </c:pt>
                <c:pt idx="1582">
                  <c:v>79.100000000000094</c:v>
                </c:pt>
                <c:pt idx="1583">
                  <c:v>79.150000000000105</c:v>
                </c:pt>
                <c:pt idx="1584">
                  <c:v>79.200000000000102</c:v>
                </c:pt>
                <c:pt idx="1585">
                  <c:v>79.250000000000099</c:v>
                </c:pt>
                <c:pt idx="1586">
                  <c:v>79.300000000000097</c:v>
                </c:pt>
                <c:pt idx="1587">
                  <c:v>79.350000000000094</c:v>
                </c:pt>
                <c:pt idx="1588">
                  <c:v>79.400000000000105</c:v>
                </c:pt>
                <c:pt idx="1589">
                  <c:v>79.450000000000102</c:v>
                </c:pt>
                <c:pt idx="1590">
                  <c:v>79.500000000000099</c:v>
                </c:pt>
                <c:pt idx="1591">
                  <c:v>79.550000000000097</c:v>
                </c:pt>
                <c:pt idx="1592">
                  <c:v>79.600000000000094</c:v>
                </c:pt>
                <c:pt idx="1593">
                  <c:v>79.650000000000105</c:v>
                </c:pt>
                <c:pt idx="1594">
                  <c:v>79.700000000000102</c:v>
                </c:pt>
                <c:pt idx="1595">
                  <c:v>79.750000000000099</c:v>
                </c:pt>
                <c:pt idx="1596">
                  <c:v>79.800000000000097</c:v>
                </c:pt>
                <c:pt idx="1597">
                  <c:v>79.850000000000094</c:v>
                </c:pt>
                <c:pt idx="1598">
                  <c:v>79.900000000000105</c:v>
                </c:pt>
                <c:pt idx="1599">
                  <c:v>79.950000000000102</c:v>
                </c:pt>
                <c:pt idx="1600">
                  <c:v>80.000000000000099</c:v>
                </c:pt>
                <c:pt idx="1601">
                  <c:v>80.050000000000097</c:v>
                </c:pt>
                <c:pt idx="1602">
                  <c:v>80.100000000000094</c:v>
                </c:pt>
                <c:pt idx="1603">
                  <c:v>80.150000000000105</c:v>
                </c:pt>
                <c:pt idx="1604">
                  <c:v>80.200000000000102</c:v>
                </c:pt>
                <c:pt idx="1605">
                  <c:v>80.250000000000099</c:v>
                </c:pt>
                <c:pt idx="1606">
                  <c:v>80.300000000000097</c:v>
                </c:pt>
                <c:pt idx="1607">
                  <c:v>80.350000000000094</c:v>
                </c:pt>
                <c:pt idx="1608">
                  <c:v>80.400000000000105</c:v>
                </c:pt>
                <c:pt idx="1609">
                  <c:v>80.450000000000102</c:v>
                </c:pt>
                <c:pt idx="1610">
                  <c:v>80.500000000000099</c:v>
                </c:pt>
                <c:pt idx="1611">
                  <c:v>80.550000000000097</c:v>
                </c:pt>
                <c:pt idx="1612">
                  <c:v>80.600000000000094</c:v>
                </c:pt>
                <c:pt idx="1613">
                  <c:v>80.650000000000105</c:v>
                </c:pt>
                <c:pt idx="1614">
                  <c:v>80.700000000000102</c:v>
                </c:pt>
                <c:pt idx="1615">
                  <c:v>80.750000000000099</c:v>
                </c:pt>
                <c:pt idx="1616">
                  <c:v>80.800000000000097</c:v>
                </c:pt>
                <c:pt idx="1617">
                  <c:v>80.850000000000094</c:v>
                </c:pt>
                <c:pt idx="1618">
                  <c:v>80.900000000000105</c:v>
                </c:pt>
                <c:pt idx="1619">
                  <c:v>80.950000000000102</c:v>
                </c:pt>
                <c:pt idx="1620">
                  <c:v>81.000000000000099</c:v>
                </c:pt>
                <c:pt idx="1621">
                  <c:v>81.050000000000097</c:v>
                </c:pt>
                <c:pt idx="1622">
                  <c:v>81.100000000000094</c:v>
                </c:pt>
                <c:pt idx="1623">
                  <c:v>81.150000000000105</c:v>
                </c:pt>
                <c:pt idx="1624">
                  <c:v>81.200000000000102</c:v>
                </c:pt>
                <c:pt idx="1625">
                  <c:v>81.250000000000099</c:v>
                </c:pt>
                <c:pt idx="1626">
                  <c:v>81.300000000000097</c:v>
                </c:pt>
                <c:pt idx="1627">
                  <c:v>81.350000000000094</c:v>
                </c:pt>
                <c:pt idx="1628">
                  <c:v>81.400000000000105</c:v>
                </c:pt>
                <c:pt idx="1629">
                  <c:v>81.450000000000102</c:v>
                </c:pt>
                <c:pt idx="1630">
                  <c:v>81.500000000000099</c:v>
                </c:pt>
                <c:pt idx="1631">
                  <c:v>81.550000000000097</c:v>
                </c:pt>
                <c:pt idx="1632">
                  <c:v>81.600000000000094</c:v>
                </c:pt>
                <c:pt idx="1633">
                  <c:v>81.650000000000105</c:v>
                </c:pt>
                <c:pt idx="1634">
                  <c:v>81.700000000000102</c:v>
                </c:pt>
                <c:pt idx="1635">
                  <c:v>81.750000000000099</c:v>
                </c:pt>
                <c:pt idx="1636">
                  <c:v>81.800000000000097</c:v>
                </c:pt>
                <c:pt idx="1637">
                  <c:v>81.850000000000094</c:v>
                </c:pt>
                <c:pt idx="1638">
                  <c:v>81.900000000000105</c:v>
                </c:pt>
                <c:pt idx="1639">
                  <c:v>81.950000000000102</c:v>
                </c:pt>
                <c:pt idx="1640">
                  <c:v>82.000000000000099</c:v>
                </c:pt>
                <c:pt idx="1641">
                  <c:v>82.050000000000097</c:v>
                </c:pt>
                <c:pt idx="1642">
                  <c:v>82.100000000000094</c:v>
                </c:pt>
                <c:pt idx="1643">
                  <c:v>82.150000000000105</c:v>
                </c:pt>
                <c:pt idx="1644">
                  <c:v>82.200000000000102</c:v>
                </c:pt>
                <c:pt idx="1645">
                  <c:v>82.250000000000099</c:v>
                </c:pt>
                <c:pt idx="1646">
                  <c:v>82.300000000000097</c:v>
                </c:pt>
                <c:pt idx="1647">
                  <c:v>82.350000000000094</c:v>
                </c:pt>
                <c:pt idx="1648">
                  <c:v>82.400000000000105</c:v>
                </c:pt>
                <c:pt idx="1649">
                  <c:v>82.450000000000102</c:v>
                </c:pt>
                <c:pt idx="1650">
                  <c:v>82.500000000000099</c:v>
                </c:pt>
                <c:pt idx="1651">
                  <c:v>82.550000000000097</c:v>
                </c:pt>
                <c:pt idx="1652">
                  <c:v>82.600000000000094</c:v>
                </c:pt>
                <c:pt idx="1653">
                  <c:v>82.650000000000105</c:v>
                </c:pt>
                <c:pt idx="1654">
                  <c:v>82.700000000000102</c:v>
                </c:pt>
                <c:pt idx="1655">
                  <c:v>82.750000000000099</c:v>
                </c:pt>
                <c:pt idx="1656">
                  <c:v>82.800000000000097</c:v>
                </c:pt>
                <c:pt idx="1657">
                  <c:v>82.850000000000094</c:v>
                </c:pt>
                <c:pt idx="1658">
                  <c:v>82.900000000000105</c:v>
                </c:pt>
                <c:pt idx="1659">
                  <c:v>82.950000000000102</c:v>
                </c:pt>
                <c:pt idx="1660">
                  <c:v>83.000000000000099</c:v>
                </c:pt>
                <c:pt idx="1661">
                  <c:v>83.050000000000097</c:v>
                </c:pt>
                <c:pt idx="1662">
                  <c:v>83.100000000000094</c:v>
                </c:pt>
                <c:pt idx="1663">
                  <c:v>83.150000000000105</c:v>
                </c:pt>
                <c:pt idx="1664">
                  <c:v>83.200000000000102</c:v>
                </c:pt>
                <c:pt idx="1665">
                  <c:v>83.250000000000099</c:v>
                </c:pt>
                <c:pt idx="1666">
                  <c:v>83.300000000000097</c:v>
                </c:pt>
                <c:pt idx="1667">
                  <c:v>83.350000000000094</c:v>
                </c:pt>
                <c:pt idx="1668">
                  <c:v>83.400000000000105</c:v>
                </c:pt>
                <c:pt idx="1669">
                  <c:v>83.450000000000102</c:v>
                </c:pt>
                <c:pt idx="1670">
                  <c:v>83.500000000000099</c:v>
                </c:pt>
                <c:pt idx="1671">
                  <c:v>83.550000000000097</c:v>
                </c:pt>
                <c:pt idx="1672">
                  <c:v>83.600000000000094</c:v>
                </c:pt>
                <c:pt idx="1673">
                  <c:v>83.650000000000105</c:v>
                </c:pt>
                <c:pt idx="1674">
                  <c:v>83.700000000000102</c:v>
                </c:pt>
                <c:pt idx="1675">
                  <c:v>83.750000000000099</c:v>
                </c:pt>
                <c:pt idx="1676">
                  <c:v>83.800000000000097</c:v>
                </c:pt>
                <c:pt idx="1677">
                  <c:v>83.850000000000094</c:v>
                </c:pt>
                <c:pt idx="1678">
                  <c:v>83.900000000000105</c:v>
                </c:pt>
                <c:pt idx="1679">
                  <c:v>83.950000000000102</c:v>
                </c:pt>
                <c:pt idx="1680">
                  <c:v>84.000000000000099</c:v>
                </c:pt>
                <c:pt idx="1681">
                  <c:v>84.050000000000097</c:v>
                </c:pt>
                <c:pt idx="1682">
                  <c:v>84.100000000000094</c:v>
                </c:pt>
                <c:pt idx="1683">
                  <c:v>84.150000000000105</c:v>
                </c:pt>
                <c:pt idx="1684">
                  <c:v>84.200000000000102</c:v>
                </c:pt>
                <c:pt idx="1685">
                  <c:v>84.250000000000099</c:v>
                </c:pt>
                <c:pt idx="1686">
                  <c:v>84.300000000000097</c:v>
                </c:pt>
                <c:pt idx="1687">
                  <c:v>84.350000000000094</c:v>
                </c:pt>
                <c:pt idx="1688">
                  <c:v>84.400000000000105</c:v>
                </c:pt>
                <c:pt idx="1689">
                  <c:v>84.450000000000102</c:v>
                </c:pt>
                <c:pt idx="1690">
                  <c:v>84.500000000000099</c:v>
                </c:pt>
                <c:pt idx="1691">
                  <c:v>84.550000000000097</c:v>
                </c:pt>
                <c:pt idx="1692">
                  <c:v>84.600000000000094</c:v>
                </c:pt>
                <c:pt idx="1693">
                  <c:v>84.650000000000105</c:v>
                </c:pt>
                <c:pt idx="1694">
                  <c:v>84.700000000000102</c:v>
                </c:pt>
                <c:pt idx="1695">
                  <c:v>84.750000000000099</c:v>
                </c:pt>
                <c:pt idx="1696">
                  <c:v>84.800000000000097</c:v>
                </c:pt>
                <c:pt idx="1697">
                  <c:v>84.850000000000094</c:v>
                </c:pt>
                <c:pt idx="1698">
                  <c:v>84.900000000000105</c:v>
                </c:pt>
                <c:pt idx="1699">
                  <c:v>84.950000000000102</c:v>
                </c:pt>
                <c:pt idx="1700">
                  <c:v>85.000000000000099</c:v>
                </c:pt>
                <c:pt idx="1701">
                  <c:v>85.050000000000097</c:v>
                </c:pt>
                <c:pt idx="1702">
                  <c:v>85.100000000000094</c:v>
                </c:pt>
                <c:pt idx="1703">
                  <c:v>85.150000000000105</c:v>
                </c:pt>
                <c:pt idx="1704">
                  <c:v>85.200000000000102</c:v>
                </c:pt>
                <c:pt idx="1705">
                  <c:v>85.250000000000099</c:v>
                </c:pt>
                <c:pt idx="1706">
                  <c:v>85.300000000000097</c:v>
                </c:pt>
                <c:pt idx="1707">
                  <c:v>85.350000000000094</c:v>
                </c:pt>
                <c:pt idx="1708">
                  <c:v>85.400000000000105</c:v>
                </c:pt>
                <c:pt idx="1709">
                  <c:v>85.450000000000102</c:v>
                </c:pt>
                <c:pt idx="1710">
                  <c:v>85.500000000000099</c:v>
                </c:pt>
                <c:pt idx="1711">
                  <c:v>85.550000000000097</c:v>
                </c:pt>
                <c:pt idx="1712">
                  <c:v>85.600000000000094</c:v>
                </c:pt>
                <c:pt idx="1713">
                  <c:v>85.650000000000105</c:v>
                </c:pt>
                <c:pt idx="1714">
                  <c:v>85.700000000000102</c:v>
                </c:pt>
                <c:pt idx="1715">
                  <c:v>85.750000000000099</c:v>
                </c:pt>
                <c:pt idx="1716">
                  <c:v>85.800000000000097</c:v>
                </c:pt>
                <c:pt idx="1717">
                  <c:v>85.850000000000094</c:v>
                </c:pt>
                <c:pt idx="1718">
                  <c:v>85.900000000000105</c:v>
                </c:pt>
                <c:pt idx="1719">
                  <c:v>85.950000000000102</c:v>
                </c:pt>
                <c:pt idx="1720">
                  <c:v>86.000000000000099</c:v>
                </c:pt>
                <c:pt idx="1721">
                  <c:v>86.050000000000097</c:v>
                </c:pt>
                <c:pt idx="1722">
                  <c:v>86.100000000000094</c:v>
                </c:pt>
                <c:pt idx="1723">
                  <c:v>86.150000000000105</c:v>
                </c:pt>
                <c:pt idx="1724">
                  <c:v>86.200000000000102</c:v>
                </c:pt>
                <c:pt idx="1725">
                  <c:v>86.250000000000099</c:v>
                </c:pt>
                <c:pt idx="1726">
                  <c:v>86.300000000000097</c:v>
                </c:pt>
                <c:pt idx="1727">
                  <c:v>86.350000000000094</c:v>
                </c:pt>
                <c:pt idx="1728">
                  <c:v>86.400000000000105</c:v>
                </c:pt>
                <c:pt idx="1729">
                  <c:v>86.450000000000102</c:v>
                </c:pt>
                <c:pt idx="1730">
                  <c:v>86.500000000000099</c:v>
                </c:pt>
                <c:pt idx="1731">
                  <c:v>86.550000000000097</c:v>
                </c:pt>
                <c:pt idx="1732">
                  <c:v>86.600000000000094</c:v>
                </c:pt>
                <c:pt idx="1733">
                  <c:v>86.650000000000105</c:v>
                </c:pt>
                <c:pt idx="1734">
                  <c:v>86.700000000000102</c:v>
                </c:pt>
                <c:pt idx="1735">
                  <c:v>86.750000000000099</c:v>
                </c:pt>
                <c:pt idx="1736">
                  <c:v>86.800000000000097</c:v>
                </c:pt>
                <c:pt idx="1737">
                  <c:v>86.850000000000094</c:v>
                </c:pt>
                <c:pt idx="1738">
                  <c:v>86.900000000000105</c:v>
                </c:pt>
                <c:pt idx="1739">
                  <c:v>86.950000000000102</c:v>
                </c:pt>
                <c:pt idx="1740">
                  <c:v>87.000000000000099</c:v>
                </c:pt>
                <c:pt idx="1741">
                  <c:v>87.050000000000097</c:v>
                </c:pt>
                <c:pt idx="1742">
                  <c:v>87.100000000000094</c:v>
                </c:pt>
                <c:pt idx="1743">
                  <c:v>87.150000000000105</c:v>
                </c:pt>
                <c:pt idx="1744">
                  <c:v>87.200000000000102</c:v>
                </c:pt>
                <c:pt idx="1745">
                  <c:v>87.250000000000099</c:v>
                </c:pt>
                <c:pt idx="1746">
                  <c:v>87.300000000000097</c:v>
                </c:pt>
                <c:pt idx="1747">
                  <c:v>87.350000000000094</c:v>
                </c:pt>
                <c:pt idx="1748">
                  <c:v>87.400000000000105</c:v>
                </c:pt>
                <c:pt idx="1749">
                  <c:v>87.450000000000102</c:v>
                </c:pt>
                <c:pt idx="1750">
                  <c:v>87.500000000000099</c:v>
                </c:pt>
                <c:pt idx="1751">
                  <c:v>87.550000000000097</c:v>
                </c:pt>
                <c:pt idx="1752">
                  <c:v>87.600000000000094</c:v>
                </c:pt>
                <c:pt idx="1753">
                  <c:v>87.650000000000105</c:v>
                </c:pt>
                <c:pt idx="1754">
                  <c:v>87.700000000000102</c:v>
                </c:pt>
                <c:pt idx="1755">
                  <c:v>87.750000000000099</c:v>
                </c:pt>
                <c:pt idx="1756">
                  <c:v>87.800000000000097</c:v>
                </c:pt>
                <c:pt idx="1757">
                  <c:v>87.850000000000094</c:v>
                </c:pt>
                <c:pt idx="1758">
                  <c:v>87.900000000000105</c:v>
                </c:pt>
                <c:pt idx="1759">
                  <c:v>87.950000000000102</c:v>
                </c:pt>
                <c:pt idx="1760">
                  <c:v>88.000000000000099</c:v>
                </c:pt>
                <c:pt idx="1761">
                  <c:v>88.050000000000097</c:v>
                </c:pt>
                <c:pt idx="1762">
                  <c:v>88.100000000000094</c:v>
                </c:pt>
                <c:pt idx="1763">
                  <c:v>88.150000000000105</c:v>
                </c:pt>
              </c:numCache>
            </c:numRef>
          </c:xVal>
          <c:yVal>
            <c:numRef>
              <c:f>Feuil1!$B$4:$B$1767</c:f>
              <c:numCache>
                <c:formatCode>General</c:formatCode>
                <c:ptCount val="1764"/>
                <c:pt idx="0">
                  <c:v>0</c:v>
                </c:pt>
                <c:pt idx="1">
                  <c:v>1.4917653415000001E-2</c:v>
                </c:pt>
                <c:pt idx="2">
                  <c:v>1.8221194169000001E-2</c:v>
                </c:pt>
                <c:pt idx="3">
                  <c:v>1.9584054145000002E-2</c:v>
                </c:pt>
                <c:pt idx="4">
                  <c:v>2.1771210587999999E-2</c:v>
                </c:pt>
                <c:pt idx="5">
                  <c:v>2.4409325967999999E-2</c:v>
                </c:pt>
                <c:pt idx="6">
                  <c:v>2.6860747248999998E-2</c:v>
                </c:pt>
                <c:pt idx="7">
                  <c:v>2.9580683393000001E-2</c:v>
                </c:pt>
                <c:pt idx="8">
                  <c:v>3.2304163109E-2</c:v>
                </c:pt>
                <c:pt idx="9">
                  <c:v>3.4951606897999997E-2</c:v>
                </c:pt>
                <c:pt idx="10">
                  <c:v>3.7682534848E-2</c:v>
                </c:pt>
                <c:pt idx="11">
                  <c:v>4.0372145145000003E-2</c:v>
                </c:pt>
                <c:pt idx="12">
                  <c:v>4.2987535238000002E-2</c:v>
                </c:pt>
                <c:pt idx="13">
                  <c:v>4.5603943841999998E-2</c:v>
                </c:pt>
                <c:pt idx="14">
                  <c:v>4.8273559303000001E-2</c:v>
                </c:pt>
                <c:pt idx="15">
                  <c:v>5.0901511401999999E-2</c:v>
                </c:pt>
                <c:pt idx="16">
                  <c:v>5.3560407363000002E-2</c:v>
                </c:pt>
                <c:pt idx="17">
                  <c:v>5.6182833720999997E-2</c:v>
                </c:pt>
                <c:pt idx="18">
                  <c:v>5.8799220749999999E-2</c:v>
                </c:pt>
                <c:pt idx="19">
                  <c:v>6.1377341960999997E-2</c:v>
                </c:pt>
                <c:pt idx="20">
                  <c:v>6.3980064416999993E-2</c:v>
                </c:pt>
                <c:pt idx="21">
                  <c:v>6.6549343615999998E-2</c:v>
                </c:pt>
                <c:pt idx="22">
                  <c:v>6.9048904822999996E-2</c:v>
                </c:pt>
                <c:pt idx="23">
                  <c:v>7.1573270965999997E-2</c:v>
                </c:pt>
                <c:pt idx="24">
                  <c:v>7.4077904905000005E-2</c:v>
                </c:pt>
                <c:pt idx="25">
                  <c:v>7.6555732836000007E-2</c:v>
                </c:pt>
                <c:pt idx="26">
                  <c:v>7.9029231510000006E-2</c:v>
                </c:pt>
                <c:pt idx="27">
                  <c:v>8.1485409014000004E-2</c:v>
                </c:pt>
                <c:pt idx="28">
                  <c:v>8.3909585795000005E-2</c:v>
                </c:pt>
                <c:pt idx="29">
                  <c:v>8.6325926016999996E-2</c:v>
                </c:pt>
                <c:pt idx="30">
                  <c:v>8.8722631915000003E-2</c:v>
                </c:pt>
                <c:pt idx="31">
                  <c:v>9.1098330734000005E-2</c:v>
                </c:pt>
                <c:pt idx="32">
                  <c:v>9.3455716896000005E-2</c:v>
                </c:pt>
                <c:pt idx="33">
                  <c:v>9.5797105889999998E-2</c:v>
                </c:pt>
                <c:pt idx="34">
                  <c:v>9.8114682120999996E-2</c:v>
                </c:pt>
                <c:pt idx="35">
                  <c:v>0.100417914996</c:v>
                </c:pt>
                <c:pt idx="36">
                  <c:v>0.102706218381</c:v>
                </c:pt>
                <c:pt idx="37">
                  <c:v>0.104960556663</c:v>
                </c:pt>
                <c:pt idx="38">
                  <c:v>0.107183956089</c:v>
                </c:pt>
                <c:pt idx="39">
                  <c:v>0.109369850635</c:v>
                </c:pt>
                <c:pt idx="40">
                  <c:v>0.111532975957</c:v>
                </c:pt>
                <c:pt idx="41">
                  <c:v>0.113667007943</c:v>
                </c:pt>
                <c:pt idx="42">
                  <c:v>0.115766795472</c:v>
                </c:pt>
                <c:pt idx="43">
                  <c:v>0.117831704786</c:v>
                </c:pt>
                <c:pt idx="44">
                  <c:v>0.119856340991</c:v>
                </c:pt>
                <c:pt idx="45">
                  <c:v>0.121853570351</c:v>
                </c:pt>
                <c:pt idx="46">
                  <c:v>0.123808666745</c:v>
                </c:pt>
                <c:pt idx="47">
                  <c:v>0.12572474326399999</c:v>
                </c:pt>
                <c:pt idx="48">
                  <c:v>0.12760004498899999</c:v>
                </c:pt>
                <c:pt idx="49">
                  <c:v>0.129437750499</c:v>
                </c:pt>
                <c:pt idx="50">
                  <c:v>0.13124014065199999</c:v>
                </c:pt>
                <c:pt idx="51">
                  <c:v>0.132999893763</c:v>
                </c:pt>
                <c:pt idx="52">
                  <c:v>0.134726533797</c:v>
                </c:pt>
                <c:pt idx="53">
                  <c:v>0.136413186991</c:v>
                </c:pt>
                <c:pt idx="54">
                  <c:v>0.13806728546499999</c:v>
                </c:pt>
                <c:pt idx="55">
                  <c:v>0.13968081768999999</c:v>
                </c:pt>
                <c:pt idx="56">
                  <c:v>0.14127264462200001</c:v>
                </c:pt>
                <c:pt idx="57">
                  <c:v>0.142821758849</c:v>
                </c:pt>
                <c:pt idx="58">
                  <c:v>0.14433718083300001</c:v>
                </c:pt>
                <c:pt idx="59">
                  <c:v>0.14582444662499999</c:v>
                </c:pt>
                <c:pt idx="60">
                  <c:v>0.14727657096800001</c:v>
                </c:pt>
                <c:pt idx="61">
                  <c:v>0.14870057497</c:v>
                </c:pt>
                <c:pt idx="62">
                  <c:v>0.15009513059999999</c:v>
                </c:pt>
                <c:pt idx="63">
                  <c:v>0.151461104899</c:v>
                </c:pt>
                <c:pt idx="64">
                  <c:v>0.15279664717300001</c:v>
                </c:pt>
                <c:pt idx="65">
                  <c:v>0.154111511571</c:v>
                </c:pt>
                <c:pt idx="66">
                  <c:v>0.15539552935500001</c:v>
                </c:pt>
                <c:pt idx="67">
                  <c:v>0.156656606861</c:v>
                </c:pt>
                <c:pt idx="68">
                  <c:v>0.15789502169399999</c:v>
                </c:pt>
                <c:pt idx="69">
                  <c:v>0.159107822875</c:v>
                </c:pt>
                <c:pt idx="70">
                  <c:v>0.16029402040999999</c:v>
                </c:pt>
                <c:pt idx="71">
                  <c:v>0.16145959610499999</c:v>
                </c:pt>
                <c:pt idx="72">
                  <c:v>0.16259502649099999</c:v>
                </c:pt>
                <c:pt idx="73">
                  <c:v>0.163715177933</c:v>
                </c:pt>
                <c:pt idx="74">
                  <c:v>0.164804915548</c:v>
                </c:pt>
                <c:pt idx="75">
                  <c:v>0.16587854326500001</c:v>
                </c:pt>
                <c:pt idx="76">
                  <c:v>0.16693171912900001</c:v>
                </c:pt>
                <c:pt idx="77">
                  <c:v>0.167965486271</c:v>
                </c:pt>
                <c:pt idx="78">
                  <c:v>0.16898494564899999</c:v>
                </c:pt>
                <c:pt idx="79">
                  <c:v>0.16998600196700001</c:v>
                </c:pt>
                <c:pt idx="80">
                  <c:v>0.17096651987100001</c:v>
                </c:pt>
                <c:pt idx="81">
                  <c:v>0.171928370749</c:v>
                </c:pt>
                <c:pt idx="82">
                  <c:v>0.17288209614700001</c:v>
                </c:pt>
                <c:pt idx="83">
                  <c:v>0.17381218988200001</c:v>
                </c:pt>
                <c:pt idx="84">
                  <c:v>0.174721637958</c:v>
                </c:pt>
                <c:pt idx="85">
                  <c:v>0.17562007126000001</c:v>
                </c:pt>
                <c:pt idx="86">
                  <c:v>0.176502287048</c:v>
                </c:pt>
                <c:pt idx="87">
                  <c:v>0.177362535884</c:v>
                </c:pt>
                <c:pt idx="88">
                  <c:v>0.17821280424300001</c:v>
                </c:pt>
                <c:pt idx="89">
                  <c:v>0.17904860345599999</c:v>
                </c:pt>
                <c:pt idx="90">
                  <c:v>0.179871379305</c:v>
                </c:pt>
                <c:pt idx="91">
                  <c:v>0.18067162592899999</c:v>
                </c:pt>
                <c:pt idx="92">
                  <c:v>0.181459619549</c:v>
                </c:pt>
                <c:pt idx="93">
                  <c:v>0.18223496581599999</c:v>
                </c:pt>
                <c:pt idx="94">
                  <c:v>0.18299258568599999</c:v>
                </c:pt>
                <c:pt idx="95">
                  <c:v>0.18373745389999999</c:v>
                </c:pt>
                <c:pt idx="96">
                  <c:v>0.184468991374</c:v>
                </c:pt>
                <c:pt idx="97">
                  <c:v>0.18518610515299999</c:v>
                </c:pt>
                <c:pt idx="98">
                  <c:v>0.185895154709</c:v>
                </c:pt>
                <c:pt idx="99">
                  <c:v>0.18658971275200001</c:v>
                </c:pt>
                <c:pt idx="100">
                  <c:v>0.187259916257</c:v>
                </c:pt>
                <c:pt idx="101">
                  <c:v>0.18792478118399999</c:v>
                </c:pt>
                <c:pt idx="102">
                  <c:v>0.18858585408600001</c:v>
                </c:pt>
                <c:pt idx="103">
                  <c:v>0.1892222489</c:v>
                </c:pt>
                <c:pt idx="104">
                  <c:v>0.18985756927700001</c:v>
                </c:pt>
                <c:pt idx="105">
                  <c:v>0.19046975379100001</c:v>
                </c:pt>
                <c:pt idx="106">
                  <c:v>0.19107154309300001</c:v>
                </c:pt>
                <c:pt idx="107">
                  <c:v>0.19165597699</c:v>
                </c:pt>
                <c:pt idx="108">
                  <c:v>0.19222468735600001</c:v>
                </c:pt>
                <c:pt idx="109">
                  <c:v>0.192768120357</c:v>
                </c:pt>
                <c:pt idx="110">
                  <c:v>0.193296659407</c:v>
                </c:pt>
                <c:pt idx="111">
                  <c:v>0.19379956217300001</c:v>
                </c:pt>
                <c:pt idx="112">
                  <c:v>0.19429257343600001</c:v>
                </c:pt>
                <c:pt idx="113">
                  <c:v>0.19477224560100001</c:v>
                </c:pt>
                <c:pt idx="114">
                  <c:v>0.19524210289899999</c:v>
                </c:pt>
                <c:pt idx="115">
                  <c:v>0.19569793897000001</c:v>
                </c:pt>
                <c:pt idx="116">
                  <c:v>0.19613903772300001</c:v>
                </c:pt>
                <c:pt idx="117">
                  <c:v>0.196550006295</c:v>
                </c:pt>
                <c:pt idx="118">
                  <c:v>0.19694498848600001</c:v>
                </c:pt>
                <c:pt idx="119">
                  <c:v>0.19732863767799999</c:v>
                </c:pt>
                <c:pt idx="120">
                  <c:v>0.197683921289</c:v>
                </c:pt>
                <c:pt idx="121">
                  <c:v>0.19801640508999999</c:v>
                </c:pt>
                <c:pt idx="122">
                  <c:v>0.198310942076</c:v>
                </c:pt>
                <c:pt idx="123">
                  <c:v>0.19860520688399999</c:v>
                </c:pt>
                <c:pt idx="124">
                  <c:v>0.19889629974600001</c:v>
                </c:pt>
                <c:pt idx="125">
                  <c:v>0.199160384636</c:v>
                </c:pt>
                <c:pt idx="126">
                  <c:v>0.199432965283</c:v>
                </c:pt>
                <c:pt idx="127">
                  <c:v>0.19967546167</c:v>
                </c:pt>
                <c:pt idx="128">
                  <c:v>0.199858777998</c:v>
                </c:pt>
                <c:pt idx="129">
                  <c:v>0.200041256201</c:v>
                </c:pt>
                <c:pt idx="130">
                  <c:v>0.200213038472</c:v>
                </c:pt>
                <c:pt idx="131">
                  <c:v>0.200367097474</c:v>
                </c:pt>
                <c:pt idx="132">
                  <c:v>0.200517686487</c:v>
                </c:pt>
                <c:pt idx="133">
                  <c:v>0.20064995236499999</c:v>
                </c:pt>
                <c:pt idx="134">
                  <c:v>0.200760866595</c:v>
                </c:pt>
                <c:pt idx="135">
                  <c:v>0.200861051841</c:v>
                </c:pt>
                <c:pt idx="136">
                  <c:v>0.20095208767299999</c:v>
                </c:pt>
                <c:pt idx="137">
                  <c:v>0.20102655405799999</c:v>
                </c:pt>
                <c:pt idx="138">
                  <c:v>0.20108079200500001</c:v>
                </c:pt>
                <c:pt idx="139">
                  <c:v>0.20112249742400001</c:v>
                </c:pt>
                <c:pt idx="140">
                  <c:v>0.20114863241100001</c:v>
                </c:pt>
                <c:pt idx="141">
                  <c:v>0.20116158029100001</c:v>
                </c:pt>
                <c:pt idx="142">
                  <c:v>0.20116611164000001</c:v>
                </c:pt>
                <c:pt idx="143">
                  <c:v>0.20115292713999999</c:v>
                </c:pt>
                <c:pt idx="144">
                  <c:v>0.20114644832299999</c:v>
                </c:pt>
                <c:pt idx="145">
                  <c:v>0.201127751799</c:v>
                </c:pt>
                <c:pt idx="146">
                  <c:v>0.20108736849200001</c:v>
                </c:pt>
                <c:pt idx="147">
                  <c:v>0.20104952747900001</c:v>
                </c:pt>
                <c:pt idx="148">
                  <c:v>0.20103565994600001</c:v>
                </c:pt>
                <c:pt idx="149">
                  <c:v>0.201060947499</c:v>
                </c:pt>
                <c:pt idx="150">
                  <c:v>0.20109859049100001</c:v>
                </c:pt>
                <c:pt idx="151">
                  <c:v>0.20114730535799999</c:v>
                </c:pt>
                <c:pt idx="152">
                  <c:v>0.201226919926</c:v>
                </c:pt>
                <c:pt idx="153">
                  <c:v>0.20133012071100001</c:v>
                </c:pt>
                <c:pt idx="154">
                  <c:v>0.20147438735000001</c:v>
                </c:pt>
                <c:pt idx="155">
                  <c:v>0.201639084208</c:v>
                </c:pt>
                <c:pt idx="156">
                  <c:v>0.20183819915099999</c:v>
                </c:pt>
                <c:pt idx="157">
                  <c:v>0.20206644389600001</c:v>
                </c:pt>
                <c:pt idx="158">
                  <c:v>0.20229387354200001</c:v>
                </c:pt>
                <c:pt idx="159">
                  <c:v>0.202554576973</c:v>
                </c:pt>
                <c:pt idx="160">
                  <c:v>0.202831164052</c:v>
                </c:pt>
                <c:pt idx="161">
                  <c:v>0.20311875506099999</c:v>
                </c:pt>
                <c:pt idx="162">
                  <c:v>0.20342700939700001</c:v>
                </c:pt>
                <c:pt idx="163">
                  <c:v>0.20374518232300001</c:v>
                </c:pt>
                <c:pt idx="164">
                  <c:v>0.204085491684</c:v>
                </c:pt>
                <c:pt idx="165">
                  <c:v>0.204442140415</c:v>
                </c:pt>
                <c:pt idx="166">
                  <c:v>0.20480278090199999</c:v>
                </c:pt>
                <c:pt idx="167">
                  <c:v>0.20517796832999999</c:v>
                </c:pt>
                <c:pt idx="168">
                  <c:v>0.20555853356600001</c:v>
                </c:pt>
                <c:pt idx="169">
                  <c:v>0.20593753198199999</c:v>
                </c:pt>
                <c:pt idx="170">
                  <c:v>0.20631606295900001</c:v>
                </c:pt>
                <c:pt idx="171">
                  <c:v>0.20670477720899999</c:v>
                </c:pt>
                <c:pt idx="172">
                  <c:v>0.20708871939699999</c:v>
                </c:pt>
                <c:pt idx="173">
                  <c:v>0.20747611803800001</c:v>
                </c:pt>
                <c:pt idx="174">
                  <c:v>0.20786093744100001</c:v>
                </c:pt>
                <c:pt idx="175">
                  <c:v>0.208245711921</c:v>
                </c:pt>
                <c:pt idx="176">
                  <c:v>0.20862578148700001</c:v>
                </c:pt>
                <c:pt idx="177">
                  <c:v>0.20900372350300001</c:v>
                </c:pt>
                <c:pt idx="178">
                  <c:v>0.20937640578</c:v>
                </c:pt>
                <c:pt idx="179">
                  <c:v>0.20974570186200001</c:v>
                </c:pt>
                <c:pt idx="180">
                  <c:v>0.210112169174</c:v>
                </c:pt>
                <c:pt idx="181">
                  <c:v>0.210469473308</c:v>
                </c:pt>
                <c:pt idx="182">
                  <c:v>0.21083328133000001</c:v>
                </c:pt>
                <c:pt idx="183">
                  <c:v>0.21118407609500001</c:v>
                </c:pt>
                <c:pt idx="184">
                  <c:v>0.21152410250100001</c:v>
                </c:pt>
                <c:pt idx="185">
                  <c:v>0.21186516292499999</c:v>
                </c:pt>
                <c:pt idx="186">
                  <c:v>0.21219751852099999</c:v>
                </c:pt>
                <c:pt idx="187">
                  <c:v>0.212529784961</c:v>
                </c:pt>
                <c:pt idx="188">
                  <c:v>0.212853672355</c:v>
                </c:pt>
                <c:pt idx="189">
                  <c:v>0.21316975845300001</c:v>
                </c:pt>
                <c:pt idx="190">
                  <c:v>0.21347824948399999</c:v>
                </c:pt>
                <c:pt idx="191">
                  <c:v>0.21378684575099999</c:v>
                </c:pt>
                <c:pt idx="192">
                  <c:v>0.214090015971</c:v>
                </c:pt>
                <c:pt idx="193">
                  <c:v>0.21438291791899999</c:v>
                </c:pt>
                <c:pt idx="194">
                  <c:v>0.21466470063500001</c:v>
                </c:pt>
                <c:pt idx="195">
                  <c:v>0.21494030928800001</c:v>
                </c:pt>
                <c:pt idx="196">
                  <c:v>0.21520305997700001</c:v>
                </c:pt>
                <c:pt idx="197">
                  <c:v>0.215460418663</c:v>
                </c:pt>
                <c:pt idx="198">
                  <c:v>0.21570759523800001</c:v>
                </c:pt>
                <c:pt idx="199">
                  <c:v>0.21594474409700001</c:v>
                </c:pt>
                <c:pt idx="200">
                  <c:v>0.216173689877</c:v>
                </c:pt>
                <c:pt idx="201">
                  <c:v>0.216395155009</c:v>
                </c:pt>
                <c:pt idx="202">
                  <c:v>0.216605371129</c:v>
                </c:pt>
                <c:pt idx="203">
                  <c:v>0.21681844193899999</c:v>
                </c:pt>
                <c:pt idx="204">
                  <c:v>0.217022743036</c:v>
                </c:pt>
                <c:pt idx="205">
                  <c:v>0.21721651358899999</c:v>
                </c:pt>
                <c:pt idx="206">
                  <c:v>0.217406093888</c:v>
                </c:pt>
                <c:pt idx="207">
                  <c:v>0.21758665176100001</c:v>
                </c:pt>
                <c:pt idx="208">
                  <c:v>0.21775871919100001</c:v>
                </c:pt>
                <c:pt idx="209">
                  <c:v>0.217924524565</c:v>
                </c:pt>
                <c:pt idx="210">
                  <c:v>0.21808111636399999</c:v>
                </c:pt>
                <c:pt idx="211">
                  <c:v>0.218234529609</c:v>
                </c:pt>
                <c:pt idx="212">
                  <c:v>0.21837747469300001</c:v>
                </c:pt>
                <c:pt idx="213">
                  <c:v>0.218521543239</c:v>
                </c:pt>
                <c:pt idx="214">
                  <c:v>0.21865217013300001</c:v>
                </c:pt>
                <c:pt idx="215">
                  <c:v>0.21877327068899999</c:v>
                </c:pt>
                <c:pt idx="216">
                  <c:v>0.21888071408599999</c:v>
                </c:pt>
                <c:pt idx="217">
                  <c:v>0.21899910889800001</c:v>
                </c:pt>
                <c:pt idx="218">
                  <c:v>0.21910578300899999</c:v>
                </c:pt>
                <c:pt idx="219">
                  <c:v>0.21921057727000001</c:v>
                </c:pt>
                <c:pt idx="220">
                  <c:v>0.21931183499199999</c:v>
                </c:pt>
                <c:pt idx="221">
                  <c:v>0.21941029064100001</c:v>
                </c:pt>
                <c:pt idx="222">
                  <c:v>0.21950144555000001</c:v>
                </c:pt>
                <c:pt idx="223">
                  <c:v>0.219589536487</c:v>
                </c:pt>
                <c:pt idx="224">
                  <c:v>0.21967306083499999</c:v>
                </c:pt>
                <c:pt idx="225">
                  <c:v>0.21976133596700001</c:v>
                </c:pt>
                <c:pt idx="226">
                  <c:v>0.21984629258999999</c:v>
                </c:pt>
                <c:pt idx="227">
                  <c:v>0.219917670905</c:v>
                </c:pt>
                <c:pt idx="228">
                  <c:v>0.21999944031999999</c:v>
                </c:pt>
                <c:pt idx="229">
                  <c:v>0.22007528253299999</c:v>
                </c:pt>
                <c:pt idx="230">
                  <c:v>0.220149728228</c:v>
                </c:pt>
                <c:pt idx="231">
                  <c:v>0.22023063060100001</c:v>
                </c:pt>
                <c:pt idx="232">
                  <c:v>0.220309781472</c:v>
                </c:pt>
                <c:pt idx="233">
                  <c:v>0.220381973137</c:v>
                </c:pt>
                <c:pt idx="234">
                  <c:v>0.220457337054</c:v>
                </c:pt>
                <c:pt idx="235">
                  <c:v>0.22053414684700001</c:v>
                </c:pt>
                <c:pt idx="236">
                  <c:v>0.22060818337099999</c:v>
                </c:pt>
                <c:pt idx="237">
                  <c:v>0.22067951645100001</c:v>
                </c:pt>
                <c:pt idx="238">
                  <c:v>0.220753396469</c:v>
                </c:pt>
                <c:pt idx="239">
                  <c:v>0.22082600741700001</c:v>
                </c:pt>
                <c:pt idx="240">
                  <c:v>0.22088726865300001</c:v>
                </c:pt>
                <c:pt idx="241">
                  <c:v>0.22095205006999999</c:v>
                </c:pt>
                <c:pt idx="242">
                  <c:v>0.221022566285</c:v>
                </c:pt>
                <c:pt idx="243">
                  <c:v>0.22109203313299999</c:v>
                </c:pt>
                <c:pt idx="244">
                  <c:v>0.22115432491500001</c:v>
                </c:pt>
                <c:pt idx="245">
                  <c:v>0.22121691833000001</c:v>
                </c:pt>
                <c:pt idx="246">
                  <c:v>0.22128517487400001</c:v>
                </c:pt>
                <c:pt idx="247">
                  <c:v>0.22134515556500001</c:v>
                </c:pt>
                <c:pt idx="248">
                  <c:v>0.22139515876800001</c:v>
                </c:pt>
                <c:pt idx="249">
                  <c:v>0.221456636598</c:v>
                </c:pt>
                <c:pt idx="250">
                  <c:v>0.22151381403199999</c:v>
                </c:pt>
                <c:pt idx="251">
                  <c:v>0.221570311598</c:v>
                </c:pt>
                <c:pt idx="252">
                  <c:v>0.22162726369999999</c:v>
                </c:pt>
                <c:pt idx="253">
                  <c:v>0.221688530853</c:v>
                </c:pt>
                <c:pt idx="254">
                  <c:v>0.22174602657</c:v>
                </c:pt>
                <c:pt idx="255">
                  <c:v>0.221803445471</c:v>
                </c:pt>
                <c:pt idx="256">
                  <c:v>0.221854125156</c:v>
                </c:pt>
                <c:pt idx="257">
                  <c:v>0.22190519929999999</c:v>
                </c:pt>
                <c:pt idx="258">
                  <c:v>0.22196268509799999</c:v>
                </c:pt>
                <c:pt idx="259">
                  <c:v>0.22201051399899999</c:v>
                </c:pt>
                <c:pt idx="260">
                  <c:v>0.22204926005799999</c:v>
                </c:pt>
                <c:pt idx="261">
                  <c:v>0.222094062935</c:v>
                </c:pt>
                <c:pt idx="262">
                  <c:v>0.22213321243100001</c:v>
                </c:pt>
                <c:pt idx="263">
                  <c:v>0.22216642513199999</c:v>
                </c:pt>
                <c:pt idx="264">
                  <c:v>0.222201300051</c:v>
                </c:pt>
                <c:pt idx="265">
                  <c:v>0.22222945364999999</c:v>
                </c:pt>
                <c:pt idx="266">
                  <c:v>0.222257078981</c:v>
                </c:pt>
                <c:pt idx="267">
                  <c:v>0.22228103781899999</c:v>
                </c:pt>
                <c:pt idx="268">
                  <c:v>0.22230322538799999</c:v>
                </c:pt>
                <c:pt idx="269">
                  <c:v>0.22232229547999999</c:v>
                </c:pt>
                <c:pt idx="270">
                  <c:v>0.22234143120200001</c:v>
                </c:pt>
                <c:pt idx="271">
                  <c:v>0.22235793876000001</c:v>
                </c:pt>
                <c:pt idx="272">
                  <c:v>0.22238152025999999</c:v>
                </c:pt>
                <c:pt idx="273">
                  <c:v>0.222397249455</c:v>
                </c:pt>
                <c:pt idx="274">
                  <c:v>0.22241367593799999</c:v>
                </c:pt>
                <c:pt idx="275">
                  <c:v>0.22243101144499999</c:v>
                </c:pt>
                <c:pt idx="276">
                  <c:v>0.222445871805</c:v>
                </c:pt>
                <c:pt idx="277">
                  <c:v>0.22246241069799999</c:v>
                </c:pt>
                <c:pt idx="278">
                  <c:v>0.22248096837199999</c:v>
                </c:pt>
                <c:pt idx="279">
                  <c:v>0.222500909656</c:v>
                </c:pt>
                <c:pt idx="280">
                  <c:v>0.22251672944100001</c:v>
                </c:pt>
                <c:pt idx="281">
                  <c:v>0.22253557589600001</c:v>
                </c:pt>
                <c:pt idx="282">
                  <c:v>0.22255597190000001</c:v>
                </c:pt>
                <c:pt idx="283">
                  <c:v>0.22256954603599999</c:v>
                </c:pt>
                <c:pt idx="284">
                  <c:v>0.22258100906799999</c:v>
                </c:pt>
                <c:pt idx="285">
                  <c:v>0.222599379451</c:v>
                </c:pt>
                <c:pt idx="286">
                  <c:v>0.222613773125</c:v>
                </c:pt>
                <c:pt idx="287">
                  <c:v>0.222626577997</c:v>
                </c:pt>
                <c:pt idx="288">
                  <c:v>0.22264158766200001</c:v>
                </c:pt>
                <c:pt idx="289">
                  <c:v>0.22264153891300001</c:v>
                </c:pt>
                <c:pt idx="290">
                  <c:v>0.22264525700999999</c:v>
                </c:pt>
                <c:pt idx="291">
                  <c:v>0.222647144632</c:v>
                </c:pt>
                <c:pt idx="292">
                  <c:v>0.222655792716</c:v>
                </c:pt>
                <c:pt idx="293">
                  <c:v>0.22266182105099999</c:v>
                </c:pt>
                <c:pt idx="294">
                  <c:v>0.22266355913700001</c:v>
                </c:pt>
                <c:pt idx="295">
                  <c:v>0.222658065047</c:v>
                </c:pt>
                <c:pt idx="296">
                  <c:v>0.222648930345</c:v>
                </c:pt>
                <c:pt idx="297">
                  <c:v>0.22264110115999999</c:v>
                </c:pt>
                <c:pt idx="298">
                  <c:v>0.22262975070400001</c:v>
                </c:pt>
                <c:pt idx="299">
                  <c:v>0.222613590163</c:v>
                </c:pt>
                <c:pt idx="300">
                  <c:v>0.22259665185499999</c:v>
                </c:pt>
                <c:pt idx="301">
                  <c:v>0.22259665185499999</c:v>
                </c:pt>
                <c:pt idx="302">
                  <c:v>0.22259665185499999</c:v>
                </c:pt>
                <c:pt idx="303">
                  <c:v>0.22259665185499999</c:v>
                </c:pt>
                <c:pt idx="304">
                  <c:v>0.22259665185499999</c:v>
                </c:pt>
                <c:pt idx="305">
                  <c:v>0.22259665185499999</c:v>
                </c:pt>
                <c:pt idx="306">
                  <c:v>0.22259665185499999</c:v>
                </c:pt>
                <c:pt idx="307">
                  <c:v>0.22259665185499999</c:v>
                </c:pt>
                <c:pt idx="308">
                  <c:v>0.22259665185499999</c:v>
                </c:pt>
                <c:pt idx="309">
                  <c:v>0.22259665185499999</c:v>
                </c:pt>
                <c:pt idx="310">
                  <c:v>0.22259665185499999</c:v>
                </c:pt>
                <c:pt idx="311">
                  <c:v>0.22259665185499999</c:v>
                </c:pt>
                <c:pt idx="312">
                  <c:v>0.22259665185499999</c:v>
                </c:pt>
                <c:pt idx="313">
                  <c:v>0.22259665185499999</c:v>
                </c:pt>
                <c:pt idx="314">
                  <c:v>0.22259665185499999</c:v>
                </c:pt>
                <c:pt idx="315">
                  <c:v>0.22259665185499999</c:v>
                </c:pt>
                <c:pt idx="316">
                  <c:v>0.22259665185499999</c:v>
                </c:pt>
                <c:pt idx="317">
                  <c:v>0.22259665185499999</c:v>
                </c:pt>
                <c:pt idx="318">
                  <c:v>0.22259665185499999</c:v>
                </c:pt>
                <c:pt idx="319">
                  <c:v>0.22259665185499999</c:v>
                </c:pt>
                <c:pt idx="320">
                  <c:v>0.22259665185499999</c:v>
                </c:pt>
                <c:pt idx="321">
                  <c:v>0.22259665185499999</c:v>
                </c:pt>
                <c:pt idx="322">
                  <c:v>0.22259665185499999</c:v>
                </c:pt>
                <c:pt idx="323">
                  <c:v>0.22259665185499999</c:v>
                </c:pt>
                <c:pt idx="324">
                  <c:v>0.22259665185499999</c:v>
                </c:pt>
                <c:pt idx="325">
                  <c:v>0.22259665185499999</c:v>
                </c:pt>
                <c:pt idx="326">
                  <c:v>0.22259665185499999</c:v>
                </c:pt>
                <c:pt idx="327">
                  <c:v>0.22259665185499999</c:v>
                </c:pt>
                <c:pt idx="328">
                  <c:v>0.22259665185499999</c:v>
                </c:pt>
                <c:pt idx="329">
                  <c:v>0.22259665185499999</c:v>
                </c:pt>
                <c:pt idx="330">
                  <c:v>0.22259665185499999</c:v>
                </c:pt>
                <c:pt idx="331">
                  <c:v>0.22259665185499999</c:v>
                </c:pt>
                <c:pt idx="332">
                  <c:v>0.22259665185499999</c:v>
                </c:pt>
                <c:pt idx="333">
                  <c:v>0.22259665185499999</c:v>
                </c:pt>
                <c:pt idx="334">
                  <c:v>0.22259665185499999</c:v>
                </c:pt>
                <c:pt idx="335">
                  <c:v>0.22259665185499999</c:v>
                </c:pt>
                <c:pt idx="336">
                  <c:v>0.22259665185499999</c:v>
                </c:pt>
                <c:pt idx="337">
                  <c:v>0.22259665185499999</c:v>
                </c:pt>
                <c:pt idx="338">
                  <c:v>0.22259665185499999</c:v>
                </c:pt>
                <c:pt idx="339">
                  <c:v>0.22259665185499999</c:v>
                </c:pt>
                <c:pt idx="340">
                  <c:v>0.22259665185499999</c:v>
                </c:pt>
                <c:pt idx="341">
                  <c:v>0.22259665185499999</c:v>
                </c:pt>
                <c:pt idx="342">
                  <c:v>0.22259665185499999</c:v>
                </c:pt>
                <c:pt idx="343">
                  <c:v>0.22259665185499999</c:v>
                </c:pt>
                <c:pt idx="344">
                  <c:v>0.22259665185499999</c:v>
                </c:pt>
                <c:pt idx="345">
                  <c:v>0.22259665185499999</c:v>
                </c:pt>
                <c:pt idx="346">
                  <c:v>0.22259665185499999</c:v>
                </c:pt>
                <c:pt idx="347">
                  <c:v>0.22259665185499999</c:v>
                </c:pt>
                <c:pt idx="348">
                  <c:v>0.22259665185499999</c:v>
                </c:pt>
                <c:pt idx="349">
                  <c:v>0.22259665185499999</c:v>
                </c:pt>
                <c:pt idx="350">
                  <c:v>0.22259665185499999</c:v>
                </c:pt>
                <c:pt idx="351">
                  <c:v>0.22259665185499999</c:v>
                </c:pt>
                <c:pt idx="352">
                  <c:v>0.22259665185499999</c:v>
                </c:pt>
                <c:pt idx="353">
                  <c:v>0.22259665185499999</c:v>
                </c:pt>
                <c:pt idx="354">
                  <c:v>0.22259665185499999</c:v>
                </c:pt>
                <c:pt idx="355">
                  <c:v>0.22259665185499999</c:v>
                </c:pt>
                <c:pt idx="356">
                  <c:v>0.22259665185499999</c:v>
                </c:pt>
                <c:pt idx="357">
                  <c:v>0.22259665185499999</c:v>
                </c:pt>
                <c:pt idx="358">
                  <c:v>0.22259665185499999</c:v>
                </c:pt>
                <c:pt idx="359">
                  <c:v>0.22259665185499999</c:v>
                </c:pt>
                <c:pt idx="360">
                  <c:v>0.22259665185499999</c:v>
                </c:pt>
                <c:pt idx="361">
                  <c:v>0.22259665185499999</c:v>
                </c:pt>
                <c:pt idx="362">
                  <c:v>0.22259665185499999</c:v>
                </c:pt>
                <c:pt idx="363">
                  <c:v>0.22259665185499999</c:v>
                </c:pt>
                <c:pt idx="364">
                  <c:v>0.22259665185499999</c:v>
                </c:pt>
                <c:pt idx="365">
                  <c:v>0.22259665185499999</c:v>
                </c:pt>
                <c:pt idx="366">
                  <c:v>0.22259665185499999</c:v>
                </c:pt>
                <c:pt idx="367">
                  <c:v>0.22259665185499999</c:v>
                </c:pt>
                <c:pt idx="368">
                  <c:v>0.22259665185499999</c:v>
                </c:pt>
                <c:pt idx="369">
                  <c:v>0.22259665185499999</c:v>
                </c:pt>
                <c:pt idx="370">
                  <c:v>0.22259665185499999</c:v>
                </c:pt>
                <c:pt idx="371">
                  <c:v>0.22259665185499999</c:v>
                </c:pt>
                <c:pt idx="372">
                  <c:v>0.22259665185499999</c:v>
                </c:pt>
                <c:pt idx="373">
                  <c:v>0.22259665185499999</c:v>
                </c:pt>
                <c:pt idx="374">
                  <c:v>0.22259665185499999</c:v>
                </c:pt>
                <c:pt idx="375">
                  <c:v>0.22259665185499999</c:v>
                </c:pt>
                <c:pt idx="376">
                  <c:v>0.22259665185499999</c:v>
                </c:pt>
                <c:pt idx="377">
                  <c:v>0.22259665185499999</c:v>
                </c:pt>
                <c:pt idx="378">
                  <c:v>0.22259665185499999</c:v>
                </c:pt>
                <c:pt idx="379">
                  <c:v>0.22259665185499999</c:v>
                </c:pt>
                <c:pt idx="380">
                  <c:v>0.22259665185499999</c:v>
                </c:pt>
                <c:pt idx="381">
                  <c:v>0.22259665185499999</c:v>
                </c:pt>
                <c:pt idx="382">
                  <c:v>0.22259665185499999</c:v>
                </c:pt>
                <c:pt idx="383">
                  <c:v>0.22259665185499999</c:v>
                </c:pt>
                <c:pt idx="384">
                  <c:v>0.22259665185499999</c:v>
                </c:pt>
                <c:pt idx="385">
                  <c:v>0.22259665185499999</c:v>
                </c:pt>
                <c:pt idx="386">
                  <c:v>0.22259665185499999</c:v>
                </c:pt>
                <c:pt idx="387">
                  <c:v>0.22259665185499999</c:v>
                </c:pt>
                <c:pt idx="388">
                  <c:v>0.22259665185499999</c:v>
                </c:pt>
                <c:pt idx="389">
                  <c:v>0.22259665185499999</c:v>
                </c:pt>
                <c:pt idx="390">
                  <c:v>0.22259665185499999</c:v>
                </c:pt>
                <c:pt idx="391">
                  <c:v>0.22259665185499999</c:v>
                </c:pt>
                <c:pt idx="392">
                  <c:v>0.22259665185499999</c:v>
                </c:pt>
                <c:pt idx="393">
                  <c:v>0.22259665185499999</c:v>
                </c:pt>
                <c:pt idx="394">
                  <c:v>0.22259665185499999</c:v>
                </c:pt>
                <c:pt idx="395">
                  <c:v>0.22259665185499999</c:v>
                </c:pt>
                <c:pt idx="396">
                  <c:v>0.22259665185499999</c:v>
                </c:pt>
                <c:pt idx="397">
                  <c:v>0.22259665185499999</c:v>
                </c:pt>
                <c:pt idx="398">
                  <c:v>0.22259665185499999</c:v>
                </c:pt>
                <c:pt idx="399">
                  <c:v>0.22259665185499999</c:v>
                </c:pt>
                <c:pt idx="400">
                  <c:v>0.22259665185499999</c:v>
                </c:pt>
                <c:pt idx="401">
                  <c:v>0.22259665185499999</c:v>
                </c:pt>
                <c:pt idx="402">
                  <c:v>0.22259665185499999</c:v>
                </c:pt>
                <c:pt idx="403">
                  <c:v>0.22259665185499999</c:v>
                </c:pt>
                <c:pt idx="404">
                  <c:v>0.22259665185499999</c:v>
                </c:pt>
                <c:pt idx="405">
                  <c:v>0.22259665185499999</c:v>
                </c:pt>
                <c:pt idx="406">
                  <c:v>0.22259665185499999</c:v>
                </c:pt>
                <c:pt idx="407">
                  <c:v>0.22259665185499999</c:v>
                </c:pt>
                <c:pt idx="408">
                  <c:v>0.22259665185499999</c:v>
                </c:pt>
                <c:pt idx="409">
                  <c:v>0.22259665185499999</c:v>
                </c:pt>
                <c:pt idx="410">
                  <c:v>0.22259665185499999</c:v>
                </c:pt>
                <c:pt idx="411">
                  <c:v>0.22259665185499999</c:v>
                </c:pt>
                <c:pt idx="412">
                  <c:v>0.22259665185499999</c:v>
                </c:pt>
                <c:pt idx="413">
                  <c:v>0.22259665185499999</c:v>
                </c:pt>
                <c:pt idx="414">
                  <c:v>0.22259665185499999</c:v>
                </c:pt>
                <c:pt idx="415">
                  <c:v>0.22259665185499999</c:v>
                </c:pt>
                <c:pt idx="416">
                  <c:v>0.22259665185499999</c:v>
                </c:pt>
                <c:pt idx="417">
                  <c:v>0.22259665185499999</c:v>
                </c:pt>
                <c:pt idx="418">
                  <c:v>0.22259665185499999</c:v>
                </c:pt>
                <c:pt idx="419">
                  <c:v>0.22259665185499999</c:v>
                </c:pt>
                <c:pt idx="420">
                  <c:v>0.22259665185499999</c:v>
                </c:pt>
                <c:pt idx="421">
                  <c:v>0.22259665185499999</c:v>
                </c:pt>
                <c:pt idx="422">
                  <c:v>0.22259665185499999</c:v>
                </c:pt>
                <c:pt idx="423">
                  <c:v>0.22259665185499999</c:v>
                </c:pt>
                <c:pt idx="424">
                  <c:v>0.22259665185499999</c:v>
                </c:pt>
                <c:pt idx="425">
                  <c:v>0.22259665185499999</c:v>
                </c:pt>
                <c:pt idx="426">
                  <c:v>0.22259665185499999</c:v>
                </c:pt>
                <c:pt idx="427">
                  <c:v>0.22259665185499999</c:v>
                </c:pt>
                <c:pt idx="428">
                  <c:v>0.22259665185499999</c:v>
                </c:pt>
                <c:pt idx="429">
                  <c:v>0.22259665185499999</c:v>
                </c:pt>
                <c:pt idx="430">
                  <c:v>0.22259665185499999</c:v>
                </c:pt>
                <c:pt idx="431">
                  <c:v>0.22259665185499999</c:v>
                </c:pt>
                <c:pt idx="432">
                  <c:v>0.22259665185499999</c:v>
                </c:pt>
                <c:pt idx="433">
                  <c:v>0.22259665185499999</c:v>
                </c:pt>
                <c:pt idx="434">
                  <c:v>0.22259665185499999</c:v>
                </c:pt>
                <c:pt idx="435">
                  <c:v>0.22259665185499999</c:v>
                </c:pt>
                <c:pt idx="436">
                  <c:v>0.22259665185499999</c:v>
                </c:pt>
                <c:pt idx="437">
                  <c:v>0.22259665185499999</c:v>
                </c:pt>
                <c:pt idx="438">
                  <c:v>0.22259665185499999</c:v>
                </c:pt>
                <c:pt idx="439">
                  <c:v>0.22259665185499999</c:v>
                </c:pt>
                <c:pt idx="440">
                  <c:v>0.22259665185499999</c:v>
                </c:pt>
                <c:pt idx="441">
                  <c:v>0.22259665185499999</c:v>
                </c:pt>
                <c:pt idx="442">
                  <c:v>0.22259665185499999</c:v>
                </c:pt>
                <c:pt idx="443">
                  <c:v>0.22259665185499999</c:v>
                </c:pt>
                <c:pt idx="444">
                  <c:v>0.22259665185499999</c:v>
                </c:pt>
                <c:pt idx="445">
                  <c:v>0.22259665185499999</c:v>
                </c:pt>
                <c:pt idx="446">
                  <c:v>0.22259665185499999</c:v>
                </c:pt>
                <c:pt idx="447">
                  <c:v>0.22259665185499999</c:v>
                </c:pt>
                <c:pt idx="448">
                  <c:v>0.22259665185499999</c:v>
                </c:pt>
                <c:pt idx="449">
                  <c:v>0.22259665185499999</c:v>
                </c:pt>
                <c:pt idx="450">
                  <c:v>0.22259665185499999</c:v>
                </c:pt>
                <c:pt idx="451">
                  <c:v>0.22259665185499999</c:v>
                </c:pt>
                <c:pt idx="452">
                  <c:v>0.22259665185499999</c:v>
                </c:pt>
                <c:pt idx="453">
                  <c:v>0.22259665185499999</c:v>
                </c:pt>
                <c:pt idx="454">
                  <c:v>0.22259665185499999</c:v>
                </c:pt>
                <c:pt idx="455">
                  <c:v>0.22259665185499999</c:v>
                </c:pt>
                <c:pt idx="456">
                  <c:v>0.22259665185499999</c:v>
                </c:pt>
                <c:pt idx="457">
                  <c:v>0.22259665185499999</c:v>
                </c:pt>
                <c:pt idx="458">
                  <c:v>0.22259665185499999</c:v>
                </c:pt>
                <c:pt idx="459">
                  <c:v>0.22259665185499999</c:v>
                </c:pt>
                <c:pt idx="460">
                  <c:v>0.22259665185499999</c:v>
                </c:pt>
                <c:pt idx="461">
                  <c:v>0.22259665185499999</c:v>
                </c:pt>
                <c:pt idx="462">
                  <c:v>0.22259665185499999</c:v>
                </c:pt>
                <c:pt idx="463">
                  <c:v>0.22259665185499999</c:v>
                </c:pt>
                <c:pt idx="464">
                  <c:v>0.22259665185499999</c:v>
                </c:pt>
                <c:pt idx="465">
                  <c:v>0.22259665185499999</c:v>
                </c:pt>
                <c:pt idx="466">
                  <c:v>0.22259665185499999</c:v>
                </c:pt>
                <c:pt idx="467">
                  <c:v>0.22259665185499999</c:v>
                </c:pt>
                <c:pt idx="468">
                  <c:v>0.22259665185499999</c:v>
                </c:pt>
                <c:pt idx="469">
                  <c:v>0.22259665185499999</c:v>
                </c:pt>
                <c:pt idx="470">
                  <c:v>0.22259665185499999</c:v>
                </c:pt>
                <c:pt idx="471">
                  <c:v>0.22259665185499999</c:v>
                </c:pt>
                <c:pt idx="472">
                  <c:v>0.22259665185499999</c:v>
                </c:pt>
                <c:pt idx="473">
                  <c:v>0.22259665185499999</c:v>
                </c:pt>
                <c:pt idx="474">
                  <c:v>0.22259665185499999</c:v>
                </c:pt>
                <c:pt idx="475">
                  <c:v>0.22259665185499999</c:v>
                </c:pt>
                <c:pt idx="476">
                  <c:v>0.22259665185499999</c:v>
                </c:pt>
                <c:pt idx="477">
                  <c:v>0.22259665185499999</c:v>
                </c:pt>
                <c:pt idx="478">
                  <c:v>0.22259665185499999</c:v>
                </c:pt>
                <c:pt idx="479">
                  <c:v>0.22259665185499999</c:v>
                </c:pt>
                <c:pt idx="480">
                  <c:v>0.22259665185499999</c:v>
                </c:pt>
                <c:pt idx="481">
                  <c:v>0.22259665185499999</c:v>
                </c:pt>
                <c:pt idx="482">
                  <c:v>0.22259665185499999</c:v>
                </c:pt>
                <c:pt idx="483">
                  <c:v>0.22259665185499999</c:v>
                </c:pt>
                <c:pt idx="484">
                  <c:v>0.22259665185499999</c:v>
                </c:pt>
                <c:pt idx="485">
                  <c:v>0.22259665185499999</c:v>
                </c:pt>
                <c:pt idx="486">
                  <c:v>0.22259665185499999</c:v>
                </c:pt>
                <c:pt idx="487">
                  <c:v>0.22259665185499999</c:v>
                </c:pt>
                <c:pt idx="488">
                  <c:v>0.22259665185499999</c:v>
                </c:pt>
                <c:pt idx="489">
                  <c:v>0.22259665185499999</c:v>
                </c:pt>
                <c:pt idx="490">
                  <c:v>0.22259665185499999</c:v>
                </c:pt>
                <c:pt idx="491">
                  <c:v>0.22259665185499999</c:v>
                </c:pt>
                <c:pt idx="492">
                  <c:v>0.22259665185499999</c:v>
                </c:pt>
                <c:pt idx="493">
                  <c:v>0.22259665185499999</c:v>
                </c:pt>
                <c:pt idx="494">
                  <c:v>0.22259665185499999</c:v>
                </c:pt>
                <c:pt idx="495">
                  <c:v>0.22259665185499999</c:v>
                </c:pt>
                <c:pt idx="496">
                  <c:v>0.22259665185499999</c:v>
                </c:pt>
                <c:pt idx="497">
                  <c:v>0.22259665185499999</c:v>
                </c:pt>
                <c:pt idx="498">
                  <c:v>0.22259665185499999</c:v>
                </c:pt>
                <c:pt idx="499">
                  <c:v>0.22259665185499999</c:v>
                </c:pt>
                <c:pt idx="500">
                  <c:v>0.22259665185499999</c:v>
                </c:pt>
                <c:pt idx="501">
                  <c:v>0.22259665185499999</c:v>
                </c:pt>
                <c:pt idx="502">
                  <c:v>0.22259665185499999</c:v>
                </c:pt>
                <c:pt idx="503">
                  <c:v>0.22259665185499999</c:v>
                </c:pt>
                <c:pt idx="504">
                  <c:v>0.22259665185499999</c:v>
                </c:pt>
                <c:pt idx="505">
                  <c:v>0.22259665185499999</c:v>
                </c:pt>
                <c:pt idx="506">
                  <c:v>0.22259665185499999</c:v>
                </c:pt>
                <c:pt idx="507">
                  <c:v>0.22259665185499999</c:v>
                </c:pt>
                <c:pt idx="508">
                  <c:v>0.22259665185499999</c:v>
                </c:pt>
                <c:pt idx="509">
                  <c:v>0.22259665185499999</c:v>
                </c:pt>
                <c:pt idx="510">
                  <c:v>0.22259665185499999</c:v>
                </c:pt>
                <c:pt idx="511">
                  <c:v>0.22259665185499999</c:v>
                </c:pt>
                <c:pt idx="512">
                  <c:v>0.22259665185499999</c:v>
                </c:pt>
                <c:pt idx="513">
                  <c:v>0.22259665185499999</c:v>
                </c:pt>
                <c:pt idx="514">
                  <c:v>0.22259665185499999</c:v>
                </c:pt>
                <c:pt idx="515">
                  <c:v>0.22259665185499999</c:v>
                </c:pt>
                <c:pt idx="516">
                  <c:v>0.22259665185499999</c:v>
                </c:pt>
                <c:pt idx="517">
                  <c:v>0.22259665185499999</c:v>
                </c:pt>
                <c:pt idx="518">
                  <c:v>0.22259665185499999</c:v>
                </c:pt>
                <c:pt idx="519">
                  <c:v>0.22259665185499999</c:v>
                </c:pt>
                <c:pt idx="520">
                  <c:v>0.22259665185499999</c:v>
                </c:pt>
                <c:pt idx="521">
                  <c:v>0.22259665185499999</c:v>
                </c:pt>
                <c:pt idx="522">
                  <c:v>0.22259665185499999</c:v>
                </c:pt>
                <c:pt idx="523">
                  <c:v>0.22259665185499999</c:v>
                </c:pt>
                <c:pt idx="524">
                  <c:v>0.22259665185499999</c:v>
                </c:pt>
                <c:pt idx="525">
                  <c:v>0.22259665185499999</c:v>
                </c:pt>
                <c:pt idx="526">
                  <c:v>0.22259665185499999</c:v>
                </c:pt>
                <c:pt idx="527">
                  <c:v>0.22259665185499999</c:v>
                </c:pt>
                <c:pt idx="528">
                  <c:v>0.22259665185499999</c:v>
                </c:pt>
                <c:pt idx="529">
                  <c:v>0.22259665185499999</c:v>
                </c:pt>
                <c:pt idx="530">
                  <c:v>0.22259665185499999</c:v>
                </c:pt>
                <c:pt idx="531">
                  <c:v>0.22259665185499999</c:v>
                </c:pt>
                <c:pt idx="532">
                  <c:v>0.22259665185499999</c:v>
                </c:pt>
                <c:pt idx="533">
                  <c:v>0.22259665185499999</c:v>
                </c:pt>
                <c:pt idx="534">
                  <c:v>0.22259665185499999</c:v>
                </c:pt>
                <c:pt idx="535">
                  <c:v>0.22259665185499999</c:v>
                </c:pt>
                <c:pt idx="536">
                  <c:v>0.22259665185499999</c:v>
                </c:pt>
                <c:pt idx="537">
                  <c:v>0.22259665185499999</c:v>
                </c:pt>
                <c:pt idx="538">
                  <c:v>0.22259665185499999</c:v>
                </c:pt>
                <c:pt idx="539">
                  <c:v>0.22259665185499999</c:v>
                </c:pt>
                <c:pt idx="540">
                  <c:v>0.22259665185499999</c:v>
                </c:pt>
                <c:pt idx="541">
                  <c:v>0.22259665185499999</c:v>
                </c:pt>
                <c:pt idx="542">
                  <c:v>0.22259665185499999</c:v>
                </c:pt>
                <c:pt idx="543">
                  <c:v>0.22259665185499999</c:v>
                </c:pt>
                <c:pt idx="544">
                  <c:v>0.22259665185499999</c:v>
                </c:pt>
                <c:pt idx="545">
                  <c:v>0.22259665185499999</c:v>
                </c:pt>
                <c:pt idx="546">
                  <c:v>0.22259665185499999</c:v>
                </c:pt>
                <c:pt idx="547">
                  <c:v>0.22259665185499999</c:v>
                </c:pt>
                <c:pt idx="548">
                  <c:v>0.22259665185499999</c:v>
                </c:pt>
                <c:pt idx="549">
                  <c:v>0.22259665185499999</c:v>
                </c:pt>
                <c:pt idx="550">
                  <c:v>0.22259665185499999</c:v>
                </c:pt>
                <c:pt idx="551">
                  <c:v>0.22259665185499999</c:v>
                </c:pt>
                <c:pt idx="552">
                  <c:v>0.22259665185499999</c:v>
                </c:pt>
                <c:pt idx="553">
                  <c:v>0.22259665185499999</c:v>
                </c:pt>
                <c:pt idx="554">
                  <c:v>0.22259665185499999</c:v>
                </c:pt>
                <c:pt idx="555">
                  <c:v>0.22259665185499999</c:v>
                </c:pt>
                <c:pt idx="556">
                  <c:v>0.22259665185499999</c:v>
                </c:pt>
                <c:pt idx="557">
                  <c:v>0.22259665185499999</c:v>
                </c:pt>
                <c:pt idx="558">
                  <c:v>0.22259665185499999</c:v>
                </c:pt>
                <c:pt idx="559">
                  <c:v>0.22259665185499999</c:v>
                </c:pt>
                <c:pt idx="560">
                  <c:v>0.22259665185499999</c:v>
                </c:pt>
                <c:pt idx="561">
                  <c:v>0.22259665185499999</c:v>
                </c:pt>
                <c:pt idx="562">
                  <c:v>0.22259665185499999</c:v>
                </c:pt>
                <c:pt idx="563">
                  <c:v>0.22259665185499999</c:v>
                </c:pt>
                <c:pt idx="564">
                  <c:v>0.22259665185499999</c:v>
                </c:pt>
                <c:pt idx="565">
                  <c:v>0.22259665185499999</c:v>
                </c:pt>
                <c:pt idx="566">
                  <c:v>0.22259665185499999</c:v>
                </c:pt>
                <c:pt idx="567">
                  <c:v>0.22259665185499999</c:v>
                </c:pt>
                <c:pt idx="568">
                  <c:v>0.22259665185499999</c:v>
                </c:pt>
                <c:pt idx="569">
                  <c:v>0.22259665185499999</c:v>
                </c:pt>
                <c:pt idx="570">
                  <c:v>0.22259665185499999</c:v>
                </c:pt>
                <c:pt idx="571">
                  <c:v>0.22259665185499999</c:v>
                </c:pt>
                <c:pt idx="572">
                  <c:v>0.22259665185499999</c:v>
                </c:pt>
                <c:pt idx="573">
                  <c:v>0.22259665185499999</c:v>
                </c:pt>
                <c:pt idx="574">
                  <c:v>0.22259665185499999</c:v>
                </c:pt>
                <c:pt idx="575">
                  <c:v>0.22259665185499999</c:v>
                </c:pt>
                <c:pt idx="576">
                  <c:v>0.22259665185499999</c:v>
                </c:pt>
                <c:pt idx="577">
                  <c:v>0.22259665185499999</c:v>
                </c:pt>
                <c:pt idx="578">
                  <c:v>0.22259665185499999</c:v>
                </c:pt>
                <c:pt idx="579">
                  <c:v>0.22259665185499999</c:v>
                </c:pt>
                <c:pt idx="580">
                  <c:v>0.22259665185499999</c:v>
                </c:pt>
                <c:pt idx="581">
                  <c:v>0.22259665185499999</c:v>
                </c:pt>
                <c:pt idx="582">
                  <c:v>0.22259665185499999</c:v>
                </c:pt>
                <c:pt idx="583">
                  <c:v>0.22259665185499999</c:v>
                </c:pt>
                <c:pt idx="584">
                  <c:v>0.22259665185499999</c:v>
                </c:pt>
                <c:pt idx="585">
                  <c:v>0.22259665185499999</c:v>
                </c:pt>
                <c:pt idx="586">
                  <c:v>0.22259665185499999</c:v>
                </c:pt>
                <c:pt idx="587">
                  <c:v>0.22259665185499999</c:v>
                </c:pt>
                <c:pt idx="588">
                  <c:v>0.22259665185499999</c:v>
                </c:pt>
                <c:pt idx="589">
                  <c:v>0.22259665185499999</c:v>
                </c:pt>
                <c:pt idx="590">
                  <c:v>0.22259665185499999</c:v>
                </c:pt>
                <c:pt idx="591">
                  <c:v>0.22259665185499999</c:v>
                </c:pt>
                <c:pt idx="592">
                  <c:v>0.22259665185499999</c:v>
                </c:pt>
                <c:pt idx="593">
                  <c:v>0.22259665185499999</c:v>
                </c:pt>
                <c:pt idx="594">
                  <c:v>0.22259665185499999</c:v>
                </c:pt>
                <c:pt idx="595">
                  <c:v>0.22259665185499999</c:v>
                </c:pt>
                <c:pt idx="596">
                  <c:v>0.22259665185499999</c:v>
                </c:pt>
                <c:pt idx="597">
                  <c:v>0.22259665185499999</c:v>
                </c:pt>
                <c:pt idx="598">
                  <c:v>0.22259665185499999</c:v>
                </c:pt>
                <c:pt idx="599">
                  <c:v>0.22259665185499999</c:v>
                </c:pt>
                <c:pt idx="600">
                  <c:v>0.22259665185499999</c:v>
                </c:pt>
                <c:pt idx="601">
                  <c:v>0.22259665185499999</c:v>
                </c:pt>
                <c:pt idx="602">
                  <c:v>0.22259665185499999</c:v>
                </c:pt>
                <c:pt idx="603">
                  <c:v>0.22259665185499999</c:v>
                </c:pt>
                <c:pt idx="604">
                  <c:v>0.22259665185499999</c:v>
                </c:pt>
                <c:pt idx="605">
                  <c:v>0.22259665185499999</c:v>
                </c:pt>
                <c:pt idx="606">
                  <c:v>0.22259665185499999</c:v>
                </c:pt>
                <c:pt idx="607">
                  <c:v>0.22259665185499999</c:v>
                </c:pt>
                <c:pt idx="608">
                  <c:v>0.22259665185499999</c:v>
                </c:pt>
                <c:pt idx="609">
                  <c:v>0.22259665185499999</c:v>
                </c:pt>
                <c:pt idx="610">
                  <c:v>0.22259665185499999</c:v>
                </c:pt>
                <c:pt idx="611">
                  <c:v>0.22259665185499999</c:v>
                </c:pt>
                <c:pt idx="612">
                  <c:v>0.22259665185499999</c:v>
                </c:pt>
                <c:pt idx="613">
                  <c:v>0.22259665185499999</c:v>
                </c:pt>
                <c:pt idx="614">
                  <c:v>0.22259665185499999</c:v>
                </c:pt>
                <c:pt idx="615">
                  <c:v>0.22259665185499999</c:v>
                </c:pt>
                <c:pt idx="616">
                  <c:v>0.22259665185499999</c:v>
                </c:pt>
                <c:pt idx="617">
                  <c:v>0.22259665185499999</c:v>
                </c:pt>
                <c:pt idx="618">
                  <c:v>0.22259665185499999</c:v>
                </c:pt>
                <c:pt idx="619">
                  <c:v>0.22259665185499999</c:v>
                </c:pt>
                <c:pt idx="620">
                  <c:v>0.22259665185499999</c:v>
                </c:pt>
                <c:pt idx="621">
                  <c:v>0.22259665185499999</c:v>
                </c:pt>
                <c:pt idx="622">
                  <c:v>0.22259665185499999</c:v>
                </c:pt>
                <c:pt idx="623">
                  <c:v>0.22259665185499999</c:v>
                </c:pt>
                <c:pt idx="624">
                  <c:v>0.22259665185499999</c:v>
                </c:pt>
                <c:pt idx="625">
                  <c:v>0.22259665185499999</c:v>
                </c:pt>
                <c:pt idx="626">
                  <c:v>0.22259665185499999</c:v>
                </c:pt>
                <c:pt idx="627">
                  <c:v>0.22259665185499999</c:v>
                </c:pt>
                <c:pt idx="628">
                  <c:v>0.22259665185499999</c:v>
                </c:pt>
                <c:pt idx="629">
                  <c:v>0.22259665185499999</c:v>
                </c:pt>
                <c:pt idx="630">
                  <c:v>0.22259665185499999</c:v>
                </c:pt>
                <c:pt idx="631">
                  <c:v>0.22259665185499999</c:v>
                </c:pt>
                <c:pt idx="632">
                  <c:v>0.22259665185499999</c:v>
                </c:pt>
                <c:pt idx="633">
                  <c:v>0.22259665185499999</c:v>
                </c:pt>
                <c:pt idx="634">
                  <c:v>0.22259665185499999</c:v>
                </c:pt>
                <c:pt idx="635">
                  <c:v>0.22259665185499999</c:v>
                </c:pt>
                <c:pt idx="636">
                  <c:v>0.22259665185499999</c:v>
                </c:pt>
                <c:pt idx="637">
                  <c:v>0.22259665185499999</c:v>
                </c:pt>
                <c:pt idx="638">
                  <c:v>0.22259665185499999</c:v>
                </c:pt>
                <c:pt idx="639">
                  <c:v>0.22259665185499999</c:v>
                </c:pt>
                <c:pt idx="640">
                  <c:v>0.22259665185499999</c:v>
                </c:pt>
                <c:pt idx="641">
                  <c:v>0.22259665185499999</c:v>
                </c:pt>
                <c:pt idx="642">
                  <c:v>0.22259665185499999</c:v>
                </c:pt>
                <c:pt idx="643">
                  <c:v>0.22259665185499999</c:v>
                </c:pt>
                <c:pt idx="644">
                  <c:v>0.22259665185499999</c:v>
                </c:pt>
                <c:pt idx="645">
                  <c:v>0.22259665185499999</c:v>
                </c:pt>
                <c:pt idx="646">
                  <c:v>0.22259665185499999</c:v>
                </c:pt>
                <c:pt idx="647">
                  <c:v>0.22259665185499999</c:v>
                </c:pt>
                <c:pt idx="648">
                  <c:v>0.22259665185499999</c:v>
                </c:pt>
                <c:pt idx="649">
                  <c:v>0.22259665185499999</c:v>
                </c:pt>
                <c:pt idx="650">
                  <c:v>0.22259665185499999</c:v>
                </c:pt>
                <c:pt idx="651">
                  <c:v>0.22259665185499999</c:v>
                </c:pt>
                <c:pt idx="652">
                  <c:v>0.22259665185499999</c:v>
                </c:pt>
                <c:pt idx="653">
                  <c:v>0.22259665185499999</c:v>
                </c:pt>
                <c:pt idx="654">
                  <c:v>0.22259665185499999</c:v>
                </c:pt>
                <c:pt idx="655">
                  <c:v>0.22259665185499999</c:v>
                </c:pt>
                <c:pt idx="656">
                  <c:v>0.22259665185499999</c:v>
                </c:pt>
                <c:pt idx="657">
                  <c:v>0.22259665185499999</c:v>
                </c:pt>
                <c:pt idx="658">
                  <c:v>0.22259665185499999</c:v>
                </c:pt>
                <c:pt idx="659">
                  <c:v>0.22259665185499999</c:v>
                </c:pt>
                <c:pt idx="660">
                  <c:v>0.22259665185499999</c:v>
                </c:pt>
                <c:pt idx="661">
                  <c:v>0.22259665185499999</c:v>
                </c:pt>
                <c:pt idx="662">
                  <c:v>0.22259665185499999</c:v>
                </c:pt>
                <c:pt idx="663">
                  <c:v>0.22259665185499999</c:v>
                </c:pt>
                <c:pt idx="664">
                  <c:v>0.22259665185499999</c:v>
                </c:pt>
                <c:pt idx="665">
                  <c:v>0.22259665185499999</c:v>
                </c:pt>
                <c:pt idx="666">
                  <c:v>0.22259665185499999</c:v>
                </c:pt>
                <c:pt idx="667">
                  <c:v>0.22259665185499999</c:v>
                </c:pt>
                <c:pt idx="668">
                  <c:v>0.22259665185499999</c:v>
                </c:pt>
                <c:pt idx="669">
                  <c:v>0.22259665185499999</c:v>
                </c:pt>
                <c:pt idx="670">
                  <c:v>0.22259665185499999</c:v>
                </c:pt>
                <c:pt idx="671">
                  <c:v>0.22259665185499999</c:v>
                </c:pt>
                <c:pt idx="672">
                  <c:v>0.22259665185499999</c:v>
                </c:pt>
                <c:pt idx="673">
                  <c:v>0.22259665185499999</c:v>
                </c:pt>
                <c:pt idx="674">
                  <c:v>0.22259665185499999</c:v>
                </c:pt>
                <c:pt idx="675">
                  <c:v>0.22259665185499999</c:v>
                </c:pt>
                <c:pt idx="676">
                  <c:v>0.22259665185499999</c:v>
                </c:pt>
                <c:pt idx="677">
                  <c:v>0.22259665185499999</c:v>
                </c:pt>
                <c:pt idx="678">
                  <c:v>0.22259665185499999</c:v>
                </c:pt>
                <c:pt idx="679">
                  <c:v>0.22259665185499999</c:v>
                </c:pt>
                <c:pt idx="680">
                  <c:v>0.22259665185499999</c:v>
                </c:pt>
                <c:pt idx="681">
                  <c:v>0.22259665185499999</c:v>
                </c:pt>
                <c:pt idx="682">
                  <c:v>0.22259665185499999</c:v>
                </c:pt>
                <c:pt idx="683">
                  <c:v>0.22259665185499999</c:v>
                </c:pt>
                <c:pt idx="684">
                  <c:v>0.22259665185499999</c:v>
                </c:pt>
                <c:pt idx="685">
                  <c:v>0.22259665185499999</c:v>
                </c:pt>
                <c:pt idx="686">
                  <c:v>0.22259665185499999</c:v>
                </c:pt>
                <c:pt idx="687">
                  <c:v>0.22259665185499999</c:v>
                </c:pt>
                <c:pt idx="688">
                  <c:v>0.22259665185499999</c:v>
                </c:pt>
                <c:pt idx="689">
                  <c:v>0.22259665185499999</c:v>
                </c:pt>
                <c:pt idx="690">
                  <c:v>0.22259665185499999</c:v>
                </c:pt>
                <c:pt idx="691">
                  <c:v>0.22259665185499999</c:v>
                </c:pt>
                <c:pt idx="692">
                  <c:v>0.22259665185499999</c:v>
                </c:pt>
                <c:pt idx="693">
                  <c:v>0.22259665185499999</c:v>
                </c:pt>
                <c:pt idx="694">
                  <c:v>0.22259665185499999</c:v>
                </c:pt>
                <c:pt idx="695">
                  <c:v>0.22259665185499999</c:v>
                </c:pt>
                <c:pt idx="696">
                  <c:v>0.22259665185499999</c:v>
                </c:pt>
                <c:pt idx="697">
                  <c:v>0.22259665185499999</c:v>
                </c:pt>
                <c:pt idx="698">
                  <c:v>0.22259665185499999</c:v>
                </c:pt>
                <c:pt idx="699">
                  <c:v>0.22259665185499999</c:v>
                </c:pt>
                <c:pt idx="700">
                  <c:v>0.22259665185499999</c:v>
                </c:pt>
                <c:pt idx="701">
                  <c:v>0.22259665185499999</c:v>
                </c:pt>
                <c:pt idx="702">
                  <c:v>0.22259665185499999</c:v>
                </c:pt>
                <c:pt idx="703">
                  <c:v>0.22259665185499999</c:v>
                </c:pt>
                <c:pt idx="704">
                  <c:v>0.22259665185499999</c:v>
                </c:pt>
                <c:pt idx="705">
                  <c:v>0.22259665185499999</c:v>
                </c:pt>
                <c:pt idx="706">
                  <c:v>0.22259665185499999</c:v>
                </c:pt>
                <c:pt idx="707">
                  <c:v>0.22259665185499999</c:v>
                </c:pt>
                <c:pt idx="708">
                  <c:v>0.22259665185499999</c:v>
                </c:pt>
                <c:pt idx="709">
                  <c:v>0.22259665185499999</c:v>
                </c:pt>
                <c:pt idx="710">
                  <c:v>0.22259665185499999</c:v>
                </c:pt>
                <c:pt idx="711">
                  <c:v>0.22259665185499999</c:v>
                </c:pt>
                <c:pt idx="712">
                  <c:v>0.22259665185499999</c:v>
                </c:pt>
                <c:pt idx="713">
                  <c:v>0.22259665185499999</c:v>
                </c:pt>
                <c:pt idx="714">
                  <c:v>0.22259665185499999</c:v>
                </c:pt>
                <c:pt idx="715">
                  <c:v>0.22259665185499999</c:v>
                </c:pt>
                <c:pt idx="716">
                  <c:v>0.22259665185499999</c:v>
                </c:pt>
                <c:pt idx="717">
                  <c:v>0.22259665185499999</c:v>
                </c:pt>
                <c:pt idx="718">
                  <c:v>0.22259665185499999</c:v>
                </c:pt>
                <c:pt idx="719">
                  <c:v>0.22259665185499999</c:v>
                </c:pt>
                <c:pt idx="720">
                  <c:v>0.22259665185499999</c:v>
                </c:pt>
                <c:pt idx="721">
                  <c:v>0.22259665185499999</c:v>
                </c:pt>
                <c:pt idx="722">
                  <c:v>0.22259665185499999</c:v>
                </c:pt>
                <c:pt idx="723">
                  <c:v>0.22259665185499999</c:v>
                </c:pt>
                <c:pt idx="724">
                  <c:v>0.22259665185499999</c:v>
                </c:pt>
                <c:pt idx="725">
                  <c:v>0.22259665185499999</c:v>
                </c:pt>
                <c:pt idx="726">
                  <c:v>0.22259665185499999</c:v>
                </c:pt>
                <c:pt idx="727">
                  <c:v>0.22259665185499999</c:v>
                </c:pt>
                <c:pt idx="728">
                  <c:v>0.22259665185499999</c:v>
                </c:pt>
                <c:pt idx="729">
                  <c:v>0.22259665185499999</c:v>
                </c:pt>
                <c:pt idx="730">
                  <c:v>0.22259665185499999</c:v>
                </c:pt>
                <c:pt idx="731">
                  <c:v>0.22259665185499999</c:v>
                </c:pt>
                <c:pt idx="732">
                  <c:v>0.22259665185499999</c:v>
                </c:pt>
                <c:pt idx="733">
                  <c:v>0.22259665185499999</c:v>
                </c:pt>
                <c:pt idx="734">
                  <c:v>0.22259665185499999</c:v>
                </c:pt>
                <c:pt idx="735">
                  <c:v>0.22259665185499999</c:v>
                </c:pt>
                <c:pt idx="736">
                  <c:v>0.22259665185499999</c:v>
                </c:pt>
                <c:pt idx="737">
                  <c:v>0.22259665185499999</c:v>
                </c:pt>
                <c:pt idx="738">
                  <c:v>0.22259665185499999</c:v>
                </c:pt>
                <c:pt idx="739">
                  <c:v>0.22259665185499999</c:v>
                </c:pt>
                <c:pt idx="740">
                  <c:v>0.22259665185499999</c:v>
                </c:pt>
                <c:pt idx="741">
                  <c:v>0.22259665185499999</c:v>
                </c:pt>
                <c:pt idx="742">
                  <c:v>0.22259665185499999</c:v>
                </c:pt>
                <c:pt idx="743">
                  <c:v>0.22259665185499999</c:v>
                </c:pt>
                <c:pt idx="744">
                  <c:v>0.22259665185499999</c:v>
                </c:pt>
                <c:pt idx="745">
                  <c:v>0.22259665185499999</c:v>
                </c:pt>
                <c:pt idx="746">
                  <c:v>0.22259665185499999</c:v>
                </c:pt>
                <c:pt idx="747">
                  <c:v>0.22259665185499999</c:v>
                </c:pt>
                <c:pt idx="748">
                  <c:v>0.22259665185499999</c:v>
                </c:pt>
                <c:pt idx="749">
                  <c:v>0.22259665185499999</c:v>
                </c:pt>
                <c:pt idx="750">
                  <c:v>0.22259665185499999</c:v>
                </c:pt>
                <c:pt idx="751">
                  <c:v>0.22259665185499999</c:v>
                </c:pt>
                <c:pt idx="752">
                  <c:v>0.22259665185499999</c:v>
                </c:pt>
                <c:pt idx="753">
                  <c:v>0.22259665185499999</c:v>
                </c:pt>
                <c:pt idx="754">
                  <c:v>0.22259665185499999</c:v>
                </c:pt>
                <c:pt idx="755">
                  <c:v>0.22259665185499999</c:v>
                </c:pt>
                <c:pt idx="756">
                  <c:v>0.22259665185499999</c:v>
                </c:pt>
                <c:pt idx="757">
                  <c:v>0.22259665185499999</c:v>
                </c:pt>
                <c:pt idx="758">
                  <c:v>0.22259665185499999</c:v>
                </c:pt>
                <c:pt idx="759">
                  <c:v>0.22259665185499999</c:v>
                </c:pt>
                <c:pt idx="760">
                  <c:v>0.22259665185499999</c:v>
                </c:pt>
                <c:pt idx="761">
                  <c:v>0.22259665185499999</c:v>
                </c:pt>
                <c:pt idx="762">
                  <c:v>0.22259665185499999</c:v>
                </c:pt>
                <c:pt idx="763">
                  <c:v>0.22259665185499999</c:v>
                </c:pt>
                <c:pt idx="764">
                  <c:v>0.22259665185499999</c:v>
                </c:pt>
                <c:pt idx="765">
                  <c:v>0.22259665185499999</c:v>
                </c:pt>
                <c:pt idx="766">
                  <c:v>0.22259665185499999</c:v>
                </c:pt>
                <c:pt idx="767">
                  <c:v>0.22259665185499999</c:v>
                </c:pt>
                <c:pt idx="768">
                  <c:v>0.22259665185499999</c:v>
                </c:pt>
                <c:pt idx="769">
                  <c:v>0.22259665185499999</c:v>
                </c:pt>
                <c:pt idx="770">
                  <c:v>0.22259665185499999</c:v>
                </c:pt>
                <c:pt idx="771">
                  <c:v>0.22259665185499999</c:v>
                </c:pt>
                <c:pt idx="772">
                  <c:v>0.22259665185499999</c:v>
                </c:pt>
                <c:pt idx="773">
                  <c:v>0.22259665185499999</c:v>
                </c:pt>
                <c:pt idx="774">
                  <c:v>0.22259665185499999</c:v>
                </c:pt>
                <c:pt idx="775">
                  <c:v>0.22259665185499999</c:v>
                </c:pt>
                <c:pt idx="776">
                  <c:v>0.22259665185499999</c:v>
                </c:pt>
                <c:pt idx="777">
                  <c:v>0.22259665185499999</c:v>
                </c:pt>
                <c:pt idx="778">
                  <c:v>0.22259665185499999</c:v>
                </c:pt>
                <c:pt idx="779">
                  <c:v>0.22259665185499999</c:v>
                </c:pt>
                <c:pt idx="780">
                  <c:v>0.22259665185499999</c:v>
                </c:pt>
                <c:pt idx="781">
                  <c:v>0.22259665185499999</c:v>
                </c:pt>
                <c:pt idx="782">
                  <c:v>0.22259665185499999</c:v>
                </c:pt>
                <c:pt idx="783">
                  <c:v>0.22259665185499999</c:v>
                </c:pt>
                <c:pt idx="784">
                  <c:v>0.22259665185499999</c:v>
                </c:pt>
                <c:pt idx="785">
                  <c:v>0.22259665185499999</c:v>
                </c:pt>
                <c:pt idx="786">
                  <c:v>0.22259665185499999</c:v>
                </c:pt>
                <c:pt idx="787">
                  <c:v>0.22259665185499999</c:v>
                </c:pt>
                <c:pt idx="788">
                  <c:v>0.22259665185499999</c:v>
                </c:pt>
                <c:pt idx="789">
                  <c:v>0.22259665185499999</c:v>
                </c:pt>
                <c:pt idx="790">
                  <c:v>0.22259665185499999</c:v>
                </c:pt>
                <c:pt idx="791">
                  <c:v>0.22259665185499999</c:v>
                </c:pt>
                <c:pt idx="792">
                  <c:v>0.22259665185499999</c:v>
                </c:pt>
                <c:pt idx="793">
                  <c:v>0.22259665185499999</c:v>
                </c:pt>
                <c:pt idx="794">
                  <c:v>0.22259665185499999</c:v>
                </c:pt>
                <c:pt idx="795">
                  <c:v>0.22259665185499999</c:v>
                </c:pt>
                <c:pt idx="796">
                  <c:v>0.22259665185499999</c:v>
                </c:pt>
                <c:pt idx="797">
                  <c:v>0.22259665185499999</c:v>
                </c:pt>
                <c:pt idx="798">
                  <c:v>0.22259665185499999</c:v>
                </c:pt>
                <c:pt idx="799">
                  <c:v>0.22259665185499999</c:v>
                </c:pt>
                <c:pt idx="800">
                  <c:v>0.22259665185499999</c:v>
                </c:pt>
                <c:pt idx="801">
                  <c:v>0.22259665185499999</c:v>
                </c:pt>
                <c:pt idx="802">
                  <c:v>0.22259665185499999</c:v>
                </c:pt>
                <c:pt idx="803">
                  <c:v>0.22259665185499999</c:v>
                </c:pt>
                <c:pt idx="804">
                  <c:v>0.22259665185499999</c:v>
                </c:pt>
                <c:pt idx="805">
                  <c:v>0.22259665185499999</c:v>
                </c:pt>
                <c:pt idx="806">
                  <c:v>0.22259665185499999</c:v>
                </c:pt>
                <c:pt idx="807">
                  <c:v>0.22259665185499999</c:v>
                </c:pt>
                <c:pt idx="808">
                  <c:v>0.22259665185499999</c:v>
                </c:pt>
                <c:pt idx="809">
                  <c:v>0.22259665185499999</c:v>
                </c:pt>
                <c:pt idx="810">
                  <c:v>0.22259665185499999</c:v>
                </c:pt>
                <c:pt idx="811">
                  <c:v>0.22259665185499999</c:v>
                </c:pt>
                <c:pt idx="812">
                  <c:v>0.22259665185499999</c:v>
                </c:pt>
                <c:pt idx="813">
                  <c:v>0.22259665185499999</c:v>
                </c:pt>
                <c:pt idx="814">
                  <c:v>0.22259665185499999</c:v>
                </c:pt>
                <c:pt idx="815">
                  <c:v>0.22259665185499999</c:v>
                </c:pt>
                <c:pt idx="816">
                  <c:v>0.22259665185499999</c:v>
                </c:pt>
                <c:pt idx="817">
                  <c:v>0.22259665185499999</c:v>
                </c:pt>
                <c:pt idx="818">
                  <c:v>0.22259665185499999</c:v>
                </c:pt>
                <c:pt idx="819">
                  <c:v>0.22259665185499999</c:v>
                </c:pt>
                <c:pt idx="820">
                  <c:v>0.22259665185499999</c:v>
                </c:pt>
                <c:pt idx="821">
                  <c:v>0.22259665185499999</c:v>
                </c:pt>
                <c:pt idx="822">
                  <c:v>0.22259665185499999</c:v>
                </c:pt>
                <c:pt idx="823">
                  <c:v>0.22259665185499999</c:v>
                </c:pt>
                <c:pt idx="824">
                  <c:v>0.22259665185499999</c:v>
                </c:pt>
                <c:pt idx="825">
                  <c:v>0.22259665185499999</c:v>
                </c:pt>
                <c:pt idx="826">
                  <c:v>0.22259665185499999</c:v>
                </c:pt>
                <c:pt idx="827">
                  <c:v>0.22259665185499999</c:v>
                </c:pt>
                <c:pt idx="828">
                  <c:v>0.22259665185499999</c:v>
                </c:pt>
                <c:pt idx="829">
                  <c:v>0.22259665185499999</c:v>
                </c:pt>
                <c:pt idx="830">
                  <c:v>0.22259665185499999</c:v>
                </c:pt>
                <c:pt idx="831">
                  <c:v>0.22259665185499999</c:v>
                </c:pt>
                <c:pt idx="832">
                  <c:v>0.22259665185499999</c:v>
                </c:pt>
                <c:pt idx="833">
                  <c:v>0.22259665185499999</c:v>
                </c:pt>
                <c:pt idx="834">
                  <c:v>0.22259665185499999</c:v>
                </c:pt>
                <c:pt idx="835">
                  <c:v>0.22259665185499999</c:v>
                </c:pt>
                <c:pt idx="836">
                  <c:v>0.22259665185499999</c:v>
                </c:pt>
                <c:pt idx="837">
                  <c:v>0.22259665185499999</c:v>
                </c:pt>
                <c:pt idx="838">
                  <c:v>0.22259665185499999</c:v>
                </c:pt>
                <c:pt idx="839">
                  <c:v>0.22259665185499999</c:v>
                </c:pt>
                <c:pt idx="840">
                  <c:v>0.22259665185499999</c:v>
                </c:pt>
                <c:pt idx="841">
                  <c:v>0.22259665185499999</c:v>
                </c:pt>
                <c:pt idx="842">
                  <c:v>0.22259665185499999</c:v>
                </c:pt>
                <c:pt idx="843">
                  <c:v>0.22259665185499999</c:v>
                </c:pt>
                <c:pt idx="844">
                  <c:v>0.22259665185499999</c:v>
                </c:pt>
                <c:pt idx="845">
                  <c:v>0.22259665185499999</c:v>
                </c:pt>
                <c:pt idx="846">
                  <c:v>0.22259665185499999</c:v>
                </c:pt>
                <c:pt idx="847">
                  <c:v>0.22259665185499999</c:v>
                </c:pt>
                <c:pt idx="848">
                  <c:v>0.22259665185499999</c:v>
                </c:pt>
                <c:pt idx="849">
                  <c:v>0.22259665185499999</c:v>
                </c:pt>
                <c:pt idx="850">
                  <c:v>0.22259665185499999</c:v>
                </c:pt>
                <c:pt idx="851">
                  <c:v>0.22259665185499999</c:v>
                </c:pt>
                <c:pt idx="852">
                  <c:v>0.22259665185499999</c:v>
                </c:pt>
                <c:pt idx="853">
                  <c:v>0.22259665185499999</c:v>
                </c:pt>
                <c:pt idx="854">
                  <c:v>0.22259665185499999</c:v>
                </c:pt>
                <c:pt idx="855">
                  <c:v>0.22259665185499999</c:v>
                </c:pt>
                <c:pt idx="856">
                  <c:v>0.22259665185499999</c:v>
                </c:pt>
                <c:pt idx="857">
                  <c:v>0.22259665185499999</c:v>
                </c:pt>
                <c:pt idx="858">
                  <c:v>0.22259665185499999</c:v>
                </c:pt>
                <c:pt idx="859">
                  <c:v>0.22259665185499999</c:v>
                </c:pt>
                <c:pt idx="860">
                  <c:v>0.22259665185499999</c:v>
                </c:pt>
                <c:pt idx="861">
                  <c:v>0.22259665185499999</c:v>
                </c:pt>
                <c:pt idx="862">
                  <c:v>0.22259665185499999</c:v>
                </c:pt>
                <c:pt idx="863">
                  <c:v>0.22259665185499999</c:v>
                </c:pt>
                <c:pt idx="864">
                  <c:v>0.22259665185499999</c:v>
                </c:pt>
                <c:pt idx="865">
                  <c:v>0.22259665185499999</c:v>
                </c:pt>
                <c:pt idx="866">
                  <c:v>0.22259665185499999</c:v>
                </c:pt>
                <c:pt idx="867">
                  <c:v>0.22259665185499999</c:v>
                </c:pt>
                <c:pt idx="868">
                  <c:v>0.22259665185499999</c:v>
                </c:pt>
                <c:pt idx="869">
                  <c:v>0.22259665185499999</c:v>
                </c:pt>
                <c:pt idx="870">
                  <c:v>0.22259665185499999</c:v>
                </c:pt>
                <c:pt idx="871">
                  <c:v>0.22259665185499999</c:v>
                </c:pt>
                <c:pt idx="872">
                  <c:v>0.22259665185499999</c:v>
                </c:pt>
                <c:pt idx="873">
                  <c:v>0.22259665185499999</c:v>
                </c:pt>
                <c:pt idx="874">
                  <c:v>0.22259665185499999</c:v>
                </c:pt>
                <c:pt idx="875">
                  <c:v>0.22259665185499999</c:v>
                </c:pt>
                <c:pt idx="876">
                  <c:v>0.22259665185499999</c:v>
                </c:pt>
                <c:pt idx="877">
                  <c:v>0.22259665185499999</c:v>
                </c:pt>
                <c:pt idx="878">
                  <c:v>0.22259665185499999</c:v>
                </c:pt>
                <c:pt idx="879">
                  <c:v>0.22259665185499999</c:v>
                </c:pt>
                <c:pt idx="880">
                  <c:v>0.22259665185499999</c:v>
                </c:pt>
                <c:pt idx="881">
                  <c:v>0.22259665185499999</c:v>
                </c:pt>
                <c:pt idx="882">
                  <c:v>0.22259665185499999</c:v>
                </c:pt>
                <c:pt idx="883">
                  <c:v>0.22259665185499999</c:v>
                </c:pt>
                <c:pt idx="884">
                  <c:v>0.22259665185499999</c:v>
                </c:pt>
                <c:pt idx="885">
                  <c:v>0.22259665185499999</c:v>
                </c:pt>
                <c:pt idx="886">
                  <c:v>0.22259665185499999</c:v>
                </c:pt>
                <c:pt idx="887">
                  <c:v>0.22259665185499999</c:v>
                </c:pt>
                <c:pt idx="888">
                  <c:v>0.22259665185499999</c:v>
                </c:pt>
                <c:pt idx="889">
                  <c:v>0.22259665185499999</c:v>
                </c:pt>
                <c:pt idx="890">
                  <c:v>0.22259665185499999</c:v>
                </c:pt>
                <c:pt idx="891">
                  <c:v>0.22259665185499999</c:v>
                </c:pt>
                <c:pt idx="892">
                  <c:v>0.22259665185499999</c:v>
                </c:pt>
                <c:pt idx="893">
                  <c:v>0.22259665185499999</c:v>
                </c:pt>
                <c:pt idx="894">
                  <c:v>0.22259665185499999</c:v>
                </c:pt>
                <c:pt idx="895">
                  <c:v>0.22259665185499999</c:v>
                </c:pt>
                <c:pt idx="896">
                  <c:v>0.22259665185499999</c:v>
                </c:pt>
                <c:pt idx="897">
                  <c:v>0.22259665185499999</c:v>
                </c:pt>
                <c:pt idx="898">
                  <c:v>0.22259665185499999</c:v>
                </c:pt>
                <c:pt idx="899">
                  <c:v>0.22259665185499999</c:v>
                </c:pt>
                <c:pt idx="900">
                  <c:v>0.22259665185499999</c:v>
                </c:pt>
                <c:pt idx="901">
                  <c:v>0.22259665185499999</c:v>
                </c:pt>
                <c:pt idx="902">
                  <c:v>0.22259665185499999</c:v>
                </c:pt>
                <c:pt idx="903">
                  <c:v>0.22259665185499999</c:v>
                </c:pt>
                <c:pt idx="904">
                  <c:v>0.22259665185499999</c:v>
                </c:pt>
                <c:pt idx="905">
                  <c:v>0.22259665185499999</c:v>
                </c:pt>
                <c:pt idx="906">
                  <c:v>0.22259665185499999</c:v>
                </c:pt>
                <c:pt idx="907">
                  <c:v>0.22259665185499999</c:v>
                </c:pt>
                <c:pt idx="908">
                  <c:v>0.22259665185499999</c:v>
                </c:pt>
                <c:pt idx="909">
                  <c:v>0.22259665185499999</c:v>
                </c:pt>
                <c:pt idx="910">
                  <c:v>0.22259665185499999</c:v>
                </c:pt>
                <c:pt idx="911">
                  <c:v>0.22259665185499999</c:v>
                </c:pt>
                <c:pt idx="912">
                  <c:v>0.22259665185499999</c:v>
                </c:pt>
                <c:pt idx="913">
                  <c:v>0.22259665185499999</c:v>
                </c:pt>
                <c:pt idx="914">
                  <c:v>0.22259665185499999</c:v>
                </c:pt>
                <c:pt idx="915">
                  <c:v>0.22259665185499999</c:v>
                </c:pt>
                <c:pt idx="916">
                  <c:v>0.22259665185499999</c:v>
                </c:pt>
                <c:pt idx="917">
                  <c:v>0.22259665185499999</c:v>
                </c:pt>
                <c:pt idx="918">
                  <c:v>0.22259665185499999</c:v>
                </c:pt>
                <c:pt idx="919">
                  <c:v>0.22259665185499999</c:v>
                </c:pt>
                <c:pt idx="920">
                  <c:v>0.22259665185499999</c:v>
                </c:pt>
                <c:pt idx="921">
                  <c:v>0.22259665185499999</c:v>
                </c:pt>
                <c:pt idx="922">
                  <c:v>0.22259665185499999</c:v>
                </c:pt>
                <c:pt idx="923">
                  <c:v>0.22259665185499999</c:v>
                </c:pt>
                <c:pt idx="924">
                  <c:v>0.22259665185499999</c:v>
                </c:pt>
                <c:pt idx="925">
                  <c:v>0.22259665185499999</c:v>
                </c:pt>
                <c:pt idx="926">
                  <c:v>0.22259665185499999</c:v>
                </c:pt>
                <c:pt idx="927">
                  <c:v>0.22259665185499999</c:v>
                </c:pt>
                <c:pt idx="928">
                  <c:v>0.22259665185499999</c:v>
                </c:pt>
                <c:pt idx="929">
                  <c:v>0.22259665185499999</c:v>
                </c:pt>
                <c:pt idx="930">
                  <c:v>0.22259665185499999</c:v>
                </c:pt>
                <c:pt idx="931">
                  <c:v>0.22259665185499999</c:v>
                </c:pt>
                <c:pt idx="932">
                  <c:v>0.22259665185499999</c:v>
                </c:pt>
                <c:pt idx="933">
                  <c:v>0.22259665185499999</c:v>
                </c:pt>
                <c:pt idx="934">
                  <c:v>0.22259665185499999</c:v>
                </c:pt>
                <c:pt idx="935">
                  <c:v>0.22259665185499999</c:v>
                </c:pt>
                <c:pt idx="936">
                  <c:v>0.22259665185499999</c:v>
                </c:pt>
                <c:pt idx="937">
                  <c:v>0.22259665185499999</c:v>
                </c:pt>
                <c:pt idx="938">
                  <c:v>0.22259665185499999</c:v>
                </c:pt>
                <c:pt idx="939">
                  <c:v>0.22259665185499999</c:v>
                </c:pt>
                <c:pt idx="940">
                  <c:v>0.22259665185499999</c:v>
                </c:pt>
                <c:pt idx="941">
                  <c:v>0.22259665185499999</c:v>
                </c:pt>
                <c:pt idx="942">
                  <c:v>0.22259665185499999</c:v>
                </c:pt>
                <c:pt idx="943">
                  <c:v>0.22259665185499999</c:v>
                </c:pt>
                <c:pt idx="944">
                  <c:v>0.22259665185499999</c:v>
                </c:pt>
                <c:pt idx="945">
                  <c:v>0.22259665185499999</c:v>
                </c:pt>
                <c:pt idx="946">
                  <c:v>0.22259665185499999</c:v>
                </c:pt>
                <c:pt idx="947">
                  <c:v>0.22259665185499999</c:v>
                </c:pt>
                <c:pt idx="948">
                  <c:v>0.22259665185499999</c:v>
                </c:pt>
                <c:pt idx="949">
                  <c:v>0.22259665185499999</c:v>
                </c:pt>
                <c:pt idx="950">
                  <c:v>0.22259665185499999</c:v>
                </c:pt>
                <c:pt idx="951">
                  <c:v>0.22259665185499999</c:v>
                </c:pt>
                <c:pt idx="952">
                  <c:v>0.22259665185499999</c:v>
                </c:pt>
                <c:pt idx="953">
                  <c:v>0.22259665185499999</c:v>
                </c:pt>
                <c:pt idx="954">
                  <c:v>0.22259665185499999</c:v>
                </c:pt>
                <c:pt idx="955">
                  <c:v>0.22259665185499999</c:v>
                </c:pt>
                <c:pt idx="956">
                  <c:v>0.22259665185499999</c:v>
                </c:pt>
                <c:pt idx="957">
                  <c:v>0.22259665185499999</c:v>
                </c:pt>
                <c:pt idx="958">
                  <c:v>0.22259665185499999</c:v>
                </c:pt>
                <c:pt idx="959">
                  <c:v>0.22259665185499999</c:v>
                </c:pt>
                <c:pt idx="960">
                  <c:v>0.22259665185499999</c:v>
                </c:pt>
                <c:pt idx="961">
                  <c:v>0.22259665185499999</c:v>
                </c:pt>
                <c:pt idx="962">
                  <c:v>0.22259665185499999</c:v>
                </c:pt>
                <c:pt idx="963">
                  <c:v>0.22259665185499999</c:v>
                </c:pt>
                <c:pt idx="964">
                  <c:v>0.22259665185499999</c:v>
                </c:pt>
                <c:pt idx="965">
                  <c:v>0.22259665185499999</c:v>
                </c:pt>
                <c:pt idx="966">
                  <c:v>0.22259665185499999</c:v>
                </c:pt>
                <c:pt idx="967">
                  <c:v>0.22259665185499999</c:v>
                </c:pt>
                <c:pt idx="968">
                  <c:v>0.22259665185499999</c:v>
                </c:pt>
                <c:pt idx="969">
                  <c:v>0.22259665185499999</c:v>
                </c:pt>
                <c:pt idx="970">
                  <c:v>0.22259665185499999</c:v>
                </c:pt>
                <c:pt idx="971">
                  <c:v>0.22259665185499999</c:v>
                </c:pt>
                <c:pt idx="972">
                  <c:v>0.22259665185499999</c:v>
                </c:pt>
                <c:pt idx="973">
                  <c:v>0.22259665185499999</c:v>
                </c:pt>
                <c:pt idx="974">
                  <c:v>0.22259665185499999</c:v>
                </c:pt>
                <c:pt idx="975">
                  <c:v>0.22259665185499999</c:v>
                </c:pt>
                <c:pt idx="976">
                  <c:v>0.22259665185499999</c:v>
                </c:pt>
                <c:pt idx="977">
                  <c:v>0.22259665185499999</c:v>
                </c:pt>
                <c:pt idx="978">
                  <c:v>0.22259665185499999</c:v>
                </c:pt>
                <c:pt idx="979">
                  <c:v>0.22259665185499999</c:v>
                </c:pt>
                <c:pt idx="980">
                  <c:v>0.22259665185499999</c:v>
                </c:pt>
                <c:pt idx="981">
                  <c:v>0.22259665185499999</c:v>
                </c:pt>
                <c:pt idx="982">
                  <c:v>0.22259665185499999</c:v>
                </c:pt>
                <c:pt idx="983">
                  <c:v>0.22259665185499999</c:v>
                </c:pt>
                <c:pt idx="984">
                  <c:v>0.22259665185499999</c:v>
                </c:pt>
                <c:pt idx="985">
                  <c:v>0.22259665185499999</c:v>
                </c:pt>
                <c:pt idx="986">
                  <c:v>0.22259665185499999</c:v>
                </c:pt>
                <c:pt idx="987">
                  <c:v>0.22259665185499999</c:v>
                </c:pt>
                <c:pt idx="988">
                  <c:v>0.22259665185499999</c:v>
                </c:pt>
                <c:pt idx="989">
                  <c:v>0.22259665185499999</c:v>
                </c:pt>
                <c:pt idx="990">
                  <c:v>0.22259665185499999</c:v>
                </c:pt>
                <c:pt idx="991">
                  <c:v>0.22259665185499999</c:v>
                </c:pt>
                <c:pt idx="992">
                  <c:v>0.22259665185499999</c:v>
                </c:pt>
                <c:pt idx="993">
                  <c:v>0.22259665185499999</c:v>
                </c:pt>
                <c:pt idx="994">
                  <c:v>0.22259665185499999</c:v>
                </c:pt>
                <c:pt idx="995">
                  <c:v>0.22259665185499999</c:v>
                </c:pt>
                <c:pt idx="996">
                  <c:v>0.22259665185499999</c:v>
                </c:pt>
                <c:pt idx="997">
                  <c:v>0.22259665185499999</c:v>
                </c:pt>
                <c:pt idx="998">
                  <c:v>0.22259665185499999</c:v>
                </c:pt>
                <c:pt idx="999">
                  <c:v>0.22259665185499999</c:v>
                </c:pt>
                <c:pt idx="1000">
                  <c:v>0.22259665185499999</c:v>
                </c:pt>
                <c:pt idx="1001">
                  <c:v>0.22259665185499999</c:v>
                </c:pt>
                <c:pt idx="1002">
                  <c:v>0.22259665185499999</c:v>
                </c:pt>
                <c:pt idx="1003">
                  <c:v>0.22259665185499999</c:v>
                </c:pt>
                <c:pt idx="1004">
                  <c:v>0.22259665185499999</c:v>
                </c:pt>
                <c:pt idx="1005">
                  <c:v>0.22259665185499999</c:v>
                </c:pt>
                <c:pt idx="1006">
                  <c:v>0.22259665185499999</c:v>
                </c:pt>
                <c:pt idx="1007">
                  <c:v>0.22259665185499999</c:v>
                </c:pt>
                <c:pt idx="1008">
                  <c:v>0.22259665185499999</c:v>
                </c:pt>
                <c:pt idx="1009">
                  <c:v>0.22259665185499999</c:v>
                </c:pt>
                <c:pt idx="1010">
                  <c:v>0.22259665185499999</c:v>
                </c:pt>
                <c:pt idx="1011">
                  <c:v>0.22259665185499999</c:v>
                </c:pt>
                <c:pt idx="1012">
                  <c:v>0.22259665185499999</c:v>
                </c:pt>
                <c:pt idx="1013">
                  <c:v>0.22259665185499999</c:v>
                </c:pt>
                <c:pt idx="1014">
                  <c:v>0.22259665185499999</c:v>
                </c:pt>
                <c:pt idx="1015">
                  <c:v>0.22259665185499999</c:v>
                </c:pt>
                <c:pt idx="1016">
                  <c:v>0.22259665185499999</c:v>
                </c:pt>
                <c:pt idx="1017">
                  <c:v>0.22259665185499999</c:v>
                </c:pt>
                <c:pt idx="1018">
                  <c:v>0.22259665185499999</c:v>
                </c:pt>
                <c:pt idx="1019">
                  <c:v>0.22259665185499999</c:v>
                </c:pt>
                <c:pt idx="1020">
                  <c:v>0.22259665185499999</c:v>
                </c:pt>
                <c:pt idx="1021">
                  <c:v>0.22259665185499999</c:v>
                </c:pt>
                <c:pt idx="1022">
                  <c:v>0.22259665185499999</c:v>
                </c:pt>
                <c:pt idx="1023">
                  <c:v>0.22259665185499999</c:v>
                </c:pt>
                <c:pt idx="1024">
                  <c:v>0.22259665185499999</c:v>
                </c:pt>
                <c:pt idx="1025">
                  <c:v>0.22259665185499999</c:v>
                </c:pt>
                <c:pt idx="1026">
                  <c:v>0.22259665185499999</c:v>
                </c:pt>
                <c:pt idx="1027">
                  <c:v>0.22259665185499999</c:v>
                </c:pt>
                <c:pt idx="1028">
                  <c:v>0.22259665185499999</c:v>
                </c:pt>
                <c:pt idx="1029">
                  <c:v>0.22259665185499999</c:v>
                </c:pt>
                <c:pt idx="1030">
                  <c:v>0.22259665185499999</c:v>
                </c:pt>
                <c:pt idx="1031">
                  <c:v>0.22259665185499999</c:v>
                </c:pt>
                <c:pt idx="1032">
                  <c:v>0.22259665185499999</c:v>
                </c:pt>
                <c:pt idx="1033">
                  <c:v>0.22259665185499999</c:v>
                </c:pt>
                <c:pt idx="1034">
                  <c:v>0.22259665185499999</c:v>
                </c:pt>
                <c:pt idx="1035">
                  <c:v>0.22259665185499999</c:v>
                </c:pt>
                <c:pt idx="1036">
                  <c:v>0.22259665185499999</c:v>
                </c:pt>
                <c:pt idx="1037">
                  <c:v>0.22259665185499999</c:v>
                </c:pt>
                <c:pt idx="1038">
                  <c:v>0.22259665185499999</c:v>
                </c:pt>
                <c:pt idx="1039">
                  <c:v>0.22259665185499999</c:v>
                </c:pt>
                <c:pt idx="1040">
                  <c:v>0.22259665185499999</c:v>
                </c:pt>
                <c:pt idx="1041">
                  <c:v>0.22259665185499999</c:v>
                </c:pt>
                <c:pt idx="1042">
                  <c:v>0.22259665185499999</c:v>
                </c:pt>
                <c:pt idx="1043">
                  <c:v>0.22259665185499999</c:v>
                </c:pt>
                <c:pt idx="1044">
                  <c:v>0.22259665185499999</c:v>
                </c:pt>
                <c:pt idx="1045">
                  <c:v>0.22259665185499999</c:v>
                </c:pt>
                <c:pt idx="1046">
                  <c:v>0.22259665185499999</c:v>
                </c:pt>
                <c:pt idx="1047">
                  <c:v>0.22259665185499999</c:v>
                </c:pt>
                <c:pt idx="1048">
                  <c:v>0.22259665185499999</c:v>
                </c:pt>
                <c:pt idx="1049">
                  <c:v>0.22259665185499999</c:v>
                </c:pt>
                <c:pt idx="1050">
                  <c:v>0.22259665185499999</c:v>
                </c:pt>
                <c:pt idx="1051">
                  <c:v>0.22259665185499999</c:v>
                </c:pt>
                <c:pt idx="1052">
                  <c:v>0.22259665185499999</c:v>
                </c:pt>
                <c:pt idx="1053">
                  <c:v>0.22259665185499999</c:v>
                </c:pt>
                <c:pt idx="1054">
                  <c:v>0.22259665185499999</c:v>
                </c:pt>
                <c:pt idx="1055">
                  <c:v>0.22259665185499999</c:v>
                </c:pt>
                <c:pt idx="1056">
                  <c:v>0.22259665185499999</c:v>
                </c:pt>
                <c:pt idx="1057">
                  <c:v>0.22259665185499999</c:v>
                </c:pt>
                <c:pt idx="1058">
                  <c:v>0.22259665185499999</c:v>
                </c:pt>
                <c:pt idx="1059">
                  <c:v>0.22259665185499999</c:v>
                </c:pt>
                <c:pt idx="1060">
                  <c:v>0.22259665185499999</c:v>
                </c:pt>
                <c:pt idx="1061">
                  <c:v>0.22259665185499999</c:v>
                </c:pt>
                <c:pt idx="1062">
                  <c:v>0.22259665185499999</c:v>
                </c:pt>
                <c:pt idx="1063">
                  <c:v>0.22259665185499999</c:v>
                </c:pt>
                <c:pt idx="1064">
                  <c:v>0.22259665185499999</c:v>
                </c:pt>
                <c:pt idx="1065">
                  <c:v>0.22259665185499999</c:v>
                </c:pt>
                <c:pt idx="1066">
                  <c:v>0.22259665185499999</c:v>
                </c:pt>
                <c:pt idx="1067">
                  <c:v>0.22259665185499999</c:v>
                </c:pt>
                <c:pt idx="1068">
                  <c:v>0.22259665185499999</c:v>
                </c:pt>
                <c:pt idx="1069">
                  <c:v>0.22259665185499999</c:v>
                </c:pt>
                <c:pt idx="1070">
                  <c:v>0.22259665185499999</c:v>
                </c:pt>
                <c:pt idx="1071">
                  <c:v>0.22259665185499999</c:v>
                </c:pt>
                <c:pt idx="1072">
                  <c:v>0.22259665185499999</c:v>
                </c:pt>
                <c:pt idx="1073">
                  <c:v>0.22259665185499999</c:v>
                </c:pt>
                <c:pt idx="1074">
                  <c:v>0.22259665185499999</c:v>
                </c:pt>
                <c:pt idx="1075">
                  <c:v>0.22259665185499999</c:v>
                </c:pt>
                <c:pt idx="1076">
                  <c:v>0.22259665185499999</c:v>
                </c:pt>
                <c:pt idx="1077">
                  <c:v>0.22259665185499999</c:v>
                </c:pt>
                <c:pt idx="1078">
                  <c:v>0.22259665185499999</c:v>
                </c:pt>
                <c:pt idx="1079">
                  <c:v>0.22259665185499999</c:v>
                </c:pt>
                <c:pt idx="1080">
                  <c:v>0.22259665185499999</c:v>
                </c:pt>
                <c:pt idx="1081">
                  <c:v>0.22259665185499999</c:v>
                </c:pt>
                <c:pt idx="1082">
                  <c:v>0.22259665185499999</c:v>
                </c:pt>
                <c:pt idx="1083">
                  <c:v>0.22259665185499999</c:v>
                </c:pt>
                <c:pt idx="1084">
                  <c:v>0.22259665185499999</c:v>
                </c:pt>
                <c:pt idx="1085">
                  <c:v>0.22259665185499999</c:v>
                </c:pt>
                <c:pt idx="1086">
                  <c:v>0.22259665185499999</c:v>
                </c:pt>
                <c:pt idx="1087">
                  <c:v>0.22259665185499999</c:v>
                </c:pt>
                <c:pt idx="1088">
                  <c:v>0.22259665185499999</c:v>
                </c:pt>
                <c:pt idx="1089">
                  <c:v>0.22259665185499999</c:v>
                </c:pt>
                <c:pt idx="1090">
                  <c:v>0.22259665185499999</c:v>
                </c:pt>
                <c:pt idx="1091">
                  <c:v>0.22259665185499999</c:v>
                </c:pt>
                <c:pt idx="1092">
                  <c:v>0.22259665185499999</c:v>
                </c:pt>
                <c:pt idx="1093">
                  <c:v>0.22259665185499999</c:v>
                </c:pt>
                <c:pt idx="1094">
                  <c:v>0.22259665185499999</c:v>
                </c:pt>
                <c:pt idx="1095">
                  <c:v>0.22259665185499999</c:v>
                </c:pt>
                <c:pt idx="1096">
                  <c:v>0.22259665185499999</c:v>
                </c:pt>
                <c:pt idx="1097">
                  <c:v>0.22259665185499999</c:v>
                </c:pt>
                <c:pt idx="1098">
                  <c:v>0.22259665185499999</c:v>
                </c:pt>
                <c:pt idx="1099">
                  <c:v>0.22259665185499999</c:v>
                </c:pt>
                <c:pt idx="1100">
                  <c:v>0.22259665185499999</c:v>
                </c:pt>
                <c:pt idx="1101">
                  <c:v>0.22259665185499999</c:v>
                </c:pt>
                <c:pt idx="1102">
                  <c:v>0.22259665185499999</c:v>
                </c:pt>
                <c:pt idx="1103">
                  <c:v>0.22259665185499999</c:v>
                </c:pt>
                <c:pt idx="1104">
                  <c:v>0.22259665185499999</c:v>
                </c:pt>
                <c:pt idx="1105">
                  <c:v>0.22259665185499999</c:v>
                </c:pt>
                <c:pt idx="1106">
                  <c:v>0.22259665185499999</c:v>
                </c:pt>
                <c:pt idx="1107">
                  <c:v>0.22259665185499999</c:v>
                </c:pt>
                <c:pt idx="1108">
                  <c:v>0.22259665185499999</c:v>
                </c:pt>
                <c:pt idx="1109">
                  <c:v>0.22259665185499999</c:v>
                </c:pt>
                <c:pt idx="1110">
                  <c:v>0.22259665185499999</c:v>
                </c:pt>
                <c:pt idx="1111">
                  <c:v>0.22259665185499999</c:v>
                </c:pt>
                <c:pt idx="1112">
                  <c:v>0.22259665185499999</c:v>
                </c:pt>
                <c:pt idx="1113">
                  <c:v>0.22259665185499999</c:v>
                </c:pt>
                <c:pt idx="1114">
                  <c:v>0.22259665185499999</c:v>
                </c:pt>
                <c:pt idx="1115">
                  <c:v>0.22259665185499999</c:v>
                </c:pt>
                <c:pt idx="1116">
                  <c:v>0.22259665185499999</c:v>
                </c:pt>
                <c:pt idx="1117">
                  <c:v>0.22259665185499999</c:v>
                </c:pt>
                <c:pt idx="1118">
                  <c:v>0.22259665185499999</c:v>
                </c:pt>
                <c:pt idx="1119">
                  <c:v>0.22259665185499999</c:v>
                </c:pt>
                <c:pt idx="1120">
                  <c:v>0.22259665185499999</c:v>
                </c:pt>
                <c:pt idx="1121">
                  <c:v>0.22259665185499999</c:v>
                </c:pt>
                <c:pt idx="1122">
                  <c:v>0.22259665185499999</c:v>
                </c:pt>
                <c:pt idx="1123">
                  <c:v>0.22259665185499999</c:v>
                </c:pt>
                <c:pt idx="1124">
                  <c:v>0.22259665185499999</c:v>
                </c:pt>
                <c:pt idx="1125">
                  <c:v>0.22259665185499999</c:v>
                </c:pt>
                <c:pt idx="1126">
                  <c:v>0.22259665185499999</c:v>
                </c:pt>
                <c:pt idx="1127">
                  <c:v>0.22259665185499999</c:v>
                </c:pt>
                <c:pt idx="1128">
                  <c:v>0.22259665185499999</c:v>
                </c:pt>
                <c:pt idx="1129">
                  <c:v>0.22259665185499999</c:v>
                </c:pt>
                <c:pt idx="1130">
                  <c:v>0.22259665185499999</c:v>
                </c:pt>
                <c:pt idx="1131">
                  <c:v>0.22259665185499999</c:v>
                </c:pt>
                <c:pt idx="1132">
                  <c:v>0.22259665185499999</c:v>
                </c:pt>
                <c:pt idx="1133">
                  <c:v>0.22259665185499999</c:v>
                </c:pt>
                <c:pt idx="1134">
                  <c:v>0.22259665185499999</c:v>
                </c:pt>
                <c:pt idx="1135">
                  <c:v>0.22259665185499999</c:v>
                </c:pt>
                <c:pt idx="1136">
                  <c:v>0.22259665185499999</c:v>
                </c:pt>
                <c:pt idx="1137">
                  <c:v>0.22259665185499999</c:v>
                </c:pt>
                <c:pt idx="1138">
                  <c:v>0.22259665185499999</c:v>
                </c:pt>
                <c:pt idx="1139">
                  <c:v>0.22259665185499999</c:v>
                </c:pt>
                <c:pt idx="1140">
                  <c:v>0.22259665185499999</c:v>
                </c:pt>
                <c:pt idx="1141">
                  <c:v>0.22259665185499999</c:v>
                </c:pt>
                <c:pt idx="1142">
                  <c:v>0.22259665185499999</c:v>
                </c:pt>
                <c:pt idx="1143">
                  <c:v>0.22259665185499999</c:v>
                </c:pt>
                <c:pt idx="1144">
                  <c:v>0.22259665185499999</c:v>
                </c:pt>
                <c:pt idx="1145">
                  <c:v>0.22259665185499999</c:v>
                </c:pt>
                <c:pt idx="1146">
                  <c:v>0.22259665185499999</c:v>
                </c:pt>
                <c:pt idx="1147">
                  <c:v>0.22259665185499999</c:v>
                </c:pt>
                <c:pt idx="1148">
                  <c:v>0.22259665185499999</c:v>
                </c:pt>
                <c:pt idx="1149">
                  <c:v>0.22259665185499999</c:v>
                </c:pt>
                <c:pt idx="1150">
                  <c:v>0.22259665185499999</c:v>
                </c:pt>
                <c:pt idx="1151">
                  <c:v>0.22259665185499999</c:v>
                </c:pt>
                <c:pt idx="1152">
                  <c:v>0.22259665185499999</c:v>
                </c:pt>
                <c:pt idx="1153">
                  <c:v>0.22259665185499999</c:v>
                </c:pt>
                <c:pt idx="1154">
                  <c:v>0.22259665185499999</c:v>
                </c:pt>
                <c:pt idx="1155">
                  <c:v>0.22259665185499999</c:v>
                </c:pt>
                <c:pt idx="1156">
                  <c:v>0.22259665185499999</c:v>
                </c:pt>
                <c:pt idx="1157">
                  <c:v>0.22259665185499999</c:v>
                </c:pt>
                <c:pt idx="1158">
                  <c:v>0.22259665185499999</c:v>
                </c:pt>
                <c:pt idx="1159">
                  <c:v>0.22259665185499999</c:v>
                </c:pt>
                <c:pt idx="1160">
                  <c:v>0.22259665185499999</c:v>
                </c:pt>
                <c:pt idx="1161">
                  <c:v>0.22259665185499999</c:v>
                </c:pt>
                <c:pt idx="1162">
                  <c:v>0.22259665185499999</c:v>
                </c:pt>
                <c:pt idx="1163">
                  <c:v>0.22259665185499999</c:v>
                </c:pt>
                <c:pt idx="1164">
                  <c:v>0.22259665185499999</c:v>
                </c:pt>
                <c:pt idx="1165">
                  <c:v>0.22259665185499999</c:v>
                </c:pt>
                <c:pt idx="1166">
                  <c:v>0.22259665185499999</c:v>
                </c:pt>
                <c:pt idx="1167">
                  <c:v>0.22259665185499999</c:v>
                </c:pt>
                <c:pt idx="1168">
                  <c:v>0.22259665185499999</c:v>
                </c:pt>
                <c:pt idx="1169">
                  <c:v>0.22259665185499999</c:v>
                </c:pt>
                <c:pt idx="1170">
                  <c:v>0.22259665185499999</c:v>
                </c:pt>
                <c:pt idx="1171">
                  <c:v>0.22259665185499999</c:v>
                </c:pt>
                <c:pt idx="1172">
                  <c:v>0.22259665185499999</c:v>
                </c:pt>
                <c:pt idx="1173">
                  <c:v>0.22259665185499999</c:v>
                </c:pt>
                <c:pt idx="1174">
                  <c:v>0.22259665185499999</c:v>
                </c:pt>
                <c:pt idx="1175">
                  <c:v>0.22259665185499999</c:v>
                </c:pt>
                <c:pt idx="1176">
                  <c:v>0.22259665185499999</c:v>
                </c:pt>
                <c:pt idx="1177">
                  <c:v>0.22259665185499999</c:v>
                </c:pt>
                <c:pt idx="1178">
                  <c:v>0.22259665185499999</c:v>
                </c:pt>
                <c:pt idx="1179">
                  <c:v>0.22259665185499999</c:v>
                </c:pt>
                <c:pt idx="1180">
                  <c:v>0.22259665185499999</c:v>
                </c:pt>
                <c:pt idx="1181">
                  <c:v>0.22259665185499999</c:v>
                </c:pt>
                <c:pt idx="1182">
                  <c:v>0.22259665185499999</c:v>
                </c:pt>
                <c:pt idx="1183">
                  <c:v>0.22259665185499999</c:v>
                </c:pt>
                <c:pt idx="1184">
                  <c:v>0.22259665185499999</c:v>
                </c:pt>
                <c:pt idx="1185">
                  <c:v>0.22259665185499999</c:v>
                </c:pt>
                <c:pt idx="1186">
                  <c:v>0.22259665185499999</c:v>
                </c:pt>
                <c:pt idx="1187">
                  <c:v>0.22259665185499999</c:v>
                </c:pt>
                <c:pt idx="1188">
                  <c:v>0.22259665185499999</c:v>
                </c:pt>
                <c:pt idx="1189">
                  <c:v>0.22259665185499999</c:v>
                </c:pt>
                <c:pt idx="1190">
                  <c:v>0.22259665185499999</c:v>
                </c:pt>
                <c:pt idx="1191">
                  <c:v>0.22259665185499999</c:v>
                </c:pt>
                <c:pt idx="1192">
                  <c:v>0.22259665185499999</c:v>
                </c:pt>
                <c:pt idx="1193">
                  <c:v>0.22259665185499999</c:v>
                </c:pt>
                <c:pt idx="1194">
                  <c:v>0.22259665185499999</c:v>
                </c:pt>
                <c:pt idx="1195">
                  <c:v>0.22259665185499999</c:v>
                </c:pt>
                <c:pt idx="1196">
                  <c:v>0.22259665185499999</c:v>
                </c:pt>
                <c:pt idx="1197">
                  <c:v>0.22259665185499999</c:v>
                </c:pt>
                <c:pt idx="1198">
                  <c:v>0.22259665185499999</c:v>
                </c:pt>
                <c:pt idx="1199">
                  <c:v>0.22259665185499999</c:v>
                </c:pt>
                <c:pt idx="1200">
                  <c:v>0.22259665185499999</c:v>
                </c:pt>
                <c:pt idx="1201">
                  <c:v>0.22259665185499999</c:v>
                </c:pt>
                <c:pt idx="1202">
                  <c:v>0.22259665185499999</c:v>
                </c:pt>
                <c:pt idx="1203">
                  <c:v>0.22259665185499999</c:v>
                </c:pt>
                <c:pt idx="1204">
                  <c:v>0.22259665185499999</c:v>
                </c:pt>
                <c:pt idx="1205">
                  <c:v>0.22259665185499999</c:v>
                </c:pt>
                <c:pt idx="1206">
                  <c:v>0.22259665185499999</c:v>
                </c:pt>
                <c:pt idx="1207">
                  <c:v>0.22259665185499999</c:v>
                </c:pt>
                <c:pt idx="1208">
                  <c:v>0.22259665185499999</c:v>
                </c:pt>
                <c:pt idx="1209">
                  <c:v>0.22259665185499999</c:v>
                </c:pt>
                <c:pt idx="1210">
                  <c:v>0.22259665185499999</c:v>
                </c:pt>
                <c:pt idx="1211">
                  <c:v>0.22259665185499999</c:v>
                </c:pt>
                <c:pt idx="1212">
                  <c:v>0.22259665185499999</c:v>
                </c:pt>
                <c:pt idx="1213">
                  <c:v>0.22259665185499999</c:v>
                </c:pt>
                <c:pt idx="1214">
                  <c:v>0.22259665185499999</c:v>
                </c:pt>
                <c:pt idx="1215">
                  <c:v>0.22259665185499999</c:v>
                </c:pt>
                <c:pt idx="1216">
                  <c:v>0.22259665185499999</c:v>
                </c:pt>
                <c:pt idx="1217">
                  <c:v>0.22259665185499999</c:v>
                </c:pt>
                <c:pt idx="1218">
                  <c:v>0.22259665185499999</c:v>
                </c:pt>
                <c:pt idx="1219">
                  <c:v>0.22259665185499999</c:v>
                </c:pt>
                <c:pt idx="1220">
                  <c:v>0.22259665185499999</c:v>
                </c:pt>
                <c:pt idx="1221">
                  <c:v>0.22259665185499999</c:v>
                </c:pt>
                <c:pt idx="1222">
                  <c:v>0.22259665185499999</c:v>
                </c:pt>
                <c:pt idx="1223">
                  <c:v>0.22259665185499999</c:v>
                </c:pt>
                <c:pt idx="1224">
                  <c:v>0.22259665185499999</c:v>
                </c:pt>
                <c:pt idx="1225">
                  <c:v>0.22259665185499999</c:v>
                </c:pt>
                <c:pt idx="1226">
                  <c:v>0.22259665185499999</c:v>
                </c:pt>
                <c:pt idx="1227">
                  <c:v>0.22259665185499999</c:v>
                </c:pt>
                <c:pt idx="1228">
                  <c:v>0.22259665185499999</c:v>
                </c:pt>
                <c:pt idx="1229">
                  <c:v>0.22259665185499999</c:v>
                </c:pt>
                <c:pt idx="1230">
                  <c:v>0.22259665185499999</c:v>
                </c:pt>
                <c:pt idx="1231">
                  <c:v>0.22259665185499999</c:v>
                </c:pt>
                <c:pt idx="1232">
                  <c:v>0.22259665185499999</c:v>
                </c:pt>
                <c:pt idx="1233">
                  <c:v>0.22259665185499999</c:v>
                </c:pt>
                <c:pt idx="1234">
                  <c:v>0.22259665185499999</c:v>
                </c:pt>
                <c:pt idx="1235">
                  <c:v>0.22259665185499999</c:v>
                </c:pt>
                <c:pt idx="1236">
                  <c:v>0.22259665185499999</c:v>
                </c:pt>
                <c:pt idx="1237">
                  <c:v>0.22259665185499999</c:v>
                </c:pt>
                <c:pt idx="1238">
                  <c:v>0.22259665185499999</c:v>
                </c:pt>
                <c:pt idx="1239">
                  <c:v>0.22259665185499999</c:v>
                </c:pt>
                <c:pt idx="1240">
                  <c:v>0.22259665185499999</c:v>
                </c:pt>
                <c:pt idx="1241">
                  <c:v>0.22259665185499999</c:v>
                </c:pt>
                <c:pt idx="1242">
                  <c:v>0.22259665185499999</c:v>
                </c:pt>
                <c:pt idx="1243">
                  <c:v>0.22259665185499999</c:v>
                </c:pt>
                <c:pt idx="1244">
                  <c:v>0.22259665185499999</c:v>
                </c:pt>
                <c:pt idx="1245">
                  <c:v>0.22259665185499999</c:v>
                </c:pt>
                <c:pt idx="1246">
                  <c:v>0.22259665185499999</c:v>
                </c:pt>
                <c:pt idx="1247">
                  <c:v>0.22259665185499999</c:v>
                </c:pt>
                <c:pt idx="1248">
                  <c:v>0.22259665185499999</c:v>
                </c:pt>
                <c:pt idx="1249">
                  <c:v>0.22259665185499999</c:v>
                </c:pt>
                <c:pt idx="1250">
                  <c:v>0.22259665185499999</c:v>
                </c:pt>
                <c:pt idx="1251">
                  <c:v>0.22259665185499999</c:v>
                </c:pt>
                <c:pt idx="1252">
                  <c:v>0.22259665185499999</c:v>
                </c:pt>
                <c:pt idx="1253">
                  <c:v>0.22259665185499999</c:v>
                </c:pt>
                <c:pt idx="1254">
                  <c:v>0.22259665185499999</c:v>
                </c:pt>
                <c:pt idx="1255">
                  <c:v>0.22259665185499999</c:v>
                </c:pt>
                <c:pt idx="1256">
                  <c:v>0.22259665185499999</c:v>
                </c:pt>
                <c:pt idx="1257">
                  <c:v>0.22259665185499999</c:v>
                </c:pt>
                <c:pt idx="1258">
                  <c:v>0.22259665185499999</c:v>
                </c:pt>
                <c:pt idx="1259">
                  <c:v>0.22259665185499999</c:v>
                </c:pt>
                <c:pt idx="1260">
                  <c:v>0.22259665185499999</c:v>
                </c:pt>
                <c:pt idx="1261">
                  <c:v>0.22259665185499999</c:v>
                </c:pt>
                <c:pt idx="1262">
                  <c:v>0.22259665185499999</c:v>
                </c:pt>
                <c:pt idx="1263">
                  <c:v>0.22259665185499999</c:v>
                </c:pt>
                <c:pt idx="1264">
                  <c:v>0.22259665185499999</c:v>
                </c:pt>
                <c:pt idx="1265">
                  <c:v>0.22259665185499999</c:v>
                </c:pt>
                <c:pt idx="1266">
                  <c:v>0.22259665185499999</c:v>
                </c:pt>
                <c:pt idx="1267">
                  <c:v>0.22259665185499999</c:v>
                </c:pt>
                <c:pt idx="1268">
                  <c:v>0.22259665185499999</c:v>
                </c:pt>
                <c:pt idx="1269">
                  <c:v>0.22259665185499999</c:v>
                </c:pt>
                <c:pt idx="1270">
                  <c:v>0.22259665185499999</c:v>
                </c:pt>
                <c:pt idx="1271">
                  <c:v>0.22259665185499999</c:v>
                </c:pt>
                <c:pt idx="1272">
                  <c:v>0.22259665185499999</c:v>
                </c:pt>
                <c:pt idx="1273">
                  <c:v>0.22259665185499999</c:v>
                </c:pt>
                <c:pt idx="1274">
                  <c:v>0.22259665185499999</c:v>
                </c:pt>
                <c:pt idx="1275">
                  <c:v>0.22259665185499999</c:v>
                </c:pt>
                <c:pt idx="1276">
                  <c:v>0.22259665185499999</c:v>
                </c:pt>
                <c:pt idx="1277">
                  <c:v>0.22259665185499999</c:v>
                </c:pt>
                <c:pt idx="1278">
                  <c:v>0.22259665185499999</c:v>
                </c:pt>
                <c:pt idx="1279">
                  <c:v>0.22259665185499999</c:v>
                </c:pt>
                <c:pt idx="1280">
                  <c:v>0.22259665185499999</c:v>
                </c:pt>
                <c:pt idx="1281">
                  <c:v>0.22259665185499999</c:v>
                </c:pt>
                <c:pt idx="1282">
                  <c:v>0.22259665185499999</c:v>
                </c:pt>
                <c:pt idx="1283">
                  <c:v>0.22259665185499999</c:v>
                </c:pt>
                <c:pt idx="1284">
                  <c:v>0.22259665185499999</c:v>
                </c:pt>
                <c:pt idx="1285">
                  <c:v>0.22259665185499999</c:v>
                </c:pt>
                <c:pt idx="1286">
                  <c:v>0.22259665185499999</c:v>
                </c:pt>
                <c:pt idx="1287">
                  <c:v>0.22259665185499999</c:v>
                </c:pt>
                <c:pt idx="1288">
                  <c:v>0.22259665185499999</c:v>
                </c:pt>
                <c:pt idx="1289">
                  <c:v>0.22259665185499999</c:v>
                </c:pt>
                <c:pt idx="1290">
                  <c:v>0.22259665185499999</c:v>
                </c:pt>
                <c:pt idx="1291">
                  <c:v>0.22259665185499999</c:v>
                </c:pt>
                <c:pt idx="1292">
                  <c:v>0.22259665185499999</c:v>
                </c:pt>
                <c:pt idx="1293">
                  <c:v>0.22259665185499999</c:v>
                </c:pt>
                <c:pt idx="1294">
                  <c:v>0.22259665185499999</c:v>
                </c:pt>
                <c:pt idx="1295">
                  <c:v>0.22259665185499999</c:v>
                </c:pt>
                <c:pt idx="1296">
                  <c:v>0.22259665185499999</c:v>
                </c:pt>
                <c:pt idx="1297">
                  <c:v>0.22259665185499999</c:v>
                </c:pt>
                <c:pt idx="1298">
                  <c:v>0.22259665185499999</c:v>
                </c:pt>
                <c:pt idx="1299">
                  <c:v>0.22259665185499999</c:v>
                </c:pt>
                <c:pt idx="1300">
                  <c:v>0.22259665185499999</c:v>
                </c:pt>
                <c:pt idx="1301">
                  <c:v>0.22259665185499999</c:v>
                </c:pt>
                <c:pt idx="1302">
                  <c:v>0.22259665185499999</c:v>
                </c:pt>
                <c:pt idx="1303">
                  <c:v>0.22259665185499999</c:v>
                </c:pt>
                <c:pt idx="1304">
                  <c:v>0.22259665185499999</c:v>
                </c:pt>
                <c:pt idx="1305">
                  <c:v>0.22259665185499999</c:v>
                </c:pt>
                <c:pt idx="1306">
                  <c:v>0.22259665185499999</c:v>
                </c:pt>
                <c:pt idx="1307">
                  <c:v>0.22259665185499999</c:v>
                </c:pt>
                <c:pt idx="1308">
                  <c:v>0.22259665185499999</c:v>
                </c:pt>
                <c:pt idx="1309">
                  <c:v>0.22259665185499999</c:v>
                </c:pt>
                <c:pt idx="1310">
                  <c:v>0.22259665185499999</c:v>
                </c:pt>
                <c:pt idx="1311">
                  <c:v>0.22259665185499999</c:v>
                </c:pt>
                <c:pt idx="1312">
                  <c:v>0.22259665185499999</c:v>
                </c:pt>
                <c:pt idx="1313">
                  <c:v>0.22259665185499999</c:v>
                </c:pt>
                <c:pt idx="1314">
                  <c:v>0.22259665185499999</c:v>
                </c:pt>
                <c:pt idx="1315">
                  <c:v>0.22259665185499999</c:v>
                </c:pt>
                <c:pt idx="1316">
                  <c:v>0.22259665185499999</c:v>
                </c:pt>
                <c:pt idx="1317">
                  <c:v>0.22259665185499999</c:v>
                </c:pt>
                <c:pt idx="1318">
                  <c:v>0.22259665185499999</c:v>
                </c:pt>
                <c:pt idx="1319">
                  <c:v>0.22259665185499999</c:v>
                </c:pt>
                <c:pt idx="1320">
                  <c:v>0.22259665185499999</c:v>
                </c:pt>
                <c:pt idx="1321">
                  <c:v>0.22259665185499999</c:v>
                </c:pt>
                <c:pt idx="1322">
                  <c:v>0.22259665185499999</c:v>
                </c:pt>
                <c:pt idx="1323">
                  <c:v>0.22259665185499999</c:v>
                </c:pt>
                <c:pt idx="1324">
                  <c:v>0.22259665185499999</c:v>
                </c:pt>
                <c:pt idx="1325">
                  <c:v>0.22259665185499999</c:v>
                </c:pt>
                <c:pt idx="1326">
                  <c:v>0.22259665185499999</c:v>
                </c:pt>
                <c:pt idx="1327">
                  <c:v>0.22259665185499999</c:v>
                </c:pt>
                <c:pt idx="1328">
                  <c:v>0.22259665185499999</c:v>
                </c:pt>
                <c:pt idx="1329">
                  <c:v>0.22259665185499999</c:v>
                </c:pt>
                <c:pt idx="1330">
                  <c:v>0.22259665185499999</c:v>
                </c:pt>
                <c:pt idx="1331">
                  <c:v>0.22259665185499999</c:v>
                </c:pt>
                <c:pt idx="1332">
                  <c:v>0.22259665185499999</c:v>
                </c:pt>
                <c:pt idx="1333">
                  <c:v>0.22259665185499999</c:v>
                </c:pt>
                <c:pt idx="1334">
                  <c:v>0.22259665185499999</c:v>
                </c:pt>
                <c:pt idx="1335">
                  <c:v>0.22259665185499999</c:v>
                </c:pt>
                <c:pt idx="1336">
                  <c:v>0.22259665185499999</c:v>
                </c:pt>
                <c:pt idx="1337">
                  <c:v>0.22259665185499999</c:v>
                </c:pt>
                <c:pt idx="1338">
                  <c:v>0.22259665185499999</c:v>
                </c:pt>
                <c:pt idx="1339">
                  <c:v>0.22259665185499999</c:v>
                </c:pt>
                <c:pt idx="1340">
                  <c:v>0.22259665185499999</c:v>
                </c:pt>
                <c:pt idx="1341">
                  <c:v>0.22259665185499999</c:v>
                </c:pt>
                <c:pt idx="1342">
                  <c:v>0.22259665185499999</c:v>
                </c:pt>
                <c:pt idx="1343">
                  <c:v>0.22259665185499999</c:v>
                </c:pt>
                <c:pt idx="1344">
                  <c:v>0.22259665185499999</c:v>
                </c:pt>
                <c:pt idx="1345">
                  <c:v>0.22259665185499999</c:v>
                </c:pt>
                <c:pt idx="1346">
                  <c:v>0.22259665185499999</c:v>
                </c:pt>
                <c:pt idx="1347">
                  <c:v>0.22259665185499999</c:v>
                </c:pt>
                <c:pt idx="1348">
                  <c:v>0.22259665185499999</c:v>
                </c:pt>
                <c:pt idx="1349">
                  <c:v>0.22259665185499999</c:v>
                </c:pt>
                <c:pt idx="1350">
                  <c:v>0.22259665185499999</c:v>
                </c:pt>
                <c:pt idx="1351">
                  <c:v>0.22259665185499999</c:v>
                </c:pt>
                <c:pt idx="1352">
                  <c:v>0.22259665185499999</c:v>
                </c:pt>
                <c:pt idx="1353">
                  <c:v>0.22259665185499999</c:v>
                </c:pt>
                <c:pt idx="1354">
                  <c:v>0.22259665185499999</c:v>
                </c:pt>
                <c:pt idx="1355">
                  <c:v>0.22259665185499999</c:v>
                </c:pt>
                <c:pt idx="1356">
                  <c:v>0.22259665185499999</c:v>
                </c:pt>
                <c:pt idx="1357">
                  <c:v>0.22259665185499999</c:v>
                </c:pt>
                <c:pt idx="1358">
                  <c:v>0.22259665185499999</c:v>
                </c:pt>
                <c:pt idx="1359">
                  <c:v>0.22259665185499999</c:v>
                </c:pt>
                <c:pt idx="1360">
                  <c:v>0.22259665185499999</c:v>
                </c:pt>
                <c:pt idx="1361">
                  <c:v>0.22259665185499999</c:v>
                </c:pt>
                <c:pt idx="1362">
                  <c:v>0.22259665185499999</c:v>
                </c:pt>
                <c:pt idx="1363">
                  <c:v>0.22259665185499999</c:v>
                </c:pt>
                <c:pt idx="1364">
                  <c:v>0.22259665185499999</c:v>
                </c:pt>
                <c:pt idx="1365">
                  <c:v>0.22259665185499999</c:v>
                </c:pt>
                <c:pt idx="1366">
                  <c:v>0.22259665185499999</c:v>
                </c:pt>
                <c:pt idx="1367">
                  <c:v>0.22259665185499999</c:v>
                </c:pt>
                <c:pt idx="1368">
                  <c:v>0.22259665185499999</c:v>
                </c:pt>
                <c:pt idx="1369">
                  <c:v>0.22259665185499999</c:v>
                </c:pt>
                <c:pt idx="1370">
                  <c:v>0.22259665185499999</c:v>
                </c:pt>
                <c:pt idx="1371">
                  <c:v>0.22259665185499999</c:v>
                </c:pt>
                <c:pt idx="1372">
                  <c:v>0.22259665185499999</c:v>
                </c:pt>
                <c:pt idx="1373">
                  <c:v>0.22259665185499999</c:v>
                </c:pt>
                <c:pt idx="1374">
                  <c:v>0.22259665185499999</c:v>
                </c:pt>
                <c:pt idx="1375">
                  <c:v>0.22259665185499999</c:v>
                </c:pt>
                <c:pt idx="1376">
                  <c:v>0.22259665185499999</c:v>
                </c:pt>
                <c:pt idx="1377">
                  <c:v>0.22259665185499999</c:v>
                </c:pt>
                <c:pt idx="1378">
                  <c:v>0.22259665185499999</c:v>
                </c:pt>
                <c:pt idx="1379">
                  <c:v>0.22259665185499999</c:v>
                </c:pt>
                <c:pt idx="1380">
                  <c:v>0.22259665185499999</c:v>
                </c:pt>
                <c:pt idx="1381">
                  <c:v>0.22259665185499999</c:v>
                </c:pt>
                <c:pt idx="1382">
                  <c:v>0.22259665185499999</c:v>
                </c:pt>
                <c:pt idx="1383">
                  <c:v>0.22259665185499999</c:v>
                </c:pt>
                <c:pt idx="1384">
                  <c:v>0.22259665185499999</c:v>
                </c:pt>
                <c:pt idx="1385">
                  <c:v>0.22259665185499999</c:v>
                </c:pt>
                <c:pt idx="1386">
                  <c:v>0.22259665185499999</c:v>
                </c:pt>
                <c:pt idx="1387">
                  <c:v>0.22259665185499999</c:v>
                </c:pt>
                <c:pt idx="1388">
                  <c:v>0.22259665185499999</c:v>
                </c:pt>
                <c:pt idx="1389">
                  <c:v>0.22259665185499999</c:v>
                </c:pt>
                <c:pt idx="1390">
                  <c:v>0.22259665185499999</c:v>
                </c:pt>
                <c:pt idx="1391">
                  <c:v>0.22259665185499999</c:v>
                </c:pt>
                <c:pt idx="1392">
                  <c:v>0.22259665185499999</c:v>
                </c:pt>
                <c:pt idx="1393">
                  <c:v>0.22259665185499999</c:v>
                </c:pt>
                <c:pt idx="1394">
                  <c:v>0.22259665185499999</c:v>
                </c:pt>
                <c:pt idx="1395">
                  <c:v>0.22259665185499999</c:v>
                </c:pt>
                <c:pt idx="1396">
                  <c:v>0.22259665185499999</c:v>
                </c:pt>
                <c:pt idx="1397">
                  <c:v>0.22259665185499999</c:v>
                </c:pt>
                <c:pt idx="1398">
                  <c:v>0.22259665185499999</c:v>
                </c:pt>
                <c:pt idx="1399">
                  <c:v>0.22259665185499999</c:v>
                </c:pt>
                <c:pt idx="1400">
                  <c:v>0.22259665185499999</c:v>
                </c:pt>
                <c:pt idx="1401">
                  <c:v>0.22259665185499999</c:v>
                </c:pt>
                <c:pt idx="1402">
                  <c:v>0.22259665185499999</c:v>
                </c:pt>
                <c:pt idx="1403">
                  <c:v>0.22259665185499999</c:v>
                </c:pt>
                <c:pt idx="1404">
                  <c:v>0.22259665185499999</c:v>
                </c:pt>
                <c:pt idx="1405">
                  <c:v>0.22259665185499999</c:v>
                </c:pt>
                <c:pt idx="1406">
                  <c:v>0.22259665185499999</c:v>
                </c:pt>
                <c:pt idx="1407">
                  <c:v>0.22259665185499999</c:v>
                </c:pt>
                <c:pt idx="1408">
                  <c:v>0.22259665185499999</c:v>
                </c:pt>
                <c:pt idx="1409">
                  <c:v>0.22259665185499999</c:v>
                </c:pt>
                <c:pt idx="1410">
                  <c:v>0.22259665185499999</c:v>
                </c:pt>
                <c:pt idx="1411">
                  <c:v>0.22259665185499999</c:v>
                </c:pt>
                <c:pt idx="1412">
                  <c:v>0.22259665185499999</c:v>
                </c:pt>
                <c:pt idx="1413">
                  <c:v>0.22259665185499999</c:v>
                </c:pt>
                <c:pt idx="1414">
                  <c:v>0.22259665185499999</c:v>
                </c:pt>
                <c:pt idx="1415">
                  <c:v>0.22259665185499999</c:v>
                </c:pt>
                <c:pt idx="1416">
                  <c:v>0.22259665185499999</c:v>
                </c:pt>
                <c:pt idx="1417">
                  <c:v>0.22259665185499999</c:v>
                </c:pt>
                <c:pt idx="1418">
                  <c:v>0.22259665185499999</c:v>
                </c:pt>
                <c:pt idx="1419">
                  <c:v>0.22259665185499999</c:v>
                </c:pt>
                <c:pt idx="1420">
                  <c:v>0.22259665185499999</c:v>
                </c:pt>
                <c:pt idx="1421">
                  <c:v>0.22259665185499999</c:v>
                </c:pt>
                <c:pt idx="1422">
                  <c:v>0.22259665185499999</c:v>
                </c:pt>
                <c:pt idx="1423">
                  <c:v>0.22259665185499999</c:v>
                </c:pt>
                <c:pt idx="1424">
                  <c:v>0.22259665185499999</c:v>
                </c:pt>
                <c:pt idx="1425">
                  <c:v>0.22259665185499999</c:v>
                </c:pt>
                <c:pt idx="1426">
                  <c:v>0.22259665185499999</c:v>
                </c:pt>
                <c:pt idx="1427">
                  <c:v>0.22259665185499999</c:v>
                </c:pt>
                <c:pt idx="1428">
                  <c:v>0.22259665185499999</c:v>
                </c:pt>
                <c:pt idx="1429">
                  <c:v>0.22259665185499999</c:v>
                </c:pt>
                <c:pt idx="1430">
                  <c:v>0.22259665185499999</c:v>
                </c:pt>
                <c:pt idx="1431">
                  <c:v>0.22259665185499999</c:v>
                </c:pt>
                <c:pt idx="1432">
                  <c:v>0.22259665185499999</c:v>
                </c:pt>
                <c:pt idx="1433">
                  <c:v>0.22259665185499999</c:v>
                </c:pt>
                <c:pt idx="1434">
                  <c:v>0.22259665185499999</c:v>
                </c:pt>
                <c:pt idx="1435">
                  <c:v>0.22259665185499999</c:v>
                </c:pt>
                <c:pt idx="1436">
                  <c:v>0.22259665185499999</c:v>
                </c:pt>
                <c:pt idx="1437">
                  <c:v>0.22259665185499999</c:v>
                </c:pt>
                <c:pt idx="1438">
                  <c:v>0.22259665185499999</c:v>
                </c:pt>
                <c:pt idx="1439">
                  <c:v>0.22259665185499999</c:v>
                </c:pt>
                <c:pt idx="1440">
                  <c:v>0.22259665185499999</c:v>
                </c:pt>
                <c:pt idx="1441">
                  <c:v>0.22259665185499999</c:v>
                </c:pt>
                <c:pt idx="1442">
                  <c:v>0.22259665185499999</c:v>
                </c:pt>
                <c:pt idx="1443">
                  <c:v>0.22259665185499999</c:v>
                </c:pt>
                <c:pt idx="1444">
                  <c:v>0.22259665185499999</c:v>
                </c:pt>
                <c:pt idx="1445">
                  <c:v>0.22259665185499999</c:v>
                </c:pt>
                <c:pt idx="1446">
                  <c:v>0.22259665185499999</c:v>
                </c:pt>
                <c:pt idx="1447">
                  <c:v>0.22259665185499999</c:v>
                </c:pt>
                <c:pt idx="1448">
                  <c:v>0.22259665185499999</c:v>
                </c:pt>
                <c:pt idx="1449">
                  <c:v>0.22259665185499999</c:v>
                </c:pt>
                <c:pt idx="1450">
                  <c:v>0.22259665185499999</c:v>
                </c:pt>
                <c:pt idx="1451">
                  <c:v>0.22259665185499999</c:v>
                </c:pt>
                <c:pt idx="1452">
                  <c:v>0.22259665185499999</c:v>
                </c:pt>
                <c:pt idx="1453">
                  <c:v>0.22259665185499999</c:v>
                </c:pt>
                <c:pt idx="1454">
                  <c:v>0.22259665185499999</c:v>
                </c:pt>
                <c:pt idx="1455">
                  <c:v>0.22259665185499999</c:v>
                </c:pt>
                <c:pt idx="1456">
                  <c:v>0.22259665185499999</c:v>
                </c:pt>
                <c:pt idx="1457">
                  <c:v>0.22259665185499999</c:v>
                </c:pt>
                <c:pt idx="1458">
                  <c:v>0.22259665185499999</c:v>
                </c:pt>
                <c:pt idx="1459">
                  <c:v>0.22259665185499999</c:v>
                </c:pt>
                <c:pt idx="1460">
                  <c:v>0.22259665185499999</c:v>
                </c:pt>
                <c:pt idx="1461">
                  <c:v>0.22259665185499999</c:v>
                </c:pt>
                <c:pt idx="1462">
                  <c:v>0.22259665185499999</c:v>
                </c:pt>
                <c:pt idx="1463">
                  <c:v>0.22259665185499999</c:v>
                </c:pt>
                <c:pt idx="1464">
                  <c:v>0.22259665185499999</c:v>
                </c:pt>
                <c:pt idx="1465">
                  <c:v>0.22259665185499999</c:v>
                </c:pt>
                <c:pt idx="1466">
                  <c:v>0.22259665185499999</c:v>
                </c:pt>
                <c:pt idx="1467">
                  <c:v>0.22259665185499999</c:v>
                </c:pt>
                <c:pt idx="1468">
                  <c:v>0.22259665185499999</c:v>
                </c:pt>
                <c:pt idx="1469">
                  <c:v>0.22259665185499999</c:v>
                </c:pt>
                <c:pt idx="1470">
                  <c:v>0.22259665185499999</c:v>
                </c:pt>
                <c:pt idx="1471">
                  <c:v>0.22259665185499999</c:v>
                </c:pt>
                <c:pt idx="1472">
                  <c:v>0.22259665185499999</c:v>
                </c:pt>
                <c:pt idx="1473">
                  <c:v>0.22259665185499999</c:v>
                </c:pt>
                <c:pt idx="1474">
                  <c:v>0.22259665185499999</c:v>
                </c:pt>
                <c:pt idx="1475">
                  <c:v>0.22259665185499999</c:v>
                </c:pt>
                <c:pt idx="1476">
                  <c:v>0.22259665185499999</c:v>
                </c:pt>
                <c:pt idx="1477">
                  <c:v>0.22259665185499999</c:v>
                </c:pt>
                <c:pt idx="1478">
                  <c:v>0.22259665185499999</c:v>
                </c:pt>
                <c:pt idx="1479">
                  <c:v>0.22259665185499999</c:v>
                </c:pt>
                <c:pt idx="1480">
                  <c:v>0.22259665185499999</c:v>
                </c:pt>
                <c:pt idx="1481">
                  <c:v>0.22259665185499999</c:v>
                </c:pt>
                <c:pt idx="1482">
                  <c:v>0.22259665185499999</c:v>
                </c:pt>
                <c:pt idx="1483">
                  <c:v>0.22259665185499999</c:v>
                </c:pt>
                <c:pt idx="1484">
                  <c:v>0.22259665185499999</c:v>
                </c:pt>
                <c:pt idx="1485">
                  <c:v>0.22259665185499999</c:v>
                </c:pt>
                <c:pt idx="1486">
                  <c:v>0.22259665185499999</c:v>
                </c:pt>
                <c:pt idx="1487">
                  <c:v>0.22259665185499999</c:v>
                </c:pt>
                <c:pt idx="1488">
                  <c:v>0.22259665185499999</c:v>
                </c:pt>
                <c:pt idx="1489">
                  <c:v>0.22259665185499999</c:v>
                </c:pt>
                <c:pt idx="1490">
                  <c:v>0.22259665185499999</c:v>
                </c:pt>
                <c:pt idx="1491">
                  <c:v>0.22259665185499999</c:v>
                </c:pt>
                <c:pt idx="1492">
                  <c:v>0.22259665185499999</c:v>
                </c:pt>
                <c:pt idx="1493">
                  <c:v>0.22259665185499999</c:v>
                </c:pt>
                <c:pt idx="1494">
                  <c:v>0.22259665185499999</c:v>
                </c:pt>
                <c:pt idx="1495">
                  <c:v>0.22259665185499999</c:v>
                </c:pt>
                <c:pt idx="1496">
                  <c:v>0.22259665185499999</c:v>
                </c:pt>
                <c:pt idx="1497">
                  <c:v>0.22259665185499999</c:v>
                </c:pt>
                <c:pt idx="1498">
                  <c:v>0.22259665185499999</c:v>
                </c:pt>
                <c:pt idx="1499">
                  <c:v>0.22259665185499999</c:v>
                </c:pt>
                <c:pt idx="1500">
                  <c:v>0.22259665185499999</c:v>
                </c:pt>
                <c:pt idx="1501">
                  <c:v>0.22259665185499999</c:v>
                </c:pt>
                <c:pt idx="1502">
                  <c:v>0.22259665185499999</c:v>
                </c:pt>
                <c:pt idx="1503">
                  <c:v>0.22259665185499999</c:v>
                </c:pt>
                <c:pt idx="1504">
                  <c:v>0.22259665185499999</c:v>
                </c:pt>
                <c:pt idx="1505">
                  <c:v>0.22259665185499999</c:v>
                </c:pt>
                <c:pt idx="1506">
                  <c:v>0.22259665185499999</c:v>
                </c:pt>
                <c:pt idx="1507">
                  <c:v>0.22259665185499999</c:v>
                </c:pt>
                <c:pt idx="1508">
                  <c:v>0.22259665185499999</c:v>
                </c:pt>
                <c:pt idx="1509">
                  <c:v>0.22259665185499999</c:v>
                </c:pt>
                <c:pt idx="1510">
                  <c:v>0.22259665185499999</c:v>
                </c:pt>
                <c:pt idx="1511">
                  <c:v>0.22259665185499999</c:v>
                </c:pt>
                <c:pt idx="1512">
                  <c:v>0.22259665185499999</c:v>
                </c:pt>
                <c:pt idx="1513">
                  <c:v>0.22259665185499999</c:v>
                </c:pt>
                <c:pt idx="1514">
                  <c:v>0.22259665185499999</c:v>
                </c:pt>
                <c:pt idx="1515">
                  <c:v>0.22259665185499999</c:v>
                </c:pt>
                <c:pt idx="1516">
                  <c:v>0.22259665185499999</c:v>
                </c:pt>
                <c:pt idx="1517">
                  <c:v>0.22259665185499999</c:v>
                </c:pt>
                <c:pt idx="1518">
                  <c:v>0.22259665185499999</c:v>
                </c:pt>
                <c:pt idx="1519">
                  <c:v>0.22259665185499999</c:v>
                </c:pt>
                <c:pt idx="1520">
                  <c:v>0.22259665185499999</c:v>
                </c:pt>
                <c:pt idx="1521">
                  <c:v>0.22259665185499999</c:v>
                </c:pt>
                <c:pt idx="1522">
                  <c:v>0.22259665185499999</c:v>
                </c:pt>
                <c:pt idx="1523">
                  <c:v>0.22259665185499999</c:v>
                </c:pt>
                <c:pt idx="1524">
                  <c:v>0.22259665185499999</c:v>
                </c:pt>
                <c:pt idx="1525">
                  <c:v>0.22259665185499999</c:v>
                </c:pt>
                <c:pt idx="1526">
                  <c:v>0.22259665185499999</c:v>
                </c:pt>
                <c:pt idx="1527">
                  <c:v>0.22259665185499999</c:v>
                </c:pt>
                <c:pt idx="1528">
                  <c:v>0.22259665185499999</c:v>
                </c:pt>
                <c:pt idx="1529">
                  <c:v>0.22259665185499999</c:v>
                </c:pt>
                <c:pt idx="1530">
                  <c:v>0.22259665185499999</c:v>
                </c:pt>
                <c:pt idx="1531">
                  <c:v>0.22259665185499999</c:v>
                </c:pt>
                <c:pt idx="1532">
                  <c:v>0.22259665185499999</c:v>
                </c:pt>
                <c:pt idx="1533">
                  <c:v>0.22259665185499999</c:v>
                </c:pt>
                <c:pt idx="1534">
                  <c:v>0.22259665185499999</c:v>
                </c:pt>
                <c:pt idx="1535">
                  <c:v>0.22259665185499999</c:v>
                </c:pt>
                <c:pt idx="1536">
                  <c:v>0.22259665185499999</c:v>
                </c:pt>
                <c:pt idx="1537">
                  <c:v>0.22259665185499999</c:v>
                </c:pt>
                <c:pt idx="1538">
                  <c:v>0.22259665185499999</c:v>
                </c:pt>
                <c:pt idx="1539">
                  <c:v>0.22259665185499999</c:v>
                </c:pt>
                <c:pt idx="1540">
                  <c:v>0.22259665185499999</c:v>
                </c:pt>
                <c:pt idx="1541">
                  <c:v>0.22259665185499999</c:v>
                </c:pt>
                <c:pt idx="1542">
                  <c:v>0.22259665185499999</c:v>
                </c:pt>
                <c:pt idx="1543">
                  <c:v>0.22259665185499999</c:v>
                </c:pt>
                <c:pt idx="1544">
                  <c:v>0.22259665185499999</c:v>
                </c:pt>
                <c:pt idx="1545">
                  <c:v>0.22259665185499999</c:v>
                </c:pt>
                <c:pt idx="1546">
                  <c:v>0.22259665185499999</c:v>
                </c:pt>
                <c:pt idx="1547">
                  <c:v>0.22259665185499999</c:v>
                </c:pt>
                <c:pt idx="1548">
                  <c:v>0.22259665185499999</c:v>
                </c:pt>
                <c:pt idx="1549">
                  <c:v>0.22259665185499999</c:v>
                </c:pt>
                <c:pt idx="1550">
                  <c:v>0.22259665185499999</c:v>
                </c:pt>
                <c:pt idx="1551">
                  <c:v>0.22259665185499999</c:v>
                </c:pt>
                <c:pt idx="1552">
                  <c:v>0.22259665185499999</c:v>
                </c:pt>
                <c:pt idx="1553">
                  <c:v>0.22259665185499999</c:v>
                </c:pt>
                <c:pt idx="1554">
                  <c:v>0.22259665185499999</c:v>
                </c:pt>
                <c:pt idx="1555">
                  <c:v>0.22259665185499999</c:v>
                </c:pt>
                <c:pt idx="1556">
                  <c:v>0.22259665185499999</c:v>
                </c:pt>
                <c:pt idx="1557">
                  <c:v>0.22259665185499999</c:v>
                </c:pt>
                <c:pt idx="1558">
                  <c:v>0.22259665185499999</c:v>
                </c:pt>
                <c:pt idx="1559">
                  <c:v>0.22259665185499999</c:v>
                </c:pt>
                <c:pt idx="1560">
                  <c:v>0.22259665185499999</c:v>
                </c:pt>
                <c:pt idx="1561">
                  <c:v>0.22259665185499999</c:v>
                </c:pt>
                <c:pt idx="1562">
                  <c:v>0.22259665185499999</c:v>
                </c:pt>
                <c:pt idx="1563">
                  <c:v>0.22259665185499999</c:v>
                </c:pt>
                <c:pt idx="1564">
                  <c:v>0.22259665185499999</c:v>
                </c:pt>
                <c:pt idx="1565">
                  <c:v>0.22259665185499999</c:v>
                </c:pt>
                <c:pt idx="1566">
                  <c:v>0.22259665185499999</c:v>
                </c:pt>
                <c:pt idx="1567">
                  <c:v>0.22259665185499999</c:v>
                </c:pt>
                <c:pt idx="1568">
                  <c:v>0.22259665185499999</c:v>
                </c:pt>
                <c:pt idx="1569">
                  <c:v>0.22259665185499999</c:v>
                </c:pt>
                <c:pt idx="1570">
                  <c:v>0.22259665185499999</c:v>
                </c:pt>
                <c:pt idx="1571">
                  <c:v>0.22259665185499999</c:v>
                </c:pt>
                <c:pt idx="1572">
                  <c:v>0.22259665185499999</c:v>
                </c:pt>
                <c:pt idx="1573">
                  <c:v>0.22259665185499999</c:v>
                </c:pt>
                <c:pt idx="1574">
                  <c:v>0.22259665185499999</c:v>
                </c:pt>
                <c:pt idx="1575">
                  <c:v>0.22259665185499999</c:v>
                </c:pt>
                <c:pt idx="1576">
                  <c:v>0.22259665185499999</c:v>
                </c:pt>
                <c:pt idx="1577">
                  <c:v>0.22259665185499999</c:v>
                </c:pt>
                <c:pt idx="1578">
                  <c:v>0.22259665185499999</c:v>
                </c:pt>
                <c:pt idx="1579">
                  <c:v>0.22259665185499999</c:v>
                </c:pt>
                <c:pt idx="1580">
                  <c:v>0.22259665185499999</c:v>
                </c:pt>
                <c:pt idx="1581">
                  <c:v>0.22259665185499999</c:v>
                </c:pt>
                <c:pt idx="1582">
                  <c:v>0.22259665185499999</c:v>
                </c:pt>
                <c:pt idx="1583">
                  <c:v>0.22259665185499999</c:v>
                </c:pt>
                <c:pt idx="1584">
                  <c:v>0.22259665185499999</c:v>
                </c:pt>
                <c:pt idx="1585">
                  <c:v>0.22259665185499999</c:v>
                </c:pt>
                <c:pt idx="1586">
                  <c:v>0.22259665185499999</c:v>
                </c:pt>
                <c:pt idx="1587">
                  <c:v>0.22259665185499999</c:v>
                </c:pt>
                <c:pt idx="1588">
                  <c:v>0.22259665185499999</c:v>
                </c:pt>
                <c:pt idx="1589">
                  <c:v>0.22259665185499999</c:v>
                </c:pt>
                <c:pt idx="1590">
                  <c:v>0.22259665185499999</c:v>
                </c:pt>
                <c:pt idx="1591">
                  <c:v>0.22259665185499999</c:v>
                </c:pt>
                <c:pt idx="1592">
                  <c:v>0.22259665185499999</c:v>
                </c:pt>
                <c:pt idx="1593">
                  <c:v>0.22259665185499999</c:v>
                </c:pt>
                <c:pt idx="1594">
                  <c:v>0.22259665185499999</c:v>
                </c:pt>
                <c:pt idx="1595">
                  <c:v>0.22259665185499999</c:v>
                </c:pt>
                <c:pt idx="1596">
                  <c:v>0.22259665185499999</c:v>
                </c:pt>
                <c:pt idx="1597">
                  <c:v>0.22259665185499999</c:v>
                </c:pt>
                <c:pt idx="1598">
                  <c:v>0.22259665185499999</c:v>
                </c:pt>
                <c:pt idx="1599">
                  <c:v>0.22259665185499999</c:v>
                </c:pt>
                <c:pt idx="1600">
                  <c:v>0.22259665185499999</c:v>
                </c:pt>
                <c:pt idx="1601">
                  <c:v>0.22259665185499999</c:v>
                </c:pt>
                <c:pt idx="1602">
                  <c:v>0.22259665185499999</c:v>
                </c:pt>
                <c:pt idx="1603">
                  <c:v>0.22259665185499999</c:v>
                </c:pt>
                <c:pt idx="1604">
                  <c:v>0.22259665185499999</c:v>
                </c:pt>
                <c:pt idx="1605">
                  <c:v>0.22259665185499999</c:v>
                </c:pt>
                <c:pt idx="1606">
                  <c:v>0.22259665185499999</c:v>
                </c:pt>
                <c:pt idx="1607">
                  <c:v>0.22259665185499999</c:v>
                </c:pt>
                <c:pt idx="1608">
                  <c:v>0.22259665185499999</c:v>
                </c:pt>
                <c:pt idx="1609">
                  <c:v>0.22259665185499999</c:v>
                </c:pt>
                <c:pt idx="1610">
                  <c:v>0.22259665185499999</c:v>
                </c:pt>
                <c:pt idx="1611">
                  <c:v>0.22259665185499999</c:v>
                </c:pt>
                <c:pt idx="1612">
                  <c:v>0.22259665185499999</c:v>
                </c:pt>
                <c:pt idx="1613">
                  <c:v>0.22259665185499999</c:v>
                </c:pt>
                <c:pt idx="1614">
                  <c:v>0.22259665185499999</c:v>
                </c:pt>
                <c:pt idx="1615">
                  <c:v>0.22259665185499999</c:v>
                </c:pt>
                <c:pt idx="1616">
                  <c:v>0.22259665185499999</c:v>
                </c:pt>
                <c:pt idx="1617">
                  <c:v>0.22259665185499999</c:v>
                </c:pt>
                <c:pt idx="1618">
                  <c:v>0.22259665185499999</c:v>
                </c:pt>
                <c:pt idx="1619">
                  <c:v>0.22259665185499999</c:v>
                </c:pt>
                <c:pt idx="1620">
                  <c:v>0.22259665185499999</c:v>
                </c:pt>
                <c:pt idx="1621">
                  <c:v>0.22259665185499999</c:v>
                </c:pt>
                <c:pt idx="1622">
                  <c:v>0.22259665185499999</c:v>
                </c:pt>
                <c:pt idx="1623">
                  <c:v>0.22259665185499999</c:v>
                </c:pt>
                <c:pt idx="1624">
                  <c:v>0.22259665185499999</c:v>
                </c:pt>
                <c:pt idx="1625">
                  <c:v>0.22259665185499999</c:v>
                </c:pt>
                <c:pt idx="1626">
                  <c:v>0.22259665185499999</c:v>
                </c:pt>
                <c:pt idx="1627">
                  <c:v>0.22259665185499999</c:v>
                </c:pt>
                <c:pt idx="1628">
                  <c:v>0.22259665185499999</c:v>
                </c:pt>
                <c:pt idx="1629">
                  <c:v>0.22259665185499999</c:v>
                </c:pt>
                <c:pt idx="1630">
                  <c:v>0.22259665185499999</c:v>
                </c:pt>
                <c:pt idx="1631">
                  <c:v>0.22259665185499999</c:v>
                </c:pt>
                <c:pt idx="1632">
                  <c:v>0.22259665185499999</c:v>
                </c:pt>
                <c:pt idx="1633">
                  <c:v>0.22259665185499999</c:v>
                </c:pt>
                <c:pt idx="1634">
                  <c:v>0.22259665185499999</c:v>
                </c:pt>
                <c:pt idx="1635">
                  <c:v>0.22259665185499999</c:v>
                </c:pt>
                <c:pt idx="1636">
                  <c:v>0.22259665185499999</c:v>
                </c:pt>
                <c:pt idx="1637">
                  <c:v>0.22259665185499999</c:v>
                </c:pt>
                <c:pt idx="1638">
                  <c:v>0.22259665185499999</c:v>
                </c:pt>
                <c:pt idx="1639">
                  <c:v>0.22259665185499999</c:v>
                </c:pt>
                <c:pt idx="1640">
                  <c:v>0.22259665185499999</c:v>
                </c:pt>
                <c:pt idx="1641">
                  <c:v>0.22259665185499999</c:v>
                </c:pt>
                <c:pt idx="1642">
                  <c:v>0.22259665185499999</c:v>
                </c:pt>
                <c:pt idx="1643">
                  <c:v>0.22259665185499999</c:v>
                </c:pt>
                <c:pt idx="1644">
                  <c:v>0.22259665185499999</c:v>
                </c:pt>
                <c:pt idx="1645">
                  <c:v>0.22259665185499999</c:v>
                </c:pt>
                <c:pt idx="1646">
                  <c:v>0.22259665185499999</c:v>
                </c:pt>
                <c:pt idx="1647">
                  <c:v>0.22259665185499999</c:v>
                </c:pt>
                <c:pt idx="1648">
                  <c:v>0.22259665185499999</c:v>
                </c:pt>
                <c:pt idx="1649">
                  <c:v>0.22259665185499999</c:v>
                </c:pt>
                <c:pt idx="1650">
                  <c:v>0.22259665185499999</c:v>
                </c:pt>
                <c:pt idx="1651">
                  <c:v>0.22259665185499999</c:v>
                </c:pt>
                <c:pt idx="1652">
                  <c:v>0.22259665185499999</c:v>
                </c:pt>
                <c:pt idx="1653">
                  <c:v>0.22259665185499999</c:v>
                </c:pt>
                <c:pt idx="1654">
                  <c:v>0.22259665185499999</c:v>
                </c:pt>
                <c:pt idx="1655">
                  <c:v>0.22259665185499999</c:v>
                </c:pt>
                <c:pt idx="1656">
                  <c:v>0.22259665185499999</c:v>
                </c:pt>
                <c:pt idx="1657">
                  <c:v>0.22259665185499999</c:v>
                </c:pt>
                <c:pt idx="1658">
                  <c:v>0.22259665185499999</c:v>
                </c:pt>
                <c:pt idx="1659">
                  <c:v>0.22259665185499999</c:v>
                </c:pt>
                <c:pt idx="1660">
                  <c:v>0.22259665185499999</c:v>
                </c:pt>
                <c:pt idx="1661">
                  <c:v>0.22259665185499999</c:v>
                </c:pt>
                <c:pt idx="1662">
                  <c:v>0.22259665185499999</c:v>
                </c:pt>
                <c:pt idx="1663">
                  <c:v>0.22259665185499999</c:v>
                </c:pt>
                <c:pt idx="1664">
                  <c:v>0.22259665185499999</c:v>
                </c:pt>
                <c:pt idx="1665">
                  <c:v>0.22259665185499999</c:v>
                </c:pt>
                <c:pt idx="1666">
                  <c:v>0.22259665185499999</c:v>
                </c:pt>
                <c:pt idx="1667">
                  <c:v>0.22259665185499999</c:v>
                </c:pt>
                <c:pt idx="1668">
                  <c:v>0.22259665185499999</c:v>
                </c:pt>
                <c:pt idx="1669">
                  <c:v>0.22259665185499999</c:v>
                </c:pt>
                <c:pt idx="1670">
                  <c:v>0.22259665185499999</c:v>
                </c:pt>
                <c:pt idx="1671">
                  <c:v>0.22259665185499999</c:v>
                </c:pt>
                <c:pt idx="1672">
                  <c:v>0.22259665185499999</c:v>
                </c:pt>
                <c:pt idx="1673">
                  <c:v>0.22259665185499999</c:v>
                </c:pt>
                <c:pt idx="1674">
                  <c:v>0.22259665185499999</c:v>
                </c:pt>
                <c:pt idx="1675">
                  <c:v>0.22259665185499999</c:v>
                </c:pt>
                <c:pt idx="1676">
                  <c:v>0.22259665185499999</c:v>
                </c:pt>
                <c:pt idx="1677">
                  <c:v>0.22259665185499999</c:v>
                </c:pt>
                <c:pt idx="1678">
                  <c:v>0.22259665185499999</c:v>
                </c:pt>
                <c:pt idx="1679">
                  <c:v>0.22259665185499999</c:v>
                </c:pt>
                <c:pt idx="1680">
                  <c:v>0.22259665185499999</c:v>
                </c:pt>
                <c:pt idx="1681">
                  <c:v>0.22259665185499999</c:v>
                </c:pt>
                <c:pt idx="1682">
                  <c:v>0.22259665185499999</c:v>
                </c:pt>
                <c:pt idx="1683">
                  <c:v>0.22259665185499999</c:v>
                </c:pt>
                <c:pt idx="1684">
                  <c:v>0.22259665185499999</c:v>
                </c:pt>
                <c:pt idx="1685">
                  <c:v>0.22259665185499999</c:v>
                </c:pt>
                <c:pt idx="1686">
                  <c:v>0.22259665185499999</c:v>
                </c:pt>
                <c:pt idx="1687">
                  <c:v>0.22259665185499999</c:v>
                </c:pt>
                <c:pt idx="1688">
                  <c:v>0.22259665185499999</c:v>
                </c:pt>
                <c:pt idx="1689">
                  <c:v>0.22259665185499999</c:v>
                </c:pt>
                <c:pt idx="1690">
                  <c:v>0.22259665185499999</c:v>
                </c:pt>
                <c:pt idx="1691">
                  <c:v>0.22259665185499999</c:v>
                </c:pt>
                <c:pt idx="1692">
                  <c:v>0.22259665185499999</c:v>
                </c:pt>
                <c:pt idx="1693">
                  <c:v>0.22259665185499999</c:v>
                </c:pt>
                <c:pt idx="1694">
                  <c:v>0.22259665185499999</c:v>
                </c:pt>
                <c:pt idx="1695">
                  <c:v>0.22259665185499999</c:v>
                </c:pt>
                <c:pt idx="1696">
                  <c:v>0.22259665185499999</c:v>
                </c:pt>
                <c:pt idx="1697">
                  <c:v>0.22259665185499999</c:v>
                </c:pt>
                <c:pt idx="1698">
                  <c:v>0.22259665185499999</c:v>
                </c:pt>
                <c:pt idx="1699">
                  <c:v>0.22259665185499999</c:v>
                </c:pt>
                <c:pt idx="1700">
                  <c:v>0.22259665185499999</c:v>
                </c:pt>
                <c:pt idx="1701">
                  <c:v>0.22259665185499999</c:v>
                </c:pt>
                <c:pt idx="1702">
                  <c:v>0.22259665185499999</c:v>
                </c:pt>
                <c:pt idx="1703">
                  <c:v>0.22259665185499999</c:v>
                </c:pt>
                <c:pt idx="1704">
                  <c:v>0.22259665185499999</c:v>
                </c:pt>
                <c:pt idx="1705">
                  <c:v>0.22259665185499999</c:v>
                </c:pt>
                <c:pt idx="1706">
                  <c:v>0.22259665185499999</c:v>
                </c:pt>
                <c:pt idx="1707">
                  <c:v>0.22259665185499999</c:v>
                </c:pt>
                <c:pt idx="1708">
                  <c:v>0.22259665185499999</c:v>
                </c:pt>
                <c:pt idx="1709">
                  <c:v>0.22259665185499999</c:v>
                </c:pt>
                <c:pt idx="1710">
                  <c:v>0.22259665185499999</c:v>
                </c:pt>
                <c:pt idx="1711">
                  <c:v>0.22259665185499999</c:v>
                </c:pt>
                <c:pt idx="1712">
                  <c:v>0.22259665185499999</c:v>
                </c:pt>
                <c:pt idx="1713">
                  <c:v>0.22259665185499999</c:v>
                </c:pt>
                <c:pt idx="1714">
                  <c:v>0.22259665185499999</c:v>
                </c:pt>
                <c:pt idx="1715">
                  <c:v>0.22259665185499999</c:v>
                </c:pt>
                <c:pt idx="1716">
                  <c:v>0.22259665185499999</c:v>
                </c:pt>
                <c:pt idx="1717">
                  <c:v>0.22259665185499999</c:v>
                </c:pt>
                <c:pt idx="1718">
                  <c:v>0.22259665185499999</c:v>
                </c:pt>
                <c:pt idx="1719">
                  <c:v>0.22259665185499999</c:v>
                </c:pt>
                <c:pt idx="1720">
                  <c:v>0.22259665185499999</c:v>
                </c:pt>
                <c:pt idx="1721">
                  <c:v>0.22259665185499999</c:v>
                </c:pt>
                <c:pt idx="1722">
                  <c:v>0.22259665185499999</c:v>
                </c:pt>
                <c:pt idx="1723">
                  <c:v>0.22259665185499999</c:v>
                </c:pt>
                <c:pt idx="1724">
                  <c:v>0.22259665185499999</c:v>
                </c:pt>
                <c:pt idx="1725">
                  <c:v>0.22259665185499999</c:v>
                </c:pt>
                <c:pt idx="1726">
                  <c:v>0.22259665185499999</c:v>
                </c:pt>
                <c:pt idx="1727">
                  <c:v>0.22259665185499999</c:v>
                </c:pt>
                <c:pt idx="1728">
                  <c:v>0.22259665185499999</c:v>
                </c:pt>
                <c:pt idx="1729">
                  <c:v>0.22259665185499999</c:v>
                </c:pt>
                <c:pt idx="1730">
                  <c:v>0.22259665185499999</c:v>
                </c:pt>
                <c:pt idx="1731">
                  <c:v>0.22259665185499999</c:v>
                </c:pt>
                <c:pt idx="1732">
                  <c:v>0.22259665185499999</c:v>
                </c:pt>
                <c:pt idx="1733">
                  <c:v>0.22259665185499999</c:v>
                </c:pt>
                <c:pt idx="1734">
                  <c:v>0.22259665185499999</c:v>
                </c:pt>
                <c:pt idx="1735">
                  <c:v>0.22259665185499999</c:v>
                </c:pt>
                <c:pt idx="1736">
                  <c:v>0.22259665185499999</c:v>
                </c:pt>
                <c:pt idx="1737">
                  <c:v>0.22259665185499999</c:v>
                </c:pt>
                <c:pt idx="1738">
                  <c:v>0.22259665185499999</c:v>
                </c:pt>
                <c:pt idx="1739">
                  <c:v>0.22259665185499999</c:v>
                </c:pt>
                <c:pt idx="1740">
                  <c:v>0.22259665185499999</c:v>
                </c:pt>
                <c:pt idx="1741">
                  <c:v>0.22259665185499999</c:v>
                </c:pt>
                <c:pt idx="1742">
                  <c:v>0.22259665185499999</c:v>
                </c:pt>
                <c:pt idx="1743">
                  <c:v>0.22259665185499999</c:v>
                </c:pt>
                <c:pt idx="1744">
                  <c:v>0.22259665185499999</c:v>
                </c:pt>
                <c:pt idx="1745">
                  <c:v>0.22259665185499999</c:v>
                </c:pt>
                <c:pt idx="1746">
                  <c:v>0.22259665185499999</c:v>
                </c:pt>
                <c:pt idx="1747">
                  <c:v>0.22259665185499999</c:v>
                </c:pt>
                <c:pt idx="1748">
                  <c:v>0.22259665185499999</c:v>
                </c:pt>
                <c:pt idx="1749">
                  <c:v>0.22259665185499999</c:v>
                </c:pt>
                <c:pt idx="1750">
                  <c:v>0.22259665185499999</c:v>
                </c:pt>
                <c:pt idx="1751">
                  <c:v>0.22259665185499999</c:v>
                </c:pt>
                <c:pt idx="1752">
                  <c:v>0.22259665185499999</c:v>
                </c:pt>
                <c:pt idx="1753">
                  <c:v>0.22259665185499999</c:v>
                </c:pt>
                <c:pt idx="1754">
                  <c:v>0.22259665185499999</c:v>
                </c:pt>
                <c:pt idx="1755">
                  <c:v>0.22259665185499999</c:v>
                </c:pt>
                <c:pt idx="1756">
                  <c:v>0.22259665185499999</c:v>
                </c:pt>
                <c:pt idx="1757">
                  <c:v>0.22259665185499999</c:v>
                </c:pt>
                <c:pt idx="1758">
                  <c:v>0.22259665185499999</c:v>
                </c:pt>
                <c:pt idx="1759">
                  <c:v>0.22259665185499999</c:v>
                </c:pt>
                <c:pt idx="1760">
                  <c:v>0.22259665185499999</c:v>
                </c:pt>
                <c:pt idx="1761">
                  <c:v>0.22259665185499999</c:v>
                </c:pt>
                <c:pt idx="1762">
                  <c:v>0.22259665185499999</c:v>
                </c:pt>
                <c:pt idx="1763">
                  <c:v>0.22259665185499999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9EC-4798-B93A-9B9F0625AB1B}"/>
            </c:ext>
          </c:extLst>
        </c:ser>
        <c:ser>
          <c:idx val="4"/>
          <c:order val="2"/>
          <c:tx>
            <c:strRef>
              <c:f>Feuil1!$S$2</c:f>
              <c:strCache>
                <c:ptCount val="1"/>
                <c:pt idx="0">
                  <c:v>Classic wind turbine curve</c:v>
                </c:pt>
              </c:strCache>
            </c:strRef>
          </c:tx>
          <c:spPr>
            <a:ln w="1905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Feuil1!$I$4:$I$1767</c:f>
              <c:numCache>
                <c:formatCode>0.00</c:formatCode>
                <c:ptCount val="1764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</c:v>
                </c:pt>
                <c:pt idx="4">
                  <c:v>0.2</c:v>
                </c:pt>
                <c:pt idx="5">
                  <c:v>0.25</c:v>
                </c:pt>
                <c:pt idx="6">
                  <c:v>0.3</c:v>
                </c:pt>
                <c:pt idx="7">
                  <c:v>0.35</c:v>
                </c:pt>
                <c:pt idx="8">
                  <c:v>0.4</c:v>
                </c:pt>
                <c:pt idx="9">
                  <c:v>0.45</c:v>
                </c:pt>
                <c:pt idx="10">
                  <c:v>0.5</c:v>
                </c:pt>
                <c:pt idx="11">
                  <c:v>0.55000000000000004</c:v>
                </c:pt>
                <c:pt idx="12">
                  <c:v>0.6</c:v>
                </c:pt>
                <c:pt idx="13">
                  <c:v>0.65</c:v>
                </c:pt>
                <c:pt idx="14">
                  <c:v>0.7</c:v>
                </c:pt>
                <c:pt idx="15">
                  <c:v>0.75</c:v>
                </c:pt>
                <c:pt idx="16">
                  <c:v>0.8</c:v>
                </c:pt>
                <c:pt idx="17">
                  <c:v>0.85</c:v>
                </c:pt>
                <c:pt idx="18">
                  <c:v>0.9</c:v>
                </c:pt>
                <c:pt idx="19">
                  <c:v>0.95000000000000095</c:v>
                </c:pt>
                <c:pt idx="20">
                  <c:v>1</c:v>
                </c:pt>
                <c:pt idx="21">
                  <c:v>1.05</c:v>
                </c:pt>
                <c:pt idx="22">
                  <c:v>1.1000000000000001</c:v>
                </c:pt>
                <c:pt idx="23">
                  <c:v>1.1499999999999999</c:v>
                </c:pt>
                <c:pt idx="24">
                  <c:v>1.2</c:v>
                </c:pt>
                <c:pt idx="25">
                  <c:v>1.25</c:v>
                </c:pt>
                <c:pt idx="26">
                  <c:v>1.3</c:v>
                </c:pt>
                <c:pt idx="27">
                  <c:v>1.35</c:v>
                </c:pt>
                <c:pt idx="28">
                  <c:v>1.4</c:v>
                </c:pt>
                <c:pt idx="29">
                  <c:v>1.45</c:v>
                </c:pt>
                <c:pt idx="30">
                  <c:v>1.5</c:v>
                </c:pt>
                <c:pt idx="31">
                  <c:v>1.55</c:v>
                </c:pt>
                <c:pt idx="32">
                  <c:v>1.6</c:v>
                </c:pt>
                <c:pt idx="33">
                  <c:v>1.65</c:v>
                </c:pt>
                <c:pt idx="34">
                  <c:v>1.7</c:v>
                </c:pt>
                <c:pt idx="35">
                  <c:v>1.75</c:v>
                </c:pt>
                <c:pt idx="36">
                  <c:v>1.8</c:v>
                </c:pt>
                <c:pt idx="37">
                  <c:v>1.85</c:v>
                </c:pt>
                <c:pt idx="38">
                  <c:v>1.9</c:v>
                </c:pt>
                <c:pt idx="39">
                  <c:v>1.95</c:v>
                </c:pt>
                <c:pt idx="40">
                  <c:v>2</c:v>
                </c:pt>
                <c:pt idx="41">
                  <c:v>2.0499999999999998</c:v>
                </c:pt>
                <c:pt idx="42">
                  <c:v>2.1</c:v>
                </c:pt>
                <c:pt idx="43">
                  <c:v>2.15</c:v>
                </c:pt>
                <c:pt idx="44">
                  <c:v>2.2000000000000002</c:v>
                </c:pt>
                <c:pt idx="45">
                  <c:v>2.25</c:v>
                </c:pt>
                <c:pt idx="46">
                  <c:v>2.2999999999999998</c:v>
                </c:pt>
                <c:pt idx="47">
                  <c:v>2.35</c:v>
                </c:pt>
                <c:pt idx="48">
                  <c:v>2.4</c:v>
                </c:pt>
                <c:pt idx="49">
                  <c:v>2.4500000000000002</c:v>
                </c:pt>
                <c:pt idx="50">
                  <c:v>2.5</c:v>
                </c:pt>
                <c:pt idx="51">
                  <c:v>2.5499999999999998</c:v>
                </c:pt>
                <c:pt idx="52">
                  <c:v>2.6</c:v>
                </c:pt>
                <c:pt idx="53">
                  <c:v>2.65</c:v>
                </c:pt>
                <c:pt idx="54">
                  <c:v>2.7</c:v>
                </c:pt>
                <c:pt idx="55">
                  <c:v>2.75</c:v>
                </c:pt>
                <c:pt idx="56">
                  <c:v>2.8</c:v>
                </c:pt>
                <c:pt idx="57">
                  <c:v>2.85</c:v>
                </c:pt>
                <c:pt idx="58">
                  <c:v>2.9</c:v>
                </c:pt>
                <c:pt idx="59">
                  <c:v>2.95</c:v>
                </c:pt>
                <c:pt idx="60">
                  <c:v>3</c:v>
                </c:pt>
                <c:pt idx="61">
                  <c:v>3.05</c:v>
                </c:pt>
                <c:pt idx="62">
                  <c:v>3.1</c:v>
                </c:pt>
                <c:pt idx="63">
                  <c:v>3.15</c:v>
                </c:pt>
                <c:pt idx="64">
                  <c:v>3.2</c:v>
                </c:pt>
                <c:pt idx="65">
                  <c:v>3.25</c:v>
                </c:pt>
                <c:pt idx="66">
                  <c:v>3.3</c:v>
                </c:pt>
                <c:pt idx="67">
                  <c:v>3.35</c:v>
                </c:pt>
                <c:pt idx="68">
                  <c:v>3.4</c:v>
                </c:pt>
                <c:pt idx="69">
                  <c:v>3.45</c:v>
                </c:pt>
                <c:pt idx="70">
                  <c:v>3.5</c:v>
                </c:pt>
                <c:pt idx="71">
                  <c:v>3.55</c:v>
                </c:pt>
                <c:pt idx="72">
                  <c:v>3.6</c:v>
                </c:pt>
                <c:pt idx="73">
                  <c:v>3.65</c:v>
                </c:pt>
                <c:pt idx="74">
                  <c:v>3.7</c:v>
                </c:pt>
                <c:pt idx="75">
                  <c:v>3.75</c:v>
                </c:pt>
                <c:pt idx="76">
                  <c:v>3.8</c:v>
                </c:pt>
                <c:pt idx="77">
                  <c:v>3.85</c:v>
                </c:pt>
                <c:pt idx="78">
                  <c:v>3.9</c:v>
                </c:pt>
                <c:pt idx="79">
                  <c:v>3.95</c:v>
                </c:pt>
                <c:pt idx="80">
                  <c:v>4</c:v>
                </c:pt>
                <c:pt idx="81">
                  <c:v>4.05</c:v>
                </c:pt>
                <c:pt idx="82">
                  <c:v>4.0999999999999996</c:v>
                </c:pt>
                <c:pt idx="83">
                  <c:v>4.1500000000000004</c:v>
                </c:pt>
                <c:pt idx="84">
                  <c:v>4.2</c:v>
                </c:pt>
                <c:pt idx="85">
                  <c:v>4.25</c:v>
                </c:pt>
                <c:pt idx="86">
                  <c:v>4.3</c:v>
                </c:pt>
                <c:pt idx="87">
                  <c:v>4.3499999999999996</c:v>
                </c:pt>
                <c:pt idx="88">
                  <c:v>4.4000000000000004</c:v>
                </c:pt>
                <c:pt idx="89">
                  <c:v>4.45</c:v>
                </c:pt>
                <c:pt idx="90">
                  <c:v>4.5</c:v>
                </c:pt>
                <c:pt idx="91">
                  <c:v>4.55</c:v>
                </c:pt>
                <c:pt idx="92">
                  <c:v>4.5999999999999996</c:v>
                </c:pt>
                <c:pt idx="93">
                  <c:v>4.6500000000000004</c:v>
                </c:pt>
                <c:pt idx="94">
                  <c:v>4.7</c:v>
                </c:pt>
                <c:pt idx="95">
                  <c:v>4.75</c:v>
                </c:pt>
                <c:pt idx="96">
                  <c:v>4.8</c:v>
                </c:pt>
                <c:pt idx="97">
                  <c:v>4.8499999999999996</c:v>
                </c:pt>
                <c:pt idx="98">
                  <c:v>4.9000000000000004</c:v>
                </c:pt>
                <c:pt idx="99">
                  <c:v>4.95</c:v>
                </c:pt>
                <c:pt idx="100">
                  <c:v>5</c:v>
                </c:pt>
                <c:pt idx="101">
                  <c:v>5.05</c:v>
                </c:pt>
                <c:pt idx="102">
                  <c:v>5.0999999999999996</c:v>
                </c:pt>
                <c:pt idx="103">
                  <c:v>5.15</c:v>
                </c:pt>
                <c:pt idx="104">
                  <c:v>5.2</c:v>
                </c:pt>
                <c:pt idx="105">
                  <c:v>5.25</c:v>
                </c:pt>
                <c:pt idx="106">
                  <c:v>5.3</c:v>
                </c:pt>
                <c:pt idx="107">
                  <c:v>5.35</c:v>
                </c:pt>
                <c:pt idx="108">
                  <c:v>5.4</c:v>
                </c:pt>
                <c:pt idx="109">
                  <c:v>5.45</c:v>
                </c:pt>
                <c:pt idx="110">
                  <c:v>5.5</c:v>
                </c:pt>
                <c:pt idx="111">
                  <c:v>5.55</c:v>
                </c:pt>
                <c:pt idx="112">
                  <c:v>5.6</c:v>
                </c:pt>
                <c:pt idx="113">
                  <c:v>5.65</c:v>
                </c:pt>
                <c:pt idx="114">
                  <c:v>5.7</c:v>
                </c:pt>
                <c:pt idx="115">
                  <c:v>5.75</c:v>
                </c:pt>
                <c:pt idx="116">
                  <c:v>5.8</c:v>
                </c:pt>
                <c:pt idx="117">
                  <c:v>5.8500000000000103</c:v>
                </c:pt>
                <c:pt idx="118">
                  <c:v>5.9000000000000101</c:v>
                </c:pt>
                <c:pt idx="119">
                  <c:v>5.95</c:v>
                </c:pt>
                <c:pt idx="120">
                  <c:v>6</c:v>
                </c:pt>
                <c:pt idx="121">
                  <c:v>6.05</c:v>
                </c:pt>
                <c:pt idx="122">
                  <c:v>6.1000000000000103</c:v>
                </c:pt>
                <c:pt idx="123">
                  <c:v>6.1500000000000101</c:v>
                </c:pt>
                <c:pt idx="124">
                  <c:v>6.2</c:v>
                </c:pt>
                <c:pt idx="125">
                  <c:v>6.2500000000000098</c:v>
                </c:pt>
                <c:pt idx="126">
                  <c:v>6.3000000000000096</c:v>
                </c:pt>
                <c:pt idx="127">
                  <c:v>6.3500000000000103</c:v>
                </c:pt>
                <c:pt idx="128">
                  <c:v>6.4000000000000101</c:v>
                </c:pt>
                <c:pt idx="129">
                  <c:v>6.45</c:v>
                </c:pt>
                <c:pt idx="130">
                  <c:v>6.5000000000000098</c:v>
                </c:pt>
                <c:pt idx="131">
                  <c:v>6.5500000000000096</c:v>
                </c:pt>
                <c:pt idx="132">
                  <c:v>6.6000000000000103</c:v>
                </c:pt>
                <c:pt idx="133">
                  <c:v>6.6500000000000101</c:v>
                </c:pt>
                <c:pt idx="134">
                  <c:v>6.7000000000000099</c:v>
                </c:pt>
                <c:pt idx="135">
                  <c:v>6.7500000000000098</c:v>
                </c:pt>
                <c:pt idx="136">
                  <c:v>6.8000000000000096</c:v>
                </c:pt>
                <c:pt idx="137">
                  <c:v>6.8500000000000103</c:v>
                </c:pt>
                <c:pt idx="138">
                  <c:v>6.9000000000000101</c:v>
                </c:pt>
                <c:pt idx="139">
                  <c:v>6.9500000000000099</c:v>
                </c:pt>
                <c:pt idx="140">
                  <c:v>7.0000000000000098</c:v>
                </c:pt>
                <c:pt idx="141">
                  <c:v>7.0500000000000096</c:v>
                </c:pt>
                <c:pt idx="142">
                  <c:v>7.1000000000000103</c:v>
                </c:pt>
                <c:pt idx="143">
                  <c:v>7.1500000000000101</c:v>
                </c:pt>
                <c:pt idx="144">
                  <c:v>7.2000000000000099</c:v>
                </c:pt>
                <c:pt idx="145">
                  <c:v>7.2500000000000098</c:v>
                </c:pt>
                <c:pt idx="146">
                  <c:v>7.3000000000000096</c:v>
                </c:pt>
                <c:pt idx="147">
                  <c:v>7.3500000000000103</c:v>
                </c:pt>
                <c:pt idx="148">
                  <c:v>7.4000000000000101</c:v>
                </c:pt>
                <c:pt idx="149">
                  <c:v>7.4500000000000099</c:v>
                </c:pt>
                <c:pt idx="150">
                  <c:v>7.5000000000000098</c:v>
                </c:pt>
                <c:pt idx="151">
                  <c:v>7.5500000000000096</c:v>
                </c:pt>
                <c:pt idx="152">
                  <c:v>7.6000000000000103</c:v>
                </c:pt>
                <c:pt idx="153">
                  <c:v>7.6500000000000101</c:v>
                </c:pt>
                <c:pt idx="154">
                  <c:v>7.7000000000000099</c:v>
                </c:pt>
                <c:pt idx="155">
                  <c:v>7.7500000000000098</c:v>
                </c:pt>
                <c:pt idx="156">
                  <c:v>7.8000000000000096</c:v>
                </c:pt>
                <c:pt idx="157">
                  <c:v>7.8500000000000103</c:v>
                </c:pt>
                <c:pt idx="158">
                  <c:v>7.9000000000000101</c:v>
                </c:pt>
                <c:pt idx="159">
                  <c:v>7.9500000000000099</c:v>
                </c:pt>
                <c:pt idx="160">
                  <c:v>8.0000000000000107</c:v>
                </c:pt>
                <c:pt idx="161">
                  <c:v>8.0500000000000096</c:v>
                </c:pt>
                <c:pt idx="162">
                  <c:v>8.1000000000000103</c:v>
                </c:pt>
                <c:pt idx="163">
                  <c:v>8.1500000000000092</c:v>
                </c:pt>
                <c:pt idx="164">
                  <c:v>8.2000000000000099</c:v>
                </c:pt>
                <c:pt idx="165">
                  <c:v>8.2500000000000107</c:v>
                </c:pt>
                <c:pt idx="166">
                  <c:v>8.3000000000000096</c:v>
                </c:pt>
                <c:pt idx="167">
                  <c:v>8.3500000000000103</c:v>
                </c:pt>
                <c:pt idx="168">
                  <c:v>8.4000000000000092</c:v>
                </c:pt>
                <c:pt idx="169">
                  <c:v>8.4500000000000099</c:v>
                </c:pt>
                <c:pt idx="170">
                  <c:v>8.5000000000000107</c:v>
                </c:pt>
                <c:pt idx="171">
                  <c:v>8.5500000000000096</c:v>
                </c:pt>
                <c:pt idx="172">
                  <c:v>8.6000000000000103</c:v>
                </c:pt>
                <c:pt idx="173">
                  <c:v>8.6500000000000092</c:v>
                </c:pt>
                <c:pt idx="174">
                  <c:v>8.7000000000000099</c:v>
                </c:pt>
                <c:pt idx="175">
                  <c:v>8.7500000000000107</c:v>
                </c:pt>
                <c:pt idx="176">
                  <c:v>8.8000000000000096</c:v>
                </c:pt>
                <c:pt idx="177">
                  <c:v>8.8500000000000103</c:v>
                </c:pt>
                <c:pt idx="178">
                  <c:v>8.9000000000000092</c:v>
                </c:pt>
                <c:pt idx="179">
                  <c:v>8.9500000000000099</c:v>
                </c:pt>
                <c:pt idx="180">
                  <c:v>9.0000000000000107</c:v>
                </c:pt>
                <c:pt idx="181">
                  <c:v>9.0500000000000096</c:v>
                </c:pt>
                <c:pt idx="182">
                  <c:v>9.1000000000000103</c:v>
                </c:pt>
                <c:pt idx="183">
                  <c:v>9.1500000000000092</c:v>
                </c:pt>
                <c:pt idx="184">
                  <c:v>9.2000000000000099</c:v>
                </c:pt>
                <c:pt idx="185">
                  <c:v>9.2500000000000107</c:v>
                </c:pt>
                <c:pt idx="186">
                  <c:v>9.3000000000000096</c:v>
                </c:pt>
                <c:pt idx="187">
                  <c:v>9.3500000000000103</c:v>
                </c:pt>
                <c:pt idx="188">
                  <c:v>9.4000000000000092</c:v>
                </c:pt>
                <c:pt idx="189">
                  <c:v>9.4500000000000099</c:v>
                </c:pt>
                <c:pt idx="190">
                  <c:v>9.5000000000000107</c:v>
                </c:pt>
                <c:pt idx="191">
                  <c:v>9.5500000000000096</c:v>
                </c:pt>
                <c:pt idx="192">
                  <c:v>9.6000000000000103</c:v>
                </c:pt>
                <c:pt idx="193">
                  <c:v>9.6500000000000092</c:v>
                </c:pt>
                <c:pt idx="194">
                  <c:v>9.7000000000000099</c:v>
                </c:pt>
                <c:pt idx="195">
                  <c:v>9.7500000000000107</c:v>
                </c:pt>
                <c:pt idx="196">
                  <c:v>9.8000000000000096</c:v>
                </c:pt>
                <c:pt idx="197">
                  <c:v>9.8500000000000103</c:v>
                </c:pt>
                <c:pt idx="198">
                  <c:v>9.9000000000000092</c:v>
                </c:pt>
                <c:pt idx="199">
                  <c:v>9.9500000000000099</c:v>
                </c:pt>
                <c:pt idx="200">
                  <c:v>10</c:v>
                </c:pt>
                <c:pt idx="201">
                  <c:v>10.050000000000001</c:v>
                </c:pt>
                <c:pt idx="202">
                  <c:v>10.1</c:v>
                </c:pt>
                <c:pt idx="203">
                  <c:v>10.15</c:v>
                </c:pt>
                <c:pt idx="204">
                  <c:v>10.199999999999999</c:v>
                </c:pt>
                <c:pt idx="205">
                  <c:v>10.25</c:v>
                </c:pt>
                <c:pt idx="206">
                  <c:v>10.3</c:v>
                </c:pt>
                <c:pt idx="207">
                  <c:v>10.35</c:v>
                </c:pt>
                <c:pt idx="208">
                  <c:v>10.4</c:v>
                </c:pt>
                <c:pt idx="209">
                  <c:v>10.45</c:v>
                </c:pt>
                <c:pt idx="210">
                  <c:v>10.5</c:v>
                </c:pt>
                <c:pt idx="211">
                  <c:v>10.55</c:v>
                </c:pt>
                <c:pt idx="212">
                  <c:v>10.6</c:v>
                </c:pt>
                <c:pt idx="213">
                  <c:v>10.65</c:v>
                </c:pt>
                <c:pt idx="214">
                  <c:v>10.7</c:v>
                </c:pt>
                <c:pt idx="215">
                  <c:v>10.75</c:v>
                </c:pt>
                <c:pt idx="216">
                  <c:v>10.8</c:v>
                </c:pt>
                <c:pt idx="217">
                  <c:v>10.85</c:v>
                </c:pt>
                <c:pt idx="218">
                  <c:v>10.9</c:v>
                </c:pt>
                <c:pt idx="219">
                  <c:v>10.95</c:v>
                </c:pt>
                <c:pt idx="220">
                  <c:v>11</c:v>
                </c:pt>
                <c:pt idx="221">
                  <c:v>11.05</c:v>
                </c:pt>
                <c:pt idx="222">
                  <c:v>11.1</c:v>
                </c:pt>
                <c:pt idx="223">
                  <c:v>11.15</c:v>
                </c:pt>
                <c:pt idx="224">
                  <c:v>11.2</c:v>
                </c:pt>
                <c:pt idx="225">
                  <c:v>11.25</c:v>
                </c:pt>
                <c:pt idx="226">
                  <c:v>11.3</c:v>
                </c:pt>
                <c:pt idx="227">
                  <c:v>11.35</c:v>
                </c:pt>
                <c:pt idx="228">
                  <c:v>11.4</c:v>
                </c:pt>
                <c:pt idx="229">
                  <c:v>11.45</c:v>
                </c:pt>
                <c:pt idx="230">
                  <c:v>11.5</c:v>
                </c:pt>
                <c:pt idx="231">
                  <c:v>11.55</c:v>
                </c:pt>
                <c:pt idx="232">
                  <c:v>11.6</c:v>
                </c:pt>
                <c:pt idx="233">
                  <c:v>11.65</c:v>
                </c:pt>
                <c:pt idx="234">
                  <c:v>11.7</c:v>
                </c:pt>
                <c:pt idx="235">
                  <c:v>11.75</c:v>
                </c:pt>
                <c:pt idx="236">
                  <c:v>11.8</c:v>
                </c:pt>
                <c:pt idx="237">
                  <c:v>11.85</c:v>
                </c:pt>
                <c:pt idx="238">
                  <c:v>11.9</c:v>
                </c:pt>
                <c:pt idx="239">
                  <c:v>11.95</c:v>
                </c:pt>
                <c:pt idx="240">
                  <c:v>12</c:v>
                </c:pt>
                <c:pt idx="241">
                  <c:v>12.05</c:v>
                </c:pt>
                <c:pt idx="242">
                  <c:v>12.1</c:v>
                </c:pt>
                <c:pt idx="243">
                  <c:v>12.15</c:v>
                </c:pt>
                <c:pt idx="244">
                  <c:v>12.2</c:v>
                </c:pt>
                <c:pt idx="245">
                  <c:v>12.25</c:v>
                </c:pt>
                <c:pt idx="246">
                  <c:v>12.3</c:v>
                </c:pt>
                <c:pt idx="247">
                  <c:v>12.35</c:v>
                </c:pt>
                <c:pt idx="248">
                  <c:v>12.4</c:v>
                </c:pt>
                <c:pt idx="249">
                  <c:v>12.45</c:v>
                </c:pt>
                <c:pt idx="250">
                  <c:v>12.5</c:v>
                </c:pt>
                <c:pt idx="251">
                  <c:v>12.55</c:v>
                </c:pt>
                <c:pt idx="252">
                  <c:v>12.6</c:v>
                </c:pt>
                <c:pt idx="253">
                  <c:v>12.65</c:v>
                </c:pt>
                <c:pt idx="254">
                  <c:v>12.7</c:v>
                </c:pt>
                <c:pt idx="255">
                  <c:v>12.75</c:v>
                </c:pt>
                <c:pt idx="256">
                  <c:v>12.8</c:v>
                </c:pt>
                <c:pt idx="257">
                  <c:v>12.85</c:v>
                </c:pt>
                <c:pt idx="258">
                  <c:v>12.9</c:v>
                </c:pt>
                <c:pt idx="259">
                  <c:v>12.95</c:v>
                </c:pt>
                <c:pt idx="260">
                  <c:v>13</c:v>
                </c:pt>
                <c:pt idx="261">
                  <c:v>13.05</c:v>
                </c:pt>
                <c:pt idx="262">
                  <c:v>13.1</c:v>
                </c:pt>
                <c:pt idx="263">
                  <c:v>13.15</c:v>
                </c:pt>
                <c:pt idx="264">
                  <c:v>13.2</c:v>
                </c:pt>
                <c:pt idx="265">
                  <c:v>13.25</c:v>
                </c:pt>
                <c:pt idx="266">
                  <c:v>13.3</c:v>
                </c:pt>
                <c:pt idx="267">
                  <c:v>13.35</c:v>
                </c:pt>
                <c:pt idx="268">
                  <c:v>13.4</c:v>
                </c:pt>
                <c:pt idx="269">
                  <c:v>13.45</c:v>
                </c:pt>
                <c:pt idx="270">
                  <c:v>13.5</c:v>
                </c:pt>
                <c:pt idx="271">
                  <c:v>13.55</c:v>
                </c:pt>
                <c:pt idx="272">
                  <c:v>13.6</c:v>
                </c:pt>
                <c:pt idx="273">
                  <c:v>13.65</c:v>
                </c:pt>
                <c:pt idx="274">
                  <c:v>13.7</c:v>
                </c:pt>
                <c:pt idx="275">
                  <c:v>13.75</c:v>
                </c:pt>
                <c:pt idx="276">
                  <c:v>13.8</c:v>
                </c:pt>
                <c:pt idx="277">
                  <c:v>13.85</c:v>
                </c:pt>
                <c:pt idx="278">
                  <c:v>13.9</c:v>
                </c:pt>
                <c:pt idx="279">
                  <c:v>13.95</c:v>
                </c:pt>
                <c:pt idx="280">
                  <c:v>14</c:v>
                </c:pt>
                <c:pt idx="281">
                  <c:v>14.05</c:v>
                </c:pt>
                <c:pt idx="282">
                  <c:v>14.1</c:v>
                </c:pt>
                <c:pt idx="283">
                  <c:v>14.15</c:v>
                </c:pt>
                <c:pt idx="284">
                  <c:v>14.2</c:v>
                </c:pt>
                <c:pt idx="285">
                  <c:v>14.25</c:v>
                </c:pt>
                <c:pt idx="286">
                  <c:v>14.3</c:v>
                </c:pt>
                <c:pt idx="287">
                  <c:v>14.35</c:v>
                </c:pt>
                <c:pt idx="288">
                  <c:v>14.4</c:v>
                </c:pt>
                <c:pt idx="289">
                  <c:v>14.45</c:v>
                </c:pt>
                <c:pt idx="290">
                  <c:v>14.5</c:v>
                </c:pt>
                <c:pt idx="291">
                  <c:v>14.55</c:v>
                </c:pt>
                <c:pt idx="292">
                  <c:v>14.6</c:v>
                </c:pt>
                <c:pt idx="293">
                  <c:v>14.65</c:v>
                </c:pt>
                <c:pt idx="294">
                  <c:v>14.7</c:v>
                </c:pt>
                <c:pt idx="295">
                  <c:v>14.75</c:v>
                </c:pt>
                <c:pt idx="296">
                  <c:v>14.8</c:v>
                </c:pt>
                <c:pt idx="297">
                  <c:v>14.85</c:v>
                </c:pt>
                <c:pt idx="298">
                  <c:v>14.9</c:v>
                </c:pt>
                <c:pt idx="299">
                  <c:v>14.95</c:v>
                </c:pt>
                <c:pt idx="300">
                  <c:v>15</c:v>
                </c:pt>
                <c:pt idx="301">
                  <c:v>15.05</c:v>
                </c:pt>
                <c:pt idx="302">
                  <c:v>15.1</c:v>
                </c:pt>
                <c:pt idx="303">
                  <c:v>15.15</c:v>
                </c:pt>
                <c:pt idx="304">
                  <c:v>15.2</c:v>
                </c:pt>
                <c:pt idx="305">
                  <c:v>15.25</c:v>
                </c:pt>
                <c:pt idx="306">
                  <c:v>15.3</c:v>
                </c:pt>
                <c:pt idx="307">
                  <c:v>15.35</c:v>
                </c:pt>
                <c:pt idx="308">
                  <c:v>15.4</c:v>
                </c:pt>
                <c:pt idx="309">
                  <c:v>15.45</c:v>
                </c:pt>
                <c:pt idx="310">
                  <c:v>15.5</c:v>
                </c:pt>
                <c:pt idx="311">
                  <c:v>15.55</c:v>
                </c:pt>
                <c:pt idx="312">
                  <c:v>15.6</c:v>
                </c:pt>
                <c:pt idx="313">
                  <c:v>15.65</c:v>
                </c:pt>
                <c:pt idx="314">
                  <c:v>15.7</c:v>
                </c:pt>
                <c:pt idx="315">
                  <c:v>15.75</c:v>
                </c:pt>
                <c:pt idx="316">
                  <c:v>15.8</c:v>
                </c:pt>
                <c:pt idx="317">
                  <c:v>15.85</c:v>
                </c:pt>
                <c:pt idx="318">
                  <c:v>15.9</c:v>
                </c:pt>
                <c:pt idx="319">
                  <c:v>15.95</c:v>
                </c:pt>
                <c:pt idx="320">
                  <c:v>16</c:v>
                </c:pt>
                <c:pt idx="321">
                  <c:v>16.05</c:v>
                </c:pt>
                <c:pt idx="322">
                  <c:v>16.100000000000001</c:v>
                </c:pt>
                <c:pt idx="323">
                  <c:v>16.149999999999999</c:v>
                </c:pt>
                <c:pt idx="324">
                  <c:v>16.2</c:v>
                </c:pt>
                <c:pt idx="325">
                  <c:v>16.25</c:v>
                </c:pt>
                <c:pt idx="326">
                  <c:v>16.3</c:v>
                </c:pt>
                <c:pt idx="327">
                  <c:v>16.350000000000001</c:v>
                </c:pt>
                <c:pt idx="328">
                  <c:v>16.399999999999999</c:v>
                </c:pt>
                <c:pt idx="329">
                  <c:v>16.45</c:v>
                </c:pt>
                <c:pt idx="330">
                  <c:v>16.5</c:v>
                </c:pt>
                <c:pt idx="331">
                  <c:v>16.55</c:v>
                </c:pt>
                <c:pt idx="332">
                  <c:v>16.600000000000001</c:v>
                </c:pt>
                <c:pt idx="333">
                  <c:v>16.649999999999999</c:v>
                </c:pt>
                <c:pt idx="334">
                  <c:v>16.7</c:v>
                </c:pt>
                <c:pt idx="335">
                  <c:v>16.75</c:v>
                </c:pt>
                <c:pt idx="336">
                  <c:v>16.8</c:v>
                </c:pt>
                <c:pt idx="337">
                  <c:v>16.850000000000001</c:v>
                </c:pt>
                <c:pt idx="338">
                  <c:v>16.899999999999999</c:v>
                </c:pt>
                <c:pt idx="339">
                  <c:v>16.95</c:v>
                </c:pt>
                <c:pt idx="340">
                  <c:v>17</c:v>
                </c:pt>
                <c:pt idx="341">
                  <c:v>17.05</c:v>
                </c:pt>
                <c:pt idx="342">
                  <c:v>17.100000000000001</c:v>
                </c:pt>
                <c:pt idx="343">
                  <c:v>17.149999999999999</c:v>
                </c:pt>
                <c:pt idx="344">
                  <c:v>17.2</c:v>
                </c:pt>
                <c:pt idx="345">
                  <c:v>17.25</c:v>
                </c:pt>
                <c:pt idx="346">
                  <c:v>17.3</c:v>
                </c:pt>
                <c:pt idx="347">
                  <c:v>17.350000000000001</c:v>
                </c:pt>
                <c:pt idx="348">
                  <c:v>17.399999999999999</c:v>
                </c:pt>
                <c:pt idx="349">
                  <c:v>17.45</c:v>
                </c:pt>
                <c:pt idx="350">
                  <c:v>17.5</c:v>
                </c:pt>
                <c:pt idx="351">
                  <c:v>17.55</c:v>
                </c:pt>
                <c:pt idx="352">
                  <c:v>17.600000000000001</c:v>
                </c:pt>
                <c:pt idx="353">
                  <c:v>17.649999999999999</c:v>
                </c:pt>
                <c:pt idx="354">
                  <c:v>17.7</c:v>
                </c:pt>
                <c:pt idx="355">
                  <c:v>17.75</c:v>
                </c:pt>
                <c:pt idx="356">
                  <c:v>17.8</c:v>
                </c:pt>
                <c:pt idx="357">
                  <c:v>17.850000000000001</c:v>
                </c:pt>
                <c:pt idx="358">
                  <c:v>17.899999999999999</c:v>
                </c:pt>
                <c:pt idx="359">
                  <c:v>17.95</c:v>
                </c:pt>
                <c:pt idx="360">
                  <c:v>18</c:v>
                </c:pt>
                <c:pt idx="361">
                  <c:v>18.05</c:v>
                </c:pt>
                <c:pt idx="362">
                  <c:v>18.100000000000001</c:v>
                </c:pt>
                <c:pt idx="363">
                  <c:v>18.149999999999999</c:v>
                </c:pt>
                <c:pt idx="364">
                  <c:v>18.2</c:v>
                </c:pt>
                <c:pt idx="365">
                  <c:v>18.25</c:v>
                </c:pt>
                <c:pt idx="366">
                  <c:v>18.3</c:v>
                </c:pt>
                <c:pt idx="367">
                  <c:v>18.350000000000001</c:v>
                </c:pt>
                <c:pt idx="368">
                  <c:v>18.399999999999999</c:v>
                </c:pt>
                <c:pt idx="369">
                  <c:v>18.45</c:v>
                </c:pt>
                <c:pt idx="370">
                  <c:v>18.5</c:v>
                </c:pt>
                <c:pt idx="371">
                  <c:v>18.55</c:v>
                </c:pt>
                <c:pt idx="372">
                  <c:v>18.600000000000001</c:v>
                </c:pt>
                <c:pt idx="373">
                  <c:v>18.649999999999999</c:v>
                </c:pt>
                <c:pt idx="374">
                  <c:v>18.7</c:v>
                </c:pt>
                <c:pt idx="375">
                  <c:v>18.75</c:v>
                </c:pt>
                <c:pt idx="376">
                  <c:v>18.8</c:v>
                </c:pt>
                <c:pt idx="377">
                  <c:v>18.850000000000001</c:v>
                </c:pt>
                <c:pt idx="378">
                  <c:v>18.899999999999999</c:v>
                </c:pt>
                <c:pt idx="379">
                  <c:v>18.95</c:v>
                </c:pt>
                <c:pt idx="380">
                  <c:v>19</c:v>
                </c:pt>
                <c:pt idx="381">
                  <c:v>19.05</c:v>
                </c:pt>
                <c:pt idx="382">
                  <c:v>19.100000000000001</c:v>
                </c:pt>
                <c:pt idx="383">
                  <c:v>19.149999999999999</c:v>
                </c:pt>
                <c:pt idx="384">
                  <c:v>19.2</c:v>
                </c:pt>
                <c:pt idx="385">
                  <c:v>19.25</c:v>
                </c:pt>
                <c:pt idx="386">
                  <c:v>19.3</c:v>
                </c:pt>
                <c:pt idx="387">
                  <c:v>19.350000000000001</c:v>
                </c:pt>
                <c:pt idx="388">
                  <c:v>19.399999999999999</c:v>
                </c:pt>
                <c:pt idx="389">
                  <c:v>19.45</c:v>
                </c:pt>
                <c:pt idx="390">
                  <c:v>19.5</c:v>
                </c:pt>
                <c:pt idx="391">
                  <c:v>19.55</c:v>
                </c:pt>
                <c:pt idx="392">
                  <c:v>19.600000000000001</c:v>
                </c:pt>
                <c:pt idx="393">
                  <c:v>19.649999999999999</c:v>
                </c:pt>
                <c:pt idx="394">
                  <c:v>19.7</c:v>
                </c:pt>
                <c:pt idx="395">
                  <c:v>19.75</c:v>
                </c:pt>
                <c:pt idx="396">
                  <c:v>19.8</c:v>
                </c:pt>
                <c:pt idx="397">
                  <c:v>19.850000000000001</c:v>
                </c:pt>
                <c:pt idx="398">
                  <c:v>19.899999999999999</c:v>
                </c:pt>
                <c:pt idx="399">
                  <c:v>19.95</c:v>
                </c:pt>
                <c:pt idx="400">
                  <c:v>20</c:v>
                </c:pt>
                <c:pt idx="401">
                  <c:v>20.05</c:v>
                </c:pt>
                <c:pt idx="402">
                  <c:v>20.100000000000001</c:v>
                </c:pt>
                <c:pt idx="403">
                  <c:v>20.149999999999999</c:v>
                </c:pt>
                <c:pt idx="404">
                  <c:v>20.2</c:v>
                </c:pt>
                <c:pt idx="405">
                  <c:v>20.25</c:v>
                </c:pt>
                <c:pt idx="406">
                  <c:v>20.3</c:v>
                </c:pt>
                <c:pt idx="407">
                  <c:v>20.350000000000001</c:v>
                </c:pt>
                <c:pt idx="408">
                  <c:v>20.399999999999999</c:v>
                </c:pt>
                <c:pt idx="409">
                  <c:v>20.45</c:v>
                </c:pt>
                <c:pt idx="410">
                  <c:v>20.5</c:v>
                </c:pt>
                <c:pt idx="411">
                  <c:v>20.55</c:v>
                </c:pt>
                <c:pt idx="412">
                  <c:v>20.6</c:v>
                </c:pt>
                <c:pt idx="413">
                  <c:v>20.65</c:v>
                </c:pt>
                <c:pt idx="414">
                  <c:v>20.7</c:v>
                </c:pt>
                <c:pt idx="415">
                  <c:v>20.75</c:v>
                </c:pt>
                <c:pt idx="416">
                  <c:v>20.8</c:v>
                </c:pt>
                <c:pt idx="417">
                  <c:v>20.85</c:v>
                </c:pt>
                <c:pt idx="418">
                  <c:v>20.9</c:v>
                </c:pt>
                <c:pt idx="419">
                  <c:v>20.95</c:v>
                </c:pt>
                <c:pt idx="420">
                  <c:v>21</c:v>
                </c:pt>
                <c:pt idx="421">
                  <c:v>21.05</c:v>
                </c:pt>
                <c:pt idx="422">
                  <c:v>21.1</c:v>
                </c:pt>
                <c:pt idx="423">
                  <c:v>21.15</c:v>
                </c:pt>
                <c:pt idx="424">
                  <c:v>21.2</c:v>
                </c:pt>
                <c:pt idx="425">
                  <c:v>21.25</c:v>
                </c:pt>
                <c:pt idx="426">
                  <c:v>21.3</c:v>
                </c:pt>
                <c:pt idx="427">
                  <c:v>21.35</c:v>
                </c:pt>
                <c:pt idx="428">
                  <c:v>21.4</c:v>
                </c:pt>
                <c:pt idx="429">
                  <c:v>21.45</c:v>
                </c:pt>
                <c:pt idx="430">
                  <c:v>21.5</c:v>
                </c:pt>
                <c:pt idx="431">
                  <c:v>21.55</c:v>
                </c:pt>
                <c:pt idx="432">
                  <c:v>21.6</c:v>
                </c:pt>
                <c:pt idx="433">
                  <c:v>21.65</c:v>
                </c:pt>
                <c:pt idx="434">
                  <c:v>21.7</c:v>
                </c:pt>
                <c:pt idx="435">
                  <c:v>21.75</c:v>
                </c:pt>
                <c:pt idx="436">
                  <c:v>21.8</c:v>
                </c:pt>
                <c:pt idx="437">
                  <c:v>21.85</c:v>
                </c:pt>
                <c:pt idx="438">
                  <c:v>21.9</c:v>
                </c:pt>
                <c:pt idx="439">
                  <c:v>21.95</c:v>
                </c:pt>
                <c:pt idx="440">
                  <c:v>22</c:v>
                </c:pt>
                <c:pt idx="441">
                  <c:v>22.05</c:v>
                </c:pt>
                <c:pt idx="442">
                  <c:v>22.1</c:v>
                </c:pt>
                <c:pt idx="443">
                  <c:v>22.15</c:v>
                </c:pt>
                <c:pt idx="444">
                  <c:v>22.2</c:v>
                </c:pt>
                <c:pt idx="445">
                  <c:v>22.25</c:v>
                </c:pt>
                <c:pt idx="446">
                  <c:v>22.3</c:v>
                </c:pt>
                <c:pt idx="447">
                  <c:v>22.35</c:v>
                </c:pt>
                <c:pt idx="448">
                  <c:v>22.4</c:v>
                </c:pt>
                <c:pt idx="449">
                  <c:v>22.45</c:v>
                </c:pt>
                <c:pt idx="450">
                  <c:v>22.5</c:v>
                </c:pt>
                <c:pt idx="451">
                  <c:v>22.55</c:v>
                </c:pt>
                <c:pt idx="452">
                  <c:v>22.6</c:v>
                </c:pt>
                <c:pt idx="453">
                  <c:v>22.65</c:v>
                </c:pt>
                <c:pt idx="454">
                  <c:v>22.7</c:v>
                </c:pt>
                <c:pt idx="455">
                  <c:v>22.75</c:v>
                </c:pt>
                <c:pt idx="456">
                  <c:v>22.8</c:v>
                </c:pt>
                <c:pt idx="457">
                  <c:v>22.85</c:v>
                </c:pt>
                <c:pt idx="458">
                  <c:v>22.9</c:v>
                </c:pt>
                <c:pt idx="459">
                  <c:v>22.95</c:v>
                </c:pt>
                <c:pt idx="460">
                  <c:v>23</c:v>
                </c:pt>
                <c:pt idx="461">
                  <c:v>23.05</c:v>
                </c:pt>
                <c:pt idx="462">
                  <c:v>23.1</c:v>
                </c:pt>
                <c:pt idx="463">
                  <c:v>23.15</c:v>
                </c:pt>
                <c:pt idx="464">
                  <c:v>23.2</c:v>
                </c:pt>
                <c:pt idx="465">
                  <c:v>23.25</c:v>
                </c:pt>
                <c:pt idx="466">
                  <c:v>23.3</c:v>
                </c:pt>
                <c:pt idx="467">
                  <c:v>23.35</c:v>
                </c:pt>
                <c:pt idx="468">
                  <c:v>23.4</c:v>
                </c:pt>
                <c:pt idx="469">
                  <c:v>23.45</c:v>
                </c:pt>
                <c:pt idx="470">
                  <c:v>23.5</c:v>
                </c:pt>
                <c:pt idx="471">
                  <c:v>23.55</c:v>
                </c:pt>
                <c:pt idx="472">
                  <c:v>23.6</c:v>
                </c:pt>
                <c:pt idx="473">
                  <c:v>23.65</c:v>
                </c:pt>
                <c:pt idx="474">
                  <c:v>23.7</c:v>
                </c:pt>
                <c:pt idx="475">
                  <c:v>23.75</c:v>
                </c:pt>
                <c:pt idx="476">
                  <c:v>23.8</c:v>
                </c:pt>
                <c:pt idx="477">
                  <c:v>23.85</c:v>
                </c:pt>
                <c:pt idx="478">
                  <c:v>23.9</c:v>
                </c:pt>
                <c:pt idx="479">
                  <c:v>23.95</c:v>
                </c:pt>
                <c:pt idx="480">
                  <c:v>24</c:v>
                </c:pt>
                <c:pt idx="481">
                  <c:v>24.05</c:v>
                </c:pt>
                <c:pt idx="482">
                  <c:v>24.1</c:v>
                </c:pt>
                <c:pt idx="483">
                  <c:v>24.15</c:v>
                </c:pt>
                <c:pt idx="484">
                  <c:v>24.2</c:v>
                </c:pt>
                <c:pt idx="485">
                  <c:v>24.25</c:v>
                </c:pt>
                <c:pt idx="486">
                  <c:v>24.3</c:v>
                </c:pt>
                <c:pt idx="487">
                  <c:v>24.35</c:v>
                </c:pt>
                <c:pt idx="488">
                  <c:v>24.4</c:v>
                </c:pt>
                <c:pt idx="489">
                  <c:v>24.45</c:v>
                </c:pt>
                <c:pt idx="490">
                  <c:v>24.5</c:v>
                </c:pt>
                <c:pt idx="491">
                  <c:v>24.55</c:v>
                </c:pt>
                <c:pt idx="492">
                  <c:v>24.6</c:v>
                </c:pt>
                <c:pt idx="493">
                  <c:v>24.65</c:v>
                </c:pt>
                <c:pt idx="494">
                  <c:v>24.7</c:v>
                </c:pt>
                <c:pt idx="495">
                  <c:v>24.75</c:v>
                </c:pt>
                <c:pt idx="496">
                  <c:v>24.8</c:v>
                </c:pt>
                <c:pt idx="497">
                  <c:v>24.85</c:v>
                </c:pt>
                <c:pt idx="498">
                  <c:v>24.9</c:v>
                </c:pt>
                <c:pt idx="499">
                  <c:v>24.95</c:v>
                </c:pt>
                <c:pt idx="500">
                  <c:v>25</c:v>
                </c:pt>
                <c:pt idx="501">
                  <c:v>25.05</c:v>
                </c:pt>
                <c:pt idx="502">
                  <c:v>25.1</c:v>
                </c:pt>
                <c:pt idx="503">
                  <c:v>25.15</c:v>
                </c:pt>
                <c:pt idx="504">
                  <c:v>25.2</c:v>
                </c:pt>
                <c:pt idx="505">
                  <c:v>25.25</c:v>
                </c:pt>
                <c:pt idx="506">
                  <c:v>25.3</c:v>
                </c:pt>
                <c:pt idx="507">
                  <c:v>25.35</c:v>
                </c:pt>
                <c:pt idx="508">
                  <c:v>25.4</c:v>
                </c:pt>
                <c:pt idx="509">
                  <c:v>25.45</c:v>
                </c:pt>
                <c:pt idx="510">
                  <c:v>25.5</c:v>
                </c:pt>
                <c:pt idx="511">
                  <c:v>25.55</c:v>
                </c:pt>
                <c:pt idx="512">
                  <c:v>25.6</c:v>
                </c:pt>
                <c:pt idx="513">
                  <c:v>25.65</c:v>
                </c:pt>
                <c:pt idx="514">
                  <c:v>25.7</c:v>
                </c:pt>
                <c:pt idx="515">
                  <c:v>25.75</c:v>
                </c:pt>
                <c:pt idx="516">
                  <c:v>25.8</c:v>
                </c:pt>
                <c:pt idx="517">
                  <c:v>25.85</c:v>
                </c:pt>
                <c:pt idx="518">
                  <c:v>25.9</c:v>
                </c:pt>
                <c:pt idx="519">
                  <c:v>25.95</c:v>
                </c:pt>
                <c:pt idx="520">
                  <c:v>26</c:v>
                </c:pt>
                <c:pt idx="521">
                  <c:v>26.05</c:v>
                </c:pt>
                <c:pt idx="522">
                  <c:v>26.1</c:v>
                </c:pt>
                <c:pt idx="523">
                  <c:v>26.15</c:v>
                </c:pt>
                <c:pt idx="524">
                  <c:v>26.2</c:v>
                </c:pt>
                <c:pt idx="525">
                  <c:v>26.25</c:v>
                </c:pt>
                <c:pt idx="526">
                  <c:v>26.3</c:v>
                </c:pt>
                <c:pt idx="527">
                  <c:v>26.35</c:v>
                </c:pt>
                <c:pt idx="528">
                  <c:v>26.4</c:v>
                </c:pt>
                <c:pt idx="529">
                  <c:v>26.45</c:v>
                </c:pt>
                <c:pt idx="530">
                  <c:v>26.5</c:v>
                </c:pt>
                <c:pt idx="531">
                  <c:v>26.55</c:v>
                </c:pt>
                <c:pt idx="532">
                  <c:v>26.6</c:v>
                </c:pt>
                <c:pt idx="533">
                  <c:v>26.65</c:v>
                </c:pt>
                <c:pt idx="534">
                  <c:v>26.7</c:v>
                </c:pt>
                <c:pt idx="535">
                  <c:v>26.75</c:v>
                </c:pt>
                <c:pt idx="536">
                  <c:v>26.8</c:v>
                </c:pt>
                <c:pt idx="537">
                  <c:v>26.85</c:v>
                </c:pt>
                <c:pt idx="538">
                  <c:v>26.9</c:v>
                </c:pt>
                <c:pt idx="539">
                  <c:v>26.95</c:v>
                </c:pt>
                <c:pt idx="540">
                  <c:v>27</c:v>
                </c:pt>
                <c:pt idx="541">
                  <c:v>27.05</c:v>
                </c:pt>
                <c:pt idx="542">
                  <c:v>27.1</c:v>
                </c:pt>
                <c:pt idx="543">
                  <c:v>27.15</c:v>
                </c:pt>
                <c:pt idx="544">
                  <c:v>27.2</c:v>
                </c:pt>
                <c:pt idx="545">
                  <c:v>27.25</c:v>
                </c:pt>
                <c:pt idx="546">
                  <c:v>27.3</c:v>
                </c:pt>
                <c:pt idx="547">
                  <c:v>27.35</c:v>
                </c:pt>
                <c:pt idx="548">
                  <c:v>27.4</c:v>
                </c:pt>
                <c:pt idx="549">
                  <c:v>27.45</c:v>
                </c:pt>
                <c:pt idx="550">
                  <c:v>27.5</c:v>
                </c:pt>
                <c:pt idx="551">
                  <c:v>27.55</c:v>
                </c:pt>
                <c:pt idx="552">
                  <c:v>27.6</c:v>
                </c:pt>
                <c:pt idx="553">
                  <c:v>27.65</c:v>
                </c:pt>
                <c:pt idx="554">
                  <c:v>27.7</c:v>
                </c:pt>
                <c:pt idx="555">
                  <c:v>27.75</c:v>
                </c:pt>
                <c:pt idx="556">
                  <c:v>27.8</c:v>
                </c:pt>
                <c:pt idx="557">
                  <c:v>27.85</c:v>
                </c:pt>
                <c:pt idx="558">
                  <c:v>27.9</c:v>
                </c:pt>
                <c:pt idx="559">
                  <c:v>27.95</c:v>
                </c:pt>
                <c:pt idx="560">
                  <c:v>28</c:v>
                </c:pt>
                <c:pt idx="561">
                  <c:v>28.05</c:v>
                </c:pt>
                <c:pt idx="562">
                  <c:v>28.1</c:v>
                </c:pt>
                <c:pt idx="563">
                  <c:v>28.15</c:v>
                </c:pt>
                <c:pt idx="564">
                  <c:v>28.2</c:v>
                </c:pt>
                <c:pt idx="565">
                  <c:v>28.25</c:v>
                </c:pt>
                <c:pt idx="566">
                  <c:v>28.3</c:v>
                </c:pt>
                <c:pt idx="567">
                  <c:v>28.35</c:v>
                </c:pt>
                <c:pt idx="568">
                  <c:v>28.4</c:v>
                </c:pt>
                <c:pt idx="569">
                  <c:v>28.45</c:v>
                </c:pt>
                <c:pt idx="570">
                  <c:v>28.5</c:v>
                </c:pt>
                <c:pt idx="571">
                  <c:v>28.55</c:v>
                </c:pt>
                <c:pt idx="572">
                  <c:v>28.6</c:v>
                </c:pt>
                <c:pt idx="573">
                  <c:v>28.65</c:v>
                </c:pt>
                <c:pt idx="574">
                  <c:v>28.7</c:v>
                </c:pt>
                <c:pt idx="575">
                  <c:v>28.75</c:v>
                </c:pt>
                <c:pt idx="576">
                  <c:v>28.8</c:v>
                </c:pt>
                <c:pt idx="577">
                  <c:v>28.85</c:v>
                </c:pt>
                <c:pt idx="578">
                  <c:v>28.9</c:v>
                </c:pt>
                <c:pt idx="579">
                  <c:v>28.95</c:v>
                </c:pt>
                <c:pt idx="580">
                  <c:v>29</c:v>
                </c:pt>
                <c:pt idx="581">
                  <c:v>29.05</c:v>
                </c:pt>
                <c:pt idx="582">
                  <c:v>29.1</c:v>
                </c:pt>
                <c:pt idx="583">
                  <c:v>29.15</c:v>
                </c:pt>
                <c:pt idx="584">
                  <c:v>29.2</c:v>
                </c:pt>
                <c:pt idx="585">
                  <c:v>29.25</c:v>
                </c:pt>
                <c:pt idx="586">
                  <c:v>29.3</c:v>
                </c:pt>
                <c:pt idx="587">
                  <c:v>29.35</c:v>
                </c:pt>
                <c:pt idx="588">
                  <c:v>29.4</c:v>
                </c:pt>
                <c:pt idx="589">
                  <c:v>29.45</c:v>
                </c:pt>
                <c:pt idx="590">
                  <c:v>29.5</c:v>
                </c:pt>
                <c:pt idx="591">
                  <c:v>29.55</c:v>
                </c:pt>
                <c:pt idx="592">
                  <c:v>29.6</c:v>
                </c:pt>
                <c:pt idx="593">
                  <c:v>29.65</c:v>
                </c:pt>
                <c:pt idx="594">
                  <c:v>29.7</c:v>
                </c:pt>
                <c:pt idx="595">
                  <c:v>29.75</c:v>
                </c:pt>
                <c:pt idx="596">
                  <c:v>29.8</c:v>
                </c:pt>
                <c:pt idx="597">
                  <c:v>29.85</c:v>
                </c:pt>
                <c:pt idx="598">
                  <c:v>29.9</c:v>
                </c:pt>
                <c:pt idx="599">
                  <c:v>29.95</c:v>
                </c:pt>
                <c:pt idx="600">
                  <c:v>30</c:v>
                </c:pt>
                <c:pt idx="601">
                  <c:v>30.05</c:v>
                </c:pt>
                <c:pt idx="602">
                  <c:v>30.1</c:v>
                </c:pt>
                <c:pt idx="603">
                  <c:v>30.15</c:v>
                </c:pt>
                <c:pt idx="604">
                  <c:v>30.2</c:v>
                </c:pt>
                <c:pt idx="605">
                  <c:v>30.25</c:v>
                </c:pt>
                <c:pt idx="606">
                  <c:v>30.3</c:v>
                </c:pt>
                <c:pt idx="607">
                  <c:v>30.35</c:v>
                </c:pt>
                <c:pt idx="608">
                  <c:v>30.4</c:v>
                </c:pt>
                <c:pt idx="609">
                  <c:v>30.45</c:v>
                </c:pt>
                <c:pt idx="610">
                  <c:v>30.5</c:v>
                </c:pt>
                <c:pt idx="611">
                  <c:v>30.55</c:v>
                </c:pt>
                <c:pt idx="612">
                  <c:v>30.6</c:v>
                </c:pt>
                <c:pt idx="613">
                  <c:v>30.65</c:v>
                </c:pt>
                <c:pt idx="614">
                  <c:v>30.7</c:v>
                </c:pt>
                <c:pt idx="615">
                  <c:v>30.75</c:v>
                </c:pt>
                <c:pt idx="616">
                  <c:v>30.8</c:v>
                </c:pt>
                <c:pt idx="617">
                  <c:v>30.85</c:v>
                </c:pt>
                <c:pt idx="618">
                  <c:v>30.9</c:v>
                </c:pt>
                <c:pt idx="619">
                  <c:v>30.95</c:v>
                </c:pt>
                <c:pt idx="620">
                  <c:v>31</c:v>
                </c:pt>
                <c:pt idx="621">
                  <c:v>31.05</c:v>
                </c:pt>
                <c:pt idx="622">
                  <c:v>31.1</c:v>
                </c:pt>
                <c:pt idx="623">
                  <c:v>31.15</c:v>
                </c:pt>
                <c:pt idx="624">
                  <c:v>31.2</c:v>
                </c:pt>
                <c:pt idx="625">
                  <c:v>31.25</c:v>
                </c:pt>
                <c:pt idx="626">
                  <c:v>31.3</c:v>
                </c:pt>
                <c:pt idx="627">
                  <c:v>31.35</c:v>
                </c:pt>
                <c:pt idx="628">
                  <c:v>31.4</c:v>
                </c:pt>
                <c:pt idx="629">
                  <c:v>31.45</c:v>
                </c:pt>
                <c:pt idx="630">
                  <c:v>31.5</c:v>
                </c:pt>
                <c:pt idx="631">
                  <c:v>31.55</c:v>
                </c:pt>
                <c:pt idx="632">
                  <c:v>31.6</c:v>
                </c:pt>
                <c:pt idx="633">
                  <c:v>31.65</c:v>
                </c:pt>
                <c:pt idx="634">
                  <c:v>31.7</c:v>
                </c:pt>
                <c:pt idx="635">
                  <c:v>31.75</c:v>
                </c:pt>
                <c:pt idx="636">
                  <c:v>31.8</c:v>
                </c:pt>
                <c:pt idx="637">
                  <c:v>31.85</c:v>
                </c:pt>
                <c:pt idx="638">
                  <c:v>31.9</c:v>
                </c:pt>
                <c:pt idx="639">
                  <c:v>31.95</c:v>
                </c:pt>
                <c:pt idx="640">
                  <c:v>32</c:v>
                </c:pt>
                <c:pt idx="641">
                  <c:v>32.049999999999997</c:v>
                </c:pt>
                <c:pt idx="642">
                  <c:v>32.1</c:v>
                </c:pt>
                <c:pt idx="643">
                  <c:v>32.15</c:v>
                </c:pt>
                <c:pt idx="644">
                  <c:v>32.200000000000003</c:v>
                </c:pt>
                <c:pt idx="645">
                  <c:v>32.25</c:v>
                </c:pt>
                <c:pt idx="646">
                  <c:v>32.299999999999997</c:v>
                </c:pt>
                <c:pt idx="647">
                  <c:v>32.35</c:v>
                </c:pt>
                <c:pt idx="648">
                  <c:v>32.4</c:v>
                </c:pt>
                <c:pt idx="649">
                  <c:v>32.450000000000003</c:v>
                </c:pt>
                <c:pt idx="650">
                  <c:v>32.5</c:v>
                </c:pt>
                <c:pt idx="651">
                  <c:v>32.549999999999997</c:v>
                </c:pt>
                <c:pt idx="652">
                  <c:v>32.6</c:v>
                </c:pt>
                <c:pt idx="653">
                  <c:v>32.65</c:v>
                </c:pt>
                <c:pt idx="654">
                  <c:v>32.700000000000003</c:v>
                </c:pt>
                <c:pt idx="655">
                  <c:v>32.75</c:v>
                </c:pt>
                <c:pt idx="656">
                  <c:v>32.799999999999997</c:v>
                </c:pt>
                <c:pt idx="657">
                  <c:v>32.85</c:v>
                </c:pt>
                <c:pt idx="658">
                  <c:v>32.9</c:v>
                </c:pt>
                <c:pt idx="659">
                  <c:v>32.950000000000003</c:v>
                </c:pt>
                <c:pt idx="660">
                  <c:v>33</c:v>
                </c:pt>
                <c:pt idx="661">
                  <c:v>33.049999999999997</c:v>
                </c:pt>
                <c:pt idx="662">
                  <c:v>33.1</c:v>
                </c:pt>
                <c:pt idx="663">
                  <c:v>33.15</c:v>
                </c:pt>
                <c:pt idx="664">
                  <c:v>33.200000000000003</c:v>
                </c:pt>
                <c:pt idx="665">
                  <c:v>33.25</c:v>
                </c:pt>
                <c:pt idx="666">
                  <c:v>33.299999999999997</c:v>
                </c:pt>
                <c:pt idx="667">
                  <c:v>33.35</c:v>
                </c:pt>
                <c:pt idx="668">
                  <c:v>33.4</c:v>
                </c:pt>
                <c:pt idx="669">
                  <c:v>33.450000000000003</c:v>
                </c:pt>
                <c:pt idx="670">
                  <c:v>33.5</c:v>
                </c:pt>
                <c:pt idx="671">
                  <c:v>33.549999999999997</c:v>
                </c:pt>
                <c:pt idx="672">
                  <c:v>33.6</c:v>
                </c:pt>
                <c:pt idx="673">
                  <c:v>33.65</c:v>
                </c:pt>
                <c:pt idx="674">
                  <c:v>33.700000000000003</c:v>
                </c:pt>
                <c:pt idx="675">
                  <c:v>33.75</c:v>
                </c:pt>
                <c:pt idx="676">
                  <c:v>33.799999999999997</c:v>
                </c:pt>
                <c:pt idx="677">
                  <c:v>33.85</c:v>
                </c:pt>
                <c:pt idx="678">
                  <c:v>33.9</c:v>
                </c:pt>
                <c:pt idx="679">
                  <c:v>33.950000000000003</c:v>
                </c:pt>
                <c:pt idx="680">
                  <c:v>34</c:v>
                </c:pt>
                <c:pt idx="681">
                  <c:v>34.049999999999997</c:v>
                </c:pt>
                <c:pt idx="682">
                  <c:v>34.1</c:v>
                </c:pt>
                <c:pt idx="683">
                  <c:v>34.15</c:v>
                </c:pt>
                <c:pt idx="684">
                  <c:v>34.200000000000003</c:v>
                </c:pt>
                <c:pt idx="685">
                  <c:v>34.25</c:v>
                </c:pt>
                <c:pt idx="686">
                  <c:v>34.299999999999997</c:v>
                </c:pt>
                <c:pt idx="687">
                  <c:v>34.35</c:v>
                </c:pt>
                <c:pt idx="688">
                  <c:v>34.4</c:v>
                </c:pt>
                <c:pt idx="689">
                  <c:v>34.450000000000003</c:v>
                </c:pt>
                <c:pt idx="690">
                  <c:v>34.5</c:v>
                </c:pt>
                <c:pt idx="691">
                  <c:v>34.549999999999997</c:v>
                </c:pt>
                <c:pt idx="692">
                  <c:v>34.6</c:v>
                </c:pt>
                <c:pt idx="693">
                  <c:v>34.65</c:v>
                </c:pt>
                <c:pt idx="694">
                  <c:v>34.700000000000003</c:v>
                </c:pt>
                <c:pt idx="695">
                  <c:v>34.75</c:v>
                </c:pt>
                <c:pt idx="696">
                  <c:v>34.799999999999997</c:v>
                </c:pt>
                <c:pt idx="697">
                  <c:v>34.85</c:v>
                </c:pt>
                <c:pt idx="698">
                  <c:v>34.9</c:v>
                </c:pt>
                <c:pt idx="699">
                  <c:v>34.950000000000003</c:v>
                </c:pt>
                <c:pt idx="700">
                  <c:v>35</c:v>
                </c:pt>
                <c:pt idx="701">
                  <c:v>35.049999999999997</c:v>
                </c:pt>
                <c:pt idx="702">
                  <c:v>35.1</c:v>
                </c:pt>
                <c:pt idx="703">
                  <c:v>35.15</c:v>
                </c:pt>
                <c:pt idx="704">
                  <c:v>35.200000000000003</c:v>
                </c:pt>
                <c:pt idx="705">
                  <c:v>35.25</c:v>
                </c:pt>
                <c:pt idx="706">
                  <c:v>35.299999999999997</c:v>
                </c:pt>
                <c:pt idx="707">
                  <c:v>35.35</c:v>
                </c:pt>
                <c:pt idx="708">
                  <c:v>35.4</c:v>
                </c:pt>
                <c:pt idx="709">
                  <c:v>35.450000000000003</c:v>
                </c:pt>
                <c:pt idx="710">
                  <c:v>35.5</c:v>
                </c:pt>
                <c:pt idx="711">
                  <c:v>35.549999999999997</c:v>
                </c:pt>
                <c:pt idx="712">
                  <c:v>35.6</c:v>
                </c:pt>
                <c:pt idx="713">
                  <c:v>35.65</c:v>
                </c:pt>
                <c:pt idx="714">
                  <c:v>35.700000000000003</c:v>
                </c:pt>
                <c:pt idx="715">
                  <c:v>35.75</c:v>
                </c:pt>
                <c:pt idx="716">
                  <c:v>35.799999999999997</c:v>
                </c:pt>
                <c:pt idx="717">
                  <c:v>35.85</c:v>
                </c:pt>
                <c:pt idx="718">
                  <c:v>35.9</c:v>
                </c:pt>
                <c:pt idx="719">
                  <c:v>35.950000000000003</c:v>
                </c:pt>
                <c:pt idx="720">
                  <c:v>36</c:v>
                </c:pt>
                <c:pt idx="721">
                  <c:v>36.049999999999997</c:v>
                </c:pt>
                <c:pt idx="722">
                  <c:v>36.1</c:v>
                </c:pt>
                <c:pt idx="723">
                  <c:v>36.15</c:v>
                </c:pt>
                <c:pt idx="724">
                  <c:v>36.200000000000003</c:v>
                </c:pt>
                <c:pt idx="725">
                  <c:v>36.25</c:v>
                </c:pt>
                <c:pt idx="726">
                  <c:v>36.299999999999997</c:v>
                </c:pt>
                <c:pt idx="727">
                  <c:v>36.35</c:v>
                </c:pt>
                <c:pt idx="728">
                  <c:v>36.4</c:v>
                </c:pt>
                <c:pt idx="729">
                  <c:v>36.450000000000003</c:v>
                </c:pt>
                <c:pt idx="730">
                  <c:v>36.5</c:v>
                </c:pt>
                <c:pt idx="731">
                  <c:v>36.549999999999997</c:v>
                </c:pt>
                <c:pt idx="732">
                  <c:v>36.6</c:v>
                </c:pt>
                <c:pt idx="733">
                  <c:v>36.65</c:v>
                </c:pt>
                <c:pt idx="734">
                  <c:v>36.700000000000003</c:v>
                </c:pt>
                <c:pt idx="735">
                  <c:v>36.75</c:v>
                </c:pt>
                <c:pt idx="736">
                  <c:v>36.799999999999997</c:v>
                </c:pt>
                <c:pt idx="737">
                  <c:v>36.85</c:v>
                </c:pt>
                <c:pt idx="738">
                  <c:v>36.9</c:v>
                </c:pt>
                <c:pt idx="739">
                  <c:v>36.950000000000003</c:v>
                </c:pt>
                <c:pt idx="740">
                  <c:v>37</c:v>
                </c:pt>
                <c:pt idx="741">
                  <c:v>37.049999999999997</c:v>
                </c:pt>
                <c:pt idx="742">
                  <c:v>37.1</c:v>
                </c:pt>
                <c:pt idx="743">
                  <c:v>37.15</c:v>
                </c:pt>
                <c:pt idx="744">
                  <c:v>37.200000000000003</c:v>
                </c:pt>
                <c:pt idx="745">
                  <c:v>37.25</c:v>
                </c:pt>
                <c:pt idx="746">
                  <c:v>37.299999999999997</c:v>
                </c:pt>
                <c:pt idx="747">
                  <c:v>37.35</c:v>
                </c:pt>
                <c:pt idx="748">
                  <c:v>37.4</c:v>
                </c:pt>
                <c:pt idx="749">
                  <c:v>37.450000000000003</c:v>
                </c:pt>
                <c:pt idx="750">
                  <c:v>37.5</c:v>
                </c:pt>
                <c:pt idx="751">
                  <c:v>37.549999999999997</c:v>
                </c:pt>
                <c:pt idx="752">
                  <c:v>37.6</c:v>
                </c:pt>
                <c:pt idx="753">
                  <c:v>37.65</c:v>
                </c:pt>
                <c:pt idx="754">
                  <c:v>37.700000000000003</c:v>
                </c:pt>
                <c:pt idx="755">
                  <c:v>37.75</c:v>
                </c:pt>
                <c:pt idx="756">
                  <c:v>37.799999999999997</c:v>
                </c:pt>
                <c:pt idx="757">
                  <c:v>37.85</c:v>
                </c:pt>
                <c:pt idx="758">
                  <c:v>37.9</c:v>
                </c:pt>
                <c:pt idx="759">
                  <c:v>37.950000000000003</c:v>
                </c:pt>
                <c:pt idx="760">
                  <c:v>38</c:v>
                </c:pt>
                <c:pt idx="761">
                  <c:v>38.049999999999997</c:v>
                </c:pt>
                <c:pt idx="762">
                  <c:v>38.1</c:v>
                </c:pt>
                <c:pt idx="763">
                  <c:v>38.15</c:v>
                </c:pt>
                <c:pt idx="764">
                  <c:v>38.200000000000003</c:v>
                </c:pt>
                <c:pt idx="765">
                  <c:v>38.25</c:v>
                </c:pt>
                <c:pt idx="766">
                  <c:v>38.299999999999997</c:v>
                </c:pt>
                <c:pt idx="767">
                  <c:v>38.35</c:v>
                </c:pt>
                <c:pt idx="768">
                  <c:v>38.4</c:v>
                </c:pt>
                <c:pt idx="769">
                  <c:v>38.450000000000003</c:v>
                </c:pt>
                <c:pt idx="770">
                  <c:v>38.5</c:v>
                </c:pt>
                <c:pt idx="771">
                  <c:v>38.549999999999997</c:v>
                </c:pt>
                <c:pt idx="772">
                  <c:v>38.6</c:v>
                </c:pt>
                <c:pt idx="773">
                  <c:v>38.65</c:v>
                </c:pt>
                <c:pt idx="774">
                  <c:v>38.700000000000003</c:v>
                </c:pt>
                <c:pt idx="775">
                  <c:v>38.75</c:v>
                </c:pt>
                <c:pt idx="776">
                  <c:v>38.799999999999997</c:v>
                </c:pt>
                <c:pt idx="777">
                  <c:v>38.85</c:v>
                </c:pt>
                <c:pt idx="778">
                  <c:v>38.9</c:v>
                </c:pt>
                <c:pt idx="779">
                  <c:v>38.950000000000003</c:v>
                </c:pt>
                <c:pt idx="780">
                  <c:v>39</c:v>
                </c:pt>
                <c:pt idx="781">
                  <c:v>39.049999999999997</c:v>
                </c:pt>
                <c:pt idx="782">
                  <c:v>39.1</c:v>
                </c:pt>
                <c:pt idx="783">
                  <c:v>39.15</c:v>
                </c:pt>
                <c:pt idx="784">
                  <c:v>39.200000000000003</c:v>
                </c:pt>
                <c:pt idx="785">
                  <c:v>39.25</c:v>
                </c:pt>
                <c:pt idx="786">
                  <c:v>39.299999999999997</c:v>
                </c:pt>
                <c:pt idx="787">
                  <c:v>39.35</c:v>
                </c:pt>
                <c:pt idx="788">
                  <c:v>39.4</c:v>
                </c:pt>
                <c:pt idx="789">
                  <c:v>39.450000000000003</c:v>
                </c:pt>
                <c:pt idx="790">
                  <c:v>39.5</c:v>
                </c:pt>
                <c:pt idx="791">
                  <c:v>39.549999999999997</c:v>
                </c:pt>
                <c:pt idx="792">
                  <c:v>39.6</c:v>
                </c:pt>
                <c:pt idx="793">
                  <c:v>39.65</c:v>
                </c:pt>
                <c:pt idx="794">
                  <c:v>39.700000000000003</c:v>
                </c:pt>
                <c:pt idx="795">
                  <c:v>39.75</c:v>
                </c:pt>
                <c:pt idx="796">
                  <c:v>39.799999999999997</c:v>
                </c:pt>
                <c:pt idx="797">
                  <c:v>39.85</c:v>
                </c:pt>
                <c:pt idx="798">
                  <c:v>39.9</c:v>
                </c:pt>
                <c:pt idx="799">
                  <c:v>39.950000000000003</c:v>
                </c:pt>
                <c:pt idx="800">
                  <c:v>40</c:v>
                </c:pt>
                <c:pt idx="801">
                  <c:v>40.049999999999997</c:v>
                </c:pt>
                <c:pt idx="802">
                  <c:v>40.1</c:v>
                </c:pt>
                <c:pt idx="803">
                  <c:v>40.15</c:v>
                </c:pt>
                <c:pt idx="804">
                  <c:v>40.200000000000003</c:v>
                </c:pt>
                <c:pt idx="805">
                  <c:v>40.25</c:v>
                </c:pt>
                <c:pt idx="806">
                  <c:v>40.299999999999997</c:v>
                </c:pt>
                <c:pt idx="807">
                  <c:v>40.35</c:v>
                </c:pt>
                <c:pt idx="808">
                  <c:v>40.4</c:v>
                </c:pt>
                <c:pt idx="809">
                  <c:v>40.450000000000003</c:v>
                </c:pt>
                <c:pt idx="810">
                  <c:v>40.5</c:v>
                </c:pt>
                <c:pt idx="811">
                  <c:v>40.549999999999997</c:v>
                </c:pt>
                <c:pt idx="812">
                  <c:v>40.6</c:v>
                </c:pt>
                <c:pt idx="813">
                  <c:v>40.65</c:v>
                </c:pt>
                <c:pt idx="814">
                  <c:v>40.700000000000003</c:v>
                </c:pt>
                <c:pt idx="815">
                  <c:v>40.75</c:v>
                </c:pt>
                <c:pt idx="816">
                  <c:v>40.799999999999997</c:v>
                </c:pt>
                <c:pt idx="817">
                  <c:v>40.85</c:v>
                </c:pt>
                <c:pt idx="818">
                  <c:v>40.9</c:v>
                </c:pt>
                <c:pt idx="819">
                  <c:v>40.950000000000003</c:v>
                </c:pt>
                <c:pt idx="820">
                  <c:v>41</c:v>
                </c:pt>
                <c:pt idx="821">
                  <c:v>41.05</c:v>
                </c:pt>
                <c:pt idx="822">
                  <c:v>41.1</c:v>
                </c:pt>
                <c:pt idx="823">
                  <c:v>41.15</c:v>
                </c:pt>
                <c:pt idx="824">
                  <c:v>41.2</c:v>
                </c:pt>
                <c:pt idx="825">
                  <c:v>41.25</c:v>
                </c:pt>
                <c:pt idx="826">
                  <c:v>41.3</c:v>
                </c:pt>
                <c:pt idx="827">
                  <c:v>41.35</c:v>
                </c:pt>
                <c:pt idx="828">
                  <c:v>41.4</c:v>
                </c:pt>
                <c:pt idx="829">
                  <c:v>41.45</c:v>
                </c:pt>
                <c:pt idx="830">
                  <c:v>41.5</c:v>
                </c:pt>
                <c:pt idx="831">
                  <c:v>41.55</c:v>
                </c:pt>
                <c:pt idx="832">
                  <c:v>41.6</c:v>
                </c:pt>
                <c:pt idx="833">
                  <c:v>41.65</c:v>
                </c:pt>
                <c:pt idx="834">
                  <c:v>41.7</c:v>
                </c:pt>
                <c:pt idx="835">
                  <c:v>41.75</c:v>
                </c:pt>
                <c:pt idx="836">
                  <c:v>41.8</c:v>
                </c:pt>
                <c:pt idx="837">
                  <c:v>41.85</c:v>
                </c:pt>
                <c:pt idx="838">
                  <c:v>41.9</c:v>
                </c:pt>
                <c:pt idx="839">
                  <c:v>41.95</c:v>
                </c:pt>
                <c:pt idx="840">
                  <c:v>42</c:v>
                </c:pt>
                <c:pt idx="841">
                  <c:v>42.05</c:v>
                </c:pt>
                <c:pt idx="842">
                  <c:v>42.1</c:v>
                </c:pt>
                <c:pt idx="843">
                  <c:v>42.15</c:v>
                </c:pt>
                <c:pt idx="844">
                  <c:v>42.2</c:v>
                </c:pt>
                <c:pt idx="845">
                  <c:v>42.25</c:v>
                </c:pt>
                <c:pt idx="846">
                  <c:v>42.3</c:v>
                </c:pt>
                <c:pt idx="847">
                  <c:v>42.35</c:v>
                </c:pt>
                <c:pt idx="848">
                  <c:v>42.4</c:v>
                </c:pt>
                <c:pt idx="849">
                  <c:v>42.45</c:v>
                </c:pt>
                <c:pt idx="850">
                  <c:v>42.5</c:v>
                </c:pt>
                <c:pt idx="851">
                  <c:v>42.55</c:v>
                </c:pt>
                <c:pt idx="852">
                  <c:v>42.6</c:v>
                </c:pt>
                <c:pt idx="853">
                  <c:v>42.65</c:v>
                </c:pt>
                <c:pt idx="854">
                  <c:v>42.7</c:v>
                </c:pt>
                <c:pt idx="855">
                  <c:v>42.75</c:v>
                </c:pt>
                <c:pt idx="856">
                  <c:v>42.8</c:v>
                </c:pt>
                <c:pt idx="857">
                  <c:v>42.85</c:v>
                </c:pt>
                <c:pt idx="858">
                  <c:v>42.9</c:v>
                </c:pt>
                <c:pt idx="859">
                  <c:v>42.95</c:v>
                </c:pt>
                <c:pt idx="860">
                  <c:v>43</c:v>
                </c:pt>
                <c:pt idx="861">
                  <c:v>43.05</c:v>
                </c:pt>
                <c:pt idx="862">
                  <c:v>43.1</c:v>
                </c:pt>
                <c:pt idx="863">
                  <c:v>43.15</c:v>
                </c:pt>
                <c:pt idx="864">
                  <c:v>43.2</c:v>
                </c:pt>
                <c:pt idx="865">
                  <c:v>43.25</c:v>
                </c:pt>
                <c:pt idx="866">
                  <c:v>43.3</c:v>
                </c:pt>
                <c:pt idx="867">
                  <c:v>43.35</c:v>
                </c:pt>
                <c:pt idx="868">
                  <c:v>43.4</c:v>
                </c:pt>
                <c:pt idx="869">
                  <c:v>43.45</c:v>
                </c:pt>
                <c:pt idx="870">
                  <c:v>43.5</c:v>
                </c:pt>
                <c:pt idx="871">
                  <c:v>43.55</c:v>
                </c:pt>
                <c:pt idx="872">
                  <c:v>43.6</c:v>
                </c:pt>
                <c:pt idx="873">
                  <c:v>43.65</c:v>
                </c:pt>
                <c:pt idx="874">
                  <c:v>43.7</c:v>
                </c:pt>
                <c:pt idx="875">
                  <c:v>43.75</c:v>
                </c:pt>
                <c:pt idx="876">
                  <c:v>43.8</c:v>
                </c:pt>
                <c:pt idx="877">
                  <c:v>43.85</c:v>
                </c:pt>
                <c:pt idx="878">
                  <c:v>43.9</c:v>
                </c:pt>
                <c:pt idx="879">
                  <c:v>43.95</c:v>
                </c:pt>
                <c:pt idx="880">
                  <c:v>44</c:v>
                </c:pt>
                <c:pt idx="881">
                  <c:v>44.05</c:v>
                </c:pt>
                <c:pt idx="882">
                  <c:v>44.1</c:v>
                </c:pt>
                <c:pt idx="883">
                  <c:v>44.15</c:v>
                </c:pt>
                <c:pt idx="884">
                  <c:v>44.2</c:v>
                </c:pt>
                <c:pt idx="885">
                  <c:v>44.25</c:v>
                </c:pt>
                <c:pt idx="886">
                  <c:v>44.3</c:v>
                </c:pt>
                <c:pt idx="887">
                  <c:v>44.35</c:v>
                </c:pt>
                <c:pt idx="888">
                  <c:v>44.4</c:v>
                </c:pt>
                <c:pt idx="889">
                  <c:v>44.45</c:v>
                </c:pt>
                <c:pt idx="890">
                  <c:v>44.5</c:v>
                </c:pt>
                <c:pt idx="891">
                  <c:v>44.55</c:v>
                </c:pt>
                <c:pt idx="892">
                  <c:v>44.6</c:v>
                </c:pt>
                <c:pt idx="893">
                  <c:v>44.65</c:v>
                </c:pt>
                <c:pt idx="894">
                  <c:v>44.7</c:v>
                </c:pt>
                <c:pt idx="895">
                  <c:v>44.75</c:v>
                </c:pt>
                <c:pt idx="896">
                  <c:v>44.8</c:v>
                </c:pt>
                <c:pt idx="897">
                  <c:v>44.85</c:v>
                </c:pt>
                <c:pt idx="898">
                  <c:v>44.9</c:v>
                </c:pt>
                <c:pt idx="899">
                  <c:v>44.95</c:v>
                </c:pt>
                <c:pt idx="900">
                  <c:v>45</c:v>
                </c:pt>
                <c:pt idx="901">
                  <c:v>45.05</c:v>
                </c:pt>
                <c:pt idx="902">
                  <c:v>45.1</c:v>
                </c:pt>
                <c:pt idx="903">
                  <c:v>45.15</c:v>
                </c:pt>
                <c:pt idx="904">
                  <c:v>45.2</c:v>
                </c:pt>
                <c:pt idx="905">
                  <c:v>45.25</c:v>
                </c:pt>
                <c:pt idx="906">
                  <c:v>45.3</c:v>
                </c:pt>
                <c:pt idx="907">
                  <c:v>45.35</c:v>
                </c:pt>
                <c:pt idx="908">
                  <c:v>45.4</c:v>
                </c:pt>
                <c:pt idx="909">
                  <c:v>45.45</c:v>
                </c:pt>
                <c:pt idx="910">
                  <c:v>45.5</c:v>
                </c:pt>
                <c:pt idx="911">
                  <c:v>45.55</c:v>
                </c:pt>
                <c:pt idx="912">
                  <c:v>45.6</c:v>
                </c:pt>
                <c:pt idx="913">
                  <c:v>45.65</c:v>
                </c:pt>
                <c:pt idx="914">
                  <c:v>45.7</c:v>
                </c:pt>
                <c:pt idx="915">
                  <c:v>45.75</c:v>
                </c:pt>
                <c:pt idx="916">
                  <c:v>45.8</c:v>
                </c:pt>
                <c:pt idx="917">
                  <c:v>45.85</c:v>
                </c:pt>
                <c:pt idx="918">
                  <c:v>45.9</c:v>
                </c:pt>
                <c:pt idx="919">
                  <c:v>45.95</c:v>
                </c:pt>
                <c:pt idx="920">
                  <c:v>46</c:v>
                </c:pt>
                <c:pt idx="921">
                  <c:v>46.05</c:v>
                </c:pt>
                <c:pt idx="922">
                  <c:v>46.1</c:v>
                </c:pt>
                <c:pt idx="923">
                  <c:v>46.15</c:v>
                </c:pt>
                <c:pt idx="924">
                  <c:v>46.2</c:v>
                </c:pt>
                <c:pt idx="925">
                  <c:v>46.25</c:v>
                </c:pt>
                <c:pt idx="926">
                  <c:v>46.3</c:v>
                </c:pt>
                <c:pt idx="927">
                  <c:v>46.35</c:v>
                </c:pt>
                <c:pt idx="928">
                  <c:v>46.4</c:v>
                </c:pt>
                <c:pt idx="929">
                  <c:v>46.45</c:v>
                </c:pt>
                <c:pt idx="930">
                  <c:v>46.5</c:v>
                </c:pt>
                <c:pt idx="931">
                  <c:v>46.55</c:v>
                </c:pt>
                <c:pt idx="932">
                  <c:v>46.6</c:v>
                </c:pt>
                <c:pt idx="933">
                  <c:v>46.65</c:v>
                </c:pt>
                <c:pt idx="934">
                  <c:v>46.7</c:v>
                </c:pt>
                <c:pt idx="935">
                  <c:v>46.75</c:v>
                </c:pt>
                <c:pt idx="936">
                  <c:v>46.8</c:v>
                </c:pt>
                <c:pt idx="937">
                  <c:v>46.85</c:v>
                </c:pt>
                <c:pt idx="938">
                  <c:v>46.9</c:v>
                </c:pt>
                <c:pt idx="939">
                  <c:v>46.95</c:v>
                </c:pt>
                <c:pt idx="940">
                  <c:v>47</c:v>
                </c:pt>
                <c:pt idx="941">
                  <c:v>47.05</c:v>
                </c:pt>
                <c:pt idx="942">
                  <c:v>47.1</c:v>
                </c:pt>
                <c:pt idx="943">
                  <c:v>47.15</c:v>
                </c:pt>
                <c:pt idx="944">
                  <c:v>47.2</c:v>
                </c:pt>
                <c:pt idx="945">
                  <c:v>47.25</c:v>
                </c:pt>
                <c:pt idx="946">
                  <c:v>47.3</c:v>
                </c:pt>
                <c:pt idx="947">
                  <c:v>47.35</c:v>
                </c:pt>
                <c:pt idx="948">
                  <c:v>47.4</c:v>
                </c:pt>
                <c:pt idx="949">
                  <c:v>47.45</c:v>
                </c:pt>
                <c:pt idx="950">
                  <c:v>47.5</c:v>
                </c:pt>
                <c:pt idx="951">
                  <c:v>47.55</c:v>
                </c:pt>
                <c:pt idx="952">
                  <c:v>47.6</c:v>
                </c:pt>
                <c:pt idx="953">
                  <c:v>47.65</c:v>
                </c:pt>
                <c:pt idx="954">
                  <c:v>47.7</c:v>
                </c:pt>
                <c:pt idx="955">
                  <c:v>47.75</c:v>
                </c:pt>
                <c:pt idx="956">
                  <c:v>47.8</c:v>
                </c:pt>
                <c:pt idx="957">
                  <c:v>47.85</c:v>
                </c:pt>
                <c:pt idx="958">
                  <c:v>47.9</c:v>
                </c:pt>
                <c:pt idx="959">
                  <c:v>47.95</c:v>
                </c:pt>
                <c:pt idx="960">
                  <c:v>48</c:v>
                </c:pt>
                <c:pt idx="961">
                  <c:v>48.05</c:v>
                </c:pt>
                <c:pt idx="962">
                  <c:v>48.1</c:v>
                </c:pt>
                <c:pt idx="963">
                  <c:v>48.15</c:v>
                </c:pt>
                <c:pt idx="964">
                  <c:v>48.2</c:v>
                </c:pt>
                <c:pt idx="965">
                  <c:v>48.25</c:v>
                </c:pt>
                <c:pt idx="966">
                  <c:v>48.3</c:v>
                </c:pt>
                <c:pt idx="967">
                  <c:v>48.35</c:v>
                </c:pt>
                <c:pt idx="968">
                  <c:v>48.4</c:v>
                </c:pt>
                <c:pt idx="969">
                  <c:v>48.45</c:v>
                </c:pt>
                <c:pt idx="970">
                  <c:v>48.5</c:v>
                </c:pt>
                <c:pt idx="971">
                  <c:v>48.55</c:v>
                </c:pt>
                <c:pt idx="972">
                  <c:v>48.6</c:v>
                </c:pt>
                <c:pt idx="973">
                  <c:v>48.65</c:v>
                </c:pt>
                <c:pt idx="974">
                  <c:v>48.7</c:v>
                </c:pt>
                <c:pt idx="975">
                  <c:v>48.75</c:v>
                </c:pt>
                <c:pt idx="976">
                  <c:v>48.8</c:v>
                </c:pt>
                <c:pt idx="977">
                  <c:v>48.85</c:v>
                </c:pt>
                <c:pt idx="978">
                  <c:v>48.9</c:v>
                </c:pt>
                <c:pt idx="979">
                  <c:v>48.95</c:v>
                </c:pt>
                <c:pt idx="980">
                  <c:v>49</c:v>
                </c:pt>
                <c:pt idx="981">
                  <c:v>49.05</c:v>
                </c:pt>
                <c:pt idx="982">
                  <c:v>49.1</c:v>
                </c:pt>
                <c:pt idx="983">
                  <c:v>49.15</c:v>
                </c:pt>
                <c:pt idx="984">
                  <c:v>49.2</c:v>
                </c:pt>
                <c:pt idx="985">
                  <c:v>49.25</c:v>
                </c:pt>
                <c:pt idx="986">
                  <c:v>49.3</c:v>
                </c:pt>
                <c:pt idx="987">
                  <c:v>49.35</c:v>
                </c:pt>
                <c:pt idx="988">
                  <c:v>49.4</c:v>
                </c:pt>
                <c:pt idx="989">
                  <c:v>49.45</c:v>
                </c:pt>
                <c:pt idx="990">
                  <c:v>49.5</c:v>
                </c:pt>
                <c:pt idx="991">
                  <c:v>49.55</c:v>
                </c:pt>
                <c:pt idx="992">
                  <c:v>49.6</c:v>
                </c:pt>
                <c:pt idx="993">
                  <c:v>49.65</c:v>
                </c:pt>
                <c:pt idx="994">
                  <c:v>49.7</c:v>
                </c:pt>
                <c:pt idx="995">
                  <c:v>49.75</c:v>
                </c:pt>
                <c:pt idx="996">
                  <c:v>49.8</c:v>
                </c:pt>
                <c:pt idx="997">
                  <c:v>49.85</c:v>
                </c:pt>
                <c:pt idx="998">
                  <c:v>49.9</c:v>
                </c:pt>
                <c:pt idx="999">
                  <c:v>49.95</c:v>
                </c:pt>
                <c:pt idx="1000">
                  <c:v>50</c:v>
                </c:pt>
                <c:pt idx="1001">
                  <c:v>50.05</c:v>
                </c:pt>
                <c:pt idx="1002">
                  <c:v>50.1</c:v>
                </c:pt>
                <c:pt idx="1003">
                  <c:v>50.15</c:v>
                </c:pt>
                <c:pt idx="1004">
                  <c:v>50.2</c:v>
                </c:pt>
                <c:pt idx="1005">
                  <c:v>50.25</c:v>
                </c:pt>
                <c:pt idx="1006">
                  <c:v>50.3</c:v>
                </c:pt>
                <c:pt idx="1007">
                  <c:v>50.35</c:v>
                </c:pt>
                <c:pt idx="1008">
                  <c:v>50.4</c:v>
                </c:pt>
                <c:pt idx="1009">
                  <c:v>50.45</c:v>
                </c:pt>
                <c:pt idx="1010">
                  <c:v>50.5</c:v>
                </c:pt>
                <c:pt idx="1011">
                  <c:v>50.55</c:v>
                </c:pt>
                <c:pt idx="1012">
                  <c:v>50.6</c:v>
                </c:pt>
                <c:pt idx="1013">
                  <c:v>50.65</c:v>
                </c:pt>
                <c:pt idx="1014">
                  <c:v>50.7</c:v>
                </c:pt>
                <c:pt idx="1015">
                  <c:v>50.75</c:v>
                </c:pt>
                <c:pt idx="1016">
                  <c:v>50.8</c:v>
                </c:pt>
                <c:pt idx="1017">
                  <c:v>50.85</c:v>
                </c:pt>
                <c:pt idx="1018">
                  <c:v>50.9</c:v>
                </c:pt>
                <c:pt idx="1019">
                  <c:v>50.95</c:v>
                </c:pt>
                <c:pt idx="1020">
                  <c:v>51</c:v>
                </c:pt>
                <c:pt idx="1021">
                  <c:v>51.05</c:v>
                </c:pt>
                <c:pt idx="1022">
                  <c:v>51.1</c:v>
                </c:pt>
                <c:pt idx="1023">
                  <c:v>51.15</c:v>
                </c:pt>
                <c:pt idx="1024">
                  <c:v>51.2</c:v>
                </c:pt>
                <c:pt idx="1025">
                  <c:v>51.25</c:v>
                </c:pt>
                <c:pt idx="1026">
                  <c:v>51.3</c:v>
                </c:pt>
                <c:pt idx="1027">
                  <c:v>51.35</c:v>
                </c:pt>
                <c:pt idx="1028">
                  <c:v>51.4</c:v>
                </c:pt>
                <c:pt idx="1029">
                  <c:v>51.45</c:v>
                </c:pt>
                <c:pt idx="1030">
                  <c:v>51.5</c:v>
                </c:pt>
                <c:pt idx="1031">
                  <c:v>51.55</c:v>
                </c:pt>
                <c:pt idx="1032">
                  <c:v>51.6</c:v>
                </c:pt>
                <c:pt idx="1033">
                  <c:v>51.65</c:v>
                </c:pt>
                <c:pt idx="1034">
                  <c:v>51.7</c:v>
                </c:pt>
                <c:pt idx="1035">
                  <c:v>51.75</c:v>
                </c:pt>
                <c:pt idx="1036">
                  <c:v>51.8</c:v>
                </c:pt>
                <c:pt idx="1037">
                  <c:v>51.85</c:v>
                </c:pt>
                <c:pt idx="1038">
                  <c:v>51.9</c:v>
                </c:pt>
                <c:pt idx="1039">
                  <c:v>51.95</c:v>
                </c:pt>
                <c:pt idx="1040">
                  <c:v>52</c:v>
                </c:pt>
                <c:pt idx="1041">
                  <c:v>52.05</c:v>
                </c:pt>
                <c:pt idx="1042">
                  <c:v>52.1</c:v>
                </c:pt>
                <c:pt idx="1043">
                  <c:v>52.15</c:v>
                </c:pt>
                <c:pt idx="1044">
                  <c:v>52.2</c:v>
                </c:pt>
                <c:pt idx="1045">
                  <c:v>52.25</c:v>
                </c:pt>
                <c:pt idx="1046">
                  <c:v>52.3</c:v>
                </c:pt>
                <c:pt idx="1047">
                  <c:v>52.35</c:v>
                </c:pt>
                <c:pt idx="1048">
                  <c:v>52.4</c:v>
                </c:pt>
                <c:pt idx="1049">
                  <c:v>52.45</c:v>
                </c:pt>
                <c:pt idx="1050">
                  <c:v>52.5</c:v>
                </c:pt>
                <c:pt idx="1051">
                  <c:v>52.55</c:v>
                </c:pt>
                <c:pt idx="1052">
                  <c:v>52.6</c:v>
                </c:pt>
                <c:pt idx="1053">
                  <c:v>52.65</c:v>
                </c:pt>
                <c:pt idx="1054">
                  <c:v>52.7</c:v>
                </c:pt>
                <c:pt idx="1055">
                  <c:v>52.75</c:v>
                </c:pt>
                <c:pt idx="1056">
                  <c:v>52.8</c:v>
                </c:pt>
                <c:pt idx="1057">
                  <c:v>52.85</c:v>
                </c:pt>
                <c:pt idx="1058">
                  <c:v>52.9</c:v>
                </c:pt>
                <c:pt idx="1059">
                  <c:v>52.95</c:v>
                </c:pt>
                <c:pt idx="1060">
                  <c:v>53</c:v>
                </c:pt>
                <c:pt idx="1061">
                  <c:v>53.05</c:v>
                </c:pt>
                <c:pt idx="1062">
                  <c:v>53.1</c:v>
                </c:pt>
                <c:pt idx="1063">
                  <c:v>53.15</c:v>
                </c:pt>
                <c:pt idx="1064">
                  <c:v>53.2</c:v>
                </c:pt>
                <c:pt idx="1065">
                  <c:v>53.25</c:v>
                </c:pt>
                <c:pt idx="1066">
                  <c:v>53.3</c:v>
                </c:pt>
                <c:pt idx="1067">
                  <c:v>53.35</c:v>
                </c:pt>
                <c:pt idx="1068">
                  <c:v>53.4</c:v>
                </c:pt>
                <c:pt idx="1069">
                  <c:v>53.45</c:v>
                </c:pt>
                <c:pt idx="1070">
                  <c:v>53.5</c:v>
                </c:pt>
                <c:pt idx="1071">
                  <c:v>53.55</c:v>
                </c:pt>
                <c:pt idx="1072">
                  <c:v>53.6</c:v>
                </c:pt>
                <c:pt idx="1073">
                  <c:v>53.65</c:v>
                </c:pt>
                <c:pt idx="1074">
                  <c:v>53.7</c:v>
                </c:pt>
                <c:pt idx="1075">
                  <c:v>53.75</c:v>
                </c:pt>
                <c:pt idx="1076">
                  <c:v>53.8</c:v>
                </c:pt>
                <c:pt idx="1077">
                  <c:v>53.85</c:v>
                </c:pt>
                <c:pt idx="1078">
                  <c:v>53.9</c:v>
                </c:pt>
                <c:pt idx="1079">
                  <c:v>53.950000000000102</c:v>
                </c:pt>
                <c:pt idx="1080">
                  <c:v>54</c:v>
                </c:pt>
                <c:pt idx="1081">
                  <c:v>54.05</c:v>
                </c:pt>
                <c:pt idx="1082">
                  <c:v>54.1</c:v>
                </c:pt>
                <c:pt idx="1083">
                  <c:v>54.15</c:v>
                </c:pt>
                <c:pt idx="1084">
                  <c:v>54.200000000000102</c:v>
                </c:pt>
                <c:pt idx="1085">
                  <c:v>54.25</c:v>
                </c:pt>
                <c:pt idx="1086">
                  <c:v>54.3</c:v>
                </c:pt>
                <c:pt idx="1087">
                  <c:v>54.35</c:v>
                </c:pt>
                <c:pt idx="1088">
                  <c:v>54.4</c:v>
                </c:pt>
                <c:pt idx="1089">
                  <c:v>54.450000000000102</c:v>
                </c:pt>
                <c:pt idx="1090">
                  <c:v>54.5</c:v>
                </c:pt>
                <c:pt idx="1091">
                  <c:v>54.55</c:v>
                </c:pt>
                <c:pt idx="1092">
                  <c:v>54.6</c:v>
                </c:pt>
                <c:pt idx="1093">
                  <c:v>54.65</c:v>
                </c:pt>
                <c:pt idx="1094">
                  <c:v>54.700000000000102</c:v>
                </c:pt>
                <c:pt idx="1095">
                  <c:v>54.75</c:v>
                </c:pt>
                <c:pt idx="1096">
                  <c:v>54.8</c:v>
                </c:pt>
                <c:pt idx="1097">
                  <c:v>54.85</c:v>
                </c:pt>
                <c:pt idx="1098">
                  <c:v>54.9</c:v>
                </c:pt>
                <c:pt idx="1099">
                  <c:v>54.950000000000102</c:v>
                </c:pt>
                <c:pt idx="1100">
                  <c:v>55</c:v>
                </c:pt>
                <c:pt idx="1101">
                  <c:v>55.05</c:v>
                </c:pt>
                <c:pt idx="1102">
                  <c:v>55.1</c:v>
                </c:pt>
                <c:pt idx="1103">
                  <c:v>55.15</c:v>
                </c:pt>
                <c:pt idx="1104">
                  <c:v>55.200000000000102</c:v>
                </c:pt>
                <c:pt idx="1105">
                  <c:v>55.25</c:v>
                </c:pt>
                <c:pt idx="1106">
                  <c:v>55.3</c:v>
                </c:pt>
                <c:pt idx="1107">
                  <c:v>55.35</c:v>
                </c:pt>
                <c:pt idx="1108">
                  <c:v>55.4</c:v>
                </c:pt>
                <c:pt idx="1109">
                  <c:v>55.450000000000102</c:v>
                </c:pt>
                <c:pt idx="1110">
                  <c:v>55.5</c:v>
                </c:pt>
                <c:pt idx="1111">
                  <c:v>55.55</c:v>
                </c:pt>
                <c:pt idx="1112">
                  <c:v>55.6</c:v>
                </c:pt>
                <c:pt idx="1113">
                  <c:v>55.65</c:v>
                </c:pt>
                <c:pt idx="1114">
                  <c:v>55.700000000000102</c:v>
                </c:pt>
                <c:pt idx="1115">
                  <c:v>55.75</c:v>
                </c:pt>
                <c:pt idx="1116">
                  <c:v>55.800000000000097</c:v>
                </c:pt>
                <c:pt idx="1117">
                  <c:v>55.85</c:v>
                </c:pt>
                <c:pt idx="1118">
                  <c:v>55.9</c:v>
                </c:pt>
                <c:pt idx="1119">
                  <c:v>55.950000000000102</c:v>
                </c:pt>
                <c:pt idx="1120">
                  <c:v>56</c:v>
                </c:pt>
                <c:pt idx="1121">
                  <c:v>56.050000000000097</c:v>
                </c:pt>
                <c:pt idx="1122">
                  <c:v>56.1</c:v>
                </c:pt>
                <c:pt idx="1123">
                  <c:v>56.15</c:v>
                </c:pt>
                <c:pt idx="1124">
                  <c:v>56.200000000000102</c:v>
                </c:pt>
                <c:pt idx="1125">
                  <c:v>56.25</c:v>
                </c:pt>
                <c:pt idx="1126">
                  <c:v>56.300000000000097</c:v>
                </c:pt>
                <c:pt idx="1127">
                  <c:v>56.35</c:v>
                </c:pt>
                <c:pt idx="1128">
                  <c:v>56.4</c:v>
                </c:pt>
                <c:pt idx="1129">
                  <c:v>56.450000000000102</c:v>
                </c:pt>
                <c:pt idx="1130">
                  <c:v>56.5</c:v>
                </c:pt>
                <c:pt idx="1131">
                  <c:v>56.550000000000097</c:v>
                </c:pt>
                <c:pt idx="1132">
                  <c:v>56.6</c:v>
                </c:pt>
                <c:pt idx="1133">
                  <c:v>56.65</c:v>
                </c:pt>
                <c:pt idx="1134">
                  <c:v>56.700000000000102</c:v>
                </c:pt>
                <c:pt idx="1135">
                  <c:v>56.75</c:v>
                </c:pt>
                <c:pt idx="1136">
                  <c:v>56.800000000000097</c:v>
                </c:pt>
                <c:pt idx="1137">
                  <c:v>56.85</c:v>
                </c:pt>
                <c:pt idx="1138">
                  <c:v>56.9</c:v>
                </c:pt>
                <c:pt idx="1139">
                  <c:v>56.950000000000102</c:v>
                </c:pt>
                <c:pt idx="1140">
                  <c:v>57</c:v>
                </c:pt>
                <c:pt idx="1141">
                  <c:v>57.050000000000097</c:v>
                </c:pt>
                <c:pt idx="1142">
                  <c:v>57.1</c:v>
                </c:pt>
                <c:pt idx="1143">
                  <c:v>57.150000000000098</c:v>
                </c:pt>
                <c:pt idx="1144">
                  <c:v>57.200000000000102</c:v>
                </c:pt>
                <c:pt idx="1145">
                  <c:v>57.25</c:v>
                </c:pt>
                <c:pt idx="1146">
                  <c:v>57.300000000000097</c:v>
                </c:pt>
                <c:pt idx="1147">
                  <c:v>57.35</c:v>
                </c:pt>
                <c:pt idx="1148">
                  <c:v>57.400000000000098</c:v>
                </c:pt>
                <c:pt idx="1149">
                  <c:v>57.450000000000102</c:v>
                </c:pt>
                <c:pt idx="1150">
                  <c:v>57.5</c:v>
                </c:pt>
                <c:pt idx="1151">
                  <c:v>57.550000000000097</c:v>
                </c:pt>
                <c:pt idx="1152">
                  <c:v>57.6</c:v>
                </c:pt>
                <c:pt idx="1153">
                  <c:v>57.650000000000098</c:v>
                </c:pt>
                <c:pt idx="1154">
                  <c:v>57.700000000000102</c:v>
                </c:pt>
                <c:pt idx="1155">
                  <c:v>57.75</c:v>
                </c:pt>
                <c:pt idx="1156">
                  <c:v>57.800000000000097</c:v>
                </c:pt>
                <c:pt idx="1157">
                  <c:v>57.85</c:v>
                </c:pt>
                <c:pt idx="1158">
                  <c:v>57.900000000000098</c:v>
                </c:pt>
                <c:pt idx="1159">
                  <c:v>57.950000000000102</c:v>
                </c:pt>
                <c:pt idx="1160">
                  <c:v>58</c:v>
                </c:pt>
                <c:pt idx="1161">
                  <c:v>58.050000000000097</c:v>
                </c:pt>
                <c:pt idx="1162">
                  <c:v>58.1</c:v>
                </c:pt>
                <c:pt idx="1163">
                  <c:v>58.150000000000098</c:v>
                </c:pt>
                <c:pt idx="1164">
                  <c:v>58.200000000000102</c:v>
                </c:pt>
                <c:pt idx="1165">
                  <c:v>58.25</c:v>
                </c:pt>
                <c:pt idx="1166">
                  <c:v>58.300000000000097</c:v>
                </c:pt>
                <c:pt idx="1167">
                  <c:v>58.35</c:v>
                </c:pt>
                <c:pt idx="1168">
                  <c:v>58.400000000000098</c:v>
                </c:pt>
                <c:pt idx="1169">
                  <c:v>58.450000000000102</c:v>
                </c:pt>
                <c:pt idx="1170">
                  <c:v>58.5</c:v>
                </c:pt>
                <c:pt idx="1171">
                  <c:v>58.550000000000097</c:v>
                </c:pt>
                <c:pt idx="1172">
                  <c:v>58.6</c:v>
                </c:pt>
                <c:pt idx="1173">
                  <c:v>58.650000000000098</c:v>
                </c:pt>
                <c:pt idx="1174">
                  <c:v>58.700000000000102</c:v>
                </c:pt>
                <c:pt idx="1175">
                  <c:v>58.75</c:v>
                </c:pt>
                <c:pt idx="1176">
                  <c:v>58.800000000000097</c:v>
                </c:pt>
                <c:pt idx="1177">
                  <c:v>58.85</c:v>
                </c:pt>
                <c:pt idx="1178">
                  <c:v>58.900000000000098</c:v>
                </c:pt>
                <c:pt idx="1179">
                  <c:v>58.950000000000102</c:v>
                </c:pt>
                <c:pt idx="1180">
                  <c:v>59.000000000000099</c:v>
                </c:pt>
                <c:pt idx="1181">
                  <c:v>59.050000000000097</c:v>
                </c:pt>
                <c:pt idx="1182">
                  <c:v>59.1</c:v>
                </c:pt>
                <c:pt idx="1183">
                  <c:v>59.150000000000098</c:v>
                </c:pt>
                <c:pt idx="1184">
                  <c:v>59.200000000000102</c:v>
                </c:pt>
                <c:pt idx="1185">
                  <c:v>59.250000000000099</c:v>
                </c:pt>
                <c:pt idx="1186">
                  <c:v>59.300000000000097</c:v>
                </c:pt>
                <c:pt idx="1187">
                  <c:v>59.35</c:v>
                </c:pt>
                <c:pt idx="1188">
                  <c:v>59.400000000000098</c:v>
                </c:pt>
                <c:pt idx="1189">
                  <c:v>59.450000000000102</c:v>
                </c:pt>
                <c:pt idx="1190">
                  <c:v>59.500000000000099</c:v>
                </c:pt>
                <c:pt idx="1191">
                  <c:v>59.550000000000097</c:v>
                </c:pt>
                <c:pt idx="1192">
                  <c:v>59.6</c:v>
                </c:pt>
                <c:pt idx="1193">
                  <c:v>59.650000000000098</c:v>
                </c:pt>
                <c:pt idx="1194">
                  <c:v>59.700000000000102</c:v>
                </c:pt>
                <c:pt idx="1195">
                  <c:v>59.750000000000099</c:v>
                </c:pt>
                <c:pt idx="1196">
                  <c:v>59.800000000000097</c:v>
                </c:pt>
                <c:pt idx="1197">
                  <c:v>59.85</c:v>
                </c:pt>
                <c:pt idx="1198">
                  <c:v>59.900000000000098</c:v>
                </c:pt>
                <c:pt idx="1199">
                  <c:v>59.950000000000102</c:v>
                </c:pt>
                <c:pt idx="1200">
                  <c:v>60.000000000000099</c:v>
                </c:pt>
                <c:pt idx="1201">
                  <c:v>60.050000000000097</c:v>
                </c:pt>
                <c:pt idx="1202">
                  <c:v>60.1</c:v>
                </c:pt>
                <c:pt idx="1203">
                  <c:v>60.150000000000098</c:v>
                </c:pt>
                <c:pt idx="1204">
                  <c:v>60.200000000000102</c:v>
                </c:pt>
                <c:pt idx="1205">
                  <c:v>60.250000000000099</c:v>
                </c:pt>
                <c:pt idx="1206">
                  <c:v>60.300000000000097</c:v>
                </c:pt>
                <c:pt idx="1207">
                  <c:v>60.350000000000101</c:v>
                </c:pt>
                <c:pt idx="1208">
                  <c:v>60.400000000000098</c:v>
                </c:pt>
                <c:pt idx="1209">
                  <c:v>60.450000000000102</c:v>
                </c:pt>
                <c:pt idx="1210">
                  <c:v>60.500000000000099</c:v>
                </c:pt>
                <c:pt idx="1211">
                  <c:v>60.550000000000097</c:v>
                </c:pt>
                <c:pt idx="1212">
                  <c:v>60.600000000000101</c:v>
                </c:pt>
                <c:pt idx="1213">
                  <c:v>60.650000000000098</c:v>
                </c:pt>
                <c:pt idx="1214">
                  <c:v>60.700000000000102</c:v>
                </c:pt>
                <c:pt idx="1215">
                  <c:v>60.750000000000099</c:v>
                </c:pt>
                <c:pt idx="1216">
                  <c:v>60.800000000000097</c:v>
                </c:pt>
                <c:pt idx="1217">
                  <c:v>60.850000000000101</c:v>
                </c:pt>
                <c:pt idx="1218">
                  <c:v>60.900000000000098</c:v>
                </c:pt>
                <c:pt idx="1219">
                  <c:v>60.950000000000102</c:v>
                </c:pt>
                <c:pt idx="1220">
                  <c:v>61.000000000000099</c:v>
                </c:pt>
                <c:pt idx="1221">
                  <c:v>61.050000000000097</c:v>
                </c:pt>
                <c:pt idx="1222">
                  <c:v>61.100000000000101</c:v>
                </c:pt>
                <c:pt idx="1223">
                  <c:v>61.150000000000098</c:v>
                </c:pt>
                <c:pt idx="1224">
                  <c:v>61.200000000000102</c:v>
                </c:pt>
                <c:pt idx="1225">
                  <c:v>61.250000000000099</c:v>
                </c:pt>
                <c:pt idx="1226">
                  <c:v>61.300000000000097</c:v>
                </c:pt>
                <c:pt idx="1227">
                  <c:v>61.350000000000101</c:v>
                </c:pt>
                <c:pt idx="1228">
                  <c:v>61.400000000000098</c:v>
                </c:pt>
                <c:pt idx="1229">
                  <c:v>61.450000000000102</c:v>
                </c:pt>
                <c:pt idx="1230">
                  <c:v>61.500000000000099</c:v>
                </c:pt>
                <c:pt idx="1231">
                  <c:v>61.550000000000097</c:v>
                </c:pt>
                <c:pt idx="1232">
                  <c:v>61.600000000000101</c:v>
                </c:pt>
                <c:pt idx="1233">
                  <c:v>61.650000000000098</c:v>
                </c:pt>
                <c:pt idx="1234">
                  <c:v>61.700000000000102</c:v>
                </c:pt>
                <c:pt idx="1235">
                  <c:v>61.750000000000099</c:v>
                </c:pt>
                <c:pt idx="1236">
                  <c:v>61.800000000000097</c:v>
                </c:pt>
                <c:pt idx="1237">
                  <c:v>61.850000000000101</c:v>
                </c:pt>
                <c:pt idx="1238">
                  <c:v>61.900000000000098</c:v>
                </c:pt>
                <c:pt idx="1239">
                  <c:v>61.950000000000102</c:v>
                </c:pt>
                <c:pt idx="1240">
                  <c:v>62.000000000000099</c:v>
                </c:pt>
                <c:pt idx="1241">
                  <c:v>62.050000000000097</c:v>
                </c:pt>
                <c:pt idx="1242">
                  <c:v>62.100000000000101</c:v>
                </c:pt>
                <c:pt idx="1243">
                  <c:v>62.150000000000098</c:v>
                </c:pt>
                <c:pt idx="1244">
                  <c:v>62.200000000000102</c:v>
                </c:pt>
                <c:pt idx="1245">
                  <c:v>62.250000000000099</c:v>
                </c:pt>
                <c:pt idx="1246">
                  <c:v>62.300000000000097</c:v>
                </c:pt>
                <c:pt idx="1247">
                  <c:v>62.350000000000101</c:v>
                </c:pt>
                <c:pt idx="1248">
                  <c:v>62.400000000000098</c:v>
                </c:pt>
                <c:pt idx="1249">
                  <c:v>62.450000000000102</c:v>
                </c:pt>
                <c:pt idx="1250">
                  <c:v>62.500000000000099</c:v>
                </c:pt>
                <c:pt idx="1251">
                  <c:v>62.550000000000097</c:v>
                </c:pt>
                <c:pt idx="1252">
                  <c:v>62.600000000000101</c:v>
                </c:pt>
                <c:pt idx="1253">
                  <c:v>62.650000000000098</c:v>
                </c:pt>
                <c:pt idx="1254">
                  <c:v>62.700000000000102</c:v>
                </c:pt>
                <c:pt idx="1255">
                  <c:v>62.750000000000099</c:v>
                </c:pt>
                <c:pt idx="1256">
                  <c:v>62.800000000000097</c:v>
                </c:pt>
                <c:pt idx="1257">
                  <c:v>62.850000000000101</c:v>
                </c:pt>
                <c:pt idx="1258">
                  <c:v>62.900000000000098</c:v>
                </c:pt>
                <c:pt idx="1259">
                  <c:v>62.950000000000102</c:v>
                </c:pt>
                <c:pt idx="1260">
                  <c:v>63.000000000000099</c:v>
                </c:pt>
                <c:pt idx="1261">
                  <c:v>63.050000000000097</c:v>
                </c:pt>
                <c:pt idx="1262">
                  <c:v>63.100000000000101</c:v>
                </c:pt>
                <c:pt idx="1263">
                  <c:v>63.150000000000098</c:v>
                </c:pt>
                <c:pt idx="1264">
                  <c:v>63.200000000000102</c:v>
                </c:pt>
                <c:pt idx="1265">
                  <c:v>63.250000000000099</c:v>
                </c:pt>
                <c:pt idx="1266">
                  <c:v>63.300000000000097</c:v>
                </c:pt>
                <c:pt idx="1267">
                  <c:v>63.350000000000101</c:v>
                </c:pt>
                <c:pt idx="1268">
                  <c:v>63.400000000000098</c:v>
                </c:pt>
                <c:pt idx="1269">
                  <c:v>63.450000000000102</c:v>
                </c:pt>
                <c:pt idx="1270">
                  <c:v>63.500000000000099</c:v>
                </c:pt>
                <c:pt idx="1271">
                  <c:v>63.550000000000097</c:v>
                </c:pt>
                <c:pt idx="1272">
                  <c:v>63.600000000000101</c:v>
                </c:pt>
                <c:pt idx="1273">
                  <c:v>63.650000000000098</c:v>
                </c:pt>
                <c:pt idx="1274">
                  <c:v>63.700000000000102</c:v>
                </c:pt>
                <c:pt idx="1275">
                  <c:v>63.750000000000099</c:v>
                </c:pt>
                <c:pt idx="1276">
                  <c:v>63.800000000000097</c:v>
                </c:pt>
                <c:pt idx="1277">
                  <c:v>63.850000000000101</c:v>
                </c:pt>
                <c:pt idx="1278">
                  <c:v>63.900000000000098</c:v>
                </c:pt>
                <c:pt idx="1279">
                  <c:v>63.950000000000102</c:v>
                </c:pt>
                <c:pt idx="1280">
                  <c:v>64.000000000000099</c:v>
                </c:pt>
                <c:pt idx="1281">
                  <c:v>64.050000000000097</c:v>
                </c:pt>
                <c:pt idx="1282">
                  <c:v>64.100000000000094</c:v>
                </c:pt>
                <c:pt idx="1283">
                  <c:v>64.150000000000105</c:v>
                </c:pt>
                <c:pt idx="1284">
                  <c:v>64.200000000000102</c:v>
                </c:pt>
                <c:pt idx="1285">
                  <c:v>64.250000000000099</c:v>
                </c:pt>
                <c:pt idx="1286">
                  <c:v>64.300000000000097</c:v>
                </c:pt>
                <c:pt idx="1287">
                  <c:v>64.350000000000094</c:v>
                </c:pt>
                <c:pt idx="1288">
                  <c:v>64.400000000000105</c:v>
                </c:pt>
                <c:pt idx="1289">
                  <c:v>64.450000000000102</c:v>
                </c:pt>
                <c:pt idx="1290">
                  <c:v>64.500000000000099</c:v>
                </c:pt>
                <c:pt idx="1291">
                  <c:v>64.550000000000097</c:v>
                </c:pt>
                <c:pt idx="1292">
                  <c:v>64.600000000000094</c:v>
                </c:pt>
                <c:pt idx="1293">
                  <c:v>64.650000000000105</c:v>
                </c:pt>
                <c:pt idx="1294">
                  <c:v>64.700000000000102</c:v>
                </c:pt>
                <c:pt idx="1295">
                  <c:v>64.750000000000099</c:v>
                </c:pt>
                <c:pt idx="1296">
                  <c:v>64.800000000000097</c:v>
                </c:pt>
                <c:pt idx="1297">
                  <c:v>64.850000000000094</c:v>
                </c:pt>
                <c:pt idx="1298">
                  <c:v>64.900000000000105</c:v>
                </c:pt>
                <c:pt idx="1299">
                  <c:v>64.950000000000102</c:v>
                </c:pt>
                <c:pt idx="1300">
                  <c:v>65.000000000000099</c:v>
                </c:pt>
                <c:pt idx="1301">
                  <c:v>65.050000000000097</c:v>
                </c:pt>
                <c:pt idx="1302">
                  <c:v>65.100000000000094</c:v>
                </c:pt>
                <c:pt idx="1303">
                  <c:v>65.150000000000105</c:v>
                </c:pt>
                <c:pt idx="1304">
                  <c:v>65.200000000000102</c:v>
                </c:pt>
                <c:pt idx="1305">
                  <c:v>65.250000000000099</c:v>
                </c:pt>
                <c:pt idx="1306">
                  <c:v>65.300000000000097</c:v>
                </c:pt>
                <c:pt idx="1307">
                  <c:v>65.350000000000094</c:v>
                </c:pt>
                <c:pt idx="1308">
                  <c:v>65.400000000000105</c:v>
                </c:pt>
                <c:pt idx="1309">
                  <c:v>65.450000000000102</c:v>
                </c:pt>
                <c:pt idx="1310">
                  <c:v>65.500000000000099</c:v>
                </c:pt>
                <c:pt idx="1311">
                  <c:v>65.550000000000097</c:v>
                </c:pt>
                <c:pt idx="1312">
                  <c:v>65.600000000000094</c:v>
                </c:pt>
                <c:pt idx="1313">
                  <c:v>65.650000000000105</c:v>
                </c:pt>
                <c:pt idx="1314">
                  <c:v>65.700000000000102</c:v>
                </c:pt>
                <c:pt idx="1315">
                  <c:v>65.750000000000099</c:v>
                </c:pt>
                <c:pt idx="1316">
                  <c:v>65.800000000000097</c:v>
                </c:pt>
                <c:pt idx="1317">
                  <c:v>65.850000000000094</c:v>
                </c:pt>
                <c:pt idx="1318">
                  <c:v>65.900000000000105</c:v>
                </c:pt>
                <c:pt idx="1319">
                  <c:v>65.950000000000102</c:v>
                </c:pt>
                <c:pt idx="1320">
                  <c:v>66.000000000000099</c:v>
                </c:pt>
                <c:pt idx="1321">
                  <c:v>66.050000000000097</c:v>
                </c:pt>
                <c:pt idx="1322">
                  <c:v>66.100000000000094</c:v>
                </c:pt>
                <c:pt idx="1323">
                  <c:v>66.150000000000105</c:v>
                </c:pt>
                <c:pt idx="1324">
                  <c:v>66.200000000000102</c:v>
                </c:pt>
                <c:pt idx="1325">
                  <c:v>66.250000000000099</c:v>
                </c:pt>
                <c:pt idx="1326">
                  <c:v>66.300000000000097</c:v>
                </c:pt>
                <c:pt idx="1327">
                  <c:v>66.350000000000094</c:v>
                </c:pt>
                <c:pt idx="1328">
                  <c:v>66.400000000000105</c:v>
                </c:pt>
                <c:pt idx="1329">
                  <c:v>66.450000000000102</c:v>
                </c:pt>
                <c:pt idx="1330">
                  <c:v>66.500000000000099</c:v>
                </c:pt>
                <c:pt idx="1331">
                  <c:v>66.550000000000097</c:v>
                </c:pt>
                <c:pt idx="1332">
                  <c:v>66.600000000000094</c:v>
                </c:pt>
                <c:pt idx="1333">
                  <c:v>66.650000000000105</c:v>
                </c:pt>
                <c:pt idx="1334">
                  <c:v>66.700000000000102</c:v>
                </c:pt>
                <c:pt idx="1335">
                  <c:v>66.750000000000099</c:v>
                </c:pt>
                <c:pt idx="1336">
                  <c:v>66.800000000000097</c:v>
                </c:pt>
                <c:pt idx="1337">
                  <c:v>66.850000000000094</c:v>
                </c:pt>
                <c:pt idx="1338">
                  <c:v>66.900000000000105</c:v>
                </c:pt>
                <c:pt idx="1339">
                  <c:v>66.950000000000102</c:v>
                </c:pt>
                <c:pt idx="1340">
                  <c:v>67.000000000000099</c:v>
                </c:pt>
                <c:pt idx="1341">
                  <c:v>67.050000000000097</c:v>
                </c:pt>
                <c:pt idx="1342">
                  <c:v>67.100000000000094</c:v>
                </c:pt>
                <c:pt idx="1343">
                  <c:v>67.150000000000105</c:v>
                </c:pt>
                <c:pt idx="1344">
                  <c:v>67.200000000000102</c:v>
                </c:pt>
                <c:pt idx="1345">
                  <c:v>67.250000000000099</c:v>
                </c:pt>
                <c:pt idx="1346">
                  <c:v>67.300000000000097</c:v>
                </c:pt>
                <c:pt idx="1347">
                  <c:v>67.350000000000094</c:v>
                </c:pt>
                <c:pt idx="1348">
                  <c:v>67.400000000000105</c:v>
                </c:pt>
                <c:pt idx="1349">
                  <c:v>67.450000000000102</c:v>
                </c:pt>
                <c:pt idx="1350">
                  <c:v>67.500000000000099</c:v>
                </c:pt>
                <c:pt idx="1351">
                  <c:v>67.550000000000097</c:v>
                </c:pt>
                <c:pt idx="1352">
                  <c:v>67.600000000000094</c:v>
                </c:pt>
                <c:pt idx="1353">
                  <c:v>67.650000000000105</c:v>
                </c:pt>
                <c:pt idx="1354">
                  <c:v>67.700000000000102</c:v>
                </c:pt>
                <c:pt idx="1355">
                  <c:v>67.750000000000099</c:v>
                </c:pt>
                <c:pt idx="1356">
                  <c:v>67.800000000000097</c:v>
                </c:pt>
                <c:pt idx="1357">
                  <c:v>67.850000000000094</c:v>
                </c:pt>
                <c:pt idx="1358">
                  <c:v>67.900000000000105</c:v>
                </c:pt>
                <c:pt idx="1359">
                  <c:v>67.950000000000102</c:v>
                </c:pt>
                <c:pt idx="1360">
                  <c:v>68.000000000000099</c:v>
                </c:pt>
                <c:pt idx="1361">
                  <c:v>68.050000000000097</c:v>
                </c:pt>
                <c:pt idx="1362">
                  <c:v>68.100000000000094</c:v>
                </c:pt>
                <c:pt idx="1363">
                  <c:v>68.150000000000105</c:v>
                </c:pt>
                <c:pt idx="1364">
                  <c:v>68.200000000000102</c:v>
                </c:pt>
                <c:pt idx="1365">
                  <c:v>68.250000000000099</c:v>
                </c:pt>
                <c:pt idx="1366">
                  <c:v>68.300000000000097</c:v>
                </c:pt>
                <c:pt idx="1367">
                  <c:v>68.350000000000094</c:v>
                </c:pt>
                <c:pt idx="1368">
                  <c:v>68.400000000000105</c:v>
                </c:pt>
                <c:pt idx="1369">
                  <c:v>68.450000000000102</c:v>
                </c:pt>
                <c:pt idx="1370">
                  <c:v>68.500000000000099</c:v>
                </c:pt>
                <c:pt idx="1371">
                  <c:v>68.550000000000097</c:v>
                </c:pt>
                <c:pt idx="1372">
                  <c:v>68.600000000000094</c:v>
                </c:pt>
                <c:pt idx="1373">
                  <c:v>68.650000000000105</c:v>
                </c:pt>
                <c:pt idx="1374">
                  <c:v>68.700000000000102</c:v>
                </c:pt>
                <c:pt idx="1375">
                  <c:v>68.750000000000099</c:v>
                </c:pt>
                <c:pt idx="1376">
                  <c:v>68.800000000000097</c:v>
                </c:pt>
                <c:pt idx="1377">
                  <c:v>68.850000000000094</c:v>
                </c:pt>
                <c:pt idx="1378">
                  <c:v>68.900000000000105</c:v>
                </c:pt>
                <c:pt idx="1379">
                  <c:v>68.950000000000102</c:v>
                </c:pt>
                <c:pt idx="1380">
                  <c:v>69.000000000000099</c:v>
                </c:pt>
                <c:pt idx="1381">
                  <c:v>69.050000000000097</c:v>
                </c:pt>
                <c:pt idx="1382">
                  <c:v>69.100000000000094</c:v>
                </c:pt>
                <c:pt idx="1383">
                  <c:v>69.150000000000105</c:v>
                </c:pt>
                <c:pt idx="1384">
                  <c:v>69.200000000000102</c:v>
                </c:pt>
                <c:pt idx="1385">
                  <c:v>69.250000000000099</c:v>
                </c:pt>
                <c:pt idx="1386">
                  <c:v>69.300000000000097</c:v>
                </c:pt>
                <c:pt idx="1387">
                  <c:v>69.350000000000094</c:v>
                </c:pt>
                <c:pt idx="1388">
                  <c:v>69.400000000000105</c:v>
                </c:pt>
                <c:pt idx="1389">
                  <c:v>69.450000000000102</c:v>
                </c:pt>
                <c:pt idx="1390">
                  <c:v>69.500000000000099</c:v>
                </c:pt>
                <c:pt idx="1391">
                  <c:v>69.550000000000097</c:v>
                </c:pt>
                <c:pt idx="1392">
                  <c:v>69.600000000000094</c:v>
                </c:pt>
                <c:pt idx="1393">
                  <c:v>69.650000000000105</c:v>
                </c:pt>
                <c:pt idx="1394">
                  <c:v>69.700000000000102</c:v>
                </c:pt>
                <c:pt idx="1395">
                  <c:v>69.750000000000099</c:v>
                </c:pt>
                <c:pt idx="1396">
                  <c:v>69.800000000000097</c:v>
                </c:pt>
                <c:pt idx="1397">
                  <c:v>69.850000000000094</c:v>
                </c:pt>
                <c:pt idx="1398">
                  <c:v>69.900000000000105</c:v>
                </c:pt>
                <c:pt idx="1399">
                  <c:v>69.950000000000102</c:v>
                </c:pt>
                <c:pt idx="1400">
                  <c:v>70.000000000000099</c:v>
                </c:pt>
                <c:pt idx="1401">
                  <c:v>70.050000000000097</c:v>
                </c:pt>
                <c:pt idx="1402">
                  <c:v>70.100000000000094</c:v>
                </c:pt>
                <c:pt idx="1403">
                  <c:v>70.150000000000105</c:v>
                </c:pt>
                <c:pt idx="1404">
                  <c:v>70.200000000000102</c:v>
                </c:pt>
                <c:pt idx="1405">
                  <c:v>70.250000000000099</c:v>
                </c:pt>
                <c:pt idx="1406">
                  <c:v>70.300000000000097</c:v>
                </c:pt>
                <c:pt idx="1407">
                  <c:v>70.350000000000094</c:v>
                </c:pt>
                <c:pt idx="1408">
                  <c:v>70.400000000000105</c:v>
                </c:pt>
                <c:pt idx="1409">
                  <c:v>70.450000000000102</c:v>
                </c:pt>
                <c:pt idx="1410">
                  <c:v>70.500000000000099</c:v>
                </c:pt>
                <c:pt idx="1411">
                  <c:v>70.550000000000097</c:v>
                </c:pt>
                <c:pt idx="1412">
                  <c:v>70.600000000000094</c:v>
                </c:pt>
                <c:pt idx="1413">
                  <c:v>70.650000000000105</c:v>
                </c:pt>
                <c:pt idx="1414">
                  <c:v>70.700000000000102</c:v>
                </c:pt>
                <c:pt idx="1415">
                  <c:v>70.750000000000099</c:v>
                </c:pt>
                <c:pt idx="1416">
                  <c:v>70.800000000000097</c:v>
                </c:pt>
                <c:pt idx="1417">
                  <c:v>70.850000000000094</c:v>
                </c:pt>
                <c:pt idx="1418">
                  <c:v>70.900000000000105</c:v>
                </c:pt>
                <c:pt idx="1419">
                  <c:v>70.950000000000102</c:v>
                </c:pt>
                <c:pt idx="1420">
                  <c:v>71.000000000000099</c:v>
                </c:pt>
                <c:pt idx="1421">
                  <c:v>71.050000000000097</c:v>
                </c:pt>
                <c:pt idx="1422">
                  <c:v>71.100000000000094</c:v>
                </c:pt>
                <c:pt idx="1423">
                  <c:v>71.150000000000105</c:v>
                </c:pt>
                <c:pt idx="1424">
                  <c:v>71.200000000000102</c:v>
                </c:pt>
                <c:pt idx="1425">
                  <c:v>71.250000000000099</c:v>
                </c:pt>
                <c:pt idx="1426">
                  <c:v>71.300000000000097</c:v>
                </c:pt>
                <c:pt idx="1427">
                  <c:v>71.350000000000094</c:v>
                </c:pt>
                <c:pt idx="1428">
                  <c:v>71.400000000000105</c:v>
                </c:pt>
                <c:pt idx="1429">
                  <c:v>71.450000000000102</c:v>
                </c:pt>
                <c:pt idx="1430">
                  <c:v>71.500000000000099</c:v>
                </c:pt>
                <c:pt idx="1431">
                  <c:v>71.550000000000097</c:v>
                </c:pt>
                <c:pt idx="1432">
                  <c:v>71.600000000000094</c:v>
                </c:pt>
                <c:pt idx="1433">
                  <c:v>71.650000000000105</c:v>
                </c:pt>
                <c:pt idx="1434">
                  <c:v>71.700000000000102</c:v>
                </c:pt>
                <c:pt idx="1435">
                  <c:v>71.750000000000099</c:v>
                </c:pt>
                <c:pt idx="1436">
                  <c:v>71.800000000000097</c:v>
                </c:pt>
                <c:pt idx="1437">
                  <c:v>71.850000000000094</c:v>
                </c:pt>
                <c:pt idx="1438">
                  <c:v>71.900000000000105</c:v>
                </c:pt>
                <c:pt idx="1439">
                  <c:v>71.950000000000102</c:v>
                </c:pt>
                <c:pt idx="1440">
                  <c:v>72.000000000000099</c:v>
                </c:pt>
                <c:pt idx="1441">
                  <c:v>72.050000000000097</c:v>
                </c:pt>
                <c:pt idx="1442">
                  <c:v>72.100000000000094</c:v>
                </c:pt>
                <c:pt idx="1443">
                  <c:v>72.150000000000105</c:v>
                </c:pt>
                <c:pt idx="1444">
                  <c:v>72.200000000000102</c:v>
                </c:pt>
                <c:pt idx="1445">
                  <c:v>72.250000000000099</c:v>
                </c:pt>
                <c:pt idx="1446">
                  <c:v>72.300000000000097</c:v>
                </c:pt>
                <c:pt idx="1447">
                  <c:v>72.350000000000094</c:v>
                </c:pt>
                <c:pt idx="1448">
                  <c:v>72.400000000000105</c:v>
                </c:pt>
                <c:pt idx="1449">
                  <c:v>72.450000000000102</c:v>
                </c:pt>
                <c:pt idx="1450">
                  <c:v>72.500000000000099</c:v>
                </c:pt>
                <c:pt idx="1451">
                  <c:v>72.550000000000097</c:v>
                </c:pt>
                <c:pt idx="1452">
                  <c:v>72.600000000000094</c:v>
                </c:pt>
                <c:pt idx="1453">
                  <c:v>72.650000000000105</c:v>
                </c:pt>
                <c:pt idx="1454">
                  <c:v>72.700000000000102</c:v>
                </c:pt>
                <c:pt idx="1455">
                  <c:v>72.750000000000099</c:v>
                </c:pt>
                <c:pt idx="1456">
                  <c:v>72.800000000000097</c:v>
                </c:pt>
                <c:pt idx="1457">
                  <c:v>72.850000000000094</c:v>
                </c:pt>
                <c:pt idx="1458">
                  <c:v>72.900000000000105</c:v>
                </c:pt>
                <c:pt idx="1459">
                  <c:v>72.950000000000102</c:v>
                </c:pt>
                <c:pt idx="1460">
                  <c:v>73.000000000000099</c:v>
                </c:pt>
                <c:pt idx="1461">
                  <c:v>73.050000000000097</c:v>
                </c:pt>
                <c:pt idx="1462">
                  <c:v>73.100000000000094</c:v>
                </c:pt>
                <c:pt idx="1463">
                  <c:v>73.150000000000105</c:v>
                </c:pt>
                <c:pt idx="1464">
                  <c:v>73.200000000000102</c:v>
                </c:pt>
                <c:pt idx="1465">
                  <c:v>73.250000000000099</c:v>
                </c:pt>
                <c:pt idx="1466">
                  <c:v>73.300000000000097</c:v>
                </c:pt>
                <c:pt idx="1467">
                  <c:v>73.350000000000094</c:v>
                </c:pt>
                <c:pt idx="1468">
                  <c:v>73.400000000000105</c:v>
                </c:pt>
                <c:pt idx="1469">
                  <c:v>73.450000000000102</c:v>
                </c:pt>
                <c:pt idx="1470">
                  <c:v>73.500000000000099</c:v>
                </c:pt>
                <c:pt idx="1471">
                  <c:v>73.550000000000097</c:v>
                </c:pt>
                <c:pt idx="1472">
                  <c:v>73.600000000000094</c:v>
                </c:pt>
                <c:pt idx="1473">
                  <c:v>73.650000000000105</c:v>
                </c:pt>
                <c:pt idx="1474">
                  <c:v>73.700000000000102</c:v>
                </c:pt>
                <c:pt idx="1475">
                  <c:v>73.750000000000099</c:v>
                </c:pt>
                <c:pt idx="1476">
                  <c:v>73.800000000000097</c:v>
                </c:pt>
                <c:pt idx="1477">
                  <c:v>73.850000000000094</c:v>
                </c:pt>
                <c:pt idx="1478">
                  <c:v>73.900000000000105</c:v>
                </c:pt>
                <c:pt idx="1479">
                  <c:v>73.950000000000102</c:v>
                </c:pt>
                <c:pt idx="1480">
                  <c:v>74.000000000000099</c:v>
                </c:pt>
                <c:pt idx="1481">
                  <c:v>74.050000000000097</c:v>
                </c:pt>
                <c:pt idx="1482">
                  <c:v>74.100000000000094</c:v>
                </c:pt>
                <c:pt idx="1483">
                  <c:v>74.150000000000105</c:v>
                </c:pt>
                <c:pt idx="1484">
                  <c:v>74.200000000000102</c:v>
                </c:pt>
                <c:pt idx="1485">
                  <c:v>74.250000000000099</c:v>
                </c:pt>
                <c:pt idx="1486">
                  <c:v>74.300000000000097</c:v>
                </c:pt>
                <c:pt idx="1487">
                  <c:v>74.350000000000094</c:v>
                </c:pt>
                <c:pt idx="1488">
                  <c:v>74.400000000000105</c:v>
                </c:pt>
                <c:pt idx="1489">
                  <c:v>74.450000000000102</c:v>
                </c:pt>
                <c:pt idx="1490">
                  <c:v>74.500000000000099</c:v>
                </c:pt>
                <c:pt idx="1491">
                  <c:v>74.550000000000097</c:v>
                </c:pt>
                <c:pt idx="1492">
                  <c:v>74.600000000000094</c:v>
                </c:pt>
                <c:pt idx="1493">
                  <c:v>74.650000000000105</c:v>
                </c:pt>
                <c:pt idx="1494">
                  <c:v>74.700000000000102</c:v>
                </c:pt>
                <c:pt idx="1495">
                  <c:v>74.750000000000099</c:v>
                </c:pt>
                <c:pt idx="1496">
                  <c:v>74.800000000000097</c:v>
                </c:pt>
                <c:pt idx="1497">
                  <c:v>74.850000000000094</c:v>
                </c:pt>
                <c:pt idx="1498">
                  <c:v>74.900000000000105</c:v>
                </c:pt>
                <c:pt idx="1499">
                  <c:v>74.950000000000102</c:v>
                </c:pt>
                <c:pt idx="1500">
                  <c:v>75.000000000000099</c:v>
                </c:pt>
                <c:pt idx="1501">
                  <c:v>75.050000000000097</c:v>
                </c:pt>
                <c:pt idx="1502">
                  <c:v>75.100000000000094</c:v>
                </c:pt>
                <c:pt idx="1503">
                  <c:v>75.150000000000105</c:v>
                </c:pt>
                <c:pt idx="1504">
                  <c:v>75.200000000000102</c:v>
                </c:pt>
                <c:pt idx="1505">
                  <c:v>75.250000000000099</c:v>
                </c:pt>
                <c:pt idx="1506">
                  <c:v>75.300000000000097</c:v>
                </c:pt>
                <c:pt idx="1507">
                  <c:v>75.350000000000094</c:v>
                </c:pt>
                <c:pt idx="1508">
                  <c:v>75.400000000000105</c:v>
                </c:pt>
                <c:pt idx="1509">
                  <c:v>75.450000000000102</c:v>
                </c:pt>
                <c:pt idx="1510">
                  <c:v>75.500000000000099</c:v>
                </c:pt>
                <c:pt idx="1511">
                  <c:v>75.550000000000097</c:v>
                </c:pt>
                <c:pt idx="1512">
                  <c:v>75.600000000000094</c:v>
                </c:pt>
                <c:pt idx="1513">
                  <c:v>75.650000000000105</c:v>
                </c:pt>
                <c:pt idx="1514">
                  <c:v>75.700000000000102</c:v>
                </c:pt>
                <c:pt idx="1515">
                  <c:v>75.750000000000099</c:v>
                </c:pt>
                <c:pt idx="1516">
                  <c:v>75.800000000000097</c:v>
                </c:pt>
                <c:pt idx="1517">
                  <c:v>75.850000000000094</c:v>
                </c:pt>
                <c:pt idx="1518">
                  <c:v>75.900000000000105</c:v>
                </c:pt>
                <c:pt idx="1519">
                  <c:v>75.950000000000102</c:v>
                </c:pt>
                <c:pt idx="1520">
                  <c:v>76.000000000000099</c:v>
                </c:pt>
                <c:pt idx="1521">
                  <c:v>76.050000000000097</c:v>
                </c:pt>
                <c:pt idx="1522">
                  <c:v>76.100000000000094</c:v>
                </c:pt>
                <c:pt idx="1523">
                  <c:v>76.150000000000105</c:v>
                </c:pt>
                <c:pt idx="1524">
                  <c:v>76.200000000000102</c:v>
                </c:pt>
                <c:pt idx="1525">
                  <c:v>76.250000000000099</c:v>
                </c:pt>
                <c:pt idx="1526">
                  <c:v>76.300000000000097</c:v>
                </c:pt>
                <c:pt idx="1527">
                  <c:v>76.350000000000094</c:v>
                </c:pt>
                <c:pt idx="1528">
                  <c:v>76.400000000000105</c:v>
                </c:pt>
                <c:pt idx="1529">
                  <c:v>76.450000000000102</c:v>
                </c:pt>
                <c:pt idx="1530">
                  <c:v>76.500000000000099</c:v>
                </c:pt>
                <c:pt idx="1531">
                  <c:v>76.550000000000097</c:v>
                </c:pt>
                <c:pt idx="1532">
                  <c:v>76.600000000000094</c:v>
                </c:pt>
                <c:pt idx="1533">
                  <c:v>76.650000000000105</c:v>
                </c:pt>
                <c:pt idx="1534">
                  <c:v>76.700000000000102</c:v>
                </c:pt>
                <c:pt idx="1535">
                  <c:v>76.750000000000099</c:v>
                </c:pt>
                <c:pt idx="1536">
                  <c:v>76.800000000000097</c:v>
                </c:pt>
                <c:pt idx="1537">
                  <c:v>76.850000000000094</c:v>
                </c:pt>
                <c:pt idx="1538">
                  <c:v>76.900000000000105</c:v>
                </c:pt>
                <c:pt idx="1539">
                  <c:v>76.950000000000102</c:v>
                </c:pt>
                <c:pt idx="1540">
                  <c:v>77.000000000000099</c:v>
                </c:pt>
                <c:pt idx="1541">
                  <c:v>77.050000000000097</c:v>
                </c:pt>
                <c:pt idx="1542">
                  <c:v>77.100000000000094</c:v>
                </c:pt>
                <c:pt idx="1543">
                  <c:v>77.150000000000105</c:v>
                </c:pt>
                <c:pt idx="1544">
                  <c:v>77.200000000000102</c:v>
                </c:pt>
                <c:pt idx="1545">
                  <c:v>77.250000000000099</c:v>
                </c:pt>
                <c:pt idx="1546">
                  <c:v>77.300000000000097</c:v>
                </c:pt>
                <c:pt idx="1547">
                  <c:v>77.350000000000094</c:v>
                </c:pt>
                <c:pt idx="1548">
                  <c:v>77.400000000000105</c:v>
                </c:pt>
                <c:pt idx="1549">
                  <c:v>77.450000000000102</c:v>
                </c:pt>
                <c:pt idx="1550">
                  <c:v>77.500000000000099</c:v>
                </c:pt>
                <c:pt idx="1551">
                  <c:v>77.550000000000097</c:v>
                </c:pt>
                <c:pt idx="1552">
                  <c:v>77.600000000000094</c:v>
                </c:pt>
                <c:pt idx="1553">
                  <c:v>77.650000000000105</c:v>
                </c:pt>
                <c:pt idx="1554">
                  <c:v>77.700000000000102</c:v>
                </c:pt>
                <c:pt idx="1555">
                  <c:v>77.750000000000099</c:v>
                </c:pt>
                <c:pt idx="1556">
                  <c:v>77.800000000000097</c:v>
                </c:pt>
                <c:pt idx="1557">
                  <c:v>77.850000000000094</c:v>
                </c:pt>
                <c:pt idx="1558">
                  <c:v>77.900000000000105</c:v>
                </c:pt>
                <c:pt idx="1559">
                  <c:v>77.950000000000102</c:v>
                </c:pt>
                <c:pt idx="1560">
                  <c:v>78.000000000000099</c:v>
                </c:pt>
                <c:pt idx="1561">
                  <c:v>78.050000000000097</c:v>
                </c:pt>
                <c:pt idx="1562">
                  <c:v>78.100000000000094</c:v>
                </c:pt>
                <c:pt idx="1563">
                  <c:v>78.150000000000105</c:v>
                </c:pt>
                <c:pt idx="1564">
                  <c:v>78.200000000000102</c:v>
                </c:pt>
                <c:pt idx="1565">
                  <c:v>78.250000000000099</c:v>
                </c:pt>
                <c:pt idx="1566">
                  <c:v>78.300000000000097</c:v>
                </c:pt>
                <c:pt idx="1567">
                  <c:v>78.350000000000094</c:v>
                </c:pt>
                <c:pt idx="1568">
                  <c:v>78.400000000000105</c:v>
                </c:pt>
                <c:pt idx="1569">
                  <c:v>78.450000000000102</c:v>
                </c:pt>
                <c:pt idx="1570">
                  <c:v>78.500000000000099</c:v>
                </c:pt>
                <c:pt idx="1571">
                  <c:v>78.550000000000097</c:v>
                </c:pt>
                <c:pt idx="1572">
                  <c:v>78.600000000000094</c:v>
                </c:pt>
                <c:pt idx="1573">
                  <c:v>78.650000000000105</c:v>
                </c:pt>
                <c:pt idx="1574">
                  <c:v>78.700000000000102</c:v>
                </c:pt>
                <c:pt idx="1575">
                  <c:v>78.750000000000099</c:v>
                </c:pt>
                <c:pt idx="1576">
                  <c:v>78.800000000000097</c:v>
                </c:pt>
                <c:pt idx="1577">
                  <c:v>78.850000000000094</c:v>
                </c:pt>
                <c:pt idx="1578">
                  <c:v>78.900000000000105</c:v>
                </c:pt>
                <c:pt idx="1579">
                  <c:v>78.950000000000102</c:v>
                </c:pt>
                <c:pt idx="1580">
                  <c:v>79.000000000000099</c:v>
                </c:pt>
                <c:pt idx="1581">
                  <c:v>79.050000000000097</c:v>
                </c:pt>
                <c:pt idx="1582">
                  <c:v>79.100000000000094</c:v>
                </c:pt>
                <c:pt idx="1583">
                  <c:v>79.150000000000105</c:v>
                </c:pt>
                <c:pt idx="1584">
                  <c:v>79.200000000000102</c:v>
                </c:pt>
                <c:pt idx="1585">
                  <c:v>79.250000000000099</c:v>
                </c:pt>
                <c:pt idx="1586">
                  <c:v>79.300000000000097</c:v>
                </c:pt>
                <c:pt idx="1587">
                  <c:v>79.350000000000094</c:v>
                </c:pt>
                <c:pt idx="1588">
                  <c:v>79.400000000000105</c:v>
                </c:pt>
                <c:pt idx="1589">
                  <c:v>79.450000000000102</c:v>
                </c:pt>
                <c:pt idx="1590">
                  <c:v>79.500000000000099</c:v>
                </c:pt>
                <c:pt idx="1591">
                  <c:v>79.550000000000097</c:v>
                </c:pt>
                <c:pt idx="1592">
                  <c:v>79.600000000000094</c:v>
                </c:pt>
                <c:pt idx="1593">
                  <c:v>79.650000000000105</c:v>
                </c:pt>
                <c:pt idx="1594">
                  <c:v>79.700000000000102</c:v>
                </c:pt>
                <c:pt idx="1595">
                  <c:v>79.750000000000099</c:v>
                </c:pt>
                <c:pt idx="1596">
                  <c:v>79.800000000000097</c:v>
                </c:pt>
                <c:pt idx="1597">
                  <c:v>79.850000000000094</c:v>
                </c:pt>
                <c:pt idx="1598">
                  <c:v>79.900000000000105</c:v>
                </c:pt>
                <c:pt idx="1599">
                  <c:v>79.950000000000102</c:v>
                </c:pt>
                <c:pt idx="1600">
                  <c:v>80.000000000000099</c:v>
                </c:pt>
                <c:pt idx="1601">
                  <c:v>80.050000000000097</c:v>
                </c:pt>
                <c:pt idx="1602">
                  <c:v>80.100000000000094</c:v>
                </c:pt>
                <c:pt idx="1603">
                  <c:v>80.150000000000105</c:v>
                </c:pt>
                <c:pt idx="1604">
                  <c:v>80.200000000000102</c:v>
                </c:pt>
                <c:pt idx="1605">
                  <c:v>80.250000000000099</c:v>
                </c:pt>
                <c:pt idx="1606">
                  <c:v>80.300000000000097</c:v>
                </c:pt>
                <c:pt idx="1607">
                  <c:v>80.350000000000094</c:v>
                </c:pt>
                <c:pt idx="1608">
                  <c:v>80.400000000000105</c:v>
                </c:pt>
                <c:pt idx="1609">
                  <c:v>80.450000000000102</c:v>
                </c:pt>
                <c:pt idx="1610">
                  <c:v>80.500000000000099</c:v>
                </c:pt>
                <c:pt idx="1611">
                  <c:v>80.550000000000097</c:v>
                </c:pt>
                <c:pt idx="1612">
                  <c:v>80.600000000000094</c:v>
                </c:pt>
                <c:pt idx="1613">
                  <c:v>80.650000000000105</c:v>
                </c:pt>
                <c:pt idx="1614">
                  <c:v>80.700000000000102</c:v>
                </c:pt>
                <c:pt idx="1615">
                  <c:v>80.750000000000099</c:v>
                </c:pt>
                <c:pt idx="1616">
                  <c:v>80.800000000000097</c:v>
                </c:pt>
                <c:pt idx="1617">
                  <c:v>80.850000000000094</c:v>
                </c:pt>
                <c:pt idx="1618">
                  <c:v>80.900000000000105</c:v>
                </c:pt>
                <c:pt idx="1619">
                  <c:v>80.950000000000102</c:v>
                </c:pt>
                <c:pt idx="1620">
                  <c:v>81.000000000000099</c:v>
                </c:pt>
                <c:pt idx="1621">
                  <c:v>81.050000000000097</c:v>
                </c:pt>
                <c:pt idx="1622">
                  <c:v>81.100000000000094</c:v>
                </c:pt>
                <c:pt idx="1623">
                  <c:v>81.150000000000105</c:v>
                </c:pt>
                <c:pt idx="1624">
                  <c:v>81.200000000000102</c:v>
                </c:pt>
                <c:pt idx="1625">
                  <c:v>81.250000000000099</c:v>
                </c:pt>
                <c:pt idx="1626">
                  <c:v>81.300000000000097</c:v>
                </c:pt>
                <c:pt idx="1627">
                  <c:v>81.350000000000094</c:v>
                </c:pt>
                <c:pt idx="1628">
                  <c:v>81.400000000000105</c:v>
                </c:pt>
                <c:pt idx="1629">
                  <c:v>81.450000000000102</c:v>
                </c:pt>
                <c:pt idx="1630">
                  <c:v>81.500000000000099</c:v>
                </c:pt>
                <c:pt idx="1631">
                  <c:v>81.550000000000097</c:v>
                </c:pt>
                <c:pt idx="1632">
                  <c:v>81.600000000000094</c:v>
                </c:pt>
                <c:pt idx="1633">
                  <c:v>81.650000000000105</c:v>
                </c:pt>
                <c:pt idx="1634">
                  <c:v>81.700000000000102</c:v>
                </c:pt>
                <c:pt idx="1635">
                  <c:v>81.750000000000099</c:v>
                </c:pt>
                <c:pt idx="1636">
                  <c:v>81.800000000000097</c:v>
                </c:pt>
                <c:pt idx="1637">
                  <c:v>81.850000000000094</c:v>
                </c:pt>
                <c:pt idx="1638">
                  <c:v>81.900000000000105</c:v>
                </c:pt>
                <c:pt idx="1639">
                  <c:v>81.950000000000102</c:v>
                </c:pt>
                <c:pt idx="1640">
                  <c:v>82.000000000000099</c:v>
                </c:pt>
                <c:pt idx="1641">
                  <c:v>82.050000000000097</c:v>
                </c:pt>
                <c:pt idx="1642">
                  <c:v>82.100000000000094</c:v>
                </c:pt>
                <c:pt idx="1643">
                  <c:v>82.150000000000105</c:v>
                </c:pt>
                <c:pt idx="1644">
                  <c:v>82.200000000000102</c:v>
                </c:pt>
                <c:pt idx="1645">
                  <c:v>82.250000000000099</c:v>
                </c:pt>
                <c:pt idx="1646">
                  <c:v>82.300000000000097</c:v>
                </c:pt>
                <c:pt idx="1647">
                  <c:v>82.350000000000094</c:v>
                </c:pt>
                <c:pt idx="1648">
                  <c:v>82.400000000000105</c:v>
                </c:pt>
                <c:pt idx="1649">
                  <c:v>82.450000000000102</c:v>
                </c:pt>
                <c:pt idx="1650">
                  <c:v>82.500000000000099</c:v>
                </c:pt>
                <c:pt idx="1651">
                  <c:v>82.550000000000097</c:v>
                </c:pt>
                <c:pt idx="1652">
                  <c:v>82.600000000000094</c:v>
                </c:pt>
                <c:pt idx="1653">
                  <c:v>82.650000000000105</c:v>
                </c:pt>
                <c:pt idx="1654">
                  <c:v>82.700000000000102</c:v>
                </c:pt>
                <c:pt idx="1655">
                  <c:v>82.750000000000099</c:v>
                </c:pt>
                <c:pt idx="1656">
                  <c:v>82.800000000000097</c:v>
                </c:pt>
                <c:pt idx="1657">
                  <c:v>82.850000000000094</c:v>
                </c:pt>
                <c:pt idx="1658">
                  <c:v>82.900000000000105</c:v>
                </c:pt>
                <c:pt idx="1659">
                  <c:v>82.950000000000102</c:v>
                </c:pt>
                <c:pt idx="1660">
                  <c:v>83.000000000000099</c:v>
                </c:pt>
                <c:pt idx="1661">
                  <c:v>83.050000000000097</c:v>
                </c:pt>
                <c:pt idx="1662">
                  <c:v>83.100000000000094</c:v>
                </c:pt>
                <c:pt idx="1663">
                  <c:v>83.150000000000105</c:v>
                </c:pt>
                <c:pt idx="1664">
                  <c:v>83.200000000000102</c:v>
                </c:pt>
                <c:pt idx="1665">
                  <c:v>83.250000000000099</c:v>
                </c:pt>
                <c:pt idx="1666">
                  <c:v>83.300000000000097</c:v>
                </c:pt>
                <c:pt idx="1667">
                  <c:v>83.350000000000094</c:v>
                </c:pt>
                <c:pt idx="1668">
                  <c:v>83.400000000000105</c:v>
                </c:pt>
                <c:pt idx="1669">
                  <c:v>83.450000000000102</c:v>
                </c:pt>
                <c:pt idx="1670">
                  <c:v>83.500000000000099</c:v>
                </c:pt>
                <c:pt idx="1671">
                  <c:v>83.550000000000097</c:v>
                </c:pt>
                <c:pt idx="1672">
                  <c:v>83.600000000000094</c:v>
                </c:pt>
                <c:pt idx="1673">
                  <c:v>83.650000000000105</c:v>
                </c:pt>
                <c:pt idx="1674">
                  <c:v>83.700000000000102</c:v>
                </c:pt>
                <c:pt idx="1675">
                  <c:v>83.750000000000099</c:v>
                </c:pt>
                <c:pt idx="1676">
                  <c:v>83.800000000000097</c:v>
                </c:pt>
                <c:pt idx="1677">
                  <c:v>83.850000000000094</c:v>
                </c:pt>
                <c:pt idx="1678">
                  <c:v>83.900000000000105</c:v>
                </c:pt>
                <c:pt idx="1679">
                  <c:v>83.950000000000102</c:v>
                </c:pt>
                <c:pt idx="1680">
                  <c:v>84.000000000000099</c:v>
                </c:pt>
                <c:pt idx="1681">
                  <c:v>84.050000000000097</c:v>
                </c:pt>
                <c:pt idx="1682">
                  <c:v>84.100000000000094</c:v>
                </c:pt>
                <c:pt idx="1683">
                  <c:v>84.150000000000105</c:v>
                </c:pt>
                <c:pt idx="1684">
                  <c:v>84.200000000000102</c:v>
                </c:pt>
                <c:pt idx="1685">
                  <c:v>84.250000000000099</c:v>
                </c:pt>
                <c:pt idx="1686">
                  <c:v>84.300000000000097</c:v>
                </c:pt>
                <c:pt idx="1687">
                  <c:v>84.350000000000094</c:v>
                </c:pt>
                <c:pt idx="1688">
                  <c:v>84.400000000000105</c:v>
                </c:pt>
                <c:pt idx="1689">
                  <c:v>84.450000000000102</c:v>
                </c:pt>
                <c:pt idx="1690">
                  <c:v>84.500000000000099</c:v>
                </c:pt>
                <c:pt idx="1691">
                  <c:v>84.550000000000097</c:v>
                </c:pt>
                <c:pt idx="1692">
                  <c:v>84.600000000000094</c:v>
                </c:pt>
                <c:pt idx="1693">
                  <c:v>84.650000000000105</c:v>
                </c:pt>
                <c:pt idx="1694">
                  <c:v>84.700000000000102</c:v>
                </c:pt>
                <c:pt idx="1695">
                  <c:v>84.750000000000099</c:v>
                </c:pt>
                <c:pt idx="1696">
                  <c:v>84.800000000000097</c:v>
                </c:pt>
                <c:pt idx="1697">
                  <c:v>84.850000000000094</c:v>
                </c:pt>
                <c:pt idx="1698">
                  <c:v>84.900000000000105</c:v>
                </c:pt>
                <c:pt idx="1699">
                  <c:v>84.950000000000102</c:v>
                </c:pt>
                <c:pt idx="1700">
                  <c:v>85.000000000000099</c:v>
                </c:pt>
                <c:pt idx="1701">
                  <c:v>85.050000000000097</c:v>
                </c:pt>
                <c:pt idx="1702">
                  <c:v>85.100000000000094</c:v>
                </c:pt>
                <c:pt idx="1703">
                  <c:v>85.150000000000105</c:v>
                </c:pt>
                <c:pt idx="1704">
                  <c:v>85.200000000000102</c:v>
                </c:pt>
                <c:pt idx="1705">
                  <c:v>85.250000000000099</c:v>
                </c:pt>
                <c:pt idx="1706">
                  <c:v>85.300000000000097</c:v>
                </c:pt>
                <c:pt idx="1707">
                  <c:v>85.350000000000094</c:v>
                </c:pt>
                <c:pt idx="1708">
                  <c:v>85.400000000000105</c:v>
                </c:pt>
                <c:pt idx="1709">
                  <c:v>85.450000000000102</c:v>
                </c:pt>
                <c:pt idx="1710">
                  <c:v>85.500000000000099</c:v>
                </c:pt>
                <c:pt idx="1711">
                  <c:v>85.550000000000097</c:v>
                </c:pt>
                <c:pt idx="1712">
                  <c:v>85.600000000000094</c:v>
                </c:pt>
                <c:pt idx="1713">
                  <c:v>85.650000000000105</c:v>
                </c:pt>
                <c:pt idx="1714">
                  <c:v>85.700000000000102</c:v>
                </c:pt>
                <c:pt idx="1715">
                  <c:v>85.750000000000099</c:v>
                </c:pt>
                <c:pt idx="1716">
                  <c:v>85.800000000000097</c:v>
                </c:pt>
                <c:pt idx="1717">
                  <c:v>85.850000000000094</c:v>
                </c:pt>
                <c:pt idx="1718">
                  <c:v>85.900000000000105</c:v>
                </c:pt>
                <c:pt idx="1719">
                  <c:v>85.950000000000102</c:v>
                </c:pt>
                <c:pt idx="1720">
                  <c:v>86.000000000000099</c:v>
                </c:pt>
                <c:pt idx="1721">
                  <c:v>86.050000000000097</c:v>
                </c:pt>
                <c:pt idx="1722">
                  <c:v>86.100000000000094</c:v>
                </c:pt>
                <c:pt idx="1723">
                  <c:v>86.150000000000105</c:v>
                </c:pt>
                <c:pt idx="1724">
                  <c:v>86.200000000000102</c:v>
                </c:pt>
                <c:pt idx="1725">
                  <c:v>86.250000000000099</c:v>
                </c:pt>
                <c:pt idx="1726">
                  <c:v>86.300000000000097</c:v>
                </c:pt>
                <c:pt idx="1727">
                  <c:v>86.350000000000094</c:v>
                </c:pt>
                <c:pt idx="1728">
                  <c:v>86.400000000000105</c:v>
                </c:pt>
                <c:pt idx="1729">
                  <c:v>86.450000000000102</c:v>
                </c:pt>
                <c:pt idx="1730">
                  <c:v>86.500000000000099</c:v>
                </c:pt>
                <c:pt idx="1731">
                  <c:v>86.550000000000097</c:v>
                </c:pt>
                <c:pt idx="1732">
                  <c:v>86.600000000000094</c:v>
                </c:pt>
                <c:pt idx="1733">
                  <c:v>86.650000000000105</c:v>
                </c:pt>
                <c:pt idx="1734">
                  <c:v>86.700000000000102</c:v>
                </c:pt>
                <c:pt idx="1735">
                  <c:v>86.750000000000099</c:v>
                </c:pt>
                <c:pt idx="1736">
                  <c:v>86.800000000000097</c:v>
                </c:pt>
                <c:pt idx="1737">
                  <c:v>86.850000000000094</c:v>
                </c:pt>
                <c:pt idx="1738">
                  <c:v>86.900000000000105</c:v>
                </c:pt>
                <c:pt idx="1739">
                  <c:v>86.950000000000102</c:v>
                </c:pt>
                <c:pt idx="1740">
                  <c:v>87.000000000000099</c:v>
                </c:pt>
                <c:pt idx="1741">
                  <c:v>87.050000000000097</c:v>
                </c:pt>
                <c:pt idx="1742">
                  <c:v>87.100000000000094</c:v>
                </c:pt>
                <c:pt idx="1743">
                  <c:v>87.150000000000105</c:v>
                </c:pt>
                <c:pt idx="1744">
                  <c:v>87.200000000000102</c:v>
                </c:pt>
                <c:pt idx="1745">
                  <c:v>87.250000000000099</c:v>
                </c:pt>
                <c:pt idx="1746">
                  <c:v>87.300000000000097</c:v>
                </c:pt>
                <c:pt idx="1747">
                  <c:v>87.350000000000094</c:v>
                </c:pt>
                <c:pt idx="1748">
                  <c:v>87.400000000000105</c:v>
                </c:pt>
                <c:pt idx="1749">
                  <c:v>87.450000000000102</c:v>
                </c:pt>
                <c:pt idx="1750">
                  <c:v>87.500000000000099</c:v>
                </c:pt>
                <c:pt idx="1751">
                  <c:v>87.550000000000097</c:v>
                </c:pt>
                <c:pt idx="1752">
                  <c:v>87.600000000000094</c:v>
                </c:pt>
                <c:pt idx="1753">
                  <c:v>87.650000000000105</c:v>
                </c:pt>
                <c:pt idx="1754">
                  <c:v>87.700000000000102</c:v>
                </c:pt>
                <c:pt idx="1755">
                  <c:v>87.750000000000099</c:v>
                </c:pt>
                <c:pt idx="1756">
                  <c:v>87.800000000000097</c:v>
                </c:pt>
                <c:pt idx="1757">
                  <c:v>87.850000000000094</c:v>
                </c:pt>
                <c:pt idx="1758">
                  <c:v>87.900000000000105</c:v>
                </c:pt>
                <c:pt idx="1759">
                  <c:v>87.950000000000102</c:v>
                </c:pt>
                <c:pt idx="1760">
                  <c:v>88.000000000000099</c:v>
                </c:pt>
                <c:pt idx="1761">
                  <c:v>88.050000000000097</c:v>
                </c:pt>
                <c:pt idx="1762">
                  <c:v>88.100000000000094</c:v>
                </c:pt>
                <c:pt idx="1763">
                  <c:v>88.150000000000105</c:v>
                </c:pt>
              </c:numCache>
              <c:extLst xmlns:c15="http://schemas.microsoft.com/office/drawing/2012/chart"/>
            </c:numRef>
          </c:xVal>
          <c:yVal>
            <c:numRef>
              <c:f>Feuil1!$L$4:$L$1767</c:f>
              <c:numCache>
                <c:formatCode>General</c:formatCode>
                <c:ptCount val="1764"/>
                <c:pt idx="0">
                  <c:v>0</c:v>
                </c:pt>
                <c:pt idx="1">
                  <c:v>4.6486069940228001E-4</c:v>
                </c:pt>
                <c:pt idx="2">
                  <c:v>9.2876941049221365E-4</c:v>
                </c:pt>
                <c:pt idx="3">
                  <c:v>1.3917280828468089E-3</c:v>
                </c:pt>
                <c:pt idx="4">
                  <c:v>1.8537386620505966E-3</c:v>
                </c:pt>
                <c:pt idx="5">
                  <c:v>2.3148030897036931E-3</c:v>
                </c:pt>
                <c:pt idx="6">
                  <c:v>2.7749233034300687E-3</c:v>
                </c:pt>
                <c:pt idx="7">
                  <c:v>3.2341012368855594E-3</c:v>
                </c:pt>
                <c:pt idx="8">
                  <c:v>3.6923388197661346E-3</c:v>
                </c:pt>
                <c:pt idx="9">
                  <c:v>4.149637977815911E-3</c:v>
                </c:pt>
                <c:pt idx="10">
                  <c:v>4.6060006328352398E-3</c:v>
                </c:pt>
                <c:pt idx="11">
                  <c:v>5.0614287026889016E-3</c:v>
                </c:pt>
                <c:pt idx="12">
                  <c:v>5.5159241013139652E-3</c:v>
                </c:pt>
                <c:pt idx="13">
                  <c:v>5.9694887387280815E-3</c:v>
                </c:pt>
                <c:pt idx="14">
                  <c:v>6.4221245210372424E-3</c:v>
                </c:pt>
                <c:pt idx="15">
                  <c:v>6.8738333504440507E-3</c:v>
                </c:pt>
                <c:pt idx="16">
                  <c:v>7.3246171252554807E-3</c:v>
                </c:pt>
                <c:pt idx="17">
                  <c:v>7.7744777398910409E-3</c:v>
                </c:pt>
                <c:pt idx="18">
                  <c:v>8.2234170848905913E-3</c:v>
                </c:pt>
                <c:pt idx="19">
                  <c:v>8.6714370469224266E-3</c:v>
                </c:pt>
                <c:pt idx="20">
                  <c:v>9.1185395087910719E-3</c:v>
                </c:pt>
                <c:pt idx="21">
                  <c:v>9.5647263494452878E-3</c:v>
                </c:pt>
                <c:pt idx="22">
                  <c:v>1.000999944398594E-2</c:v>
                </c:pt>
                <c:pt idx="23">
                  <c:v>1.0454360663673834E-2</c:v>
                </c:pt>
                <c:pt idx="24">
                  <c:v>1.0897811875937701E-2</c:v>
                </c:pt>
                <c:pt idx="25">
                  <c:v>1.1340354944381844E-2</c:v>
                </c:pt>
                <c:pt idx="26">
                  <c:v>1.1781991728794237E-2</c:v>
                </c:pt>
                <c:pt idx="27">
                  <c:v>1.2222724085154053E-2</c:v>
                </c:pt>
                <c:pt idx="28">
                  <c:v>1.2662553865639687E-2</c:v>
                </c:pt>
                <c:pt idx="29">
                  <c:v>1.3101482918636453E-2</c:v>
                </c:pt>
                <c:pt idx="30">
                  <c:v>1.3539513088744341E-2</c:v>
                </c:pt>
                <c:pt idx="31">
                  <c:v>1.3976646216785758E-2</c:v>
                </c:pt>
                <c:pt idx="32">
                  <c:v>1.441288413981336E-2</c:v>
                </c:pt>
                <c:pt idx="33">
                  <c:v>1.4848228691117614E-2</c:v>
                </c:pt>
                <c:pt idx="34">
                  <c:v>1.5282681700234668E-2</c:v>
                </c:pt>
                <c:pt idx="35">
                  <c:v>1.5716244992953952E-2</c:v>
                </c:pt>
                <c:pt idx="36">
                  <c:v>1.6148920391325792E-2</c:v>
                </c:pt>
                <c:pt idx="37">
                  <c:v>1.6580709713669203E-2</c:v>
                </c:pt>
                <c:pt idx="38">
                  <c:v>1.7011614774579461E-2</c:v>
                </c:pt>
                <c:pt idx="39">
                  <c:v>1.7441637384935732E-2</c:v>
                </c:pt>
                <c:pt idx="40">
                  <c:v>1.7870779351908617E-2</c:v>
                </c:pt>
                <c:pt idx="41">
                  <c:v>1.8299042478967926E-2</c:v>
                </c:pt>
                <c:pt idx="42">
                  <c:v>1.8726428565890043E-2</c:v>
                </c:pt>
                <c:pt idx="43">
                  <c:v>1.9152939408765616E-2</c:v>
                </c:pt>
                <c:pt idx="44">
                  <c:v>1.9578576800007144E-2</c:v>
                </c:pt>
                <c:pt idx="45">
                  <c:v>2.0003342528356317E-2</c:v>
                </c:pt>
                <c:pt idx="46">
                  <c:v>2.0427238378891783E-2</c:v>
                </c:pt>
                <c:pt idx="47">
                  <c:v>2.0850266133036477E-2</c:v>
                </c:pt>
                <c:pt idx="48">
                  <c:v>2.127242756856516E-2</c:v>
                </c:pt>
                <c:pt idx="49">
                  <c:v>2.1693724459611846E-2</c:v>
                </c:pt>
                <c:pt idx="50">
                  <c:v>2.2114158576677371E-2</c:v>
                </c:pt>
                <c:pt idx="51">
                  <c:v>2.2533731686636745E-2</c:v>
                </c:pt>
                <c:pt idx="52">
                  <c:v>2.2952445552746541E-2</c:v>
                </c:pt>
                <c:pt idx="53">
                  <c:v>2.3370301934652431E-2</c:v>
                </c:pt>
                <c:pt idx="54">
                  <c:v>2.378730258839646E-2</c:v>
                </c:pt>
                <c:pt idx="55">
                  <c:v>2.4203449266424495E-2</c:v>
                </c:pt>
                <c:pt idx="56">
                  <c:v>2.4618743717593566E-2</c:v>
                </c:pt>
                <c:pt idx="57">
                  <c:v>2.5033187687179218E-2</c:v>
                </c:pt>
                <c:pt idx="58">
                  <c:v>2.5446782916882803E-2</c:v>
                </c:pt>
                <c:pt idx="59">
                  <c:v>2.5859531144838931E-2</c:v>
                </c:pt>
                <c:pt idx="60">
                  <c:v>2.6271434105622611E-2</c:v>
                </c:pt>
                <c:pt idx="61">
                  <c:v>2.668249353025667E-2</c:v>
                </c:pt>
                <c:pt idx="62">
                  <c:v>2.7092711146218907E-2</c:v>
                </c:pt>
                <c:pt idx="63">
                  <c:v>2.7502088677449479E-2</c:v>
                </c:pt>
                <c:pt idx="64">
                  <c:v>2.791062784435808E-2</c:v>
                </c:pt>
                <c:pt idx="65">
                  <c:v>2.8318330363831131E-2</c:v>
                </c:pt>
                <c:pt idx="66">
                  <c:v>2.8725197949239074E-2</c:v>
                </c:pt>
                <c:pt idx="67">
                  <c:v>2.9131232310443542E-2</c:v>
                </c:pt>
                <c:pt idx="68">
                  <c:v>2.9536435153804514E-2</c:v>
                </c:pt>
                <c:pt idx="69">
                  <c:v>2.9940808182187598E-2</c:v>
                </c:pt>
                <c:pt idx="70">
                  <c:v>3.034435309497098E-2</c:v>
                </c:pt>
                <c:pt idx="71">
                  <c:v>3.0747071588052767E-2</c:v>
                </c:pt>
                <c:pt idx="72">
                  <c:v>3.1148965353858006E-2</c:v>
                </c:pt>
                <c:pt idx="73">
                  <c:v>3.1550036081345885E-2</c:v>
                </c:pt>
                <c:pt idx="74">
                  <c:v>3.1950285456016671E-2</c:v>
                </c:pt>
                <c:pt idx="75">
                  <c:v>3.2349715159919003E-2</c:v>
                </c:pt>
                <c:pt idx="76">
                  <c:v>3.2748326871656741E-2</c:v>
                </c:pt>
                <c:pt idx="77">
                  <c:v>3.3146122266396252E-2</c:v>
                </c:pt>
                <c:pt idx="78">
                  <c:v>3.3543103015873217E-2</c:v>
                </c:pt>
                <c:pt idx="79">
                  <c:v>3.3939270788399832E-2</c:v>
                </c:pt>
                <c:pt idx="80">
                  <c:v>3.4334627248871756E-2</c:v>
                </c:pt>
                <c:pt idx="81">
                  <c:v>3.4729174058775097E-2</c:v>
                </c:pt>
                <c:pt idx="82">
                  <c:v>3.5122912876193388E-2</c:v>
                </c:pt>
                <c:pt idx="83">
                  <c:v>3.5515845355814625E-2</c:v>
                </c:pt>
                <c:pt idx="84">
                  <c:v>3.5907973148938094E-2</c:v>
                </c:pt>
                <c:pt idx="85">
                  <c:v>3.6299297903481437E-2</c:v>
                </c:pt>
                <c:pt idx="86">
                  <c:v>3.668982126398751E-2</c:v>
                </c:pt>
                <c:pt idx="87">
                  <c:v>3.707954487163128E-2</c:v>
                </c:pt>
                <c:pt idx="88">
                  <c:v>3.7468470364226847E-2</c:v>
                </c:pt>
                <c:pt idx="89">
                  <c:v>3.7856599376234125E-2</c:v>
                </c:pt>
                <c:pt idx="90">
                  <c:v>3.8243933538765845E-2</c:v>
                </c:pt>
                <c:pt idx="91">
                  <c:v>3.8630474479594432E-2</c:v>
                </c:pt>
                <c:pt idx="92">
                  <c:v>3.9016223823158731E-2</c:v>
                </c:pt>
                <c:pt idx="93">
                  <c:v>3.9401183190570954E-2</c:v>
                </c:pt>
                <c:pt idx="94">
                  <c:v>3.9785354199623361E-2</c:v>
                </c:pt>
                <c:pt idx="95">
                  <c:v>4.0168738464795239E-2</c:v>
                </c:pt>
                <c:pt idx="96">
                  <c:v>4.0551337597259492E-2</c:v>
                </c:pt>
                <c:pt idx="97">
                  <c:v>4.0933153204889522E-2</c:v>
                </c:pt>
                <c:pt idx="98">
                  <c:v>4.1314186892266049E-2</c:v>
                </c:pt>
                <c:pt idx="99">
                  <c:v>4.169444026068362E-2</c:v>
                </c:pt>
                <c:pt idx="100">
                  <c:v>4.2073914908157636E-2</c:v>
                </c:pt>
                <c:pt idx="101">
                  <c:v>4.2452612429430832E-2</c:v>
                </c:pt>
                <c:pt idx="102">
                  <c:v>4.2830534415980122E-2</c:v>
                </c:pt>
                <c:pt idx="103">
                  <c:v>4.3207682456023203E-2</c:v>
                </c:pt>
                <c:pt idx="104">
                  <c:v>4.3584058134525233E-2</c:v>
                </c:pt>
                <c:pt idx="105">
                  <c:v>4.3959663033205615E-2</c:v>
                </c:pt>
                <c:pt idx="106">
                  <c:v>4.433449873054443E-2</c:v>
                </c:pt>
                <c:pt idx="107">
                  <c:v>4.4708566801789307E-2</c:v>
                </c:pt>
                <c:pt idx="108">
                  <c:v>4.5081868818961812E-2</c:v>
                </c:pt>
                <c:pt idx="109">
                  <c:v>4.5454406350864264E-2</c:v>
                </c:pt>
                <c:pt idx="110">
                  <c:v>4.5826180963086154E-2</c:v>
                </c:pt>
                <c:pt idx="111">
                  <c:v>4.6197194218010856E-2</c:v>
                </c:pt>
                <c:pt idx="112">
                  <c:v>4.6567447674822113E-2</c:v>
                </c:pt>
                <c:pt idx="113">
                  <c:v>4.6936942889510627E-2</c:v>
                </c:pt>
                <c:pt idx="114">
                  <c:v>4.730568141488057E-2</c:v>
                </c:pt>
                <c:pt idx="115">
                  <c:v>4.7673664800556154E-2</c:v>
                </c:pt>
                <c:pt idx="116">
                  <c:v>4.8040894592988118E-2</c:v>
                </c:pt>
                <c:pt idx="117">
                  <c:v>4.8407372335460219E-2</c:v>
                </c:pt>
                <c:pt idx="118">
                  <c:v>4.8773099568095599E-2</c:v>
                </c:pt>
                <c:pt idx="119">
                  <c:v>4.9138077827863516E-2</c:v>
                </c:pt>
                <c:pt idx="120">
                  <c:v>4.9502308648585742E-2</c:v>
                </c:pt>
                <c:pt idx="121">
                  <c:v>4.9865793560942791E-2</c:v>
                </c:pt>
                <c:pt idx="122">
                  <c:v>5.0228534092480598E-2</c:v>
                </c:pt>
                <c:pt idx="123">
                  <c:v>5.0590531767616652E-2</c:v>
                </c:pt>
                <c:pt idx="124">
                  <c:v>5.0951788107646716E-2</c:v>
                </c:pt>
                <c:pt idx="125">
                  <c:v>5.1312304630751294E-2</c:v>
                </c:pt>
                <c:pt idx="126">
                  <c:v>5.1672082852001415E-2</c:v>
                </c:pt>
                <c:pt idx="127">
                  <c:v>5.2031124283365614E-2</c:v>
                </c:pt>
                <c:pt idx="128">
                  <c:v>5.2389430433716064E-2</c:v>
                </c:pt>
                <c:pt idx="129">
                  <c:v>5.2747002808834813E-2</c:v>
                </c:pt>
                <c:pt idx="130">
                  <c:v>5.31038429114205E-2</c:v>
                </c:pt>
                <c:pt idx="131">
                  <c:v>5.3459952241093976E-2</c:v>
                </c:pt>
                <c:pt idx="132">
                  <c:v>5.3815332294405285E-2</c:v>
                </c:pt>
                <c:pt idx="133">
                  <c:v>5.4169984564839666E-2</c:v>
                </c:pt>
                <c:pt idx="134">
                  <c:v>5.4523910542823718E-2</c:v>
                </c:pt>
                <c:pt idx="135">
                  <c:v>5.4877111715731973E-2</c:v>
                </c:pt>
                <c:pt idx="136">
                  <c:v>5.5229589567892819E-2</c:v>
                </c:pt>
                <c:pt idx="137">
                  <c:v>5.5581345580594993E-2</c:v>
                </c:pt>
                <c:pt idx="138">
                  <c:v>5.5932381232093632E-2</c:v>
                </c:pt>
                <c:pt idx="139">
                  <c:v>5.62826979976166E-2</c:v>
                </c:pt>
                <c:pt idx="140">
                  <c:v>5.6632297349370593E-2</c:v>
                </c:pt>
                <c:pt idx="141">
                  <c:v>5.69811807565474E-2</c:v>
                </c:pt>
                <c:pt idx="142">
                  <c:v>5.7329349685330079E-2</c:v>
                </c:pt>
                <c:pt idx="143">
                  <c:v>5.7676805598899046E-2</c:v>
                </c:pt>
                <c:pt idx="144">
                  <c:v>5.8023549957438296E-2</c:v>
                </c:pt>
                <c:pt idx="145">
                  <c:v>5.83695842181415E-2</c:v>
                </c:pt>
                <c:pt idx="146">
                  <c:v>5.8714909835218147E-2</c:v>
                </c:pt>
                <c:pt idx="147">
                  <c:v>5.9059528259899678E-2</c:v>
                </c:pt>
                <c:pt idx="148">
                  <c:v>5.9403440940445487E-2</c:v>
                </c:pt>
                <c:pt idx="149">
                  <c:v>5.9746649322149174E-2</c:v>
                </c:pt>
                <c:pt idx="150">
                  <c:v>6.0089154847344395E-2</c:v>
                </c:pt>
                <c:pt idx="151">
                  <c:v>6.0430958955411167E-2</c:v>
                </c:pt>
                <c:pt idx="152">
                  <c:v>6.0772063082781803E-2</c:v>
                </c:pt>
                <c:pt idx="153">
                  <c:v>6.1112468662946798E-2</c:v>
                </c:pt>
                <c:pt idx="154">
                  <c:v>6.1452177126461185E-2</c:v>
                </c:pt>
                <c:pt idx="155">
                  <c:v>6.1791189900950241E-2</c:v>
                </c:pt>
                <c:pt idx="156">
                  <c:v>6.2129508411115669E-2</c:v>
                </c:pt>
                <c:pt idx="157">
                  <c:v>6.2467134078741507E-2</c:v>
                </c:pt>
                <c:pt idx="158">
                  <c:v>6.2804068322700107E-2</c:v>
                </c:pt>
                <c:pt idx="159">
                  <c:v>6.314031255895812E-2</c:v>
                </c:pt>
                <c:pt idx="160">
                  <c:v>6.3475868200582486E-2</c:v>
                </c:pt>
                <c:pt idx="161">
                  <c:v>6.3810736657746225E-2</c:v>
                </c:pt>
                <c:pt idx="162">
                  <c:v>6.4144919337734543E-2</c:v>
                </c:pt>
                <c:pt idx="163">
                  <c:v>6.4478417644950659E-2</c:v>
                </c:pt>
                <c:pt idx="164">
                  <c:v>6.4811232980921701E-2</c:v>
                </c:pt>
                <c:pt idx="165">
                  <c:v>6.5143366744304612E-2</c:v>
                </c:pt>
                <c:pt idx="166">
                  <c:v>6.5474820330891956E-2</c:v>
                </c:pt>
                <c:pt idx="167">
                  <c:v>6.5805595133618028E-2</c:v>
                </c:pt>
                <c:pt idx="168">
                  <c:v>6.6135692542564309E-2</c:v>
                </c:pt>
                <c:pt idx="169">
                  <c:v>6.6465113944965751E-2</c:v>
                </c:pt>
                <c:pt idx="170">
                  <c:v>6.6793860725216217E-2</c:v>
                </c:pt>
                <c:pt idx="171">
                  <c:v>6.7121934264874519E-2</c:v>
                </c:pt>
                <c:pt idx="172">
                  <c:v>6.744933594267026E-2</c:v>
                </c:pt>
                <c:pt idx="173">
                  <c:v>6.7776067134509413E-2</c:v>
                </c:pt>
                <c:pt idx="174">
                  <c:v>6.8102129213480342E-2</c:v>
                </c:pt>
                <c:pt idx="175">
                  <c:v>6.842752354985937E-2</c:v>
                </c:pt>
                <c:pt idx="176">
                  <c:v>6.8752251511116677E-2</c:v>
                </c:pt>
                <c:pt idx="177">
                  <c:v>6.9076314461922042E-2</c:v>
                </c:pt>
                <c:pt idx="178">
                  <c:v>6.9399713764150425E-2</c:v>
                </c:pt>
                <c:pt idx="179">
                  <c:v>6.9722450776887934E-2</c:v>
                </c:pt>
                <c:pt idx="180">
                  <c:v>7.0044526856437292E-2</c:v>
                </c:pt>
                <c:pt idx="181">
                  <c:v>7.0365943356323735E-2</c:v>
                </c:pt>
                <c:pt idx="182">
                  <c:v>7.0686701627300577E-2</c:v>
                </c:pt>
                <c:pt idx="183">
                  <c:v>7.1006803017354875E-2</c:v>
                </c:pt>
                <c:pt idx="184">
                  <c:v>7.1326248871713238E-2</c:v>
                </c:pt>
                <c:pt idx="185">
                  <c:v>7.1645040532847329E-2</c:v>
                </c:pt>
                <c:pt idx="186">
                  <c:v>7.1963179340479563E-2</c:v>
                </c:pt>
                <c:pt idx="187">
                  <c:v>7.2280666631588761E-2</c:v>
                </c:pt>
                <c:pt idx="188">
                  <c:v>7.2597503740415723E-2</c:v>
                </c:pt>
                <c:pt idx="189">
                  <c:v>7.2913691998468866E-2</c:v>
                </c:pt>
                <c:pt idx="190">
                  <c:v>7.3229232734529789E-2</c:v>
                </c:pt>
                <c:pt idx="191">
                  <c:v>7.3544127274658935E-2</c:v>
                </c:pt>
                <c:pt idx="192">
                  <c:v>7.3858376942201071E-2</c:v>
                </c:pt>
                <c:pt idx="193">
                  <c:v>7.4171983057790838E-2</c:v>
                </c:pt>
                <c:pt idx="194">
                  <c:v>7.4484946939358476E-2</c:v>
                </c:pt>
                <c:pt idx="195">
                  <c:v>7.4797269902135102E-2</c:v>
                </c:pt>
                <c:pt idx="196">
                  <c:v>7.5108953258658448E-2</c:v>
                </c:pt>
                <c:pt idx="197">
                  <c:v>7.5419998318778242E-2</c:v>
                </c:pt>
                <c:pt idx="198">
                  <c:v>7.5730406389661845E-2</c:v>
                </c:pt>
                <c:pt idx="199">
                  <c:v>7.6040178775799647E-2</c:v>
                </c:pt>
                <c:pt idx="200">
                  <c:v>7.6349316779010454E-2</c:v>
                </c:pt>
                <c:pt idx="201">
                  <c:v>7.6657821698447329E-2</c:v>
                </c:pt>
                <c:pt idx="202">
                  <c:v>7.6965694830602574E-2</c:v>
                </c:pt>
                <c:pt idx="203">
                  <c:v>7.7272937469313477E-2</c:v>
                </c:pt>
                <c:pt idx="204">
                  <c:v>7.7579550905767722E-2</c:v>
                </c:pt>
                <c:pt idx="205">
                  <c:v>7.7885536428508637E-2</c:v>
                </c:pt>
                <c:pt idx="206">
                  <c:v>7.8190895323440923E-2</c:v>
                </c:pt>
                <c:pt idx="207">
                  <c:v>7.8495628873835752E-2</c:v>
                </c:pt>
                <c:pt idx="208">
                  <c:v>7.8799738360336297E-2</c:v>
                </c:pt>
                <c:pt idx="209">
                  <c:v>7.9103225060963164E-2</c:v>
                </c:pt>
                <c:pt idx="210">
                  <c:v>7.9406090251119596E-2</c:v>
                </c:pt>
                <c:pt idx="211">
                  <c:v>7.9708335203597103E-2</c:v>
                </c:pt>
                <c:pt idx="212">
                  <c:v>8.0009961188580433E-2</c:v>
                </c:pt>
                <c:pt idx="213">
                  <c:v>8.0310969473653293E-2</c:v>
                </c:pt>
                <c:pt idx="214">
                  <c:v>8.0611361323803421E-2</c:v>
                </c:pt>
                <c:pt idx="215">
                  <c:v>8.0911138001428018E-2</c:v>
                </c:pt>
                <c:pt idx="216">
                  <c:v>8.1210300766339033E-2</c:v>
                </c:pt>
                <c:pt idx="217">
                  <c:v>8.1508850875768396E-2</c:v>
                </c:pt>
                <c:pt idx="218">
                  <c:v>8.1806789584373374E-2</c:v>
                </c:pt>
                <c:pt idx="219">
                  <c:v>8.2104118144241872E-2</c:v>
                </c:pt>
                <c:pt idx="220">
                  <c:v>8.240083780489757E-2</c:v>
                </c:pt>
                <c:pt idx="221">
                  <c:v>8.2696949813305276E-2</c:v>
                </c:pt>
                <c:pt idx="222">
                  <c:v>8.2992455413876148E-2</c:v>
                </c:pt>
                <c:pt idx="223">
                  <c:v>8.328735584847291E-2</c:v>
                </c:pt>
                <c:pt idx="224">
                  <c:v>8.3581652356415057E-2</c:v>
                </c:pt>
                <c:pt idx="225">
                  <c:v>8.3875346174484139E-2</c:v>
                </c:pt>
                <c:pt idx="226">
                  <c:v>8.4168438536928791E-2</c:v>
                </c:pt>
                <c:pt idx="227">
                  <c:v>8.4460930675470156E-2</c:v>
                </c:pt>
                <c:pt idx="228">
                  <c:v>8.4752823819306863E-2</c:v>
                </c:pt>
                <c:pt idx="229">
                  <c:v>8.5044119195120269E-2</c:v>
                </c:pt>
                <c:pt idx="230">
                  <c:v>8.5334818027079609E-2</c:v>
                </c:pt>
                <c:pt idx="231">
                  <c:v>8.5624921536847184E-2</c:v>
                </c:pt>
                <c:pt idx="232">
                  <c:v>8.5914430943583378E-2</c:v>
                </c:pt>
                <c:pt idx="233">
                  <c:v>8.6203347463951946E-2</c:v>
                </c:pt>
                <c:pt idx="234">
                  <c:v>8.6491672312124956E-2</c:v>
                </c:pt>
                <c:pt idx="235">
                  <c:v>8.6779406699788023E-2</c:v>
                </c:pt>
                <c:pt idx="236">
                  <c:v>8.7066551836145339E-2</c:v>
                </c:pt>
                <c:pt idx="237">
                  <c:v>8.7353108927924722E-2</c:v>
                </c:pt>
                <c:pt idx="238">
                  <c:v>8.7639079179382823E-2</c:v>
                </c:pt>
                <c:pt idx="239">
                  <c:v>8.7924463792310045E-2</c:v>
                </c:pt>
                <c:pt idx="240">
                  <c:v>8.8209263966035581E-2</c:v>
                </c:pt>
                <c:pt idx="241">
                  <c:v>8.8493480897432655E-2</c:v>
                </c:pt>
                <c:pt idx="242">
                  <c:v>8.8777115780923316E-2</c:v>
                </c:pt>
                <c:pt idx="243">
                  <c:v>8.9060169808483539E-2</c:v>
                </c:pt>
                <c:pt idx="244">
                  <c:v>8.9342644169648336E-2</c:v>
                </c:pt>
                <c:pt idx="245">
                  <c:v>8.9624540051516599E-2</c:v>
                </c:pt>
                <c:pt idx="246">
                  <c:v>8.9905858638756248E-2</c:v>
                </c:pt>
                <c:pt idx="247">
                  <c:v>9.0186601113608961E-2</c:v>
                </c:pt>
                <c:pt idx="248">
                  <c:v>9.0466768655895466E-2</c:v>
                </c:pt>
                <c:pt idx="249">
                  <c:v>9.0746362443020256E-2</c:v>
                </c:pt>
                <c:pt idx="250">
                  <c:v>9.1025383649976643E-2</c:v>
                </c:pt>
                <c:pt idx="251">
                  <c:v>9.130383344935164E-2</c:v>
                </c:pt>
                <c:pt idx="252">
                  <c:v>9.1581713011330973E-2</c:v>
                </c:pt>
                <c:pt idx="253">
                  <c:v>9.1859023503703854E-2</c:v>
                </c:pt>
                <c:pt idx="254">
                  <c:v>9.213576609186809E-2</c:v>
                </c:pt>
                <c:pt idx="255">
                  <c:v>9.2411941938834813E-2</c:v>
                </c:pt>
                <c:pt idx="256">
                  <c:v>9.2687552205233364E-2</c:v>
                </c:pt>
                <c:pt idx="257">
                  <c:v>9.2962598049316378E-2</c:v>
                </c:pt>
                <c:pt idx="258">
                  <c:v>9.3237080626964355E-2</c:v>
                </c:pt>
                <c:pt idx="259">
                  <c:v>9.3511001091690749E-2</c:v>
                </c:pt>
                <c:pt idx="260">
                  <c:v>9.3784360594646746E-2</c:v>
                </c:pt>
                <c:pt idx="261">
                  <c:v>9.4057160284626018E-2</c:v>
                </c:pt>
                <c:pt idx="262">
                  <c:v>9.4329401308069688E-2</c:v>
                </c:pt>
                <c:pt idx="263">
                  <c:v>9.4601084809071048E-2</c:v>
                </c:pt>
                <c:pt idx="264">
                  <c:v>9.4872211929380418E-2</c:v>
                </c:pt>
                <c:pt idx="265">
                  <c:v>9.5142783808409917E-2</c:v>
                </c:pt>
                <c:pt idx="266">
                  <c:v>9.5412801583238255E-2</c:v>
                </c:pt>
                <c:pt idx="267">
                  <c:v>9.5682266388615531E-2</c:v>
                </c:pt>
                <c:pt idx="268">
                  <c:v>9.5951179356968022E-2</c:v>
                </c:pt>
                <c:pt idx="269">
                  <c:v>9.6219541618402807E-2</c:v>
                </c:pt>
                <c:pt idx="270">
                  <c:v>9.6487354300712744E-2</c:v>
                </c:pt>
                <c:pt idx="271">
                  <c:v>9.6754618529381012E-2</c:v>
                </c:pt>
                <c:pt idx="272">
                  <c:v>9.702133542758587E-2</c:v>
                </c:pt>
                <c:pt idx="273">
                  <c:v>9.7287506116205555E-2</c:v>
                </c:pt>
                <c:pt idx="274">
                  <c:v>9.7553131713822738E-2</c:v>
                </c:pt>
                <c:pt idx="275">
                  <c:v>9.7818213336729382E-2</c:v>
                </c:pt>
                <c:pt idx="276">
                  <c:v>9.8082752098931414E-2</c:v>
                </c:pt>
                <c:pt idx="277">
                  <c:v>9.8346749112153339E-2</c:v>
                </c:pt>
                <c:pt idx="278">
                  <c:v>9.8610205485843053E-2</c:v>
                </c:pt>
                <c:pt idx="279">
                  <c:v>9.8873122327176266E-2</c:v>
                </c:pt>
                <c:pt idx="280">
                  <c:v>9.9135500741061491E-2</c:v>
                </c:pt>
                <c:pt idx="281">
                  <c:v>9.9397341830144328E-2</c:v>
                </c:pt>
                <c:pt idx="282">
                  <c:v>9.9658646694812364E-2</c:v>
                </c:pt>
                <c:pt idx="283">
                  <c:v>9.9919416433199668E-2</c:v>
                </c:pt>
                <c:pt idx="284">
                  <c:v>0.10017965214119147</c:v>
                </c:pt>
                <c:pt idx="285">
                  <c:v>0.10043935491242867</c:v>
                </c:pt>
                <c:pt idx="286">
                  <c:v>0.10069852583831261</c:v>
                </c:pt>
                <c:pt idx="287">
                  <c:v>0.10095716600800944</c:v>
                </c:pt>
                <c:pt idx="288">
                  <c:v>0.10121527650845487</c:v>
                </c:pt>
                <c:pt idx="289">
                  <c:v>0.10147285842435866</c:v>
                </c:pt>
                <c:pt idx="290">
                  <c:v>0.1017299128382092</c:v>
                </c:pt>
                <c:pt idx="291">
                  <c:v>0.10198644083027802</c:v>
                </c:pt>
                <c:pt idx="292">
                  <c:v>0.10224244347862438</c:v>
                </c:pt>
                <c:pt idx="293">
                  <c:v>0.10249792185909981</c:v>
                </c:pt>
                <c:pt idx="294">
                  <c:v>0.10275287704535256</c:v>
                </c:pt>
                <c:pt idx="295">
                  <c:v>0.10300731010883221</c:v>
                </c:pt>
                <c:pt idx="296">
                  <c:v>0.10326122211879406</c:v>
                </c:pt>
                <c:pt idx="297">
                  <c:v>0.10351461414230367</c:v>
                </c:pt>
                <c:pt idx="298">
                  <c:v>0.10376748724424147</c:v>
                </c:pt>
                <c:pt idx="299">
                  <c:v>0.10401984248730696</c:v>
                </c:pt>
                <c:pt idx="300">
                  <c:v>0.10427168093202349</c:v>
                </c:pt>
                <c:pt idx="301">
                  <c:v>0.10452300363674245</c:v>
                </c:pt>
                <c:pt idx="302">
                  <c:v>0.10477381165764792</c:v>
                </c:pt>
                <c:pt idx="303">
                  <c:v>0.10502410604876093</c:v>
                </c:pt>
                <c:pt idx="304">
                  <c:v>0.10527388786194401</c:v>
                </c:pt>
                <c:pt idx="305">
                  <c:v>0.10552315814690566</c:v>
                </c:pt>
                <c:pt idx="306">
                  <c:v>0.10577191795120461</c:v>
                </c:pt>
                <c:pt idx="307">
                  <c:v>0.10602016832025427</c:v>
                </c:pt>
                <c:pt idx="308">
                  <c:v>0.10626791029732721</c:v>
                </c:pt>
                <c:pt idx="309">
                  <c:v>0.10651514492355942</c:v>
                </c:pt>
                <c:pt idx="310">
                  <c:v>0.10676187323795482</c:v>
                </c:pt>
                <c:pt idx="311">
                  <c:v>0.10700809627738948</c:v>
                </c:pt>
                <c:pt idx="312">
                  <c:v>0.10725381507661612</c:v>
                </c:pt>
                <c:pt idx="313">
                  <c:v>0.10749903066826831</c:v>
                </c:pt>
                <c:pt idx="314">
                  <c:v>0.10774374408286498</c:v>
                </c:pt>
                <c:pt idx="315">
                  <c:v>0.1079879563488146</c:v>
                </c:pt>
                <c:pt idx="316">
                  <c:v>0.10823166849241957</c:v>
                </c:pt>
                <c:pt idx="317">
                  <c:v>0.10847488153788053</c:v>
                </c:pt>
                <c:pt idx="318">
                  <c:v>0.10871759650730067</c:v>
                </c:pt>
                <c:pt idx="319">
                  <c:v>0.10895981442069001</c:v>
                </c:pt>
                <c:pt idx="320">
                  <c:v>0.10920153629596967</c:v>
                </c:pt>
                <c:pt idx="321">
                  <c:v>0.1094427631489762</c:v>
                </c:pt>
                <c:pt idx="322">
                  <c:v>0.10968349599346583</c:v>
                </c:pt>
                <c:pt idx="323">
                  <c:v>0.10992373584111861</c:v>
                </c:pt>
                <c:pt idx="324">
                  <c:v>0.11016348370154294</c:v>
                </c:pt>
                <c:pt idx="325">
                  <c:v>0.11040274058227953</c:v>
                </c:pt>
                <c:pt idx="326">
                  <c:v>0.11064150748880576</c:v>
                </c:pt>
                <c:pt idx="327">
                  <c:v>0.11087978542453993</c:v>
                </c:pt>
                <c:pt idx="328">
                  <c:v>0.11111757539084537</c:v>
                </c:pt>
                <c:pt idx="329">
                  <c:v>0.11135487838703483</c:v>
                </c:pt>
                <c:pt idx="330">
                  <c:v>0.11159169541037443</c:v>
                </c:pt>
                <c:pt idx="331">
                  <c:v>0.11182802745608812</c:v>
                </c:pt>
                <c:pt idx="332">
                  <c:v>0.11206387551736165</c:v>
                </c:pt>
                <c:pt idx="333">
                  <c:v>0.11229924058534679</c:v>
                </c:pt>
                <c:pt idx="334">
                  <c:v>0.11253412364916567</c:v>
                </c:pt>
                <c:pt idx="335">
                  <c:v>0.11276852569591468</c:v>
                </c:pt>
                <c:pt idx="336">
                  <c:v>0.11300244771066875</c:v>
                </c:pt>
                <c:pt idx="337">
                  <c:v>0.1132358906764855</c:v>
                </c:pt>
                <c:pt idx="338">
                  <c:v>0.11346885557440932</c:v>
                </c:pt>
                <c:pt idx="339">
                  <c:v>0.11370134338347558</c:v>
                </c:pt>
                <c:pt idx="340">
                  <c:v>0.11393335508071463</c:v>
                </c:pt>
                <c:pt idx="341">
                  <c:v>0.11416489164115592</c:v>
                </c:pt>
                <c:pt idx="342">
                  <c:v>0.11439595403783225</c:v>
                </c:pt>
                <c:pt idx="343">
                  <c:v>0.11462654324178363</c:v>
                </c:pt>
                <c:pt idx="344">
                  <c:v>0.11485666022206156</c:v>
                </c:pt>
                <c:pt idx="345">
                  <c:v>0.11508630594573298</c:v>
                </c:pt>
                <c:pt idx="346">
                  <c:v>0.11531548137788439</c:v>
                </c:pt>
                <c:pt idx="347">
                  <c:v>0.11554418748162587</c:v>
                </c:pt>
                <c:pt idx="348">
                  <c:v>0.11577242521809514</c:v>
                </c:pt>
                <c:pt idx="349">
                  <c:v>0.11600019554646167</c:v>
                </c:pt>
                <c:pt idx="350">
                  <c:v>0.11622749942393057</c:v>
                </c:pt>
                <c:pt idx="351">
                  <c:v>0.11645433780574671</c:v>
                </c:pt>
                <c:pt idx="352">
                  <c:v>0.11668071164519876</c:v>
                </c:pt>
                <c:pt idx="353">
                  <c:v>0.11690662189362303</c:v>
                </c:pt>
                <c:pt idx="354">
                  <c:v>0.11713206950040778</c:v>
                </c:pt>
                <c:pt idx="355">
                  <c:v>0.11735705541299686</c:v>
                </c:pt>
                <c:pt idx="356">
                  <c:v>0.11758158057689388</c:v>
                </c:pt>
                <c:pt idx="357">
                  <c:v>0.11780564593566623</c:v>
                </c:pt>
                <c:pt idx="358">
                  <c:v>0.11802925243094883</c:v>
                </c:pt>
                <c:pt idx="359">
                  <c:v>0.11825240100244837</c:v>
                </c:pt>
                <c:pt idx="360">
                  <c:v>0.11847509258794703</c:v>
                </c:pt>
                <c:pt idx="361">
                  <c:v>0.11869732812330649</c:v>
                </c:pt>
                <c:pt idx="362">
                  <c:v>0.11891910854247201</c:v>
                </c:pt>
                <c:pt idx="363">
                  <c:v>0.11914043477747602</c:v>
                </c:pt>
                <c:pt idx="364">
                  <c:v>0.11936130775844239</c:v>
                </c:pt>
                <c:pt idx="365">
                  <c:v>0.11958172841359017</c:v>
                </c:pt>
                <c:pt idx="366">
                  <c:v>0.11980169766923744</c:v>
                </c:pt>
                <c:pt idx="367">
                  <c:v>0.12002121644980537</c:v>
                </c:pt>
                <c:pt idx="368">
                  <c:v>0.12024028567782195</c:v>
                </c:pt>
                <c:pt idx="369">
                  <c:v>0.12045890627392587</c:v>
                </c:pt>
                <c:pt idx="370">
                  <c:v>0.12067707915687065</c:v>
                </c:pt>
                <c:pt idx="371">
                  <c:v>0.120894805243528</c:v>
                </c:pt>
                <c:pt idx="372">
                  <c:v>0.12111208544889217</c:v>
                </c:pt>
                <c:pt idx="373">
                  <c:v>0.12132892068608356</c:v>
                </c:pt>
                <c:pt idx="374">
                  <c:v>0.12154531186635258</c:v>
                </c:pt>
                <c:pt idx="375">
                  <c:v>0.12176125989908347</c:v>
                </c:pt>
                <c:pt idx="376">
                  <c:v>0.12197676569179815</c:v>
                </c:pt>
                <c:pt idx="377">
                  <c:v>0.12219183015016002</c:v>
                </c:pt>
                <c:pt idx="378">
                  <c:v>0.1224064541779778</c:v>
                </c:pt>
                <c:pt idx="379">
                  <c:v>0.12262063867720931</c:v>
                </c:pt>
                <c:pt idx="380">
                  <c:v>0.12283438454796518</c:v>
                </c:pt>
                <c:pt idx="381">
                  <c:v>0.12304769268851275</c:v>
                </c:pt>
                <c:pt idx="382">
                  <c:v>0.12326056399527983</c:v>
                </c:pt>
                <c:pt idx="383">
                  <c:v>0.12347299936285835</c:v>
                </c:pt>
                <c:pt idx="384">
                  <c:v>0.12368499968400828</c:v>
                </c:pt>
                <c:pt idx="385">
                  <c:v>0.12389656584966129</c:v>
                </c:pt>
                <c:pt idx="386">
                  <c:v>0.12410769874892449</c:v>
                </c:pt>
                <c:pt idx="387">
                  <c:v>0.12431839926908422</c:v>
                </c:pt>
                <c:pt idx="388">
                  <c:v>0.1245286682956097</c:v>
                </c:pt>
                <c:pt idx="389">
                  <c:v>0.12473850671215682</c:v>
                </c:pt>
                <c:pt idx="390">
                  <c:v>0.12494791540057185</c:v>
                </c:pt>
                <c:pt idx="391">
                  <c:v>0.12515689524089513</c:v>
                </c:pt>
                <c:pt idx="392">
                  <c:v>0.12536544711136471</c:v>
                </c:pt>
                <c:pt idx="393">
                  <c:v>0.12557357188842017</c:v>
                </c:pt>
                <c:pt idx="394">
                  <c:v>0.12578127044670614</c:v>
                </c:pt>
                <c:pt idx="395">
                  <c:v>0.12598854365907619</c:v>
                </c:pt>
                <c:pt idx="396">
                  <c:v>0.12619539239659622</c:v>
                </c:pt>
                <c:pt idx="397">
                  <c:v>0.1264018175285484</c:v>
                </c:pt>
                <c:pt idx="398">
                  <c:v>0.12660781992243464</c:v>
                </c:pt>
                <c:pt idx="399">
                  <c:v>0.12681340044398029</c:v>
                </c:pt>
                <c:pt idx="400">
                  <c:v>0.12701855995713784</c:v>
                </c:pt>
                <c:pt idx="401">
                  <c:v>0.12722329932409041</c:v>
                </c:pt>
                <c:pt idx="402">
                  <c:v>0.12742761940525549</c:v>
                </c:pt>
                <c:pt idx="403">
                  <c:v>0.12763152105928852</c:v>
                </c:pt>
                <c:pt idx="404">
                  <c:v>0.12783500514308652</c:v>
                </c:pt>
                <c:pt idx="405">
                  <c:v>0.12803807251179164</c:v>
                </c:pt>
                <c:pt idx="406">
                  <c:v>0.1282407240187948</c:v>
                </c:pt>
                <c:pt idx="407">
                  <c:v>0.12844296051573928</c:v>
                </c:pt>
                <c:pt idx="408">
                  <c:v>0.12864478285252418</c:v>
                </c:pt>
                <c:pt idx="409">
                  <c:v>0.12884619187730822</c:v>
                </c:pt>
                <c:pt idx="410">
                  <c:v>0.12904718843651317</c:v>
                </c:pt>
                <c:pt idx="411">
                  <c:v>0.12924777337482726</c:v>
                </c:pt>
                <c:pt idx="412">
                  <c:v>0.12944794753520908</c:v>
                </c:pt>
                <c:pt idx="413">
                  <c:v>0.12964771175889078</c:v>
                </c:pt>
                <c:pt idx="414">
                  <c:v>0.12984706688538183</c:v>
                </c:pt>
                <c:pt idx="415">
                  <c:v>0.13004601375247243</c:v>
                </c:pt>
                <c:pt idx="416">
                  <c:v>0.1302445531962371</c:v>
                </c:pt>
                <c:pt idx="417">
                  <c:v>0.13044268605103812</c:v>
                </c:pt>
                <c:pt idx="418">
                  <c:v>0.13064041314952909</c:v>
                </c:pt>
                <c:pt idx="419">
                  <c:v>0.13083773532265849</c:v>
                </c:pt>
                <c:pt idx="420">
                  <c:v>0.13103465339967302</c:v>
                </c:pt>
                <c:pt idx="421">
                  <c:v>0.13123116820812117</c:v>
                </c:pt>
                <c:pt idx="422">
                  <c:v>0.13142728057385669</c:v>
                </c:pt>
                <c:pt idx="423">
                  <c:v>0.13162299132104213</c:v>
                </c:pt>
                <c:pt idx="424">
                  <c:v>0.13181830127215219</c:v>
                </c:pt>
                <c:pt idx="425">
                  <c:v>0.13201321124797724</c:v>
                </c:pt>
                <c:pt idx="426">
                  <c:v>0.13220772206762671</c:v>
                </c:pt>
                <c:pt idx="427">
                  <c:v>0.13240183454853258</c:v>
                </c:pt>
                <c:pt idx="428">
                  <c:v>0.13259554950645283</c:v>
                </c:pt>
                <c:pt idx="429">
                  <c:v>0.13278886775547497</c:v>
                </c:pt>
                <c:pt idx="430">
                  <c:v>0.13298179010801914</c:v>
                </c:pt>
                <c:pt idx="431">
                  <c:v>0.13317431737484181</c:v>
                </c:pt>
                <c:pt idx="432">
                  <c:v>0.13336645036503911</c:v>
                </c:pt>
                <c:pt idx="433">
                  <c:v>0.1335581898860502</c:v>
                </c:pt>
                <c:pt idx="434">
                  <c:v>0.13374953674366075</c:v>
                </c:pt>
                <c:pt idx="435">
                  <c:v>0.13394049174200617</c:v>
                </c:pt>
                <c:pt idx="436">
                  <c:v>0.13413105568357511</c:v>
                </c:pt>
                <c:pt idx="437">
                  <c:v>0.13432122936921287</c:v>
                </c:pt>
                <c:pt idx="438">
                  <c:v>0.13451101359812459</c:v>
                </c:pt>
                <c:pt idx="439">
                  <c:v>0.13470040916787876</c:v>
                </c:pt>
                <c:pt idx="440">
                  <c:v>0.13488941687441058</c:v>
                </c:pt>
                <c:pt idx="441">
                  <c:v>0.13507803751202524</c:v>
                </c:pt>
                <c:pt idx="442">
                  <c:v>0.13526627187340123</c:v>
                </c:pt>
                <c:pt idx="443">
                  <c:v>0.13545412074959365</c:v>
                </c:pt>
                <c:pt idx="444">
                  <c:v>0.13564158493003775</c:v>
                </c:pt>
                <c:pt idx="445">
                  <c:v>0.13582866520255202</c:v>
                </c:pt>
                <c:pt idx="446">
                  <c:v>0.13601536235334161</c:v>
                </c:pt>
                <c:pt idx="447">
                  <c:v>0.13620167716700152</c:v>
                </c:pt>
                <c:pt idx="448">
                  <c:v>0.13638761042652001</c:v>
                </c:pt>
                <c:pt idx="449">
                  <c:v>0.13657316291328195</c:v>
                </c:pt>
                <c:pt idx="450">
                  <c:v>0.13675833540707188</c:v>
                </c:pt>
                <c:pt idx="451">
                  <c:v>0.13694312868607753</c:v>
                </c:pt>
                <c:pt idx="452">
                  <c:v>0.13712754352689285</c:v>
                </c:pt>
                <c:pt idx="453">
                  <c:v>0.13731158070452157</c:v>
                </c:pt>
                <c:pt idx="454">
                  <c:v>0.13749524099238014</c:v>
                </c:pt>
                <c:pt idx="455">
                  <c:v>0.1376785251623012</c:v>
                </c:pt>
                <c:pt idx="456">
                  <c:v>0.13786143398453676</c:v>
                </c:pt>
                <c:pt idx="457">
                  <c:v>0.13804396822776141</c:v>
                </c:pt>
                <c:pt idx="458">
                  <c:v>0.13822612865907552</c:v>
                </c:pt>
                <c:pt idx="459">
                  <c:v>0.13840791604400868</c:v>
                </c:pt>
                <c:pt idx="460">
                  <c:v>0.13858933114652255</c:v>
                </c:pt>
                <c:pt idx="461">
                  <c:v>0.13877037472901441</c:v>
                </c:pt>
                <c:pt idx="462">
                  <c:v>0.13895104755232018</c:v>
                </c:pt>
                <c:pt idx="463">
                  <c:v>0.13913135037571761</c:v>
                </c:pt>
                <c:pt idx="464">
                  <c:v>0.13931128395692965</c:v>
                </c:pt>
                <c:pt idx="465">
                  <c:v>0.13949084905212744</c:v>
                </c:pt>
                <c:pt idx="466">
                  <c:v>0.13967004641593353</c:v>
                </c:pt>
                <c:pt idx="467">
                  <c:v>0.1398488768014251</c:v>
                </c:pt>
                <c:pt idx="468">
                  <c:v>0.14002734096013714</c:v>
                </c:pt>
                <c:pt idx="469">
                  <c:v>0.1402054396420655</c:v>
                </c:pt>
                <c:pt idx="470">
                  <c:v>0.14038317359567015</c:v>
                </c:pt>
                <c:pt idx="471">
                  <c:v>0.14056054356787834</c:v>
                </c:pt>
                <c:pt idx="472">
                  <c:v>0.14073755030408758</c:v>
                </c:pt>
                <c:pt idx="473">
                  <c:v>0.14091419454816898</c:v>
                </c:pt>
                <c:pt idx="474">
                  <c:v>0.14109047704247021</c:v>
                </c:pt>
                <c:pt idx="475">
                  <c:v>0.14126639852781875</c:v>
                </c:pt>
                <c:pt idx="476">
                  <c:v>0.14144195974352489</c:v>
                </c:pt>
                <c:pt idx="477">
                  <c:v>0.1416171614273849</c:v>
                </c:pt>
                <c:pt idx="478">
                  <c:v>0.14179200431568406</c:v>
                </c:pt>
                <c:pt idx="479">
                  <c:v>0.1419664891431999</c:v>
                </c:pt>
                <c:pt idx="480">
                  <c:v>0.14214061664320518</c:v>
                </c:pt>
                <c:pt idx="481">
                  <c:v>0.142314387547471</c:v>
                </c:pt>
                <c:pt idx="482">
                  <c:v>0.14248780258626975</c:v>
                </c:pt>
                <c:pt idx="483">
                  <c:v>0.14266086248837848</c:v>
                </c:pt>
                <c:pt idx="484">
                  <c:v>0.14283356798108163</c:v>
                </c:pt>
                <c:pt idx="485">
                  <c:v>0.14300591979017432</c:v>
                </c:pt>
                <c:pt idx="486">
                  <c:v>0.14317791863996523</c:v>
                </c:pt>
                <c:pt idx="487">
                  <c:v>0.14334956525327985</c:v>
                </c:pt>
                <c:pt idx="488">
                  <c:v>0.14352086035146325</c:v>
                </c:pt>
                <c:pt idx="489">
                  <c:v>0.14369180465438341</c:v>
                </c:pt>
                <c:pt idx="490">
                  <c:v>0.14386239888043395</c:v>
                </c:pt>
                <c:pt idx="491">
                  <c:v>0.1440326437465374</c:v>
                </c:pt>
                <c:pt idx="492">
                  <c:v>0.14420253996814805</c:v>
                </c:pt>
                <c:pt idx="493">
                  <c:v>0.14437208825925496</c:v>
                </c:pt>
                <c:pt idx="494">
                  <c:v>0.14454128933238514</c:v>
                </c:pt>
                <c:pt idx="495">
                  <c:v>0.14471014389860637</c:v>
                </c:pt>
                <c:pt idx="496">
                  <c:v>0.14487865266753017</c:v>
                </c:pt>
                <c:pt idx="497">
                  <c:v>0.14504681634731487</c:v>
                </c:pt>
                <c:pt idx="498">
                  <c:v>0.14521463564466863</c:v>
                </c:pt>
                <c:pt idx="499">
                  <c:v>0.14538211126485226</c:v>
                </c:pt>
                <c:pt idx="500">
                  <c:v>0.14554924391168234</c:v>
                </c:pt>
                <c:pt idx="501">
                  <c:v>0.14571603428753402</c:v>
                </c:pt>
                <c:pt idx="502">
                  <c:v>0.14588248309334412</c:v>
                </c:pt>
                <c:pt idx="503">
                  <c:v>0.14604859102861395</c:v>
                </c:pt>
                <c:pt idx="504">
                  <c:v>0.14621435879141245</c:v>
                </c:pt>
                <c:pt idx="505">
                  <c:v>0.14637978707837879</c:v>
                </c:pt>
                <c:pt idx="506">
                  <c:v>0.14654487658472565</c:v>
                </c:pt>
                <c:pt idx="507">
                  <c:v>0.14670962800424189</c:v>
                </c:pt>
                <c:pt idx="508">
                  <c:v>0.1468740420292956</c:v>
                </c:pt>
                <c:pt idx="509">
                  <c:v>0.14703811935083699</c:v>
                </c:pt>
                <c:pt idx="510">
                  <c:v>0.14720186065840118</c:v>
                </c:pt>
                <c:pt idx="511">
                  <c:v>0.14736526664011132</c:v>
                </c:pt>
                <c:pt idx="512">
                  <c:v>0.14752833798268128</c:v>
                </c:pt>
                <c:pt idx="513">
                  <c:v>0.1476910753714186</c:v>
                </c:pt>
                <c:pt idx="514">
                  <c:v>0.1478534794902274</c:v>
                </c:pt>
                <c:pt idx="515">
                  <c:v>0.14801555102161121</c:v>
                </c:pt>
                <c:pt idx="516">
                  <c:v>0.1481772906466759</c:v>
                </c:pt>
                <c:pt idx="517">
                  <c:v>0.1483386990451325</c:v>
                </c:pt>
                <c:pt idx="518">
                  <c:v>0.14849977689529997</c:v>
                </c:pt>
                <c:pt idx="519">
                  <c:v>0.1486605248741083</c:v>
                </c:pt>
                <c:pt idx="520">
                  <c:v>0.14882094365710111</c:v>
                </c:pt>
                <c:pt idx="521">
                  <c:v>0.14898103391843848</c:v>
                </c:pt>
                <c:pt idx="522">
                  <c:v>0.14914079633090002</c:v>
                </c:pt>
                <c:pt idx="523">
                  <c:v>0.14930023156588751</c:v>
                </c:pt>
                <c:pt idx="524">
                  <c:v>0.14945934029342778</c:v>
                </c:pt>
                <c:pt idx="525">
                  <c:v>0.14961812318217543</c:v>
                </c:pt>
                <c:pt idx="526">
                  <c:v>0.14977658089941587</c:v>
                </c:pt>
                <c:pt idx="527">
                  <c:v>0.14993471411106779</c:v>
                </c:pt>
                <c:pt idx="528">
                  <c:v>0.15009252348168634</c:v>
                </c:pt>
                <c:pt idx="529">
                  <c:v>0.15025000967446553</c:v>
                </c:pt>
                <c:pt idx="530">
                  <c:v>0.15040717335124143</c:v>
                </c:pt>
                <c:pt idx="531">
                  <c:v>0.15056401517249454</c:v>
                </c:pt>
                <c:pt idx="532">
                  <c:v>0.15072053579735287</c:v>
                </c:pt>
                <c:pt idx="533">
                  <c:v>0.15087673588359457</c:v>
                </c:pt>
                <c:pt idx="534">
                  <c:v>0.15103261608765076</c:v>
                </c:pt>
                <c:pt idx="535">
                  <c:v>0.15118817706460819</c:v>
                </c:pt>
                <c:pt idx="536">
                  <c:v>0.15134341946821211</c:v>
                </c:pt>
                <c:pt idx="537">
                  <c:v>0.15149834395086897</c:v>
                </c:pt>
                <c:pt idx="538">
                  <c:v>0.1516529511636491</c:v>
                </c:pt>
                <c:pt idx="539">
                  <c:v>0.1518072417562896</c:v>
                </c:pt>
                <c:pt idx="540">
                  <c:v>0.15196121637719681</c:v>
                </c:pt>
                <c:pt idx="541">
                  <c:v>0.15211487567344942</c:v>
                </c:pt>
                <c:pt idx="542">
                  <c:v>0.15226822029080073</c:v>
                </c:pt>
                <c:pt idx="543">
                  <c:v>0.1524212508736818</c:v>
                </c:pt>
                <c:pt idx="544">
                  <c:v>0.15257396806520385</c:v>
                </c:pt>
                <c:pt idx="545">
                  <c:v>0.15272637250716115</c:v>
                </c:pt>
                <c:pt idx="546">
                  <c:v>0.15287846484003353</c:v>
                </c:pt>
                <c:pt idx="547">
                  <c:v>0.15303024570298926</c:v>
                </c:pt>
                <c:pt idx="548">
                  <c:v>0.15318171573388764</c:v>
                </c:pt>
                <c:pt idx="549">
                  <c:v>0.15333287556928168</c:v>
                </c:pt>
                <c:pt idx="550">
                  <c:v>0.15348372584442085</c:v>
                </c:pt>
                <c:pt idx="551">
                  <c:v>0.15363426719325368</c:v>
                </c:pt>
                <c:pt idx="552">
                  <c:v>0.15378450024843035</c:v>
                </c:pt>
                <c:pt idx="553">
                  <c:v>0.15393442564130549</c:v>
                </c:pt>
                <c:pt idx="554">
                  <c:v>0.15408404400194081</c:v>
                </c:pt>
                <c:pt idx="555">
                  <c:v>0.1542333559591077</c:v>
                </c:pt>
                <c:pt idx="556">
                  <c:v>0.15438236214028989</c:v>
                </c:pt>
                <c:pt idx="557">
                  <c:v>0.15453106317168602</c:v>
                </c:pt>
                <c:pt idx="558">
                  <c:v>0.15467945967821242</c:v>
                </c:pt>
                <c:pt idx="559">
                  <c:v>0.15482755228350564</c:v>
                </c:pt>
                <c:pt idx="560">
                  <c:v>0.1549753416099251</c:v>
                </c:pt>
                <c:pt idx="561">
                  <c:v>0.15512282827855561</c:v>
                </c:pt>
                <c:pt idx="562">
                  <c:v>0.15527001290921011</c:v>
                </c:pt>
                <c:pt idx="563">
                  <c:v>0.15541689612043225</c:v>
                </c:pt>
                <c:pt idx="564">
                  <c:v>0.15556347852949895</c:v>
                </c:pt>
                <c:pt idx="565">
                  <c:v>0.15570976075242299</c:v>
                </c:pt>
                <c:pt idx="566">
                  <c:v>0.15585574340395558</c:v>
                </c:pt>
                <c:pt idx="567">
                  <c:v>0.15600142709758913</c:v>
                </c:pt>
                <c:pt idx="568">
                  <c:v>0.15614681244555947</c:v>
                </c:pt>
                <c:pt idx="569">
                  <c:v>0.15629190005884883</c:v>
                </c:pt>
                <c:pt idx="570">
                  <c:v>0.15643669054718806</c:v>
                </c:pt>
                <c:pt idx="571">
                  <c:v>0.15658118451905942</c:v>
                </c:pt>
                <c:pt idx="572">
                  <c:v>0.15672538258169905</c:v>
                </c:pt>
                <c:pt idx="573">
                  <c:v>0.15686928534109945</c:v>
                </c:pt>
                <c:pt idx="574">
                  <c:v>0.1570128934020123</c:v>
                </c:pt>
                <c:pt idx="575">
                  <c:v>0.15715620736795058</c:v>
                </c:pt>
                <c:pt idx="576">
                  <c:v>0.15729922784119152</c:v>
                </c:pt>
                <c:pt idx="577">
                  <c:v>0.15744195542277883</c:v>
                </c:pt>
                <c:pt idx="578">
                  <c:v>0.15758439071252536</c:v>
                </c:pt>
                <c:pt idx="579">
                  <c:v>0.15772653430901565</c:v>
                </c:pt>
                <c:pt idx="580">
                  <c:v>0.15786838680960838</c:v>
                </c:pt>
                <c:pt idx="581">
                  <c:v>0.15800994881043892</c:v>
                </c:pt>
                <c:pt idx="582">
                  <c:v>0.15815122090642172</c:v>
                </c:pt>
                <c:pt idx="583">
                  <c:v>0.15829220369125299</c:v>
                </c:pt>
                <c:pt idx="584">
                  <c:v>0.15843289775741315</c:v>
                </c:pt>
                <c:pt idx="585">
                  <c:v>0.15857330369616912</c:v>
                </c:pt>
                <c:pt idx="586">
                  <c:v>0.15871342209757716</c:v>
                </c:pt>
                <c:pt idx="587">
                  <c:v>0.15885325355048502</c:v>
                </c:pt>
                <c:pt idx="588">
                  <c:v>0.15899279864253457</c:v>
                </c:pt>
                <c:pt idx="589">
                  <c:v>0.15913205796016427</c:v>
                </c:pt>
                <c:pt idx="590">
                  <c:v>0.15927103208861165</c:v>
                </c:pt>
                <c:pt idx="591">
                  <c:v>0.15940972161191563</c:v>
                </c:pt>
                <c:pt idx="592">
                  <c:v>0.15954812711291919</c:v>
                </c:pt>
                <c:pt idx="593">
                  <c:v>0.15968624917327157</c:v>
                </c:pt>
                <c:pt idx="594">
                  <c:v>0.15982408837343104</c:v>
                </c:pt>
                <c:pt idx="595">
                  <c:v>0.15996164529266699</c:v>
                </c:pt>
                <c:pt idx="596">
                  <c:v>0.16009892050906249</c:v>
                </c:pt>
                <c:pt idx="597">
                  <c:v>0.16023591459951703</c:v>
                </c:pt>
                <c:pt idx="598">
                  <c:v>0.16037262813974829</c:v>
                </c:pt>
                <c:pt idx="599">
                  <c:v>0.16050906170429521</c:v>
                </c:pt>
                <c:pt idx="600">
                  <c:v>0.16064521586652006</c:v>
                </c:pt>
                <c:pt idx="601">
                  <c:v>0.16078109119861089</c:v>
                </c:pt>
                <c:pt idx="602">
                  <c:v>0.16091668827158398</c:v>
                </c:pt>
                <c:pt idx="603">
                  <c:v>0.16105200765528618</c:v>
                </c:pt>
                <c:pt idx="604">
                  <c:v>0.1611870499183975</c:v>
                </c:pt>
                <c:pt idx="605">
                  <c:v>0.16132181562843317</c:v>
                </c:pt>
                <c:pt idx="606">
                  <c:v>0.16145630535174635</c:v>
                </c:pt>
                <c:pt idx="607">
                  <c:v>0.16159051965353019</c:v>
                </c:pt>
                <c:pt idx="608">
                  <c:v>0.16172445909782063</c:v>
                </c:pt>
                <c:pt idx="609">
                  <c:v>0.16185812424749826</c:v>
                </c:pt>
                <c:pt idx="610">
                  <c:v>0.16199151566429115</c:v>
                </c:pt>
                <c:pt idx="611">
                  <c:v>0.16212463390877688</c:v>
                </c:pt>
                <c:pt idx="612">
                  <c:v>0.16225747954038511</c:v>
                </c:pt>
                <c:pt idx="613">
                  <c:v>0.16239005311739976</c:v>
                </c:pt>
                <c:pt idx="614">
                  <c:v>0.16252235519696148</c:v>
                </c:pt>
                <c:pt idx="615">
                  <c:v>0.16265438633507001</c:v>
                </c:pt>
                <c:pt idx="616">
                  <c:v>0.16278614708658637</c:v>
                </c:pt>
                <c:pt idx="617">
                  <c:v>0.16291763800523526</c:v>
                </c:pt>
                <c:pt idx="618">
                  <c:v>0.16304885964360757</c:v>
                </c:pt>
                <c:pt idx="619">
                  <c:v>0.1631798125531623</c:v>
                </c:pt>
                <c:pt idx="620">
                  <c:v>0.16331049728422939</c:v>
                </c:pt>
                <c:pt idx="621">
                  <c:v>0.16344091438601147</c:v>
                </c:pt>
                <c:pt idx="622">
                  <c:v>0.1635710644065867</c:v>
                </c:pt>
                <c:pt idx="623">
                  <c:v>0.16370094789291068</c:v>
                </c:pt>
                <c:pt idx="624">
                  <c:v>0.16383056539081897</c:v>
                </c:pt>
                <c:pt idx="625">
                  <c:v>0.16395991744502933</c:v>
                </c:pt>
                <c:pt idx="626">
                  <c:v>0.16408900459914388</c:v>
                </c:pt>
                <c:pt idx="627">
                  <c:v>0.16421782739565169</c:v>
                </c:pt>
                <c:pt idx="628">
                  <c:v>0.16434638637593063</c:v>
                </c:pt>
                <c:pt idx="629">
                  <c:v>0.16447468208025007</c:v>
                </c:pt>
                <c:pt idx="630">
                  <c:v>0.16460271504777291</c:v>
                </c:pt>
                <c:pt idx="631">
                  <c:v>0.16473048581655778</c:v>
                </c:pt>
                <c:pt idx="632">
                  <c:v>0.16485799492356168</c:v>
                </c:pt>
                <c:pt idx="633">
                  <c:v>0.16498524290464173</c:v>
                </c:pt>
                <c:pt idx="634">
                  <c:v>0.16511223029455777</c:v>
                </c:pt>
                <c:pt idx="635">
                  <c:v>0.16523895762697449</c:v>
                </c:pt>
                <c:pt idx="636">
                  <c:v>0.16536542543446367</c:v>
                </c:pt>
                <c:pt idx="637">
                  <c:v>0.16549163424850652</c:v>
                </c:pt>
                <c:pt idx="638">
                  <c:v>0.16561758459949569</c:v>
                </c:pt>
                <c:pt idx="639">
                  <c:v>0.16574327701673774</c:v>
                </c:pt>
                <c:pt idx="640">
                  <c:v>0.1658687120284553</c:v>
                </c:pt>
                <c:pt idx="641">
                  <c:v>0.16599389016178914</c:v>
                </c:pt>
                <c:pt idx="642">
                  <c:v>0.16611881194280054</c:v>
                </c:pt>
                <c:pt idx="643">
                  <c:v>0.16624347789647348</c:v>
                </c:pt>
                <c:pt idx="644">
                  <c:v>0.16636788854671683</c:v>
                </c:pt>
                <c:pt idx="645">
                  <c:v>0.1664920444163665</c:v>
                </c:pt>
                <c:pt idx="646">
                  <c:v>0.16661594602718774</c:v>
                </c:pt>
                <c:pt idx="647">
                  <c:v>0.16673959389987725</c:v>
                </c:pt>
                <c:pt idx="648">
                  <c:v>0.16686298855406537</c:v>
                </c:pt>
                <c:pt idx="649">
                  <c:v>0.16698613050831831</c:v>
                </c:pt>
                <c:pt idx="650">
                  <c:v>0.16710902028014035</c:v>
                </c:pt>
                <c:pt idx="651">
                  <c:v>0.16723165838597598</c:v>
                </c:pt>
                <c:pt idx="652">
                  <c:v>0.16735404534121193</c:v>
                </c:pt>
                <c:pt idx="653">
                  <c:v>0.16747618166017961</c:v>
                </c:pt>
                <c:pt idx="654">
                  <c:v>0.16759806785615705</c:v>
                </c:pt>
                <c:pt idx="655">
                  <c:v>0.16771970444137119</c:v>
                </c:pt>
                <c:pt idx="656">
                  <c:v>0.16784109192699995</c:v>
                </c:pt>
                <c:pt idx="657">
                  <c:v>0.16796223082317441</c:v>
                </c:pt>
                <c:pt idx="658">
                  <c:v>0.16808312163898101</c:v>
                </c:pt>
                <c:pt idx="659">
                  <c:v>0.16820376488246352</c:v>
                </c:pt>
                <c:pt idx="660">
                  <c:v>0.16832416106062534</c:v>
                </c:pt>
                <c:pt idx="661">
                  <c:v>0.16844431067943164</c:v>
                </c:pt>
                <c:pt idx="662">
                  <c:v>0.16856421424381138</c:v>
                </c:pt>
                <c:pt idx="663">
                  <c:v>0.16868387225765935</c:v>
                </c:pt>
                <c:pt idx="664">
                  <c:v>0.16880328522383867</c:v>
                </c:pt>
                <c:pt idx="665">
                  <c:v>0.1689224536441824</c:v>
                </c:pt>
                <c:pt idx="666">
                  <c:v>0.16904137801949609</c:v>
                </c:pt>
                <c:pt idx="667">
                  <c:v>0.16916005884955956</c:v>
                </c:pt>
                <c:pt idx="668">
                  <c:v>0.16927849663312913</c:v>
                </c:pt>
                <c:pt idx="669">
                  <c:v>0.16939669186793987</c:v>
                </c:pt>
                <c:pt idx="670">
                  <c:v>0.16951464505070732</c:v>
                </c:pt>
                <c:pt idx="671">
                  <c:v>0.16963235667712995</c:v>
                </c:pt>
                <c:pt idx="672">
                  <c:v>0.16974982724189103</c:v>
                </c:pt>
                <c:pt idx="673">
                  <c:v>0.16986705723866077</c:v>
                </c:pt>
                <c:pt idx="674">
                  <c:v>0.16998404716009846</c:v>
                </c:pt>
                <c:pt idx="675">
                  <c:v>0.17010079749785434</c:v>
                </c:pt>
                <c:pt idx="676">
                  <c:v>0.17021730874257196</c:v>
                </c:pt>
                <c:pt idx="677">
                  <c:v>0.17033358138388996</c:v>
                </c:pt>
                <c:pt idx="678">
                  <c:v>0.17044961591044425</c:v>
                </c:pt>
                <c:pt idx="679">
                  <c:v>0.17056541280987014</c:v>
                </c:pt>
                <c:pt idx="680">
                  <c:v>0.17068097256880427</c:v>
                </c:pt>
                <c:pt idx="681">
                  <c:v>0.17079629567288668</c:v>
                </c:pt>
                <c:pt idx="682">
                  <c:v>0.17091138260676289</c:v>
                </c:pt>
                <c:pt idx="683">
                  <c:v>0.17102623385408591</c:v>
                </c:pt>
                <c:pt idx="684">
                  <c:v>0.17114084989751827</c:v>
                </c:pt>
                <c:pt idx="685">
                  <c:v>0.17125523121873407</c:v>
                </c:pt>
                <c:pt idx="686">
                  <c:v>0.17136937829842097</c:v>
                </c:pt>
                <c:pt idx="687">
                  <c:v>0.17148329161628226</c:v>
                </c:pt>
                <c:pt idx="688">
                  <c:v>0.17159697165103882</c:v>
                </c:pt>
                <c:pt idx="689">
                  <c:v>0.17171041888043115</c:v>
                </c:pt>
                <c:pt idx="690">
                  <c:v>0.1718236337812214</c:v>
                </c:pt>
                <c:pt idx="691">
                  <c:v>0.17193661682919537</c:v>
                </c:pt>
                <c:pt idx="692">
                  <c:v>0.17204936849916447</c:v>
                </c:pt>
                <c:pt idx="693">
                  <c:v>0.17216188926496781</c:v>
                </c:pt>
                <c:pt idx="694">
                  <c:v>0.172274179599474</c:v>
                </c:pt>
                <c:pt idx="695">
                  <c:v>0.17238623997458333</c:v>
                </c:pt>
                <c:pt idx="696">
                  <c:v>0.17249807086122976</c:v>
                </c:pt>
                <c:pt idx="697">
                  <c:v>0.17260967272938277</c:v>
                </c:pt>
                <c:pt idx="698">
                  <c:v>0.17272104604804928</c:v>
                </c:pt>
                <c:pt idx="699">
                  <c:v>0.17283219128527588</c:v>
                </c:pt>
                <c:pt idx="700">
                  <c:v>0.17294310890815059</c:v>
                </c:pt>
                <c:pt idx="701">
                  <c:v>0.17305379938280488</c:v>
                </c:pt>
                <c:pt idx="702">
                  <c:v>0.17316426317441566</c:v>
                </c:pt>
                <c:pt idx="703">
                  <c:v>0.17327450074720713</c:v>
                </c:pt>
                <c:pt idx="704">
                  <c:v>0.17338451256445289</c:v>
                </c:pt>
                <c:pt idx="705">
                  <c:v>0.17349429908847772</c:v>
                </c:pt>
                <c:pt idx="706">
                  <c:v>0.1736038607806597</c:v>
                </c:pt>
                <c:pt idx="707">
                  <c:v>0.17371319810143199</c:v>
                </c:pt>
                <c:pt idx="708">
                  <c:v>0.17382231151028477</c:v>
                </c:pt>
                <c:pt idx="709">
                  <c:v>0.1739312014657674</c:v>
                </c:pt>
                <c:pt idx="710">
                  <c:v>0.17403986842549005</c:v>
                </c:pt>
                <c:pt idx="711">
                  <c:v>0.17414831284612575</c:v>
                </c:pt>
                <c:pt idx="712">
                  <c:v>0.17425653518341239</c:v>
                </c:pt>
                <c:pt idx="713">
                  <c:v>0.17436453589215442</c:v>
                </c:pt>
                <c:pt idx="714">
                  <c:v>0.17447231542622504</c:v>
                </c:pt>
                <c:pt idx="715">
                  <c:v>0.17457987423856788</c:v>
                </c:pt>
                <c:pt idx="716">
                  <c:v>0.174687212781199</c:v>
                </c:pt>
                <c:pt idx="717">
                  <c:v>0.17479433150520884</c:v>
                </c:pt>
                <c:pt idx="718">
                  <c:v>0.17490123086076392</c:v>
                </c:pt>
                <c:pt idx="719">
                  <c:v>0.17500791129710896</c:v>
                </c:pt>
                <c:pt idx="720">
                  <c:v>0.17511437326256868</c:v>
                </c:pt>
                <c:pt idx="721">
                  <c:v>0.17522061720454959</c:v>
                </c:pt>
                <c:pt idx="722">
                  <c:v>0.17532664356954214</c:v>
                </c:pt>
                <c:pt idx="723">
                  <c:v>0.17543245280312211</c:v>
                </c:pt>
                <c:pt idx="724">
                  <c:v>0.1755380453499531</c:v>
                </c:pt>
                <c:pt idx="725">
                  <c:v>0.17564342165378785</c:v>
                </c:pt>
                <c:pt idx="726">
                  <c:v>0.17574858215747047</c:v>
                </c:pt>
                <c:pt idx="727">
                  <c:v>0.17585352730293813</c:v>
                </c:pt>
                <c:pt idx="728">
                  <c:v>0.17595825753122296</c:v>
                </c:pt>
                <c:pt idx="729">
                  <c:v>0.17606277328245393</c:v>
                </c:pt>
                <c:pt idx="730">
                  <c:v>0.1761670749958586</c:v>
                </c:pt>
                <c:pt idx="731">
                  <c:v>0.17627116310976504</c:v>
                </c:pt>
                <c:pt idx="732">
                  <c:v>0.17637503806160379</c:v>
                </c:pt>
                <c:pt idx="733">
                  <c:v>0.17647870028790938</c:v>
                </c:pt>
                <c:pt idx="734">
                  <c:v>0.17658215022432258</c:v>
                </c:pt>
                <c:pt idx="735">
                  <c:v>0.17668538830559183</c:v>
                </c:pt>
                <c:pt idx="736">
                  <c:v>0.17678841496557532</c:v>
                </c:pt>
                <c:pt idx="737">
                  <c:v>0.1768912306372428</c:v>
                </c:pt>
                <c:pt idx="738">
                  <c:v>0.17699383575267721</c:v>
                </c:pt>
                <c:pt idx="739">
                  <c:v>0.17709623074307673</c:v>
                </c:pt>
                <c:pt idx="740">
                  <c:v>0.1771984160387565</c:v>
                </c:pt>
                <c:pt idx="741">
                  <c:v>0.17730039206915027</c:v>
                </c:pt>
                <c:pt idx="742">
                  <c:v>0.17740215926281255</c:v>
                </c:pt>
                <c:pt idx="743">
                  <c:v>0.17750371804742007</c:v>
                </c:pt>
                <c:pt idx="744">
                  <c:v>0.17760506884977381</c:v>
                </c:pt>
                <c:pt idx="745">
                  <c:v>0.17770621209580062</c:v>
                </c:pt>
                <c:pt idx="746">
                  <c:v>0.17780714821055518</c:v>
                </c:pt>
                <c:pt idx="747">
                  <c:v>0.17790787761822169</c:v>
                </c:pt>
                <c:pt idx="748">
                  <c:v>0.17800840074211555</c:v>
                </c:pt>
                <c:pt idx="749">
                  <c:v>0.17810871800468542</c:v>
                </c:pt>
                <c:pt idx="750">
                  <c:v>0.17820882982751463</c:v>
                </c:pt>
                <c:pt idx="751">
                  <c:v>0.17830873663132338</c:v>
                </c:pt>
                <c:pt idx="752">
                  <c:v>0.17840843883597013</c:v>
                </c:pt>
                <c:pt idx="753">
                  <c:v>0.17850793686045349</c:v>
                </c:pt>
                <c:pt idx="754">
                  <c:v>0.17860723112291413</c:v>
                </c:pt>
                <c:pt idx="755">
                  <c:v>0.1787063220406363</c:v>
                </c:pt>
                <c:pt idx="756">
                  <c:v>0.17880521003004965</c:v>
                </c:pt>
                <c:pt idx="757">
                  <c:v>0.17890389550673128</c:v>
                </c:pt>
                <c:pt idx="758">
                  <c:v>0.17900237888540688</c:v>
                </c:pt>
                <c:pt idx="759">
                  <c:v>0.17910066057995305</c:v>
                </c:pt>
                <c:pt idx="760">
                  <c:v>0.17919874100339878</c:v>
                </c:pt>
                <c:pt idx="761">
                  <c:v>0.1792966205679272</c:v>
                </c:pt>
                <c:pt idx="762">
                  <c:v>0.17939429968487727</c:v>
                </c:pt>
                <c:pt idx="763">
                  <c:v>0.17949177876474567</c:v>
                </c:pt>
                <c:pt idx="764">
                  <c:v>0.1795890582171884</c:v>
                </c:pt>
                <c:pt idx="765">
                  <c:v>0.17968613845102244</c:v>
                </c:pt>
                <c:pt idx="766">
                  <c:v>0.1797830198742276</c:v>
                </c:pt>
                <c:pt idx="767">
                  <c:v>0.17987970289394828</c:v>
                </c:pt>
                <c:pt idx="768">
                  <c:v>0.17997618791649497</c:v>
                </c:pt>
                <c:pt idx="769">
                  <c:v>0.18007247534734613</c:v>
                </c:pt>
                <c:pt idx="770">
                  <c:v>0.1801685655911498</c:v>
                </c:pt>
                <c:pt idx="771">
                  <c:v>0.18026445905172542</c:v>
                </c:pt>
                <c:pt idx="772">
                  <c:v>0.18036015613206538</c:v>
                </c:pt>
                <c:pt idx="773">
                  <c:v>0.18045565723433679</c:v>
                </c:pt>
                <c:pt idx="774">
                  <c:v>0.18055096275988317</c:v>
                </c:pt>
                <c:pt idx="775">
                  <c:v>0.18064607310922615</c:v>
                </c:pt>
                <c:pt idx="776">
                  <c:v>0.18074098868206709</c:v>
                </c:pt>
                <c:pt idx="777">
                  <c:v>0.18083570987728886</c:v>
                </c:pt>
                <c:pt idx="778">
                  <c:v>0.18093023709295739</c:v>
                </c:pt>
                <c:pt idx="779">
                  <c:v>0.18102457072632347</c:v>
                </c:pt>
                <c:pt idx="780">
                  <c:v>0.18111871117382428</c:v>
                </c:pt>
                <c:pt idx="781">
                  <c:v>0.18121265883108525</c:v>
                </c:pt>
                <c:pt idx="782">
                  <c:v>0.18130641409292153</c:v>
                </c:pt>
                <c:pt idx="783">
                  <c:v>0.18139997735333974</c:v>
                </c:pt>
                <c:pt idx="784">
                  <c:v>0.18149334900553959</c:v>
                </c:pt>
                <c:pt idx="785">
                  <c:v>0.18158652944191564</c:v>
                </c:pt>
                <c:pt idx="786">
                  <c:v>0.1816795190540588</c:v>
                </c:pt>
                <c:pt idx="787">
                  <c:v>0.18177231823275802</c:v>
                </c:pt>
                <c:pt idx="788">
                  <c:v>0.181864927368002</c:v>
                </c:pt>
                <c:pt idx="789">
                  <c:v>0.18195734684898077</c:v>
                </c:pt>
                <c:pt idx="790">
                  <c:v>0.18204957706408734</c:v>
                </c:pt>
                <c:pt idx="791">
                  <c:v>0.1821416184009193</c:v>
                </c:pt>
                <c:pt idx="792">
                  <c:v>0.18223347124628056</c:v>
                </c:pt>
                <c:pt idx="793">
                  <c:v>0.18232513598618277</c:v>
                </c:pt>
                <c:pt idx="794">
                  <c:v>0.18241661300584719</c:v>
                </c:pt>
                <c:pt idx="795">
                  <c:v>0.1825079026897061</c:v>
                </c:pt>
                <c:pt idx="796">
                  <c:v>0.1825990054214045</c:v>
                </c:pt>
                <c:pt idx="797">
                  <c:v>0.18268992158380182</c:v>
                </c:pt>
                <c:pt idx="798">
                  <c:v>0.18278065155897333</c:v>
                </c:pt>
                <c:pt idx="799">
                  <c:v>0.18287119572821192</c:v>
                </c:pt>
                <c:pt idx="800">
                  <c:v>0.1829615544720295</c:v>
                </c:pt>
                <c:pt idx="801">
                  <c:v>0.18305172817015894</c:v>
                </c:pt>
                <c:pt idx="802">
                  <c:v>0.18314171720155528</c:v>
                </c:pt>
                <c:pt idx="803">
                  <c:v>0.18323152194439754</c:v>
                </c:pt>
                <c:pt idx="804">
                  <c:v>0.18332114277609035</c:v>
                </c:pt>
                <c:pt idx="805">
                  <c:v>0.18341058007326533</c:v>
                </c:pt>
                <c:pt idx="806">
                  <c:v>0.18349983421178287</c:v>
                </c:pt>
                <c:pt idx="807">
                  <c:v>0.1835889055667336</c:v>
                </c:pt>
                <c:pt idx="808">
                  <c:v>0.18367779451244004</c:v>
                </c:pt>
                <c:pt idx="809">
                  <c:v>0.18376650142245815</c:v>
                </c:pt>
                <c:pt idx="810">
                  <c:v>0.18385502666957879</c:v>
                </c:pt>
                <c:pt idx="811">
                  <c:v>0.18394337062582944</c:v>
                </c:pt>
                <c:pt idx="812">
                  <c:v>0.18403153366247577</c:v>
                </c:pt>
                <c:pt idx="813">
                  <c:v>0.184119516150023</c:v>
                </c:pt>
                <c:pt idx="814">
                  <c:v>0.18420731845821772</c:v>
                </c:pt>
                <c:pt idx="815">
                  <c:v>0.1842949409560492</c:v>
                </c:pt>
                <c:pt idx="816">
                  <c:v>0.18438238401175117</c:v>
                </c:pt>
                <c:pt idx="817">
                  <c:v>0.18446964799280319</c:v>
                </c:pt>
                <c:pt idx="818">
                  <c:v>0.18455673326593225</c:v>
                </c:pt>
                <c:pt idx="819">
                  <c:v>0.18464364019711435</c:v>
                </c:pt>
                <c:pt idx="820">
                  <c:v>0.18473036915157598</c:v>
                </c:pt>
                <c:pt idx="821">
                  <c:v>0.18481692049379569</c:v>
                </c:pt>
                <c:pt idx="822">
                  <c:v>0.18490329458750571</c:v>
                </c:pt>
                <c:pt idx="823">
                  <c:v>0.18498949179569321</c:v>
                </c:pt>
                <c:pt idx="824">
                  <c:v>0.18507551248060211</c:v>
                </c:pt>
                <c:pt idx="825">
                  <c:v>0.18516135700373443</c:v>
                </c:pt>
                <c:pt idx="826">
                  <c:v>0.18524702572585197</c:v>
                </c:pt>
                <c:pt idx="827">
                  <c:v>0.18533251900697761</c:v>
                </c:pt>
                <c:pt idx="828">
                  <c:v>0.18541783720639701</c:v>
                </c:pt>
                <c:pt idx="829">
                  <c:v>0.18550298068266002</c:v>
                </c:pt>
                <c:pt idx="830">
                  <c:v>0.18558794979358223</c:v>
                </c:pt>
                <c:pt idx="831">
                  <c:v>0.18567274489624647</c:v>
                </c:pt>
                <c:pt idx="832">
                  <c:v>0.18575736634700424</c:v>
                </c:pt>
                <c:pt idx="833">
                  <c:v>0.18584181450147735</c:v>
                </c:pt>
                <c:pt idx="834">
                  <c:v>0.18592608971455929</c:v>
                </c:pt>
                <c:pt idx="835">
                  <c:v>0.18601019234041674</c:v>
                </c:pt>
                <c:pt idx="836">
                  <c:v>0.18609412273249115</c:v>
                </c:pt>
                <c:pt idx="837">
                  <c:v>0.18617788124350007</c:v>
                </c:pt>
                <c:pt idx="838">
                  <c:v>0.18626146822543882</c:v>
                </c:pt>
                <c:pt idx="839">
                  <c:v>0.18634488402958174</c:v>
                </c:pt>
                <c:pt idx="840">
                  <c:v>0.18642812900648395</c:v>
                </c:pt>
                <c:pt idx="841">
                  <c:v>0.18651120350598255</c:v>
                </c:pt>
                <c:pt idx="842">
                  <c:v>0.18659410787719824</c:v>
                </c:pt>
                <c:pt idx="843">
                  <c:v>0.18667684246853677</c:v>
                </c:pt>
                <c:pt idx="844">
                  <c:v>0.18675940762769039</c:v>
                </c:pt>
                <c:pt idx="845">
                  <c:v>0.18684180370163928</c:v>
                </c:pt>
                <c:pt idx="846">
                  <c:v>0.18692403103665309</c:v>
                </c:pt>
                <c:pt idx="847">
                  <c:v>0.18700608997829229</c:v>
                </c:pt>
                <c:pt idx="848">
                  <c:v>0.18708798087140971</c:v>
                </c:pt>
                <c:pt idx="849">
                  <c:v>0.18716970406015199</c:v>
                </c:pt>
                <c:pt idx="850">
                  <c:v>0.1872512598879609</c:v>
                </c:pt>
                <c:pt idx="851">
                  <c:v>0.18733264869757493</c:v>
                </c:pt>
                <c:pt idx="852">
                  <c:v>0.1874138708310307</c:v>
                </c:pt>
                <c:pt idx="853">
                  <c:v>0.1874949266296643</c:v>
                </c:pt>
                <c:pt idx="854">
                  <c:v>0.18757581643411292</c:v>
                </c:pt>
                <c:pt idx="855">
                  <c:v>0.187656540584316</c:v>
                </c:pt>
                <c:pt idx="856">
                  <c:v>0.18773709941951694</c:v>
                </c:pt>
                <c:pt idx="857">
                  <c:v>0.18781749327826439</c:v>
                </c:pt>
                <c:pt idx="858">
                  <c:v>0.18789772249841361</c:v>
                </c:pt>
                <c:pt idx="859">
                  <c:v>0.18797778741712801</c:v>
                </c:pt>
                <c:pt idx="860">
                  <c:v>0.18805768837088058</c:v>
                </c:pt>
                <c:pt idx="861">
                  <c:v>0.18813742569545516</c:v>
                </c:pt>
                <c:pt idx="862">
                  <c:v>0.18821699972594799</c:v>
                </c:pt>
                <c:pt idx="863">
                  <c:v>0.18829641079676904</c:v>
                </c:pt>
                <c:pt idx="864">
                  <c:v>0.18837565924164346</c:v>
                </c:pt>
                <c:pt idx="865">
                  <c:v>0.18845474539361293</c:v>
                </c:pt>
                <c:pt idx="866">
                  <c:v>0.18853366958503714</c:v>
                </c:pt>
                <c:pt idx="867">
                  <c:v>0.18861243214759515</c:v>
                </c:pt>
                <c:pt idx="868">
                  <c:v>0.18869103341228671</c:v>
                </c:pt>
                <c:pt idx="869">
                  <c:v>0.18876947370943375</c:v>
                </c:pt>
                <c:pt idx="870">
                  <c:v>0.18884775336868176</c:v>
                </c:pt>
                <c:pt idx="871">
                  <c:v>0.18892587271900108</c:v>
                </c:pt>
                <c:pt idx="872">
                  <c:v>0.18900383208868843</c:v>
                </c:pt>
                <c:pt idx="873">
                  <c:v>0.18908163180536816</c:v>
                </c:pt>
                <c:pt idx="874">
                  <c:v>0.18915927219599374</c:v>
                </c:pt>
                <c:pt idx="875">
                  <c:v>0.18923675358684891</c:v>
                </c:pt>
                <c:pt idx="876">
                  <c:v>0.18931407630354946</c:v>
                </c:pt>
                <c:pt idx="877">
                  <c:v>0.18939124067104413</c:v>
                </c:pt>
                <c:pt idx="878">
                  <c:v>0.18946824701361634</c:v>
                </c:pt>
                <c:pt idx="879">
                  <c:v>0.18954509565488536</c:v>
                </c:pt>
                <c:pt idx="880">
                  <c:v>0.18962178691780768</c:v>
                </c:pt>
                <c:pt idx="881">
                  <c:v>0.18969832112467847</c:v>
                </c:pt>
                <c:pt idx="882">
                  <c:v>0.18977469859713281</c:v>
                </c:pt>
                <c:pt idx="883">
                  <c:v>0.1898509196561472</c:v>
                </c:pt>
                <c:pt idx="884">
                  <c:v>0.18992698462204075</c:v>
                </c:pt>
                <c:pt idx="885">
                  <c:v>0.19000289381447652</c:v>
                </c:pt>
                <c:pt idx="886">
                  <c:v>0.19007864755246309</c:v>
                </c:pt>
                <c:pt idx="887">
                  <c:v>0.19015424615435558</c:v>
                </c:pt>
                <c:pt idx="888">
                  <c:v>0.19022968993785727</c:v>
                </c:pt>
                <c:pt idx="889">
                  <c:v>0.19030497922002079</c:v>
                </c:pt>
                <c:pt idx="890">
                  <c:v>0.19038011431724938</c:v>
                </c:pt>
                <c:pt idx="891">
                  <c:v>0.19045509554529846</c:v>
                </c:pt>
                <c:pt idx="892">
                  <c:v>0.19052992321927675</c:v>
                </c:pt>
                <c:pt idx="893">
                  <c:v>0.19060459765364765</c:v>
                </c:pt>
                <c:pt idx="894">
                  <c:v>0.19067911916223057</c:v>
                </c:pt>
                <c:pt idx="895">
                  <c:v>0.1907534880582023</c:v>
                </c:pt>
                <c:pt idx="896">
                  <c:v>0.19082770465409815</c:v>
                </c:pt>
                <c:pt idx="897">
                  <c:v>0.19090176926181354</c:v>
                </c:pt>
                <c:pt idx="898">
                  <c:v>0.19097568219260508</c:v>
                </c:pt>
                <c:pt idx="899">
                  <c:v>0.19104944375709201</c:v>
                </c:pt>
                <c:pt idx="900">
                  <c:v>0.1911230542652573</c:v>
                </c:pt>
                <c:pt idx="901">
                  <c:v>0.19119651402644935</c:v>
                </c:pt>
                <c:pt idx="902">
                  <c:v>0.19126982334938286</c:v>
                </c:pt>
                <c:pt idx="903">
                  <c:v>0.19134298254214033</c:v>
                </c:pt>
                <c:pt idx="904">
                  <c:v>0.19141599191217343</c:v>
                </c:pt>
                <c:pt idx="905">
                  <c:v>0.19148885176630412</c:v>
                </c:pt>
                <c:pt idx="906">
                  <c:v>0.19156156241072603</c:v>
                </c:pt>
                <c:pt idx="907">
                  <c:v>0.19163412415100578</c:v>
                </c:pt>
                <c:pt idx="908">
                  <c:v>0.19170653729208417</c:v>
                </c:pt>
                <c:pt idx="909">
                  <c:v>0.19177880213827755</c:v>
                </c:pt>
                <c:pt idx="910">
                  <c:v>0.19185091899327902</c:v>
                </c:pt>
                <c:pt idx="911">
                  <c:v>0.19192288816015979</c:v>
                </c:pt>
                <c:pt idx="912">
                  <c:v>0.19199470994137041</c:v>
                </c:pt>
                <c:pt idx="913">
                  <c:v>0.19206638463874195</c:v>
                </c:pt>
                <c:pt idx="914">
                  <c:v>0.19213791255348753</c:v>
                </c:pt>
                <c:pt idx="915">
                  <c:v>0.19220929398620321</c:v>
                </c:pt>
                <c:pt idx="916">
                  <c:v>0.19228052923686964</c:v>
                </c:pt>
                <c:pt idx="917">
                  <c:v>0.19235161860485303</c:v>
                </c:pt>
                <c:pt idx="918">
                  <c:v>0.19242256238890657</c:v>
                </c:pt>
                <c:pt idx="919">
                  <c:v>0.19249336088717162</c:v>
                </c:pt>
                <c:pt idx="920">
                  <c:v>0.19256401439717896</c:v>
                </c:pt>
                <c:pt idx="921">
                  <c:v>0.19263452321585009</c:v>
                </c:pt>
                <c:pt idx="922">
                  <c:v>0.19270488763949842</c:v>
                </c:pt>
                <c:pt idx="923">
                  <c:v>0.19277510796383049</c:v>
                </c:pt>
                <c:pt idx="924">
                  <c:v>0.19284518448394741</c:v>
                </c:pt>
                <c:pt idx="925">
                  <c:v>0.19291511749434578</c:v>
                </c:pt>
                <c:pt idx="926">
                  <c:v>0.19298490728891918</c:v>
                </c:pt>
                <c:pt idx="927">
                  <c:v>0.1930545541609594</c:v>
                </c:pt>
                <c:pt idx="928">
                  <c:v>0.19312405840315749</c:v>
                </c:pt>
                <c:pt idx="929">
                  <c:v>0.19319342030760508</c:v>
                </c:pt>
                <c:pt idx="930">
                  <c:v>0.19326264016579575</c:v>
                </c:pt>
                <c:pt idx="931">
                  <c:v>0.19333171826862597</c:v>
                </c:pt>
                <c:pt idx="932">
                  <c:v>0.19340065490639666</c:v>
                </c:pt>
                <c:pt idx="933">
                  <c:v>0.19346945036881408</c:v>
                </c:pt>
                <c:pt idx="934">
                  <c:v>0.19353810494499127</c:v>
                </c:pt>
                <c:pt idx="935">
                  <c:v>0.19360661892344921</c:v>
                </c:pt>
                <c:pt idx="936">
                  <c:v>0.19367499259211796</c:v>
                </c:pt>
                <c:pt idx="937">
                  <c:v>0.19374322623833801</c:v>
                </c:pt>
                <c:pt idx="938">
                  <c:v>0.19381132014886132</c:v>
                </c:pt>
                <c:pt idx="939">
                  <c:v>0.19387927460985266</c:v>
                </c:pt>
                <c:pt idx="940">
                  <c:v>0.19394708990689077</c:v>
                </c:pt>
                <c:pt idx="941">
                  <c:v>0.19401476632496953</c:v>
                </c:pt>
                <c:pt idx="942">
                  <c:v>0.19408230414849917</c:v>
                </c:pt>
                <c:pt idx="943">
                  <c:v>0.19414970366130749</c:v>
                </c:pt>
                <c:pt idx="944">
                  <c:v>0.19421696514664108</c:v>
                </c:pt>
                <c:pt idx="945">
                  <c:v>0.19428408888716639</c:v>
                </c:pt>
                <c:pt idx="946">
                  <c:v>0.19435107516497102</c:v>
                </c:pt>
                <c:pt idx="947">
                  <c:v>0.19441792426156496</c:v>
                </c:pt>
                <c:pt idx="948">
                  <c:v>0.19448463645788164</c:v>
                </c:pt>
                <c:pt idx="949">
                  <c:v>0.19455121203427911</c:v>
                </c:pt>
                <c:pt idx="950">
                  <c:v>0.19461765127054134</c:v>
                </c:pt>
                <c:pt idx="951">
                  <c:v>0.1946839544458793</c:v>
                </c:pt>
                <c:pt idx="952">
                  <c:v>0.19475012183893228</c:v>
                </c:pt>
                <c:pt idx="953">
                  <c:v>0.19481615372776873</c:v>
                </c:pt>
                <c:pt idx="954">
                  <c:v>0.19488205038988782</c:v>
                </c:pt>
                <c:pt idx="955">
                  <c:v>0.19494781210222037</c:v>
                </c:pt>
                <c:pt idx="956">
                  <c:v>0.19501343914113006</c:v>
                </c:pt>
                <c:pt idx="957">
                  <c:v>0.19507893178241459</c:v>
                </c:pt>
                <c:pt idx="958">
                  <c:v>0.19514429030130692</c:v>
                </c:pt>
                <c:pt idx="959">
                  <c:v>0.19520951497247635</c:v>
                </c:pt>
                <c:pt idx="960">
                  <c:v>0.19527460607002958</c:v>
                </c:pt>
                <c:pt idx="961">
                  <c:v>0.19533956386751208</c:v>
                </c:pt>
                <c:pt idx="962">
                  <c:v>0.19540438863790913</c:v>
                </c:pt>
                <c:pt idx="963">
                  <c:v>0.19546908065364682</c:v>
                </c:pt>
                <c:pt idx="964">
                  <c:v>0.19553364018659355</c:v>
                </c:pt>
                <c:pt idx="965">
                  <c:v>0.1955980675080608</c:v>
                </c:pt>
                <c:pt idx="966">
                  <c:v>0.19566236288880448</c:v>
                </c:pt>
                <c:pt idx="967">
                  <c:v>0.19572652659902604</c:v>
                </c:pt>
                <c:pt idx="968">
                  <c:v>0.19579055890837355</c:v>
                </c:pt>
                <c:pt idx="969">
                  <c:v>0.19585446008594293</c:v>
                </c:pt>
                <c:pt idx="970">
                  <c:v>0.19591823040027889</c:v>
                </c:pt>
                <c:pt idx="971">
                  <c:v>0.19598187011937632</c:v>
                </c:pt>
                <c:pt idx="972">
                  <c:v>0.19604537951068127</c:v>
                </c:pt>
                <c:pt idx="973">
                  <c:v>0.19610875884109197</c:v>
                </c:pt>
                <c:pt idx="974">
                  <c:v>0.19617200837696019</c:v>
                </c:pt>
                <c:pt idx="975">
                  <c:v>0.19623512838409221</c:v>
                </c:pt>
                <c:pt idx="976">
                  <c:v>0.19629811912774994</c:v>
                </c:pt>
                <c:pt idx="977">
                  <c:v>0.19636098087265208</c:v>
                </c:pt>
                <c:pt idx="978">
                  <c:v>0.19642371388297519</c:v>
                </c:pt>
                <c:pt idx="979">
                  <c:v>0.19648631842235487</c:v>
                </c:pt>
                <c:pt idx="980">
                  <c:v>0.1965487947538867</c:v>
                </c:pt>
                <c:pt idx="981">
                  <c:v>0.19661114314012768</c:v>
                </c:pt>
                <c:pt idx="982">
                  <c:v>0.19667336384309694</c:v>
                </c:pt>
                <c:pt idx="983">
                  <c:v>0.19673545712427704</c:v>
                </c:pt>
                <c:pt idx="984">
                  <c:v>0.19679742324461513</c:v>
                </c:pt>
                <c:pt idx="985">
                  <c:v>0.1968592624645239</c:v>
                </c:pt>
                <c:pt idx="986">
                  <c:v>0.19692097504388276</c:v>
                </c:pt>
                <c:pt idx="987">
                  <c:v>0.19698256124203897</c:v>
                </c:pt>
                <c:pt idx="988">
                  <c:v>0.19704402131780854</c:v>
                </c:pt>
                <c:pt idx="989">
                  <c:v>0.19710535552947755</c:v>
                </c:pt>
                <c:pt idx="990">
                  <c:v>0.19716656413480316</c:v>
                </c:pt>
                <c:pt idx="991">
                  <c:v>0.19722764739101459</c:v>
                </c:pt>
                <c:pt idx="992">
                  <c:v>0.19728860555481431</c:v>
                </c:pt>
                <c:pt idx="993">
                  <c:v>0.1973494388823791</c:v>
                </c:pt>
                <c:pt idx="994">
                  <c:v>0.1974101476293611</c:v>
                </c:pt>
                <c:pt idx="995">
                  <c:v>0.19747073205088894</c:v>
                </c:pt>
                <c:pt idx="996">
                  <c:v>0.19753119240156869</c:v>
                </c:pt>
                <c:pt idx="997">
                  <c:v>0.19759152893548512</c:v>
                </c:pt>
                <c:pt idx="998">
                  <c:v>0.19765174190620255</c:v>
                </c:pt>
                <c:pt idx="999">
                  <c:v>0.19771183156676611</c:v>
                </c:pt>
                <c:pt idx="1000">
                  <c:v>0.19777179816970269</c:v>
                </c:pt>
                <c:pt idx="1001">
                  <c:v>0.19783164196702199</c:v>
                </c:pt>
                <c:pt idx="1002">
                  <c:v>0.19789136321021769</c:v>
                </c:pt>
                <c:pt idx="1003">
                  <c:v>0.19795096215026842</c:v>
                </c:pt>
                <c:pt idx="1004">
                  <c:v>0.19801043903763876</c:v>
                </c:pt>
                <c:pt idx="1005">
                  <c:v>0.1980697941222804</c:v>
                </c:pt>
                <c:pt idx="1006">
                  <c:v>0.1981290276536333</c:v>
                </c:pt>
                <c:pt idx="1007">
                  <c:v>0.19818813988062634</c:v>
                </c:pt>
                <c:pt idx="1008">
                  <c:v>0.19824713105167877</c:v>
                </c:pt>
                <c:pt idx="1009">
                  <c:v>0.19830600141470112</c:v>
                </c:pt>
                <c:pt idx="1010">
                  <c:v>0.1983647512170961</c:v>
                </c:pt>
                <c:pt idx="1011">
                  <c:v>0.19842338070575988</c:v>
                </c:pt>
                <c:pt idx="1012">
                  <c:v>0.19848189012708298</c:v>
                </c:pt>
                <c:pt idx="1013">
                  <c:v>0.19854027972695132</c:v>
                </c:pt>
                <c:pt idx="1014">
                  <c:v>0.19859854975074726</c:v>
                </c:pt>
                <c:pt idx="1015">
                  <c:v>0.19865670044335071</c:v>
                </c:pt>
                <c:pt idx="1016">
                  <c:v>0.19871473204914</c:v>
                </c:pt>
                <c:pt idx="1017">
                  <c:v>0.19877264481199308</c:v>
                </c:pt>
                <c:pt idx="1018">
                  <c:v>0.19883043897528838</c:v>
                </c:pt>
                <c:pt idx="1019">
                  <c:v>0.19888811478190593</c:v>
                </c:pt>
                <c:pt idx="1020">
                  <c:v>0.19894567247422848</c:v>
                </c:pt>
                <c:pt idx="1021">
                  <c:v>0.19900311229414222</c:v>
                </c:pt>
                <c:pt idx="1022">
                  <c:v>0.19906043448303817</c:v>
                </c:pt>
                <c:pt idx="1023">
                  <c:v>0.19911763928181286</c:v>
                </c:pt>
                <c:pt idx="1024">
                  <c:v>0.19917472693086954</c:v>
                </c:pt>
                <c:pt idx="1025">
                  <c:v>0.19923169767011917</c:v>
                </c:pt>
                <c:pt idx="1026">
                  <c:v>0.1992885517389813</c:v>
                </c:pt>
                <c:pt idx="1027">
                  <c:v>0.19934528937638532</c:v>
                </c:pt>
                <c:pt idx="1028">
                  <c:v>0.19940191082077119</c:v>
                </c:pt>
                <c:pt idx="1029">
                  <c:v>0.19945841631009062</c:v>
                </c:pt>
                <c:pt idx="1030">
                  <c:v>0.19951480608180799</c:v>
                </c:pt>
                <c:pt idx="1031">
                  <c:v>0.19957108037290142</c:v>
                </c:pt>
                <c:pt idx="1032">
                  <c:v>0.19962723941986374</c:v>
                </c:pt>
                <c:pt idx="1033">
                  <c:v>0.19968328345870337</c:v>
                </c:pt>
                <c:pt idx="1034">
                  <c:v>0.19973921272494549</c:v>
                </c:pt>
                <c:pt idx="1035">
                  <c:v>0.19979502745363292</c:v>
                </c:pt>
                <c:pt idx="1036">
                  <c:v>0.19985072787932712</c:v>
                </c:pt>
                <c:pt idx="1037">
                  <c:v>0.19990631423610927</c:v>
                </c:pt>
                <c:pt idx="1038">
                  <c:v>0.19996178675758103</c:v>
                </c:pt>
                <c:pt idx="1039">
                  <c:v>0.20001714567686582</c:v>
                </c:pt>
                <c:pt idx="1040">
                  <c:v>0.20007239122660955</c:v>
                </c:pt>
                <c:pt idx="1041">
                  <c:v>0.20012752363898173</c:v>
                </c:pt>
                <c:pt idx="1042">
                  <c:v>0.20018254314567643</c:v>
                </c:pt>
                <c:pt idx="1043">
                  <c:v>0.20023744997791315</c:v>
                </c:pt>
                <c:pt idx="1044">
                  <c:v>0.200292244366438</c:v>
                </c:pt>
                <c:pt idx="1045">
                  <c:v>0.20034692654152444</c:v>
                </c:pt>
                <c:pt idx="1046">
                  <c:v>0.20040149673297439</c:v>
                </c:pt>
                <c:pt idx="1047">
                  <c:v>0.20045595517011919</c:v>
                </c:pt>
                <c:pt idx="1048">
                  <c:v>0.20051030208182047</c:v>
                </c:pt>
                <c:pt idx="1049">
                  <c:v>0.2005645376964712</c:v>
                </c:pt>
                <c:pt idx="1050">
                  <c:v>0.20061866224199668</c:v>
                </c:pt>
                <c:pt idx="1051">
                  <c:v>0.20067267594585528</c:v>
                </c:pt>
                <c:pt idx="1052">
                  <c:v>0.20072657903503982</c:v>
                </c:pt>
                <c:pt idx="1053">
                  <c:v>0.20078037173607804</c:v>
                </c:pt>
                <c:pt idx="1054">
                  <c:v>0.20083405427503381</c:v>
                </c:pt>
                <c:pt idx="1055">
                  <c:v>0.20088762687750814</c:v>
                </c:pt>
                <c:pt idx="1056">
                  <c:v>0.20094108976863992</c:v>
                </c:pt>
                <c:pt idx="1057">
                  <c:v>0.20099444317310711</c:v>
                </c:pt>
                <c:pt idx="1058">
                  <c:v>0.20104768731512737</c:v>
                </c:pt>
                <c:pt idx="1059">
                  <c:v>0.20110082241845934</c:v>
                </c:pt>
                <c:pt idx="1060">
                  <c:v>0.20115384870640335</c:v>
                </c:pt>
                <c:pt idx="1061">
                  <c:v>0.20120676640180249</c:v>
                </c:pt>
                <c:pt idx="1062">
                  <c:v>0.20125957572704342</c:v>
                </c:pt>
                <c:pt idx="1063">
                  <c:v>0.20131227690405737</c:v>
                </c:pt>
                <c:pt idx="1064">
                  <c:v>0.2013648701543212</c:v>
                </c:pt>
                <c:pt idx="1065">
                  <c:v>0.20141735569885807</c:v>
                </c:pt>
                <c:pt idx="1066">
                  <c:v>0.20146973375823854</c:v>
                </c:pt>
                <c:pt idx="1067">
                  <c:v>0.20152200455258154</c:v>
                </c:pt>
                <c:pt idx="1068">
                  <c:v>0.20157416830155514</c:v>
                </c:pt>
                <c:pt idx="1069">
                  <c:v>0.20162622522437754</c:v>
                </c:pt>
                <c:pt idx="1070">
                  <c:v>0.20167817553981807</c:v>
                </c:pt>
                <c:pt idx="1071">
                  <c:v>0.20173001946619795</c:v>
                </c:pt>
                <c:pt idx="1072">
                  <c:v>0.20178175722139144</c:v>
                </c:pt>
                <c:pt idx="1073">
                  <c:v>0.20183338902282646</c:v>
                </c:pt>
                <c:pt idx="1074">
                  <c:v>0.20188491508748579</c:v>
                </c:pt>
                <c:pt idx="1075">
                  <c:v>0.20193633563190777</c:v>
                </c:pt>
                <c:pt idx="1076">
                  <c:v>0.20198765087218729</c:v>
                </c:pt>
                <c:pt idx="1077">
                  <c:v>0.20203886102397675</c:v>
                </c:pt>
                <c:pt idx="1078">
                  <c:v>0.20208996630248688</c:v>
                </c:pt>
                <c:pt idx="1079">
                  <c:v>0.20214096692248781</c:v>
                </c:pt>
                <c:pt idx="1080">
                  <c:v>0.20219186309830936</c:v>
                </c:pt>
                <c:pt idx="1081">
                  <c:v>0.20224265504384314</c:v>
                </c:pt>
                <c:pt idx="1082">
                  <c:v>0.20229334297254228</c:v>
                </c:pt>
                <c:pt idx="1083">
                  <c:v>0.20234392709742283</c:v>
                </c:pt>
                <c:pt idx="1084">
                  <c:v>0.20239440763106478</c:v>
                </c:pt>
                <c:pt idx="1085">
                  <c:v>0.20244478478561234</c:v>
                </c:pt>
                <c:pt idx="1086">
                  <c:v>0.20249505877277588</c:v>
                </c:pt>
                <c:pt idx="1087">
                  <c:v>0.2025452298038318</c:v>
                </c:pt>
                <c:pt idx="1088">
                  <c:v>0.2025952980896239</c:v>
                </c:pt>
                <c:pt idx="1089">
                  <c:v>0.20264526384056442</c:v>
                </c:pt>
                <c:pt idx="1090">
                  <c:v>0.20269512726663408</c:v>
                </c:pt>
                <c:pt idx="1091">
                  <c:v>0.20274488857738437</c:v>
                </c:pt>
                <c:pt idx="1092">
                  <c:v>0.20279454798193719</c:v>
                </c:pt>
                <c:pt idx="1093">
                  <c:v>0.20284410568898623</c:v>
                </c:pt>
                <c:pt idx="1094">
                  <c:v>0.20289356190679794</c:v>
                </c:pt>
                <c:pt idx="1095">
                  <c:v>0.20294291684321181</c:v>
                </c:pt>
                <c:pt idx="1096">
                  <c:v>0.20299217070564238</c:v>
                </c:pt>
                <c:pt idx="1097">
                  <c:v>0.20304132370107897</c:v>
                </c:pt>
                <c:pt idx="1098">
                  <c:v>0.20309037603608707</c:v>
                </c:pt>
                <c:pt idx="1099">
                  <c:v>0.20313932791680933</c:v>
                </c:pt>
                <c:pt idx="1100">
                  <c:v>0.20318817954896581</c:v>
                </c:pt>
                <c:pt idx="1101">
                  <c:v>0.20323693113785588</c:v>
                </c:pt>
                <c:pt idx="1102">
                  <c:v>0.20328558288835799</c:v>
                </c:pt>
                <c:pt idx="1103">
                  <c:v>0.20333413500493128</c:v>
                </c:pt>
                <c:pt idx="1104">
                  <c:v>0.20338258769161613</c:v>
                </c:pt>
                <c:pt idx="1105">
                  <c:v>0.20343094115203475</c:v>
                </c:pt>
                <c:pt idx="1106">
                  <c:v>0.20347919558939295</c:v>
                </c:pt>
                <c:pt idx="1107">
                  <c:v>0.20352735120647991</c:v>
                </c:pt>
                <c:pt idx="1108">
                  <c:v>0.20357540820566974</c:v>
                </c:pt>
                <c:pt idx="1109">
                  <c:v>0.20362336678892215</c:v>
                </c:pt>
                <c:pt idx="1110">
                  <c:v>0.20367122715778282</c:v>
                </c:pt>
                <c:pt idx="1111">
                  <c:v>0.20371898951338535</c:v>
                </c:pt>
                <c:pt idx="1112">
                  <c:v>0.203766654056451</c:v>
                </c:pt>
                <c:pt idx="1113">
                  <c:v>0.2038142209872901</c:v>
                </c:pt>
                <c:pt idx="1114">
                  <c:v>0.2038616905058028</c:v>
                </c:pt>
                <c:pt idx="1115">
                  <c:v>0.20390906281147955</c:v>
                </c:pt>
                <c:pt idx="1116">
                  <c:v>0.20395633810340294</c:v>
                </c:pt>
                <c:pt idx="1117">
                  <c:v>0.20400351658024707</c:v>
                </c:pt>
                <c:pt idx="1118">
                  <c:v>0.20405059844027981</c:v>
                </c:pt>
                <c:pt idx="1119">
                  <c:v>0.20409758388136279</c:v>
                </c:pt>
                <c:pt idx="1120">
                  <c:v>0.2041444731009521</c:v>
                </c:pt>
                <c:pt idx="1121">
                  <c:v>0.20419126629610007</c:v>
                </c:pt>
                <c:pt idx="1122">
                  <c:v>0.20423796366345487</c:v>
                </c:pt>
                <c:pt idx="1123">
                  <c:v>0.20428456539926254</c:v>
                </c:pt>
                <c:pt idx="1124">
                  <c:v>0.2043310716993669</c:v>
                </c:pt>
                <c:pt idx="1125">
                  <c:v>0.20437748275921047</c:v>
                </c:pt>
                <c:pt idx="1126">
                  <c:v>0.20442379877383621</c:v>
                </c:pt>
                <c:pt idx="1127">
                  <c:v>0.2044700199378868</c:v>
                </c:pt>
                <c:pt idx="1128">
                  <c:v>0.20451614644560709</c:v>
                </c:pt>
                <c:pt idx="1129">
                  <c:v>0.20456217849084377</c:v>
                </c:pt>
                <c:pt idx="1130">
                  <c:v>0.20460811626704628</c:v>
                </c:pt>
                <c:pt idx="1131">
                  <c:v>0.20465395996726862</c:v>
                </c:pt>
                <c:pt idx="1132">
                  <c:v>0.20469970978416857</c:v>
                </c:pt>
                <c:pt idx="1133">
                  <c:v>0.20474536591001014</c:v>
                </c:pt>
                <c:pt idx="1134">
                  <c:v>0.20479092853666325</c:v>
                </c:pt>
                <c:pt idx="1135">
                  <c:v>0.20483639785560456</c:v>
                </c:pt>
                <c:pt idx="1136">
                  <c:v>0.20488177405791944</c:v>
                </c:pt>
                <c:pt idx="1137">
                  <c:v>0.20492705733430097</c:v>
                </c:pt>
                <c:pt idx="1138">
                  <c:v>0.20497224787505255</c:v>
                </c:pt>
                <c:pt idx="1139">
                  <c:v>0.20501734587008744</c:v>
                </c:pt>
                <c:pt idx="1140">
                  <c:v>0.20506235150892976</c:v>
                </c:pt>
                <c:pt idx="1141">
                  <c:v>0.2051072649807161</c:v>
                </c:pt>
                <c:pt idx="1142">
                  <c:v>0.20515208647419514</c:v>
                </c:pt>
                <c:pt idx="1143">
                  <c:v>0.20519681617772953</c:v>
                </c:pt>
                <c:pt idx="1144">
                  <c:v>0.20524145427929572</c:v>
                </c:pt>
                <c:pt idx="1145">
                  <c:v>0.20528600096648533</c:v>
                </c:pt>
                <c:pt idx="1146">
                  <c:v>0.20533045642650616</c:v>
                </c:pt>
                <c:pt idx="1147">
                  <c:v>0.20537482084618205</c:v>
                </c:pt>
                <c:pt idx="1148">
                  <c:v>0.2054190944119548</c:v>
                </c:pt>
                <c:pt idx="1149">
                  <c:v>0.20546327730988398</c:v>
                </c:pt>
                <c:pt idx="1150">
                  <c:v>0.20550736972564818</c:v>
                </c:pt>
                <c:pt idx="1151">
                  <c:v>0.20555137184454617</c:v>
                </c:pt>
                <c:pt idx="1152">
                  <c:v>0.20559528385149653</c:v>
                </c:pt>
                <c:pt idx="1153">
                  <c:v>0.2056391059310399</c:v>
                </c:pt>
                <c:pt idx="1154">
                  <c:v>0.20568283826733841</c:v>
                </c:pt>
                <c:pt idx="1155">
                  <c:v>0.20572648104417721</c:v>
                </c:pt>
                <c:pt idx="1156">
                  <c:v>0.20577003444496539</c:v>
                </c:pt>
                <c:pt idx="1157">
                  <c:v>0.2058134986527359</c:v>
                </c:pt>
                <c:pt idx="1158">
                  <c:v>0.20585687385014742</c:v>
                </c:pt>
                <c:pt idx="1159">
                  <c:v>0.20590016021948407</c:v>
                </c:pt>
                <c:pt idx="1160">
                  <c:v>0.20594335794265681</c:v>
                </c:pt>
                <c:pt idx="1161">
                  <c:v>0.20598646720120448</c:v>
                </c:pt>
                <c:pt idx="1162">
                  <c:v>0.20602948817629341</c:v>
                </c:pt>
                <c:pt idx="1163">
                  <c:v>0.20607242104871965</c:v>
                </c:pt>
                <c:pt idx="1164">
                  <c:v>0.20611526599890842</c:v>
                </c:pt>
                <c:pt idx="1165">
                  <c:v>0.2061580232069157</c:v>
                </c:pt>
                <c:pt idx="1166">
                  <c:v>0.20620069285242892</c:v>
                </c:pt>
                <c:pt idx="1167">
                  <c:v>0.20624327511476703</c:v>
                </c:pt>
                <c:pt idx="1168">
                  <c:v>0.20628577017288241</c:v>
                </c:pt>
                <c:pt idx="1169">
                  <c:v>0.20632817820536034</c:v>
                </c:pt>
                <c:pt idx="1170">
                  <c:v>0.2063704993904206</c:v>
                </c:pt>
                <c:pt idx="1171">
                  <c:v>0.2064127339059183</c:v>
                </c:pt>
                <c:pt idx="1172">
                  <c:v>0.20645488192934372</c:v>
                </c:pt>
                <c:pt idx="1173">
                  <c:v>0.20649694363782437</c:v>
                </c:pt>
                <c:pt idx="1174">
                  <c:v>0.20653891920812434</c:v>
                </c:pt>
                <c:pt idx="1175">
                  <c:v>0.20658080881664601</c:v>
                </c:pt>
                <c:pt idx="1176">
                  <c:v>0.20662261263943082</c:v>
                </c:pt>
                <c:pt idx="1177">
                  <c:v>0.20666433085215904</c:v>
                </c:pt>
                <c:pt idx="1178">
                  <c:v>0.20670596363015187</c:v>
                </c:pt>
                <c:pt idx="1179">
                  <c:v>0.20674751114837084</c:v>
                </c:pt>
                <c:pt idx="1180">
                  <c:v>0.20678897358141957</c:v>
                </c:pt>
                <c:pt idx="1181">
                  <c:v>0.20683035110354397</c:v>
                </c:pt>
                <c:pt idx="1182">
                  <c:v>0.20687164388863308</c:v>
                </c:pt>
                <c:pt idx="1183">
                  <c:v>0.20691285211022012</c:v>
                </c:pt>
                <c:pt idx="1184">
                  <c:v>0.20695397594148249</c:v>
                </c:pt>
                <c:pt idx="1185">
                  <c:v>0.20699501555524316</c:v>
                </c:pt>
                <c:pt idx="1186">
                  <c:v>0.20703597112397126</c:v>
                </c:pt>
                <c:pt idx="1187">
                  <c:v>0.20707684281978248</c:v>
                </c:pt>
                <c:pt idx="1188">
                  <c:v>0.2071176308144404</c:v>
                </c:pt>
                <c:pt idx="1189">
                  <c:v>0.20715833527935648</c:v>
                </c:pt>
                <c:pt idx="1190">
                  <c:v>0.2071989563855913</c:v>
                </c:pt>
                <c:pt idx="1191">
                  <c:v>0.20723949430385516</c:v>
                </c:pt>
                <c:pt idx="1192">
                  <c:v>0.20727994920450862</c:v>
                </c:pt>
                <c:pt idx="1193">
                  <c:v>0.20732032125756369</c:v>
                </c:pt>
                <c:pt idx="1194">
                  <c:v>0.20736061063268377</c:v>
                </c:pt>
                <c:pt idx="1195">
                  <c:v>0.20740081749918507</c:v>
                </c:pt>
                <c:pt idx="1196">
                  <c:v>0.20744094202603705</c:v>
                </c:pt>
                <c:pt idx="1197">
                  <c:v>0.20748098438186294</c:v>
                </c:pt>
                <c:pt idx="1198">
                  <c:v>0.20752094473494109</c:v>
                </c:pt>
                <c:pt idx="1199">
                  <c:v>0.20756082325320471</c:v>
                </c:pt>
                <c:pt idx="1200">
                  <c:v>0.20760062010424338</c:v>
                </c:pt>
                <c:pt idx="1201">
                  <c:v>0.20764033545530344</c:v>
                </c:pt>
                <c:pt idx="1202">
                  <c:v>0.20767996947328865</c:v>
                </c:pt>
                <c:pt idx="1203">
                  <c:v>0.20771952232476126</c:v>
                </c:pt>
                <c:pt idx="1204">
                  <c:v>0.2077589941759419</c:v>
                </c:pt>
                <c:pt idx="1205">
                  <c:v>0.20779838519271124</c:v>
                </c:pt>
                <c:pt idx="1206">
                  <c:v>0.20783769554061002</c:v>
                </c:pt>
                <c:pt idx="1207">
                  <c:v>0.20787692538484007</c:v>
                </c:pt>
                <c:pt idx="1208">
                  <c:v>0.20791607489026484</c:v>
                </c:pt>
                <c:pt idx="1209">
                  <c:v>0.20795514422141023</c:v>
                </c:pt>
                <c:pt idx="1210">
                  <c:v>0.2079941335424651</c:v>
                </c:pt>
                <c:pt idx="1211">
                  <c:v>0.2080330430172822</c:v>
                </c:pt>
                <c:pt idx="1212">
                  <c:v>0.20807187280937861</c:v>
                </c:pt>
                <c:pt idx="1213">
                  <c:v>0.20811062308193659</c:v>
                </c:pt>
                <c:pt idx="1214">
                  <c:v>0.20814929399780424</c:v>
                </c:pt>
                <c:pt idx="1215">
                  <c:v>0.20818788571949612</c:v>
                </c:pt>
                <c:pt idx="1216">
                  <c:v>0.20822639840919396</c:v>
                </c:pt>
                <c:pt idx="1217">
                  <c:v>0.2082648322287475</c:v>
                </c:pt>
                <c:pt idx="1218">
                  <c:v>0.20830318733967484</c:v>
                </c:pt>
                <c:pt idx="1219">
                  <c:v>0.20834146390316341</c:v>
                </c:pt>
                <c:pt idx="1220">
                  <c:v>0.20837966208007053</c:v>
                </c:pt>
                <c:pt idx="1221">
                  <c:v>0.20841778203092409</c:v>
                </c:pt>
                <c:pt idx="1222">
                  <c:v>0.20845582391592324</c:v>
                </c:pt>
                <c:pt idx="1223">
                  <c:v>0.20849378789493905</c:v>
                </c:pt>
                <c:pt idx="1224">
                  <c:v>0.20853167412751522</c:v>
                </c:pt>
                <c:pt idx="1225">
                  <c:v>0.20856948277286866</c:v>
                </c:pt>
                <c:pt idx="1226">
                  <c:v>0.20860721398989029</c:v>
                </c:pt>
                <c:pt idx="1227">
                  <c:v>0.20864486793714562</c:v>
                </c:pt>
                <c:pt idx="1228">
                  <c:v>0.20868244477287537</c:v>
                </c:pt>
                <c:pt idx="1229">
                  <c:v>0.2087199446549963</c:v>
                </c:pt>
                <c:pt idx="1230">
                  <c:v>0.20875736774110165</c:v>
                </c:pt>
                <c:pt idx="1231">
                  <c:v>0.20879471418846207</c:v>
                </c:pt>
                <c:pt idx="1232">
                  <c:v>0.20883198415402601</c:v>
                </c:pt>
                <c:pt idx="1233">
                  <c:v>0.20886917779442057</c:v>
                </c:pt>
                <c:pt idx="1234">
                  <c:v>0.20890629526595211</c:v>
                </c:pt>
                <c:pt idx="1235">
                  <c:v>0.2089433367246068</c:v>
                </c:pt>
                <c:pt idx="1236">
                  <c:v>0.20898030232605147</c:v>
                </c:pt>
                <c:pt idx="1237">
                  <c:v>0.20901719222563409</c:v>
                </c:pt>
                <c:pt idx="1238">
                  <c:v>0.20905400657838452</c:v>
                </c:pt>
                <c:pt idx="1239">
                  <c:v>0.20909074553901516</c:v>
                </c:pt>
                <c:pt idx="1240">
                  <c:v>0.20912740926192153</c:v>
                </c:pt>
                <c:pt idx="1241">
                  <c:v>0.20916399790118292</c:v>
                </c:pt>
                <c:pt idx="1242">
                  <c:v>0.20920051161056322</c:v>
                </c:pt>
                <c:pt idx="1243">
                  <c:v>0.20923695054351135</c:v>
                </c:pt>
                <c:pt idx="1244">
                  <c:v>0.20927331485316192</c:v>
                </c:pt>
                <c:pt idx="1245">
                  <c:v>0.20930960469233603</c:v>
                </c:pt>
                <c:pt idx="1246">
                  <c:v>0.20934582021354176</c:v>
                </c:pt>
                <c:pt idx="1247">
                  <c:v>0.20938196156897493</c:v>
                </c:pt>
                <c:pt idx="1248">
                  <c:v>0.20941802891051964</c:v>
                </c:pt>
                <c:pt idx="1249">
                  <c:v>0.20945402238974889</c:v>
                </c:pt>
                <c:pt idx="1250">
                  <c:v>0.20948994215792535</c:v>
                </c:pt>
                <c:pt idx="1251">
                  <c:v>0.20952578836600197</c:v>
                </c:pt>
                <c:pt idx="1252">
                  <c:v>0.20956156116462241</c:v>
                </c:pt>
                <c:pt idx="1253">
                  <c:v>0.20959726070412191</c:v>
                </c:pt>
                <c:pt idx="1254">
                  <c:v>0.20963288713452785</c:v>
                </c:pt>
                <c:pt idx="1255">
                  <c:v>0.20966844060556042</c:v>
                </c:pt>
                <c:pt idx="1256">
                  <c:v>0.20970392126663304</c:v>
                </c:pt>
                <c:pt idx="1257">
                  <c:v>0.20973932926685329</c:v>
                </c:pt>
                <c:pt idx="1258">
                  <c:v>0.20977466475502332</c:v>
                </c:pt>
                <c:pt idx="1259">
                  <c:v>0.20980992787964062</c:v>
                </c:pt>
                <c:pt idx="1260">
                  <c:v>0.20984511878889844</c:v>
                </c:pt>
                <c:pt idx="1261">
                  <c:v>0.20988023763068672</c:v>
                </c:pt>
                <c:pt idx="1262">
                  <c:v>0.2099152845525924</c:v>
                </c:pt>
                <c:pt idx="1263">
                  <c:v>0.2099502597019002</c:v>
                </c:pt>
                <c:pt idx="1264">
                  <c:v>0.20998516322559327</c:v>
                </c:pt>
                <c:pt idx="1265">
                  <c:v>0.2100199952703537</c:v>
                </c:pt>
                <c:pt idx="1266">
                  <c:v>0.21005475598256321</c:v>
                </c:pt>
                <c:pt idx="1267">
                  <c:v>0.21008944550830377</c:v>
                </c:pt>
                <c:pt idx="1268">
                  <c:v>0.21012406399335815</c:v>
                </c:pt>
                <c:pt idx="1269">
                  <c:v>0.21015861158321053</c:v>
                </c:pt>
                <c:pt idx="1270">
                  <c:v>0.21019308842304729</c:v>
                </c:pt>
                <c:pt idx="1271">
                  <c:v>0.21022749465775736</c:v>
                </c:pt>
                <c:pt idx="1272">
                  <c:v>0.210261830431933</c:v>
                </c:pt>
                <c:pt idx="1273">
                  <c:v>0.21029609588987039</c:v>
                </c:pt>
                <c:pt idx="1274">
                  <c:v>0.21033029117557009</c:v>
                </c:pt>
                <c:pt idx="1275">
                  <c:v>0.21036441643273784</c:v>
                </c:pt>
                <c:pt idx="1276">
                  <c:v>0.21039847180478519</c:v>
                </c:pt>
                <c:pt idx="1277">
                  <c:v>0.21043245743482977</c:v>
                </c:pt>
                <c:pt idx="1278">
                  <c:v>0.2104663734656963</c:v>
                </c:pt>
                <c:pt idx="1279">
                  <c:v>0.21050022003991695</c:v>
                </c:pt>
                <c:pt idx="1280">
                  <c:v>0.21053399729973196</c:v>
                </c:pt>
                <c:pt idx="1281">
                  <c:v>0.21056770538709038</c:v>
                </c:pt>
                <c:pt idx="1282">
                  <c:v>0.21060134444365045</c:v>
                </c:pt>
                <c:pt idx="1283">
                  <c:v>0.21063491461078035</c:v>
                </c:pt>
                <c:pt idx="1284">
                  <c:v>0.2106684160295588</c:v>
                </c:pt>
                <c:pt idx="1285">
                  <c:v>0.2107018488407755</c:v>
                </c:pt>
                <c:pt idx="1286">
                  <c:v>0.21073521318493191</c:v>
                </c:pt>
                <c:pt idx="1287">
                  <c:v>0.21076850920224177</c:v>
                </c:pt>
                <c:pt idx="1288">
                  <c:v>0.21080173703263164</c:v>
                </c:pt>
                <c:pt idx="1289">
                  <c:v>0.21083489681574147</c:v>
                </c:pt>
                <c:pt idx="1290">
                  <c:v>0.21086798869092532</c:v>
                </c:pt>
                <c:pt idx="1291">
                  <c:v>0.21090101279725187</c:v>
                </c:pt>
                <c:pt idx="1292">
                  <c:v>0.21093396927350497</c:v>
                </c:pt>
                <c:pt idx="1293">
                  <c:v>0.21096685825818426</c:v>
                </c:pt>
                <c:pt idx="1294">
                  <c:v>0.21099967988950569</c:v>
                </c:pt>
                <c:pt idx="1295">
                  <c:v>0.21103243430540231</c:v>
                </c:pt>
                <c:pt idx="1296">
                  <c:v>0.21106512164352453</c:v>
                </c:pt>
                <c:pt idx="1297">
                  <c:v>0.21109774204124096</c:v>
                </c:pt>
                <c:pt idx="1298">
                  <c:v>0.21113029563563887</c:v>
                </c:pt>
                <c:pt idx="1299">
                  <c:v>0.21116278256352478</c:v>
                </c:pt>
                <c:pt idx="1300">
                  <c:v>0.21119520296142505</c:v>
                </c:pt>
                <c:pt idx="1301">
                  <c:v>0.21122755696558648</c:v>
                </c:pt>
                <c:pt idx="1302">
                  <c:v>0.21125984471197679</c:v>
                </c:pt>
                <c:pt idx="1303">
                  <c:v>0.21129206633628528</c:v>
                </c:pt>
                <c:pt idx="1304">
                  <c:v>0.21132422197392342</c:v>
                </c:pt>
                <c:pt idx="1305">
                  <c:v>0.21135631176002526</c:v>
                </c:pt>
                <c:pt idx="1306">
                  <c:v>0.21138833582944819</c:v>
                </c:pt>
                <c:pt idx="1307">
                  <c:v>0.21142029431677342</c:v>
                </c:pt>
                <c:pt idx="1308">
                  <c:v>0.21145218735630658</c:v>
                </c:pt>
                <c:pt idx="1309">
                  <c:v>0.21148401508207815</c:v>
                </c:pt>
                <c:pt idx="1310">
                  <c:v>0.21151577762784424</c:v>
                </c:pt>
                <c:pt idx="1311">
                  <c:v>0.21154747512708694</c:v>
                </c:pt>
                <c:pt idx="1312">
                  <c:v>0.21157910771301508</c:v>
                </c:pt>
                <c:pt idx="1313">
                  <c:v>0.21161067551856466</c:v>
                </c:pt>
                <c:pt idx="1314">
                  <c:v>0.21164217867639942</c:v>
                </c:pt>
                <c:pt idx="1315">
                  <c:v>0.21167361731891141</c:v>
                </c:pt>
                <c:pt idx="1316">
                  <c:v>0.21170499157822156</c:v>
                </c:pt>
                <c:pt idx="1317">
                  <c:v>0.21173630158618026</c:v>
                </c:pt>
                <c:pt idx="1318">
                  <c:v>0.21176754747436791</c:v>
                </c:pt>
                <c:pt idx="1319">
                  <c:v>0.2117987293740953</c:v>
                </c:pt>
                <c:pt idx="1320">
                  <c:v>0.21182984741640448</c:v>
                </c:pt>
                <c:pt idx="1321">
                  <c:v>0.21186090173206906</c:v>
                </c:pt>
                <c:pt idx="1322">
                  <c:v>0.21189189245159484</c:v>
                </c:pt>
                <c:pt idx="1323">
                  <c:v>0.21192281970522039</c:v>
                </c:pt>
                <c:pt idx="1324">
                  <c:v>0.2119536836229175</c:v>
                </c:pt>
                <c:pt idx="1325">
                  <c:v>0.21198448433439185</c:v>
                </c:pt>
                <c:pt idx="1326">
                  <c:v>0.21201522196908346</c:v>
                </c:pt>
                <c:pt idx="1327">
                  <c:v>0.2120458966561673</c:v>
                </c:pt>
                <c:pt idx="1328">
                  <c:v>0.21207650852455379</c:v>
                </c:pt>
                <c:pt idx="1329">
                  <c:v>0.21210705770288935</c:v>
                </c:pt>
                <c:pt idx="1330">
                  <c:v>0.21213754431955689</c:v>
                </c:pt>
                <c:pt idx="1331">
                  <c:v>0.21216796850267655</c:v>
                </c:pt>
                <c:pt idx="1332">
                  <c:v>0.21219833038010597</c:v>
                </c:pt>
                <c:pt idx="1333">
                  <c:v>0.21222863007944098</c:v>
                </c:pt>
                <c:pt idx="1334">
                  <c:v>0.21225886772801611</c:v>
                </c:pt>
                <c:pt idx="1335">
                  <c:v>0.21228904345290511</c:v>
                </c:pt>
                <c:pt idx="1336">
                  <c:v>0.21231915738092155</c:v>
                </c:pt>
                <c:pt idx="1337">
                  <c:v>0.21234920963861922</c:v>
                </c:pt>
                <c:pt idx="1338">
                  <c:v>0.2123792003522928</c:v>
                </c:pt>
                <c:pt idx="1339">
                  <c:v>0.21240912964797828</c:v>
                </c:pt>
                <c:pt idx="1340">
                  <c:v>0.2124389976514536</c:v>
                </c:pt>
                <c:pt idx="1341">
                  <c:v>0.21246880448823904</c:v>
                </c:pt>
                <c:pt idx="1342">
                  <c:v>0.21249855028359793</c:v>
                </c:pt>
                <c:pt idx="1343">
                  <c:v>0.21252823516253702</c:v>
                </c:pt>
                <c:pt idx="1344">
                  <c:v>0.21255785924980702</c:v>
                </c:pt>
                <c:pt idx="1345">
                  <c:v>0.21258742266990319</c:v>
                </c:pt>
                <c:pt idx="1346">
                  <c:v>0.2126169255470659</c:v>
                </c:pt>
                <c:pt idx="1347">
                  <c:v>0.212646368005281</c:v>
                </c:pt>
                <c:pt idx="1348">
                  <c:v>0.21267575016828047</c:v>
                </c:pt>
                <c:pt idx="1349">
                  <c:v>0.2127050721595429</c:v>
                </c:pt>
                <c:pt idx="1350">
                  <c:v>0.212734334102294</c:v>
                </c:pt>
                <c:pt idx="1351">
                  <c:v>0.2127635361195071</c:v>
                </c:pt>
                <c:pt idx="1352">
                  <c:v>0.21279267833390378</c:v>
                </c:pt>
                <c:pt idx="1353">
                  <c:v>0.21282176086795418</c:v>
                </c:pt>
                <c:pt idx="1354">
                  <c:v>0.21285078384387771</c:v>
                </c:pt>
                <c:pt idx="1355">
                  <c:v>0.21287974738364346</c:v>
                </c:pt>
                <c:pt idx="1356">
                  <c:v>0.21290865160897079</c:v>
                </c:pt>
                <c:pt idx="1357">
                  <c:v>0.21293749664132972</c:v>
                </c:pt>
                <c:pt idx="1358">
                  <c:v>0.21296628260194153</c:v>
                </c:pt>
                <c:pt idx="1359">
                  <c:v>0.21299500961177928</c:v>
                </c:pt>
                <c:pt idx="1360">
                  <c:v>0.21302367779156828</c:v>
                </c:pt>
                <c:pt idx="1361">
                  <c:v>0.21305228726178654</c:v>
                </c:pt>
                <c:pt idx="1362">
                  <c:v>0.21308083814266549</c:v>
                </c:pt>
                <c:pt idx="1363">
                  <c:v>0.21310933055419018</c:v>
                </c:pt>
                <c:pt idx="1364">
                  <c:v>0.21313776461610004</c:v>
                </c:pt>
                <c:pt idx="1365">
                  <c:v>0.21316614044788923</c:v>
                </c:pt>
                <c:pt idx="1366">
                  <c:v>0.21319445816880728</c:v>
                </c:pt>
                <c:pt idx="1367">
                  <c:v>0.2132227178978594</c:v>
                </c:pt>
                <c:pt idx="1368">
                  <c:v>0.21325091975380717</c:v>
                </c:pt>
                <c:pt idx="1369">
                  <c:v>0.21327906385516893</c:v>
                </c:pt>
                <c:pt idx="1370">
                  <c:v>0.2133071503202203</c:v>
                </c:pt>
                <c:pt idx="1371">
                  <c:v>0.21333517926699466</c:v>
                </c:pt>
                <c:pt idx="1372">
                  <c:v>0.21336315081328378</c:v>
                </c:pt>
                <c:pt idx="1373">
                  <c:v>0.21339106507663805</c:v>
                </c:pt>
                <c:pt idx="1374">
                  <c:v>0.21341892217436723</c:v>
                </c:pt>
                <c:pt idx="1375">
                  <c:v>0.2134467222235408</c:v>
                </c:pt>
                <c:pt idx="1376">
                  <c:v>0.21347446534098855</c:v>
                </c:pt>
                <c:pt idx="1377">
                  <c:v>0.21350215164330091</c:v>
                </c:pt>
                <c:pt idx="1378">
                  <c:v>0.2135297812468297</c:v>
                </c:pt>
                <c:pt idx="1379">
                  <c:v>0.21355735426768827</c:v>
                </c:pt>
                <c:pt idx="1380">
                  <c:v>0.21358487082175229</c:v>
                </c:pt>
                <c:pt idx="1381">
                  <c:v>0.21361233102466018</c:v>
                </c:pt>
                <c:pt idx="1382">
                  <c:v>0.21363973499181343</c:v>
                </c:pt>
                <c:pt idx="1383">
                  <c:v>0.21366708283837732</c:v>
                </c:pt>
                <c:pt idx="1384">
                  <c:v>0.21369437467928112</c:v>
                </c:pt>
                <c:pt idx="1385">
                  <c:v>0.21372161062921891</c:v>
                </c:pt>
                <c:pt idx="1386">
                  <c:v>0.21374879080264977</c:v>
                </c:pt>
                <c:pt idx="1387">
                  <c:v>0.21377591531379841</c:v>
                </c:pt>
                <c:pt idx="1388">
                  <c:v>0.2138029842766557</c:v>
                </c:pt>
                <c:pt idx="1389">
                  <c:v>0.21382999780497891</c:v>
                </c:pt>
                <c:pt idx="1390">
                  <c:v>0.21385695601229246</c:v>
                </c:pt>
                <c:pt idx="1391">
                  <c:v>0.21388385901188828</c:v>
                </c:pt>
                <c:pt idx="1392">
                  <c:v>0.21391070691682623</c:v>
                </c:pt>
                <c:pt idx="1393">
                  <c:v>0.21393749983993471</c:v>
                </c:pt>
                <c:pt idx="1394">
                  <c:v>0.21396423789381097</c:v>
                </c:pt>
                <c:pt idx="1395">
                  <c:v>0.21399092119082175</c:v>
                </c:pt>
                <c:pt idx="1396">
                  <c:v>0.21401754984310367</c:v>
                </c:pt>
                <c:pt idx="1397">
                  <c:v>0.21404412396256361</c:v>
                </c:pt>
                <c:pt idx="1398">
                  <c:v>0.21407064366087944</c:v>
                </c:pt>
                <c:pt idx="1399">
                  <c:v>0.21409710904950013</c:v>
                </c:pt>
                <c:pt idx="1400">
                  <c:v>0.21412352023964659</c:v>
                </c:pt>
                <c:pt idx="1401">
                  <c:v>0.21414987734231186</c:v>
                </c:pt>
                <c:pt idx="1402">
                  <c:v>0.2141761804682617</c:v>
                </c:pt>
                <c:pt idx="1403">
                  <c:v>0.21420242972803505</c:v>
                </c:pt>
                <c:pt idx="1404">
                  <c:v>0.21422862523194441</c:v>
                </c:pt>
                <c:pt idx="1405">
                  <c:v>0.21425476709007649</c:v>
                </c:pt>
                <c:pt idx="1406">
                  <c:v>0.21428085541229247</c:v>
                </c:pt>
                <c:pt idx="1407">
                  <c:v>0.21430689030822855</c:v>
                </c:pt>
                <c:pt idx="1408">
                  <c:v>0.21433287188729644</c:v>
                </c:pt>
                <c:pt idx="1409">
                  <c:v>0.2143588002586837</c:v>
                </c:pt>
                <c:pt idx="1410">
                  <c:v>0.21438467553135446</c:v>
                </c:pt>
                <c:pt idx="1411">
                  <c:v>0.21441049781404947</c:v>
                </c:pt>
                <c:pt idx="1412">
                  <c:v>0.21443626721528702</c:v>
                </c:pt>
                <c:pt idx="1413">
                  <c:v>0.21446198384336299</c:v>
                </c:pt>
                <c:pt idx="1414">
                  <c:v>0.21448764780635152</c:v>
                </c:pt>
                <c:pt idx="1415">
                  <c:v>0.21451325921210551</c:v>
                </c:pt>
                <c:pt idx="1416">
                  <c:v>0.21453881816825696</c:v>
                </c:pt>
                <c:pt idx="1417">
                  <c:v>0.21456432478221732</c:v>
                </c:pt>
                <c:pt idx="1418">
                  <c:v>0.21458977916117825</c:v>
                </c:pt>
                <c:pt idx="1419">
                  <c:v>0.21461518141211183</c:v>
                </c:pt>
                <c:pt idx="1420">
                  <c:v>0.21464053164177097</c:v>
                </c:pt>
                <c:pt idx="1421">
                  <c:v>0.21466582995669012</c:v>
                </c:pt>
                <c:pt idx="1422">
                  <c:v>0.21469107646318544</c:v>
                </c:pt>
                <c:pt idx="1423">
                  <c:v>0.21471627126735546</c:v>
                </c:pt>
                <c:pt idx="1424">
                  <c:v>0.21474141447508138</c:v>
                </c:pt>
                <c:pt idx="1425">
                  <c:v>0.2147665061920275</c:v>
                </c:pt>
                <c:pt idx="1426">
                  <c:v>0.21479154652364185</c:v>
                </c:pt>
                <c:pt idx="1427">
                  <c:v>0.21481653557515648</c:v>
                </c:pt>
                <c:pt idx="1428">
                  <c:v>0.21484147345158786</c:v>
                </c:pt>
                <c:pt idx="1429">
                  <c:v>0.21486636025773748</c:v>
                </c:pt>
                <c:pt idx="1430">
                  <c:v>0.21489119609819218</c:v>
                </c:pt>
                <c:pt idx="1431">
                  <c:v>0.2149159810773246</c:v>
                </c:pt>
                <c:pt idx="1432">
                  <c:v>0.21494071529929371</c:v>
                </c:pt>
                <c:pt idx="1433">
                  <c:v>0.21496539886804505</c:v>
                </c:pt>
                <c:pt idx="1434">
                  <c:v>0.21499003188731136</c:v>
                </c:pt>
                <c:pt idx="1435">
                  <c:v>0.21501461446061298</c:v>
                </c:pt>
                <c:pt idx="1436">
                  <c:v>0.21503914669125815</c:v>
                </c:pt>
                <c:pt idx="1437">
                  <c:v>0.21506362868234366</c:v>
                </c:pt>
                <c:pt idx="1438">
                  <c:v>0.21508806053675511</c:v>
                </c:pt>
                <c:pt idx="1439">
                  <c:v>0.21511244235716737</c:v>
                </c:pt>
                <c:pt idx="1440">
                  <c:v>0.2151367742460451</c:v>
                </c:pt>
                <c:pt idx="1441">
                  <c:v>0.21516105630564308</c:v>
                </c:pt>
                <c:pt idx="1442">
                  <c:v>0.21518528863800673</c:v>
                </c:pt>
                <c:pt idx="1443">
                  <c:v>0.21520947134497245</c:v>
                </c:pt>
                <c:pt idx="1444">
                  <c:v>0.21523360452816809</c:v>
                </c:pt>
                <c:pt idx="1445">
                  <c:v>0.2152576882890134</c:v>
                </c:pt>
                <c:pt idx="1446">
                  <c:v>0.2152817227287204</c:v>
                </c:pt>
                <c:pt idx="1447">
                  <c:v>0.21530570794829387</c:v>
                </c:pt>
                <c:pt idx="1448">
                  <c:v>0.21532964404853178</c:v>
                </c:pt>
                <c:pt idx="1449">
                  <c:v>0.21535353113002553</c:v>
                </c:pt>
                <c:pt idx="1450">
                  <c:v>0.2153773692931607</c:v>
                </c:pt>
                <c:pt idx="1451">
                  <c:v>0.21540115863811718</c:v>
                </c:pt>
                <c:pt idx="1452">
                  <c:v>0.21542489926486971</c:v>
                </c:pt>
                <c:pt idx="1453">
                  <c:v>0.2154485912731883</c:v>
                </c:pt>
                <c:pt idx="1454">
                  <c:v>0.21547223476263869</c:v>
                </c:pt>
                <c:pt idx="1455">
                  <c:v>0.21549582983258264</c:v>
                </c:pt>
                <c:pt idx="1456">
                  <c:v>0.21551937658217848</c:v>
                </c:pt>
                <c:pt idx="1457">
                  <c:v>0.21554287511038148</c:v>
                </c:pt>
                <c:pt idx="1458">
                  <c:v>0.21556632551594423</c:v>
                </c:pt>
                <c:pt idx="1459">
                  <c:v>0.21558972789741709</c:v>
                </c:pt>
                <c:pt idx="1460">
                  <c:v>0.21561308235314858</c:v>
                </c:pt>
                <c:pt idx="1461">
                  <c:v>0.21563638898128584</c:v>
                </c:pt>
                <c:pt idx="1462">
                  <c:v>0.21565964787977504</c:v>
                </c:pt>
                <c:pt idx="1463">
                  <c:v>0.21568285914636173</c:v>
                </c:pt>
                <c:pt idx="1464">
                  <c:v>0.21570602287859128</c:v>
                </c:pt>
                <c:pt idx="1465">
                  <c:v>0.21572913917380931</c:v>
                </c:pt>
                <c:pt idx="1466">
                  <c:v>0.21575220812916207</c:v>
                </c:pt>
                <c:pt idx="1467">
                  <c:v>0.21577522984159689</c:v>
                </c:pt>
                <c:pt idx="1468">
                  <c:v>0.21579820440786254</c:v>
                </c:pt>
                <c:pt idx="1469">
                  <c:v>0.21582113192450972</c:v>
                </c:pt>
                <c:pt idx="1470">
                  <c:v>0.21584401248789128</c:v>
                </c:pt>
                <c:pt idx="1471">
                  <c:v>0.21586684619416288</c:v>
                </c:pt>
                <c:pt idx="1472">
                  <c:v>0.21588963313928319</c:v>
                </c:pt>
                <c:pt idx="1473">
                  <c:v>0.21591237341901434</c:v>
                </c:pt>
                <c:pt idx="1474">
                  <c:v>0.21593506712892244</c:v>
                </c:pt>
                <c:pt idx="1475">
                  <c:v>0.2159577143643778</c:v>
                </c:pt>
                <c:pt idx="1476">
                  <c:v>0.2159803152205555</c:v>
                </c:pt>
                <c:pt idx="1477">
                  <c:v>0.2160028697924356</c:v>
                </c:pt>
                <c:pt idx="1478">
                  <c:v>0.21602537817480383</c:v>
                </c:pt>
                <c:pt idx="1479">
                  <c:v>0.21604784046225162</c:v>
                </c:pt>
                <c:pt idx="1480">
                  <c:v>0.21607025674917676</c:v>
                </c:pt>
                <c:pt idx="1481">
                  <c:v>0.21609262712978378</c:v>
                </c:pt>
                <c:pt idx="1482">
                  <c:v>0.21611495169808426</c:v>
                </c:pt>
                <c:pt idx="1483">
                  <c:v>0.21613723054789713</c:v>
                </c:pt>
                <c:pt idx="1484">
                  <c:v>0.21615946377284934</c:v>
                </c:pt>
                <c:pt idx="1485">
                  <c:v>0.21618165146637608</c:v>
                </c:pt>
                <c:pt idx="1486">
                  <c:v>0.21620379372172113</c:v>
                </c:pt>
                <c:pt idx="1487">
                  <c:v>0.21622589063193734</c:v>
                </c:pt>
                <c:pt idx="1488">
                  <c:v>0.21624794228988706</c:v>
                </c:pt>
                <c:pt idx="1489">
                  <c:v>0.21626994878824238</c:v>
                </c:pt>
                <c:pt idx="1490">
                  <c:v>0.21629191021948563</c:v>
                </c:pt>
                <c:pt idx="1491">
                  <c:v>0.21631382667590976</c:v>
                </c:pt>
                <c:pt idx="1492">
                  <c:v>0.21633569824961874</c:v>
                </c:pt>
                <c:pt idx="1493">
                  <c:v>0.21635752503252786</c:v>
                </c:pt>
                <c:pt idx="1494">
                  <c:v>0.21637930711636424</c:v>
                </c:pt>
                <c:pt idx="1495">
                  <c:v>0.21640104459266707</c:v>
                </c:pt>
                <c:pt idx="1496">
                  <c:v>0.21642273755278818</c:v>
                </c:pt>
                <c:pt idx="1497">
                  <c:v>0.21644438608789224</c:v>
                </c:pt>
                <c:pt idx="1498">
                  <c:v>0.21646599028895724</c:v>
                </c:pt>
                <c:pt idx="1499">
                  <c:v>0.21648755024677491</c:v>
                </c:pt>
                <c:pt idx="1500">
                  <c:v>0.21650906605195094</c:v>
                </c:pt>
                <c:pt idx="1501">
                  <c:v>0.21653053779490558</c:v>
                </c:pt>
                <c:pt idx="1502">
                  <c:v>0.21655196556587383</c:v>
                </c:pt>
                <c:pt idx="1503">
                  <c:v>0.216573349454906</c:v>
                </c:pt>
                <c:pt idx="1504">
                  <c:v>0.21659468955186781</c:v>
                </c:pt>
                <c:pt idx="1505">
                  <c:v>0.2166159859464411</c:v>
                </c:pt>
                <c:pt idx="1506">
                  <c:v>0.21663723872812404</c:v>
                </c:pt>
                <c:pt idx="1507">
                  <c:v>0.21665844798623141</c:v>
                </c:pt>
                <c:pt idx="1508">
                  <c:v>0.21667961380989517</c:v>
                </c:pt>
                <c:pt idx="1509">
                  <c:v>0.21670073628806477</c:v>
                </c:pt>
                <c:pt idx="1510">
                  <c:v>0.21672181550950737</c:v>
                </c:pt>
                <c:pt idx="1511">
                  <c:v>0.21674285156280851</c:v>
                </c:pt>
                <c:pt idx="1512">
                  <c:v>0.21676384453637218</c:v>
                </c:pt>
                <c:pt idx="1513">
                  <c:v>0.21678479451842142</c:v>
                </c:pt>
                <c:pt idx="1514">
                  <c:v>0.21680570159699852</c:v>
                </c:pt>
                <c:pt idx="1515">
                  <c:v>0.21682656585996554</c:v>
                </c:pt>
                <c:pt idx="1516">
                  <c:v>0.21684738739500456</c:v>
                </c:pt>
                <c:pt idx="1517">
                  <c:v>0.21686816628961814</c:v>
                </c:pt>
                <c:pt idx="1518">
                  <c:v>0.21688890263112959</c:v>
                </c:pt>
                <c:pt idx="1519">
                  <c:v>0.2169095965066834</c:v>
                </c:pt>
                <c:pt idx="1520">
                  <c:v>0.21693024800324565</c:v>
                </c:pt>
                <c:pt idx="1521">
                  <c:v>0.21695085720760429</c:v>
                </c:pt>
                <c:pt idx="1522">
                  <c:v>0.21697142420636947</c:v>
                </c:pt>
                <c:pt idx="1523">
                  <c:v>0.21699194908597408</c:v>
                </c:pt>
                <c:pt idx="1524">
                  <c:v>0.21701243193267397</c:v>
                </c:pt>
                <c:pt idx="1525">
                  <c:v>0.21703287283254827</c:v>
                </c:pt>
                <c:pt idx="1526">
                  <c:v>0.21705327187149998</c:v>
                </c:pt>
                <c:pt idx="1527">
                  <c:v>0.21707362913525602</c:v>
                </c:pt>
                <c:pt idx="1528">
                  <c:v>0.21709394470936783</c:v>
                </c:pt>
                <c:pt idx="1529">
                  <c:v>0.21711421867921168</c:v>
                </c:pt>
                <c:pt idx="1530">
                  <c:v>0.21713445112998891</c:v>
                </c:pt>
                <c:pt idx="1531">
                  <c:v>0.21715464214672647</c:v>
                </c:pt>
                <c:pt idx="1532">
                  <c:v>0.21717479181427712</c:v>
                </c:pt>
                <c:pt idx="1533">
                  <c:v>0.21719490021731985</c:v>
                </c:pt>
                <c:pt idx="1534">
                  <c:v>0.21721496744036028</c:v>
                </c:pt>
                <c:pt idx="1535">
                  <c:v>0.21723499356773091</c:v>
                </c:pt>
                <c:pt idx="1536">
                  <c:v>0.21725497868359159</c:v>
                </c:pt>
                <c:pt idx="1537">
                  <c:v>0.21727492287192982</c:v>
                </c:pt>
                <c:pt idx="1538">
                  <c:v>0.21729482621656104</c:v>
                </c:pt>
                <c:pt idx="1539">
                  <c:v>0.21731468880112914</c:v>
                </c:pt>
                <c:pt idx="1540">
                  <c:v>0.21733451070910662</c:v>
                </c:pt>
                <c:pt idx="1541">
                  <c:v>0.21735429202379503</c:v>
                </c:pt>
                <c:pt idx="1542">
                  <c:v>0.21737403282832546</c:v>
                </c:pt>
                <c:pt idx="1543">
                  <c:v>0.21739373320565866</c:v>
                </c:pt>
                <c:pt idx="1544">
                  <c:v>0.21741339323858544</c:v>
                </c:pt>
                <c:pt idx="1545">
                  <c:v>0.21743301300972717</c:v>
                </c:pt>
                <c:pt idx="1546">
                  <c:v>0.21745259260153593</c:v>
                </c:pt>
                <c:pt idx="1547">
                  <c:v>0.21747213209629501</c:v>
                </c:pt>
                <c:pt idx="1548">
                  <c:v>0.21749163157611917</c:v>
                </c:pt>
                <c:pt idx="1549">
                  <c:v>0.21751109112295497</c:v>
                </c:pt>
                <c:pt idx="1550">
                  <c:v>0.21753051081858121</c:v>
                </c:pt>
                <c:pt idx="1551">
                  <c:v>0.21754989074460918</c:v>
                </c:pt>
                <c:pt idx="1552">
                  <c:v>0.21756923098248304</c:v>
                </c:pt>
                <c:pt idx="1553">
                  <c:v>0.21758853161348021</c:v>
                </c:pt>
                <c:pt idx="1554">
                  <c:v>0.21760779271871156</c:v>
                </c:pt>
                <c:pt idx="1555">
                  <c:v>0.21762701437912194</c:v>
                </c:pt>
                <c:pt idx="1556">
                  <c:v>0.2176461966754904</c:v>
                </c:pt>
                <c:pt idx="1557">
                  <c:v>0.2176653396884306</c:v>
                </c:pt>
                <c:pt idx="1558">
                  <c:v>0.21768444349839103</c:v>
                </c:pt>
                <c:pt idx="1559">
                  <c:v>0.21770350818565554</c:v>
                </c:pt>
                <c:pt idx="1560">
                  <c:v>0.21772253383034346</c:v>
                </c:pt>
                <c:pt idx="1561">
                  <c:v>0.21774152051241008</c:v>
                </c:pt>
                <c:pt idx="1562">
                  <c:v>0.217760468311647</c:v>
                </c:pt>
                <c:pt idx="1563">
                  <c:v>0.21777937730768235</c:v>
                </c:pt>
                <c:pt idx="1564">
                  <c:v>0.2177982475799812</c:v>
                </c:pt>
                <c:pt idx="1565">
                  <c:v>0.21781707920784593</c:v>
                </c:pt>
                <c:pt idx="1566">
                  <c:v>0.21783587227041651</c:v>
                </c:pt>
                <c:pt idx="1567">
                  <c:v>0.2178546268466707</c:v>
                </c:pt>
                <c:pt idx="1568">
                  <c:v>0.21787334301542474</c:v>
                </c:pt>
                <c:pt idx="1569">
                  <c:v>0.21789202085533335</c:v>
                </c:pt>
                <c:pt idx="1570">
                  <c:v>0.21791066044489013</c:v>
                </c:pt>
                <c:pt idx="1571">
                  <c:v>0.217929261862428</c:v>
                </c:pt>
                <c:pt idx="1572">
                  <c:v>0.21794782518611946</c:v>
                </c:pt>
                <c:pt idx="1573">
                  <c:v>0.21796635049397689</c:v>
                </c:pt>
                <c:pt idx="1574">
                  <c:v>0.21798483786385295</c:v>
                </c:pt>
                <c:pt idx="1575">
                  <c:v>0.2180032873734408</c:v>
                </c:pt>
                <c:pt idx="1576">
                  <c:v>0.21802169910027455</c:v>
                </c:pt>
                <c:pt idx="1577">
                  <c:v>0.21804007312172952</c:v>
                </c:pt>
                <c:pt idx="1578">
                  <c:v>0.21805840951502253</c:v>
                </c:pt>
                <c:pt idx="1579">
                  <c:v>0.21807670835721232</c:v>
                </c:pt>
                <c:pt idx="1580">
                  <c:v>0.21809496972519984</c:v>
                </c:pt>
                <c:pt idx="1581">
                  <c:v>0.21811319369572846</c:v>
                </c:pt>
                <c:pt idx="1582">
                  <c:v>0.21813138034538443</c:v>
                </c:pt>
                <c:pt idx="1583">
                  <c:v>0.21814952975059723</c:v>
                </c:pt>
                <c:pt idx="1584">
                  <c:v>0.21816764198763974</c:v>
                </c:pt>
                <c:pt idx="1585">
                  <c:v>0.21818571713262866</c:v>
                </c:pt>
                <c:pt idx="1586">
                  <c:v>0.21820375526152477</c:v>
                </c:pt>
                <c:pt idx="1587">
                  <c:v>0.21822175645013342</c:v>
                </c:pt>
                <c:pt idx="1588">
                  <c:v>0.21823972077410458</c:v>
                </c:pt>
                <c:pt idx="1589">
                  <c:v>0.21825764830893332</c:v>
                </c:pt>
                <c:pt idx="1590">
                  <c:v>0.2182755391299602</c:v>
                </c:pt>
                <c:pt idx="1591">
                  <c:v>0.21829339331237138</c:v>
                </c:pt>
                <c:pt idx="1592">
                  <c:v>0.2183112109311991</c:v>
                </c:pt>
                <c:pt idx="1593">
                  <c:v>0.21832899206132189</c:v>
                </c:pt>
                <c:pt idx="1594">
                  <c:v>0.21834673677746505</c:v>
                </c:pt>
                <c:pt idx="1595">
                  <c:v>0.21836444515420073</c:v>
                </c:pt>
                <c:pt idx="1596">
                  <c:v>0.21838211726594842</c:v>
                </c:pt>
                <c:pt idx="1597">
                  <c:v>0.21839975318697516</c:v>
                </c:pt>
                <c:pt idx="1598">
                  <c:v>0.21841735299139597</c:v>
                </c:pt>
                <c:pt idx="1599">
                  <c:v>0.21843491675317409</c:v>
                </c:pt>
                <c:pt idx="1600">
                  <c:v>0.21845244454612117</c:v>
                </c:pt>
                <c:pt idx="1601">
                  <c:v>0.21846993644389784</c:v>
                </c:pt>
                <c:pt idx="1602">
                  <c:v>0.21848739252001381</c:v>
                </c:pt>
                <c:pt idx="1603">
                  <c:v>0.2185048128478283</c:v>
                </c:pt>
                <c:pt idx="1604">
                  <c:v>0.21852219750055019</c:v>
                </c:pt>
                <c:pt idx="1605">
                  <c:v>0.21853954655123858</c:v>
                </c:pt>
                <c:pt idx="1606">
                  <c:v>0.21855686007280287</c:v>
                </c:pt>
                <c:pt idx="1607">
                  <c:v>0.21857413813800308</c:v>
                </c:pt>
                <c:pt idx="1608">
                  <c:v>0.21859138081945043</c:v>
                </c:pt>
                <c:pt idx="1609">
                  <c:v>0.21860858818960724</c:v>
                </c:pt>
                <c:pt idx="1610">
                  <c:v>0.21862576032078751</c:v>
                </c:pt>
                <c:pt idx="1611">
                  <c:v>0.21864289728515715</c:v>
                </c:pt>
                <c:pt idx="1612">
                  <c:v>0.21865999915473427</c:v>
                </c:pt>
                <c:pt idx="1613">
                  <c:v>0.21867706600138959</c:v>
                </c:pt>
                <c:pt idx="1614">
                  <c:v>0.21869409789684641</c:v>
                </c:pt>
                <c:pt idx="1615">
                  <c:v>0.2187110949126814</c:v>
                </c:pt>
                <c:pt idx="1616">
                  <c:v>0.21872805712032453</c:v>
                </c:pt>
                <c:pt idx="1617">
                  <c:v>0.21874498459105945</c:v>
                </c:pt>
                <c:pt idx="1618">
                  <c:v>0.21876187739602396</c:v>
                </c:pt>
                <c:pt idx="1619">
                  <c:v>0.21877873560621003</c:v>
                </c:pt>
                <c:pt idx="1620">
                  <c:v>0.21879555929246433</c:v>
                </c:pt>
                <c:pt idx="1621">
                  <c:v>0.21881234852548845</c:v>
                </c:pt>
                <c:pt idx="1622">
                  <c:v>0.21882910337583916</c:v>
                </c:pt>
                <c:pt idx="1623">
                  <c:v>0.21884582391392871</c:v>
                </c:pt>
                <c:pt idx="1624">
                  <c:v>0.21886251021002523</c:v>
                </c:pt>
                <c:pt idx="1625">
                  <c:v>0.21887916233425289</c:v>
                </c:pt>
                <c:pt idx="1626">
                  <c:v>0.21889578035659224</c:v>
                </c:pt>
                <c:pt idx="1627">
                  <c:v>0.21891236434688058</c:v>
                </c:pt>
                <c:pt idx="1628">
                  <c:v>0.21892891437481216</c:v>
                </c:pt>
                <c:pt idx="1629">
                  <c:v>0.21894543050993845</c:v>
                </c:pt>
                <c:pt idx="1630">
                  <c:v>0.21896191282166858</c:v>
                </c:pt>
                <c:pt idx="1631">
                  <c:v>0.2189783613792694</c:v>
                </c:pt>
                <c:pt idx="1632">
                  <c:v>0.21899477625186614</c:v>
                </c:pt>
                <c:pt idx="1633">
                  <c:v>0.21901115750844222</c:v>
                </c:pt>
                <c:pt idx="1634">
                  <c:v>0.21902750521783992</c:v>
                </c:pt>
                <c:pt idx="1635">
                  <c:v>0.21904381944876053</c:v>
                </c:pt>
                <c:pt idx="1636">
                  <c:v>0.21906010026976461</c:v>
                </c:pt>
                <c:pt idx="1637">
                  <c:v>0.21907634774927234</c:v>
                </c:pt>
                <c:pt idx="1638">
                  <c:v>0.21909256195556379</c:v>
                </c:pt>
                <c:pt idx="1639">
                  <c:v>0.21910874295677918</c:v>
                </c:pt>
                <c:pt idx="1640">
                  <c:v>0.21912489082091915</c:v>
                </c:pt>
                <c:pt idx="1641">
                  <c:v>0.21914100561584521</c:v>
                </c:pt>
                <c:pt idx="1642">
                  <c:v>0.21915708740927972</c:v>
                </c:pt>
                <c:pt idx="1643">
                  <c:v>0.2191731362688065</c:v>
                </c:pt>
                <c:pt idx="1644">
                  <c:v>0.21918915226187086</c:v>
                </c:pt>
                <c:pt idx="1645">
                  <c:v>0.21920513545578005</c:v>
                </c:pt>
                <c:pt idx="1646">
                  <c:v>0.21922108591770351</c:v>
                </c:pt>
                <c:pt idx="1647">
                  <c:v>0.21923700371467303</c:v>
                </c:pt>
                <c:pt idx="1648">
                  <c:v>0.21925288891358319</c:v>
                </c:pt>
                <c:pt idx="1649">
                  <c:v>0.21926874158119156</c:v>
                </c:pt>
                <c:pt idx="1650">
                  <c:v>0.21928456178411901</c:v>
                </c:pt>
                <c:pt idx="1651">
                  <c:v>0.21930034958884992</c:v>
                </c:pt>
                <c:pt idx="1652">
                  <c:v>0.21931610506173266</c:v>
                </c:pt>
                <c:pt idx="1653">
                  <c:v>0.21933182826897951</c:v>
                </c:pt>
                <c:pt idx="1654">
                  <c:v>0.21934751927666735</c:v>
                </c:pt>
                <c:pt idx="1655">
                  <c:v>0.21936317815073764</c:v>
                </c:pt>
                <c:pt idx="1656">
                  <c:v>0.21937880495699683</c:v>
                </c:pt>
                <c:pt idx="1657">
                  <c:v>0.21939439976111658</c:v>
                </c:pt>
                <c:pt idx="1658">
                  <c:v>0.2194099626286341</c:v>
                </c:pt>
                <c:pt idx="1659">
                  <c:v>0.21942549362495234</c:v>
                </c:pt>
                <c:pt idx="1660">
                  <c:v>0.21944099281534032</c:v>
                </c:pt>
                <c:pt idx="1661">
                  <c:v>0.21945646026493348</c:v>
                </c:pt>
                <c:pt idx="1662">
                  <c:v>0.21947189603873374</c:v>
                </c:pt>
                <c:pt idx="1663">
                  <c:v>0.21948730020160998</c:v>
                </c:pt>
                <c:pt idx="1664">
                  <c:v>0.21950267281829819</c:v>
                </c:pt>
                <c:pt idx="1665">
                  <c:v>0.21951801395340184</c:v>
                </c:pt>
                <c:pt idx="1666">
                  <c:v>0.21953332367139211</c:v>
                </c:pt>
                <c:pt idx="1667">
                  <c:v>0.21954860203660803</c:v>
                </c:pt>
                <c:pt idx="1668">
                  <c:v>0.21956384911325702</c:v>
                </c:pt>
                <c:pt idx="1669">
                  <c:v>0.21957906496541491</c:v>
                </c:pt>
                <c:pt idx="1670">
                  <c:v>0.21959424965702634</c:v>
                </c:pt>
                <c:pt idx="1671">
                  <c:v>0.21960940325190503</c:v>
                </c:pt>
                <c:pt idx="1672">
                  <c:v>0.21962452581373396</c:v>
                </c:pt>
                <c:pt idx="1673">
                  <c:v>0.21963961740606572</c:v>
                </c:pt>
                <c:pt idx="1674">
                  <c:v>0.21965467809232275</c:v>
                </c:pt>
                <c:pt idx="1675">
                  <c:v>0.21966970793579757</c:v>
                </c:pt>
                <c:pt idx="1676">
                  <c:v>0.2196847069996532</c:v>
                </c:pt>
                <c:pt idx="1677">
                  <c:v>0.21969967534692317</c:v>
                </c:pt>
                <c:pt idx="1678">
                  <c:v>0.21971461304051199</c:v>
                </c:pt>
                <c:pt idx="1679">
                  <c:v>0.21972952014319536</c:v>
                </c:pt>
                <c:pt idx="1680">
                  <c:v>0.21974439671762036</c:v>
                </c:pt>
                <c:pt idx="1681">
                  <c:v>0.21975924282630585</c:v>
                </c:pt>
                <c:pt idx="1682">
                  <c:v>0.21977405853164264</c:v>
                </c:pt>
                <c:pt idx="1683">
                  <c:v>0.2197888438958937</c:v>
                </c:pt>
                <c:pt idx="1684">
                  <c:v>0.21980359898119459</c:v>
                </c:pt>
                <c:pt idx="1685">
                  <c:v>0.21981832384955355</c:v>
                </c:pt>
                <c:pt idx="1686">
                  <c:v>0.21983301856285187</c:v>
                </c:pt>
                <c:pt idx="1687">
                  <c:v>0.21984768318284412</c:v>
                </c:pt>
                <c:pt idx="1688">
                  <c:v>0.21986231777115836</c:v>
                </c:pt>
                <c:pt idx="1689">
                  <c:v>0.21987692238929649</c:v>
                </c:pt>
                <c:pt idx="1690">
                  <c:v>0.2198914970986344</c:v>
                </c:pt>
                <c:pt idx="1691">
                  <c:v>0.2199060419604224</c:v>
                </c:pt>
                <c:pt idx="1692">
                  <c:v>0.21992055703578522</c:v>
                </c:pt>
                <c:pt idx="1693">
                  <c:v>0.21993504238572256</c:v>
                </c:pt>
                <c:pt idx="1694">
                  <c:v>0.21994949807110906</c:v>
                </c:pt>
                <c:pt idx="1695">
                  <c:v>0.21996392415269478</c:v>
                </c:pt>
                <c:pt idx="1696">
                  <c:v>0.21997832069110534</c:v>
                </c:pt>
                <c:pt idx="1697">
                  <c:v>0.21999268774684225</c:v>
                </c:pt>
                <c:pt idx="1698">
                  <c:v>0.22000702538028302</c:v>
                </c:pt>
                <c:pt idx="1699">
                  <c:v>0.22002133365168164</c:v>
                </c:pt>
                <c:pt idx="1700">
                  <c:v>0.22003561262116861</c:v>
                </c:pt>
                <c:pt idx="1701">
                  <c:v>0.22004986234875132</c:v>
                </c:pt>
                <c:pt idx="1702">
                  <c:v>0.22006408289431426</c:v>
                </c:pt>
                <c:pt idx="1703">
                  <c:v>0.22007827431761931</c:v>
                </c:pt>
                <c:pt idx="1704">
                  <c:v>0.22009243667830597</c:v>
                </c:pt>
                <c:pt idx="1705">
                  <c:v>0.22010657003589157</c:v>
                </c:pt>
                <c:pt idx="1706">
                  <c:v>0.22012067444977151</c:v>
                </c:pt>
                <c:pt idx="1707">
                  <c:v>0.22013474997921967</c:v>
                </c:pt>
                <c:pt idx="1708">
                  <c:v>0.22014879668338846</c:v>
                </c:pt>
                <c:pt idx="1709">
                  <c:v>0.22016281462130921</c:v>
                </c:pt>
                <c:pt idx="1710">
                  <c:v>0.22017680385189228</c:v>
                </c:pt>
                <c:pt idx="1711">
                  <c:v>0.22019076443392746</c:v>
                </c:pt>
                <c:pt idx="1712">
                  <c:v>0.22020469642608409</c:v>
                </c:pt>
                <c:pt idx="1713">
                  <c:v>0.22021859988691142</c:v>
                </c:pt>
                <c:pt idx="1714">
                  <c:v>0.22023247487483877</c:v>
                </c:pt>
                <c:pt idx="1715">
                  <c:v>0.22024632144817574</c:v>
                </c:pt>
                <c:pt idx="1716">
                  <c:v>0.2202601396651126</c:v>
                </c:pt>
                <c:pt idx="1717">
                  <c:v>0.22027392958372044</c:v>
                </c:pt>
                <c:pt idx="1718">
                  <c:v>0.22028769126195141</c:v>
                </c:pt>
                <c:pt idx="1719">
                  <c:v>0.22030142475763903</c:v>
                </c:pt>
                <c:pt idx="1720">
                  <c:v>0.22031513012849824</c:v>
                </c:pt>
                <c:pt idx="1721">
                  <c:v>0.22032880743212593</c:v>
                </c:pt>
                <c:pt idx="1722">
                  <c:v>0.22034245672600103</c:v>
                </c:pt>
                <c:pt idx="1723">
                  <c:v>0.22035607806748464</c:v>
                </c:pt>
                <c:pt idx="1724">
                  <c:v>0.2203696715138205</c:v>
                </c:pt>
                <c:pt idx="1725">
                  <c:v>0.22038323712213512</c:v>
                </c:pt>
                <c:pt idx="1726">
                  <c:v>0.22039677494943793</c:v>
                </c:pt>
                <c:pt idx="1727">
                  <c:v>0.22041028505262175</c:v>
                </c:pt>
                <c:pt idx="1728">
                  <c:v>0.22042376748846271</c:v>
                </c:pt>
                <c:pt idx="1729">
                  <c:v>0.22043722231362084</c:v>
                </c:pt>
                <c:pt idx="1730">
                  <c:v>0.22045064958464003</c:v>
                </c:pt>
                <c:pt idx="1731">
                  <c:v>0.22046404935794842</c:v>
                </c:pt>
                <c:pt idx="1732">
                  <c:v>0.22047742168985854</c:v>
                </c:pt>
                <c:pt idx="1733">
                  <c:v>0.22049076663656772</c:v>
                </c:pt>
                <c:pt idx="1734">
                  <c:v>0.22050408425415804</c:v>
                </c:pt>
                <c:pt idx="1735">
                  <c:v>0.2205173745985968</c:v>
                </c:pt>
                <c:pt idx="1736">
                  <c:v>0.22053063772573678</c:v>
                </c:pt>
                <c:pt idx="1737">
                  <c:v>0.22054387369131617</c:v>
                </c:pt>
                <c:pt idx="1738">
                  <c:v>0.22055708255095927</c:v>
                </c:pt>
                <c:pt idx="1739">
                  <c:v>0.22057026436017621</c:v>
                </c:pt>
                <c:pt idx="1740">
                  <c:v>0.22058341917436364</c:v>
                </c:pt>
                <c:pt idx="1741">
                  <c:v>0.22059654704880466</c:v>
                </c:pt>
                <c:pt idx="1742">
                  <c:v>0.22060964803866914</c:v>
                </c:pt>
                <c:pt idx="1743">
                  <c:v>0.2206227221990141</c:v>
                </c:pt>
                <c:pt idx="1744">
                  <c:v>0.22063576958478368</c:v>
                </c:pt>
                <c:pt idx="1745">
                  <c:v>0.2206487902508095</c:v>
                </c:pt>
                <c:pt idx="1746">
                  <c:v>0.22066178425181093</c:v>
                </c:pt>
                <c:pt idx="1747">
                  <c:v>0.22067475164239533</c:v>
                </c:pt>
                <c:pt idx="1748">
                  <c:v>0.22068769247705816</c:v>
                </c:pt>
                <c:pt idx="1749">
                  <c:v>0.22070060681018328</c:v>
                </c:pt>
                <c:pt idx="1750">
                  <c:v>0.22071349469604321</c:v>
                </c:pt>
                <c:pt idx="1751">
                  <c:v>0.22072635618879929</c:v>
                </c:pt>
                <c:pt idx="1752">
                  <c:v>0.22073919134250197</c:v>
                </c:pt>
                <c:pt idx="1753">
                  <c:v>0.22075200021109101</c:v>
                </c:pt>
                <c:pt idx="1754">
                  <c:v>0.22076478284839571</c:v>
                </c:pt>
                <c:pt idx="1755">
                  <c:v>0.2207775393081351</c:v>
                </c:pt>
                <c:pt idx="1756">
                  <c:v>0.22079026964391824</c:v>
                </c:pt>
                <c:pt idx="1757">
                  <c:v>0.22080297390924433</c:v>
                </c:pt>
                <c:pt idx="1758">
                  <c:v>0.22081565215750315</c:v>
                </c:pt>
                <c:pt idx="1759">
                  <c:v>0.22082830444197499</c:v>
                </c:pt>
                <c:pt idx="1760">
                  <c:v>0.22084093081583114</c:v>
                </c:pt>
                <c:pt idx="1761">
                  <c:v>0.22085353133213392</c:v>
                </c:pt>
                <c:pt idx="1762">
                  <c:v>0.22086610604383702</c:v>
                </c:pt>
                <c:pt idx="1763">
                  <c:v>0.2208786550037857</c:v>
                </c:pt>
              </c:numCache>
              <c:extLst xmlns:c15="http://schemas.microsoft.com/office/drawing/2012/chart"/>
            </c:numRef>
          </c:yVal>
          <c:smooth val="1"/>
          <c:extLst xmlns:c15="http://schemas.microsoft.com/office/drawing/2012/chart">
            <c:ext xmlns:c16="http://schemas.microsoft.com/office/drawing/2014/chart" uri="{C3380CC4-5D6E-409C-BE32-E72D297353CC}">
              <c16:uniqueId val="{00000002-29EC-4798-B93A-9B9F0625AB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07259744"/>
        <c:axId val="903258928"/>
        <c:extLst/>
      </c:scatterChart>
      <c:valAx>
        <c:axId val="9072597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Time (s)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903258928"/>
        <c:crosses val="autoZero"/>
        <c:crossBetween val="midCat"/>
      </c:valAx>
      <c:valAx>
        <c:axId val="90325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Rotation speed of turbie</a:t>
                </a:r>
                <a:r>
                  <a:rPr lang="fr-FR" baseline="0"/>
                  <a:t> (rad.s</a:t>
                </a:r>
                <a:r>
                  <a:rPr lang="fr-FR" baseline="30000"/>
                  <a:t>-1</a:t>
                </a:r>
                <a:r>
                  <a:rPr lang="fr-FR"/>
                  <a:t>)</a:t>
                </a:r>
              </a:p>
            </c:rich>
          </c:tx>
          <c:layout>
            <c:manualLayout>
              <c:xMode val="edge"/>
              <c:yMode val="edge"/>
              <c:x val="3.3869602032176122E-2"/>
              <c:y val="0.2210321744763550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90725974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</c:legendEntry>
      <c:layout>
        <c:manualLayout>
          <c:xMode val="edge"/>
          <c:yMode val="edge"/>
          <c:x val="0.4728236447158754"/>
          <c:y val="0.47226581561778974"/>
          <c:w val="0.49496800833850046"/>
          <c:h val="0.33380793930665809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3E2F4-26EE-44BD-8E75-3C13B71AC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Chapter.dotx</Template>
  <TotalTime>1</TotalTime>
  <Pages>6</Pages>
  <Words>2270</Words>
  <Characters>12486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Chapter</vt:lpstr>
    </vt:vector>
  </TitlesOfParts>
  <Company>Elsevier Science</Company>
  <LinksUpToDate>false</LinksUpToDate>
  <CharactersWithSpaces>14727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</dc:title>
  <dc:creator>Kostas</dc:creator>
  <cp:lastModifiedBy>GRARDEL Martin</cp:lastModifiedBy>
  <cp:revision>2</cp:revision>
  <cp:lastPrinted>2004-12-17T09:20:00Z</cp:lastPrinted>
  <dcterms:created xsi:type="dcterms:W3CDTF">2023-12-20T15:22:00Z</dcterms:created>
  <dcterms:modified xsi:type="dcterms:W3CDTF">2023-12-20T15:22:00Z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2023-10-02T08:38:43Z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d1e5754d-f2d2-4025-b8e5-4cd2943f5f30</vt:lpwstr>
  </property>
  <property fmtid="{D5CDD505-2E9C-101B-9397-08002B2CF9AE}" pid="8" name="MSIP_Label_549ac42a-3eb4-4074-b885-aea26bd6241e_ContentBits">
    <vt:lpwstr>0</vt:lpwstr>
  </property>
  <property fmtid="{D5CDD505-2E9C-101B-9397-08002B2CF9AE}" pid="9" name="GrammarlyDocumentId">
    <vt:lpwstr>1dbdf9704ae63b23c772d0a2d4dc5007e513b2143281315c46e9c661110ba89d</vt:lpwstr>
  </property>
</Properties>
</file>