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33D1EE61" w:rsidR="00DD3D9E" w:rsidRPr="002D795B" w:rsidRDefault="002D795B">
      <w:pPr>
        <w:pStyle w:val="Els-Title"/>
        <w:rPr>
          <w:color w:val="000000" w:themeColor="text1"/>
          <w:lang w:val="en-GB"/>
        </w:rPr>
      </w:pPr>
      <w:bookmarkStart w:id="0" w:name="_Hlk152210315"/>
      <w:bookmarkEnd w:id="0"/>
      <w:r w:rsidRPr="002D795B">
        <w:rPr>
          <w:color w:val="000000" w:themeColor="text1"/>
        </w:rPr>
        <w:t>Reduction of an aerated fermenter CFD model using proper orthogonal decomposition</w:t>
      </w:r>
    </w:p>
    <w:p w14:paraId="144DE680" w14:textId="49DA7B24" w:rsidR="00DD3D9E" w:rsidRPr="002D795B" w:rsidRDefault="002D795B">
      <w:pPr>
        <w:pStyle w:val="Els-Author"/>
        <w:rPr>
          <w:lang w:val="pt-PT"/>
        </w:rPr>
      </w:pPr>
      <w:r w:rsidRPr="002D795B">
        <w:rPr>
          <w:lang w:val="pt-PT"/>
        </w:rPr>
        <w:t>P</w:t>
      </w:r>
      <w:r w:rsidR="00E36AC1">
        <w:rPr>
          <w:lang w:val="pt-PT"/>
        </w:rPr>
        <w:t xml:space="preserve">edro </w:t>
      </w:r>
      <w:r w:rsidRPr="002D795B">
        <w:rPr>
          <w:lang w:val="pt-PT"/>
        </w:rPr>
        <w:t>M</w:t>
      </w:r>
      <w:r w:rsidR="00E36AC1">
        <w:rPr>
          <w:lang w:val="pt-PT"/>
        </w:rPr>
        <w:t>.</w:t>
      </w:r>
      <w:r w:rsidRPr="002D795B">
        <w:rPr>
          <w:lang w:val="pt-PT"/>
        </w:rPr>
        <w:t xml:space="preserve"> Pereira</w:t>
      </w:r>
      <w:r w:rsidR="00E36AC1">
        <w:rPr>
          <w:lang w:val="pt-PT"/>
        </w:rPr>
        <w:t>,</w:t>
      </w:r>
      <w:r w:rsidR="00E36AC1" w:rsidRPr="00E36AC1">
        <w:rPr>
          <w:vertAlign w:val="superscript"/>
          <w:lang w:val="pt-PT"/>
        </w:rPr>
        <w:t>a</w:t>
      </w:r>
      <w:r w:rsidR="00E36AC1">
        <w:rPr>
          <w:lang w:val="pt-PT"/>
        </w:rPr>
        <w:t xml:space="preserve">* </w:t>
      </w:r>
      <w:r w:rsidRPr="002D795B">
        <w:rPr>
          <w:lang w:val="pt-PT"/>
        </w:rPr>
        <w:t>R</w:t>
      </w:r>
      <w:r w:rsidR="00E36AC1">
        <w:rPr>
          <w:lang w:val="pt-PT"/>
        </w:rPr>
        <w:t xml:space="preserve">ui </w:t>
      </w:r>
      <w:r w:rsidRPr="002D795B">
        <w:rPr>
          <w:lang w:val="pt-PT"/>
        </w:rPr>
        <w:t>C</w:t>
      </w:r>
      <w:r w:rsidR="00E36AC1">
        <w:rPr>
          <w:lang w:val="pt-PT"/>
        </w:rPr>
        <w:t>.</w:t>
      </w:r>
      <w:r w:rsidRPr="002D795B">
        <w:rPr>
          <w:lang w:val="pt-PT"/>
        </w:rPr>
        <w:t xml:space="preserve"> Martins</w:t>
      </w:r>
      <w:r w:rsidR="00E36AC1">
        <w:rPr>
          <w:lang w:val="pt-PT"/>
        </w:rPr>
        <w:t>,</w:t>
      </w:r>
      <w:r w:rsidR="00E36AC1" w:rsidRPr="00E36AC1">
        <w:rPr>
          <w:vertAlign w:val="superscript"/>
          <w:lang w:val="pt-PT"/>
        </w:rPr>
        <w:t>a</w:t>
      </w:r>
      <w:r w:rsidRPr="002D795B">
        <w:rPr>
          <w:lang w:val="pt-PT"/>
        </w:rPr>
        <w:t xml:space="preserve"> B</w:t>
      </w:r>
      <w:r w:rsidR="00E36AC1">
        <w:rPr>
          <w:lang w:val="pt-PT"/>
        </w:rPr>
        <w:t xml:space="preserve">runo </w:t>
      </w:r>
      <w:r w:rsidRPr="002D795B">
        <w:rPr>
          <w:lang w:val="pt-PT"/>
        </w:rPr>
        <w:t>S</w:t>
      </w:r>
      <w:r w:rsidR="00E36AC1">
        <w:rPr>
          <w:lang w:val="pt-PT"/>
        </w:rPr>
        <w:t>.</w:t>
      </w:r>
      <w:r w:rsidRPr="002D795B">
        <w:rPr>
          <w:lang w:val="pt-PT"/>
        </w:rPr>
        <w:t xml:space="preserve"> Ferreira,</w:t>
      </w:r>
      <w:r w:rsidR="00E36AC1" w:rsidRPr="00E36AC1">
        <w:rPr>
          <w:vertAlign w:val="superscript"/>
          <w:lang w:val="pt-PT"/>
        </w:rPr>
        <w:t>b</w:t>
      </w:r>
      <w:r w:rsidR="00E36AC1">
        <w:rPr>
          <w:lang w:val="pt-PT"/>
        </w:rPr>
        <w:t xml:space="preserve"> </w:t>
      </w:r>
      <w:r w:rsidRPr="002D795B">
        <w:rPr>
          <w:lang w:val="pt-PT"/>
        </w:rPr>
        <w:t xml:space="preserve"> F</w:t>
      </w:r>
      <w:r w:rsidR="00E36AC1">
        <w:rPr>
          <w:lang w:val="pt-PT"/>
        </w:rPr>
        <w:t xml:space="preserve">ernando </w:t>
      </w:r>
      <w:r w:rsidRPr="002D795B">
        <w:rPr>
          <w:lang w:val="pt-PT"/>
        </w:rPr>
        <w:t>P</w:t>
      </w:r>
      <w:r w:rsidR="00E36AC1">
        <w:rPr>
          <w:lang w:val="pt-PT"/>
        </w:rPr>
        <w:t>.</w:t>
      </w:r>
      <w:r w:rsidRPr="002D795B">
        <w:rPr>
          <w:lang w:val="pt-PT"/>
        </w:rPr>
        <w:t xml:space="preserve"> Bernardo</w:t>
      </w:r>
      <w:r w:rsidR="00E36AC1">
        <w:rPr>
          <w:lang w:val="pt-PT"/>
        </w:rPr>
        <w:t>,</w:t>
      </w:r>
      <w:r w:rsidR="00E36AC1" w:rsidRPr="00E36AC1">
        <w:rPr>
          <w:vertAlign w:val="superscript"/>
          <w:lang w:val="pt-PT"/>
        </w:rPr>
        <w:t>a</w:t>
      </w:r>
      <w:r w:rsidRPr="002D795B">
        <w:rPr>
          <w:lang w:val="pt-PT"/>
        </w:rPr>
        <w:t xml:space="preserve"> </w:t>
      </w:r>
    </w:p>
    <w:p w14:paraId="144DE681" w14:textId="7C43395F" w:rsidR="00DD3D9E" w:rsidRPr="0006462D" w:rsidRDefault="00E36AC1">
      <w:pPr>
        <w:pStyle w:val="Els-Affiliation"/>
        <w:rPr>
          <w:lang w:val="pt-PT"/>
        </w:rPr>
      </w:pPr>
      <w:r w:rsidRPr="0006462D">
        <w:rPr>
          <w:vertAlign w:val="superscript"/>
          <w:lang w:val="pt-PT"/>
        </w:rPr>
        <w:t>a</w:t>
      </w:r>
      <w:r w:rsidRPr="0006462D">
        <w:rPr>
          <w:lang w:val="pt-PT"/>
        </w:rPr>
        <w:t>CIEPQPF, Department of Chemical Engineering, University of Coimbra, R. Sílvio Lima, 3030-790 Coimbra, Portugal.</w:t>
      </w:r>
    </w:p>
    <w:p w14:paraId="42047FCB" w14:textId="492E3F68" w:rsidR="00E36AC1" w:rsidRPr="00E36AC1" w:rsidRDefault="00E36AC1">
      <w:pPr>
        <w:pStyle w:val="Els-Affiliation"/>
        <w:rPr>
          <w:lang w:val="pt-PT"/>
        </w:rPr>
      </w:pPr>
      <w:r w:rsidRPr="00E36AC1">
        <w:rPr>
          <w:vertAlign w:val="superscript"/>
          <w:lang w:val="pt-PT"/>
        </w:rPr>
        <w:t>b</w:t>
      </w:r>
      <w:r w:rsidRPr="00E36AC1">
        <w:rPr>
          <w:lang w:val="pt-PT"/>
        </w:rPr>
        <w:t>Biotrend SA, Biocant Park Núcleo 04, Lote 2, 3060-197 Cantanhede, Portugal</w:t>
      </w:r>
    </w:p>
    <w:p w14:paraId="144DE683" w14:textId="6CE0C2D2" w:rsidR="008D2649" w:rsidRPr="00E36AC1" w:rsidRDefault="00E36AC1" w:rsidP="008D2649">
      <w:pPr>
        <w:pStyle w:val="Els-Affiliation"/>
        <w:spacing w:after="120"/>
        <w:rPr>
          <w:lang w:val="pt-PT"/>
        </w:rPr>
      </w:pPr>
      <w:r w:rsidRPr="00E36AC1">
        <w:rPr>
          <w:lang w:val="pt-PT"/>
        </w:rPr>
        <w:t>pedro.mesquita.pereira@tecnico.ulisboa.pt</w:t>
      </w:r>
    </w:p>
    <w:p w14:paraId="144DE684" w14:textId="77777777" w:rsidR="008D2649" w:rsidRDefault="008D2649" w:rsidP="008D2649">
      <w:pPr>
        <w:pStyle w:val="Els-Abstract"/>
      </w:pPr>
      <w:r>
        <w:t>Abstract</w:t>
      </w:r>
    </w:p>
    <w:p w14:paraId="585D21B9" w14:textId="4BED8C4E" w:rsidR="0084454F" w:rsidRDefault="005B1E91" w:rsidP="008D2649">
      <w:pPr>
        <w:pStyle w:val="Els-body-text"/>
        <w:spacing w:after="120"/>
        <w:rPr>
          <w:lang w:val="en-GB"/>
        </w:rPr>
      </w:pPr>
      <w:r>
        <w:rPr>
          <w:lang w:val="en-GB"/>
        </w:rPr>
        <w:t>The development of CFD + reaction models has been accepted as an important tool to solve the problems of fermentation scale-up</w:t>
      </w:r>
      <w:r w:rsidR="00FE338D">
        <w:rPr>
          <w:lang w:val="en-GB"/>
        </w:rPr>
        <w:t>, however t</w:t>
      </w:r>
      <w:r>
        <w:rPr>
          <w:lang w:val="en-GB"/>
        </w:rPr>
        <w:t>he computational cost of multiphase CFD makes simultaneous solution unfeasible. In this work a method for model reduction of CFD models for aerated stirred tanks is proposed as a fast and reliable model for the fluid dynamics. The CFD model took one week to simulate 11 seconds on 20 cpu cores. The reduced model can be reconstructed in less than one second with an error of 10% on the velocity of the water and 20 % on the velocity of the air. With the least well described areas of the tank being also the least relevant to the application. These results show great promise for the use of POD</w:t>
      </w:r>
      <w:r w:rsidR="00FD0F81">
        <w:rPr>
          <w:lang w:val="en-GB"/>
        </w:rPr>
        <w:t xml:space="preserve"> + regression reduced models for aerated stirred tank CFD.</w:t>
      </w:r>
    </w:p>
    <w:p w14:paraId="144DE687" w14:textId="6FFA6794" w:rsidR="008D2649" w:rsidRDefault="008D2649" w:rsidP="008D2649">
      <w:pPr>
        <w:pStyle w:val="Els-body-text"/>
        <w:spacing w:after="120"/>
        <w:rPr>
          <w:lang w:val="en-GB"/>
        </w:rPr>
      </w:pPr>
      <w:r>
        <w:rPr>
          <w:b/>
          <w:bCs/>
          <w:lang w:val="en-GB"/>
        </w:rPr>
        <w:t>Keywords</w:t>
      </w:r>
      <w:r>
        <w:rPr>
          <w:lang w:val="en-GB"/>
        </w:rPr>
        <w:t xml:space="preserve">: </w:t>
      </w:r>
      <w:r w:rsidR="00E36AC1" w:rsidRPr="00E36AC1">
        <w:rPr>
          <w:lang w:val="en-GB"/>
        </w:rPr>
        <w:t xml:space="preserve">CFD, Proper orthogonal </w:t>
      </w:r>
      <w:r w:rsidR="008422E8" w:rsidRPr="00E36AC1">
        <w:rPr>
          <w:lang w:val="en-GB"/>
        </w:rPr>
        <w:t>decomposition,</w:t>
      </w:r>
      <w:r w:rsidR="00E36AC1" w:rsidRPr="00E36AC1">
        <w:rPr>
          <w:lang w:val="en-GB"/>
        </w:rPr>
        <w:t xml:space="preserve"> Fermentation, Aerated stirred tank</w:t>
      </w:r>
      <w:r>
        <w:rPr>
          <w:lang w:val="en-GB"/>
        </w:rPr>
        <w:t>.</w:t>
      </w:r>
    </w:p>
    <w:p w14:paraId="144DE689" w14:textId="5942ED0B" w:rsidR="008D2649" w:rsidRDefault="00E36AC1" w:rsidP="008D2649">
      <w:pPr>
        <w:pStyle w:val="Els-1storder-head"/>
      </w:pPr>
      <w:r>
        <w:t>Introduction</w:t>
      </w:r>
    </w:p>
    <w:p w14:paraId="144DE68A" w14:textId="556C821E" w:rsidR="008D2649" w:rsidRDefault="00E36AC1" w:rsidP="008D2649">
      <w:pPr>
        <w:pStyle w:val="Els-body-text"/>
      </w:pPr>
      <w:r>
        <w:t xml:space="preserve"> </w:t>
      </w:r>
    </w:p>
    <w:p w14:paraId="19750D84" w14:textId="00896AB1" w:rsidR="002D795B" w:rsidRPr="002D795B" w:rsidRDefault="002D795B" w:rsidP="002D795B">
      <w:pPr>
        <w:pStyle w:val="Els-body-text"/>
        <w:rPr>
          <w:lang w:val="en-GB"/>
        </w:rPr>
      </w:pPr>
      <w:r w:rsidRPr="002D795B">
        <w:rPr>
          <w:lang w:val="en-GB"/>
        </w:rPr>
        <w:t xml:space="preserve">The scale-up of fermentation processes is an active area of research in bioprocess engineering. As </w:t>
      </w:r>
      <w:r w:rsidR="009805A9">
        <w:rPr>
          <w:lang w:val="en-GB"/>
        </w:rPr>
        <w:t>in other</w:t>
      </w:r>
      <w:r w:rsidRPr="002D795B">
        <w:rPr>
          <w:lang w:val="en-GB"/>
        </w:rPr>
        <w:t xml:space="preserve"> applications, the increase in scale of fermentation from bench to pilot and then to commercial scale introduces inefficiency in the mixing process</w:t>
      </w:r>
      <w:r w:rsidR="009805A9">
        <w:rPr>
          <w:lang w:val="en-GB"/>
        </w:rPr>
        <w:t>, namely undesired and hard to predict heterogeneities in critical parameters such as dissolved oxygen</w:t>
      </w:r>
      <w:r w:rsidR="00FE338D">
        <w:rPr>
          <w:lang w:val="en-GB"/>
        </w:rPr>
        <w:t xml:space="preserve"> concentration</w:t>
      </w:r>
      <w:r w:rsidR="009805A9">
        <w:rPr>
          <w:lang w:val="en-GB"/>
        </w:rPr>
        <w:t xml:space="preserve">. </w:t>
      </w:r>
      <w:r w:rsidRPr="002D795B">
        <w:rPr>
          <w:lang w:val="en-GB"/>
        </w:rPr>
        <w:t xml:space="preserve">Detailed process models are thus required to resolve the spatial gradients in large scale bioreactors, and for that </w:t>
      </w:r>
      <w:r w:rsidR="009805A9">
        <w:rPr>
          <w:lang w:val="en-GB"/>
        </w:rPr>
        <w:t xml:space="preserve">purpose </w:t>
      </w:r>
      <w:r w:rsidRPr="002D795B">
        <w:rPr>
          <w:lang w:val="en-GB"/>
        </w:rPr>
        <w:t>the most useful tool is computational fluid dynamics (CFD) coupled with transport equations for the most relevant species and kinetics of the biochemical reactions.</w:t>
      </w:r>
    </w:p>
    <w:p w14:paraId="2C8BD29C" w14:textId="7D9F7801" w:rsidR="002D795B" w:rsidRDefault="002D795B" w:rsidP="002D795B">
      <w:pPr>
        <w:pStyle w:val="Els-body-text"/>
        <w:rPr>
          <w:lang w:val="en-GB"/>
        </w:rPr>
      </w:pPr>
      <w:r w:rsidRPr="002D795B">
        <w:rPr>
          <w:lang w:val="en-GB"/>
        </w:rPr>
        <w:t>The major barriers to the development of such CFD + kinetic models are the different time scales of the phenomena taking place and the high computational cost of CFD simulations. The characteristic time for liquid circulation in the reactor and gas-liquid mass transfer is in the order of 10 s while the characteristic time for the biochemical reactions may be as large as 10</w:t>
      </w:r>
      <w:r w:rsidRPr="00A45D08">
        <w:rPr>
          <w:vertAlign w:val="superscript"/>
          <w:lang w:val="en-GB"/>
        </w:rPr>
        <w:t>4</w:t>
      </w:r>
      <w:r w:rsidRPr="002D795B">
        <w:rPr>
          <w:lang w:val="en-GB"/>
        </w:rPr>
        <w:t xml:space="preserve"> s </w:t>
      </w:r>
      <w:r w:rsidR="001D7396">
        <w:rPr>
          <w:lang w:val="en-GB"/>
        </w:rPr>
        <w:t>(</w:t>
      </w:r>
      <w:r w:rsidR="001D7396" w:rsidRPr="001D7396">
        <w:rPr>
          <w:lang w:val="en-GB"/>
        </w:rPr>
        <w:t>Amanullah et al 2003</w:t>
      </w:r>
      <w:r w:rsidR="001D7396">
        <w:rPr>
          <w:lang w:val="en-GB"/>
        </w:rPr>
        <w:t>)</w:t>
      </w:r>
      <w:r w:rsidRPr="002D795B">
        <w:rPr>
          <w:lang w:val="en-GB"/>
        </w:rPr>
        <w:t xml:space="preserve">. With such separate time scales, the two model components can be decoupled </w:t>
      </w:r>
      <w:r w:rsidR="001D7396">
        <w:rPr>
          <w:lang w:val="en-GB"/>
        </w:rPr>
        <w:t>(</w:t>
      </w:r>
      <w:r w:rsidR="001D7396" w:rsidRPr="001D7396">
        <w:rPr>
          <w:lang w:val="en-GB"/>
        </w:rPr>
        <w:t>Yamamoto, 2013</w:t>
      </w:r>
      <w:r w:rsidR="001D7396">
        <w:rPr>
          <w:lang w:val="en-GB"/>
        </w:rPr>
        <w:t>)</w:t>
      </w:r>
      <w:r w:rsidRPr="002D795B">
        <w:rPr>
          <w:lang w:val="en-GB"/>
        </w:rPr>
        <w:t xml:space="preserve"> by first calculating a representative set of stationary fields obtained from CFD simulations and then solving on top of these the biochemical kinetics.</w:t>
      </w:r>
    </w:p>
    <w:p w14:paraId="7ADAB96A" w14:textId="7EA9EA23" w:rsidR="004B7092" w:rsidRDefault="002D795B" w:rsidP="007A43FA">
      <w:pPr>
        <w:pStyle w:val="Els-body-text"/>
        <w:rPr>
          <w:lang w:val="en-GB"/>
        </w:rPr>
      </w:pPr>
      <w:r w:rsidRPr="002D795B">
        <w:rPr>
          <w:lang w:val="en-GB"/>
        </w:rPr>
        <w:t>The alternative here presented is the creation of a computationally light, reduced order model</w:t>
      </w:r>
      <w:r w:rsidR="0033189F">
        <w:rPr>
          <w:lang w:val="en-GB"/>
        </w:rPr>
        <w:t xml:space="preserve">, able to </w:t>
      </w:r>
      <w:r w:rsidR="0033189F" w:rsidRPr="0033189F">
        <w:rPr>
          <w:lang w:val="en-GB"/>
        </w:rPr>
        <w:t>capture</w:t>
      </w:r>
      <w:r w:rsidR="0033189F">
        <w:rPr>
          <w:lang w:val="en-GB"/>
        </w:rPr>
        <w:t xml:space="preserve"> </w:t>
      </w:r>
      <w:r w:rsidR="0033189F" w:rsidRPr="0033189F">
        <w:rPr>
          <w:lang w:val="en-GB"/>
        </w:rPr>
        <w:t xml:space="preserve">the main fluid dynamics aspects of the system. </w:t>
      </w:r>
      <w:r w:rsidRPr="002D795B">
        <w:rPr>
          <w:lang w:val="en-GB"/>
        </w:rPr>
        <w:t>Th</w:t>
      </w:r>
      <w:r w:rsidR="0033189F">
        <w:rPr>
          <w:lang w:val="en-GB"/>
        </w:rPr>
        <w:t xml:space="preserve">is reduced model will then </w:t>
      </w:r>
      <w:r w:rsidRPr="002D795B">
        <w:rPr>
          <w:lang w:val="en-GB"/>
        </w:rPr>
        <w:t>allow future extension</w:t>
      </w:r>
      <w:r w:rsidR="0033189F">
        <w:rPr>
          <w:lang w:val="en-GB"/>
        </w:rPr>
        <w:t>s</w:t>
      </w:r>
      <w:r w:rsidRPr="002D795B">
        <w:rPr>
          <w:lang w:val="en-GB"/>
        </w:rPr>
        <w:t xml:space="preserve"> to a parametric reduced model</w:t>
      </w:r>
      <w:r w:rsidR="0033189F">
        <w:rPr>
          <w:lang w:val="en-GB"/>
        </w:rPr>
        <w:t xml:space="preserve">, </w:t>
      </w:r>
      <w:r w:rsidR="0033189F" w:rsidRPr="0033189F">
        <w:rPr>
          <w:lang w:val="en-GB"/>
        </w:rPr>
        <w:t>with</w:t>
      </w:r>
      <w:r w:rsidR="0033189F">
        <w:rPr>
          <w:lang w:val="en-GB"/>
        </w:rPr>
        <w:t xml:space="preserve"> </w:t>
      </w:r>
      <w:r w:rsidR="0033189F" w:rsidRPr="0033189F">
        <w:rPr>
          <w:lang w:val="en-GB"/>
        </w:rPr>
        <w:t>parameters being fed-batch operation variables and also design variables</w:t>
      </w:r>
      <w:r w:rsidR="0033189F">
        <w:rPr>
          <w:lang w:val="en-GB"/>
        </w:rPr>
        <w:t xml:space="preserve">, </w:t>
      </w:r>
      <w:r w:rsidR="0033189F" w:rsidRPr="0033189F">
        <w:rPr>
          <w:lang w:val="en-GB"/>
        </w:rPr>
        <w:t xml:space="preserve">and as such the model can be </w:t>
      </w:r>
      <w:r w:rsidR="0033189F" w:rsidRPr="0033189F">
        <w:rPr>
          <w:lang w:val="en-GB"/>
        </w:rPr>
        <w:lastRenderedPageBreak/>
        <w:t>used to support</w:t>
      </w:r>
      <w:r w:rsidR="0033189F">
        <w:rPr>
          <w:lang w:val="en-GB"/>
        </w:rPr>
        <w:t xml:space="preserve"> </w:t>
      </w:r>
      <w:r w:rsidR="0033189F" w:rsidRPr="0033189F">
        <w:rPr>
          <w:lang w:val="en-GB"/>
        </w:rPr>
        <w:t>scale-up decisions</w:t>
      </w:r>
      <w:r w:rsidRPr="002D795B">
        <w:rPr>
          <w:lang w:val="en-GB"/>
        </w:rPr>
        <w:t xml:space="preserve">. Such </w:t>
      </w:r>
      <w:r w:rsidR="007A43FA">
        <w:rPr>
          <w:lang w:val="en-GB"/>
        </w:rPr>
        <w:t>parametric reduced CFD models</w:t>
      </w:r>
      <w:r w:rsidRPr="002D795B">
        <w:rPr>
          <w:lang w:val="en-GB"/>
        </w:rPr>
        <w:t xml:space="preserve"> have been described for </w:t>
      </w:r>
      <w:r w:rsidR="00FE338D">
        <w:rPr>
          <w:lang w:val="en-GB"/>
        </w:rPr>
        <w:t xml:space="preserve">equally complex systems, for example in </w:t>
      </w:r>
      <w:r w:rsidRPr="002D795B">
        <w:rPr>
          <w:lang w:val="en-GB"/>
        </w:rPr>
        <w:t xml:space="preserve">aerospace applications </w:t>
      </w:r>
      <w:r w:rsidR="001D7396">
        <w:rPr>
          <w:lang w:val="en-GB"/>
        </w:rPr>
        <w:t>(Chen et al, 2019)</w:t>
      </w:r>
      <w:r w:rsidRPr="002D795B">
        <w:rPr>
          <w:lang w:val="en-GB"/>
        </w:rPr>
        <w:t xml:space="preserve">. </w:t>
      </w:r>
    </w:p>
    <w:p w14:paraId="55F867E3" w14:textId="63A15F12" w:rsidR="00E4465B" w:rsidRPr="004655B3" w:rsidRDefault="007A43FA" w:rsidP="002D795B">
      <w:pPr>
        <w:pStyle w:val="Els-body-text"/>
        <w:rPr>
          <w:lang w:val="en-GB"/>
        </w:rPr>
      </w:pPr>
      <w:r>
        <w:rPr>
          <w:lang w:val="en-GB"/>
        </w:rPr>
        <w:t>P</w:t>
      </w:r>
      <w:r w:rsidR="004B7092" w:rsidRPr="004655B3">
        <w:rPr>
          <w:lang w:val="en-GB"/>
        </w:rPr>
        <w:t>roper orthogonal decomposition (POD)</w:t>
      </w:r>
      <w:r>
        <w:rPr>
          <w:lang w:val="en-GB"/>
        </w:rPr>
        <w:t xml:space="preserve"> is a well-established method to construct reduced versions of large-scale CFD models </w:t>
      </w:r>
      <w:r w:rsidR="0006462D">
        <w:rPr>
          <w:lang w:val="en-GB"/>
        </w:rPr>
        <w:t>(Holmes et al, 2012)</w:t>
      </w:r>
      <w:r>
        <w:rPr>
          <w:lang w:val="en-GB"/>
        </w:rPr>
        <w:t>, and</w:t>
      </w:r>
      <w:r w:rsidR="00442EF8">
        <w:rPr>
          <w:lang w:val="en-GB"/>
        </w:rPr>
        <w:t xml:space="preserve"> therefore is</w:t>
      </w:r>
      <w:r w:rsidR="004B7092" w:rsidRPr="004655B3">
        <w:rPr>
          <w:lang w:val="en-GB"/>
        </w:rPr>
        <w:t xml:space="preserve"> the method used in this work. In the context of CFD</w:t>
      </w:r>
      <w:r w:rsidR="00926B75">
        <w:rPr>
          <w:lang w:val="en-GB"/>
        </w:rPr>
        <w:t>,</w:t>
      </w:r>
      <w:r w:rsidR="004B7092" w:rsidRPr="004655B3">
        <w:rPr>
          <w:lang w:val="en-GB"/>
        </w:rPr>
        <w:t xml:space="preserve"> POD is traditionally used to identify</w:t>
      </w:r>
      <w:r w:rsidR="00442EF8">
        <w:rPr>
          <w:lang w:val="en-GB"/>
        </w:rPr>
        <w:t>,</w:t>
      </w:r>
      <w:r w:rsidR="004B7092" w:rsidRPr="004655B3">
        <w:rPr>
          <w:lang w:val="en-GB"/>
        </w:rPr>
        <w:t xml:space="preserve"> study and model the dynamics of spatial structures of the turbulent velocity field</w:t>
      </w:r>
      <w:r w:rsidR="003E2551">
        <w:rPr>
          <w:lang w:val="en-GB"/>
        </w:rPr>
        <w:t>.</w:t>
      </w:r>
      <w:r w:rsidR="004B7092" w:rsidRPr="004655B3">
        <w:rPr>
          <w:lang w:val="en-GB"/>
        </w:rPr>
        <w:t xml:space="preserve"> POD creates the key spatial ingredients</w:t>
      </w:r>
      <w:r w:rsidR="00442EF8">
        <w:rPr>
          <w:lang w:val="en-GB"/>
        </w:rPr>
        <w:t>, called modes,</w:t>
      </w:r>
      <w:r w:rsidR="004B7092" w:rsidRPr="004655B3">
        <w:rPr>
          <w:lang w:val="en-GB"/>
        </w:rPr>
        <w:t xml:space="preserve"> that compose the dynamics of the system</w:t>
      </w:r>
      <w:r w:rsidR="00442EF8">
        <w:rPr>
          <w:lang w:val="en-GB"/>
        </w:rPr>
        <w:t xml:space="preserve">. </w:t>
      </w:r>
      <w:r w:rsidR="004B7092" w:rsidRPr="004655B3">
        <w:rPr>
          <w:lang w:val="en-GB"/>
        </w:rPr>
        <w:t>With the time-dependent combination of modes</w:t>
      </w:r>
      <w:r w:rsidR="00442EF8">
        <w:rPr>
          <w:lang w:val="en-GB"/>
        </w:rPr>
        <w:t>,</w:t>
      </w:r>
      <w:r w:rsidR="004B7092" w:rsidRPr="004655B3">
        <w:rPr>
          <w:lang w:val="en-GB"/>
        </w:rPr>
        <w:t xml:space="preserve"> the reduced model can dynamically recreate the coherent structures</w:t>
      </w:r>
      <w:r w:rsidR="00637DA6" w:rsidRPr="004655B3">
        <w:rPr>
          <w:lang w:val="en-GB"/>
        </w:rPr>
        <w:t xml:space="preserve"> and by extension the fluid flow</w:t>
      </w:r>
      <w:r w:rsidR="004B7092" w:rsidRPr="004655B3">
        <w:rPr>
          <w:lang w:val="en-GB"/>
        </w:rPr>
        <w:t xml:space="preserve"> </w:t>
      </w:r>
      <w:r w:rsidR="00C93BBA">
        <w:rPr>
          <w:lang w:val="en-GB"/>
        </w:rPr>
        <w:t>(Holmes et al, 2012)</w:t>
      </w:r>
      <w:r w:rsidR="004B7092" w:rsidRPr="004655B3">
        <w:rPr>
          <w:lang w:val="en-GB"/>
        </w:rPr>
        <w:t>.</w:t>
      </w:r>
      <w:r w:rsidR="00AD1947" w:rsidRPr="004655B3">
        <w:rPr>
          <w:lang w:val="en-GB"/>
        </w:rPr>
        <w:t xml:space="preserve"> Equation 1 represents the form of a POD decomposition</w:t>
      </w:r>
      <w:r w:rsidR="00442EF8">
        <w:rPr>
          <w:lang w:val="en-GB"/>
        </w:rPr>
        <w:t>,</w:t>
      </w:r>
      <w:r w:rsidR="00AD1947" w:rsidRPr="004655B3">
        <w:rPr>
          <w:lang w:val="en-GB"/>
        </w:rPr>
        <w:t xml:space="preserve"> with </w:t>
      </w:r>
      <m:oMath>
        <m:acc>
          <m:accPr>
            <m:chr m:val="⃗"/>
            <m:ctrlPr>
              <w:rPr>
                <w:rFonts w:ascii="Cambria Math" w:hAnsi="Cambria Math"/>
                <w:lang w:val="en-GB"/>
              </w:rPr>
            </m:ctrlPr>
          </m:accPr>
          <m:e>
            <m:r>
              <w:rPr>
                <w:rFonts w:ascii="Cambria Math"/>
                <w:lang w:val="en-GB"/>
              </w:rPr>
              <m:t>U</m:t>
            </m:r>
          </m:e>
        </m:acc>
        <m:d>
          <m:dPr>
            <m:ctrlPr>
              <w:rPr>
                <w:rFonts w:ascii="Cambria Math" w:hAnsi="Cambria Math"/>
                <w:lang w:val="en-GB"/>
              </w:rPr>
            </m:ctrlPr>
          </m:dPr>
          <m:e>
            <m:r>
              <w:rPr>
                <w:rFonts w:ascii="Cambria Math"/>
                <w:lang w:val="en-GB"/>
              </w:rPr>
              <m:t>x</m:t>
            </m:r>
            <m:r>
              <m:rPr>
                <m:sty m:val="p"/>
              </m:rPr>
              <w:rPr>
                <w:rFonts w:ascii="Cambria Math"/>
                <w:lang w:val="en-GB"/>
              </w:rPr>
              <m:t>,</m:t>
            </m:r>
            <m:r>
              <w:rPr>
                <w:rFonts w:ascii="Cambria Math"/>
                <w:lang w:val="en-GB"/>
              </w:rPr>
              <m:t>t</m:t>
            </m:r>
          </m:e>
        </m:d>
      </m:oMath>
      <w:r w:rsidR="00AD1947">
        <w:rPr>
          <w:lang w:val="en-GB"/>
        </w:rPr>
        <w:t xml:space="preserve"> </w:t>
      </w:r>
      <w:r w:rsidR="00442EF8">
        <w:rPr>
          <w:lang w:val="en-GB"/>
        </w:rPr>
        <w:t xml:space="preserve">being the </w:t>
      </w:r>
      <w:r w:rsidR="00AD1947">
        <w:rPr>
          <w:lang w:val="en-GB"/>
        </w:rPr>
        <w:t xml:space="preserve">velocity field calculated from the higher order </w:t>
      </w:r>
      <w:r w:rsidR="00442EF8">
        <w:rPr>
          <w:lang w:val="en-GB"/>
        </w:rPr>
        <w:t xml:space="preserve">CFD </w:t>
      </w:r>
      <w:r w:rsidR="00AD1947">
        <w:rPr>
          <w:lang w:val="en-GB"/>
        </w:rPr>
        <w:t>model,</w:t>
      </w:r>
      <w:r w:rsidR="00442EF8">
        <w:rPr>
          <w:lang w:val="en-GB"/>
        </w:rPr>
        <w:t xml:space="preserve"> which is</w:t>
      </w:r>
      <w:r w:rsidR="00AD1947">
        <w:rPr>
          <w:lang w:val="en-GB"/>
        </w:rPr>
        <w:t xml:space="preserve"> </w:t>
      </w:r>
      <w:r w:rsidR="00442EF8">
        <w:rPr>
          <w:lang w:val="en-GB"/>
        </w:rPr>
        <w:t xml:space="preserve">then </w:t>
      </w:r>
      <w:r w:rsidR="00AD1947">
        <w:rPr>
          <w:lang w:val="en-GB"/>
        </w:rPr>
        <w:t xml:space="preserve">approximated by a linear combination of </w:t>
      </w:r>
      <m:oMath>
        <m:r>
          <w:rPr>
            <w:rFonts w:ascii="Cambria Math" w:hAnsi="Cambria Math"/>
            <w:lang w:val="en-GB"/>
          </w:rPr>
          <m:t>p</m:t>
        </m:r>
      </m:oMath>
      <w:r w:rsidR="00AD1947">
        <w:rPr>
          <w:lang w:val="en-GB"/>
        </w:rPr>
        <w:t xml:space="preserve"> </w:t>
      </w:r>
      <w:r w:rsidR="00AD1947" w:rsidRPr="00AD1947">
        <w:rPr>
          <w:lang w:val="en-GB"/>
        </w:rPr>
        <w:t>orthogonal functions named eigenvectors (or modes)</w:t>
      </w:r>
      <w:r w:rsidR="00AD1947">
        <w:rPr>
          <w:lang w:val="en-GB"/>
        </w:rPr>
        <w:t xml:space="preserve"> </w:t>
      </w:r>
      <m:oMath>
        <m:sSub>
          <m:sSubPr>
            <m:ctrlPr>
              <w:rPr>
                <w:rFonts w:ascii="Cambria Math" w:hAnsi="Cambria Math"/>
                <w:lang w:val="en-GB"/>
              </w:rPr>
            </m:ctrlPr>
          </m:sSubPr>
          <m:e>
            <m:acc>
              <m:accPr>
                <m:chr m:val="⃗"/>
                <m:ctrlPr>
                  <w:rPr>
                    <w:rFonts w:ascii="Cambria Math" w:hAnsi="Cambria Math"/>
                    <w:lang w:val="en-GB"/>
                  </w:rPr>
                </m:ctrlPr>
              </m:accPr>
              <m:e>
                <m:r>
                  <w:rPr>
                    <w:rFonts w:ascii="Cambria Math" w:hAnsi="Cambria Math"/>
                    <w:lang w:val="en-GB"/>
                  </w:rPr>
                  <m:t>ϕ</m:t>
                </m:r>
              </m:e>
            </m:acc>
          </m:e>
          <m:sub>
            <m:r>
              <w:rPr>
                <w:rFonts w:ascii="Cambria Math"/>
                <w:lang w:val="en-GB"/>
              </w:rPr>
              <m:t>k</m:t>
            </m:r>
          </m:sub>
        </m:sSub>
      </m:oMath>
      <w:r w:rsidR="00AD1947">
        <w:rPr>
          <w:lang w:val="en-GB"/>
        </w:rPr>
        <w:t xml:space="preserve">. The combination is weighted by </w:t>
      </w:r>
      <m:oMath>
        <m:sSub>
          <m:sSubPr>
            <m:ctrlPr>
              <w:rPr>
                <w:rFonts w:ascii="Cambria Math" w:hAnsi="Cambria Math"/>
                <w:lang w:val="en-GB"/>
              </w:rPr>
            </m:ctrlPr>
          </m:sSubPr>
          <m:e>
            <m:r>
              <w:rPr>
                <w:rFonts w:ascii="Cambria Math"/>
                <w:lang w:val="en-GB"/>
              </w:rPr>
              <m:t>a</m:t>
            </m:r>
          </m:e>
          <m:sub>
            <m:r>
              <w:rPr>
                <w:rFonts w:ascii="Cambria Math"/>
                <w:lang w:val="en-GB"/>
              </w:rPr>
              <m:t>k</m:t>
            </m:r>
          </m:sub>
        </m:sSub>
      </m:oMath>
      <w:r w:rsidR="00AD1947">
        <w:rPr>
          <w:lang w:val="en-GB"/>
        </w:rPr>
        <w:t xml:space="preserve"> time varying coefficients</w:t>
      </w:r>
      <w:r w:rsidR="00442EF8">
        <w:rPr>
          <w:lang w:val="en-GB"/>
        </w:rPr>
        <w:t xml:space="preserve"> that capture the system dynamics, while vectors </w:t>
      </w:r>
      <m:oMath>
        <m:sSub>
          <m:sSubPr>
            <m:ctrlPr>
              <w:rPr>
                <w:rFonts w:ascii="Cambria Math" w:hAnsi="Cambria Math"/>
                <w:lang w:val="en-GB"/>
              </w:rPr>
            </m:ctrlPr>
          </m:sSubPr>
          <m:e>
            <m:acc>
              <m:accPr>
                <m:chr m:val="⃗"/>
                <m:ctrlPr>
                  <w:rPr>
                    <w:rFonts w:ascii="Cambria Math" w:hAnsi="Cambria Math"/>
                    <w:lang w:val="en-GB"/>
                  </w:rPr>
                </m:ctrlPr>
              </m:accPr>
              <m:e>
                <m:r>
                  <w:rPr>
                    <w:rFonts w:ascii="Cambria Math" w:hAnsi="Cambria Math"/>
                    <w:lang w:val="en-GB"/>
                  </w:rPr>
                  <m:t>ϕ</m:t>
                </m:r>
              </m:e>
            </m:acc>
          </m:e>
          <m:sub>
            <m:r>
              <w:rPr>
                <w:rFonts w:ascii="Cambria Math"/>
                <w:lang w:val="en-GB"/>
              </w:rPr>
              <m:t>k</m:t>
            </m:r>
          </m:sub>
        </m:sSub>
      </m:oMath>
      <w:r w:rsidR="00AD1947">
        <w:rPr>
          <w:lang w:val="en-GB"/>
        </w:rPr>
        <w:t xml:space="preserve"> retain the spatial distribution of </w:t>
      </w:r>
      <w:r w:rsidR="00442EF8">
        <w:rPr>
          <w:lang w:val="en-GB"/>
        </w:rPr>
        <w:t>state variables, in this case the fluid velocity.</w:t>
      </w:r>
    </w:p>
    <w:tbl>
      <w:tblPr>
        <w:tblW w:w="7087" w:type="dxa"/>
        <w:tblLook w:val="04A0" w:firstRow="1" w:lastRow="0" w:firstColumn="1" w:lastColumn="0" w:noHBand="0" w:noVBand="1"/>
      </w:tblPr>
      <w:tblGrid>
        <w:gridCol w:w="6124"/>
        <w:gridCol w:w="963"/>
      </w:tblGrid>
      <w:tr w:rsidR="00417E7F" w:rsidRPr="004655B3" w14:paraId="0E54ED31" w14:textId="77777777" w:rsidTr="00AD1947">
        <w:tc>
          <w:tcPr>
            <w:tcW w:w="6124" w:type="dxa"/>
            <w:shd w:val="clear" w:color="auto" w:fill="auto"/>
            <w:vAlign w:val="center"/>
          </w:tcPr>
          <w:p w14:paraId="3688FB6F" w14:textId="63A73FFD" w:rsidR="00417E7F" w:rsidRPr="00A94774" w:rsidRDefault="00000000" w:rsidP="004655B3">
            <w:pPr>
              <w:pStyle w:val="Els-body-text"/>
              <w:rPr>
                <w:lang w:val="en-GB"/>
              </w:rPr>
            </w:pPr>
            <m:oMathPara>
              <m:oMath>
                <m:acc>
                  <m:accPr>
                    <m:chr m:val="⃗"/>
                    <m:ctrlPr>
                      <w:rPr>
                        <w:rFonts w:ascii="Cambria Math" w:hAnsi="Cambria Math"/>
                        <w:lang w:val="en-GB"/>
                      </w:rPr>
                    </m:ctrlPr>
                  </m:accPr>
                  <m:e>
                    <m:r>
                      <w:rPr>
                        <w:rFonts w:ascii="Cambria Math"/>
                        <w:lang w:val="en-GB"/>
                      </w:rPr>
                      <m:t>U</m:t>
                    </m:r>
                  </m:e>
                </m:acc>
                <m:d>
                  <m:dPr>
                    <m:ctrlPr>
                      <w:rPr>
                        <w:rFonts w:ascii="Cambria Math" w:hAnsi="Cambria Math"/>
                        <w:lang w:val="en-GB"/>
                      </w:rPr>
                    </m:ctrlPr>
                  </m:dPr>
                  <m:e>
                    <m:r>
                      <w:rPr>
                        <w:rFonts w:ascii="Cambria Math"/>
                        <w:lang w:val="en-GB"/>
                      </w:rPr>
                      <m:t>x</m:t>
                    </m:r>
                    <m:r>
                      <m:rPr>
                        <m:sty m:val="p"/>
                      </m:rPr>
                      <w:rPr>
                        <w:rFonts w:ascii="Cambria Math"/>
                        <w:lang w:val="en-GB"/>
                      </w:rPr>
                      <m:t>,</m:t>
                    </m:r>
                    <m:r>
                      <w:rPr>
                        <w:rFonts w:ascii="Cambria Math"/>
                        <w:lang w:val="en-GB"/>
                      </w:rPr>
                      <m:t>t</m:t>
                    </m:r>
                  </m:e>
                </m:d>
                <m:r>
                  <m:rPr>
                    <m:sty m:val="p"/>
                  </m:rPr>
                  <w:rPr>
                    <w:rFonts w:ascii="Cambria Math" w:hAnsi="Cambria Math"/>
                    <w:lang w:val="en-GB"/>
                  </w:rPr>
                  <m:t>≈</m:t>
                </m:r>
                <m:sSub>
                  <m:sSubPr>
                    <m:ctrlPr>
                      <w:rPr>
                        <w:rFonts w:ascii="Cambria Math" w:hAnsi="Cambria Math"/>
                        <w:lang w:val="en-GB"/>
                      </w:rPr>
                    </m:ctrlPr>
                  </m:sSubPr>
                  <m:e>
                    <m:acc>
                      <m:accPr>
                        <m:chr m:val="⃗"/>
                        <m:ctrlPr>
                          <w:rPr>
                            <w:rFonts w:ascii="Cambria Math" w:hAnsi="Cambria Math"/>
                            <w:lang w:val="en-GB"/>
                          </w:rPr>
                        </m:ctrlPr>
                      </m:accPr>
                      <m:e>
                        <m:r>
                          <w:rPr>
                            <w:rFonts w:ascii="Cambria Math"/>
                            <w:lang w:val="en-GB"/>
                          </w:rPr>
                          <m:t>U</m:t>
                        </m:r>
                      </m:e>
                    </m:acc>
                  </m:e>
                  <m:sub>
                    <m:r>
                      <w:rPr>
                        <w:rFonts w:ascii="Cambria Math"/>
                        <w:lang w:val="en-GB"/>
                      </w:rPr>
                      <m:t>POD</m:t>
                    </m:r>
                  </m:sub>
                </m:sSub>
                <m:d>
                  <m:dPr>
                    <m:ctrlPr>
                      <w:rPr>
                        <w:rFonts w:ascii="Cambria Math" w:hAnsi="Cambria Math"/>
                        <w:lang w:val="en-GB"/>
                      </w:rPr>
                    </m:ctrlPr>
                  </m:dPr>
                  <m:e>
                    <m:r>
                      <w:rPr>
                        <w:rFonts w:ascii="Cambria Math"/>
                        <w:lang w:val="en-GB"/>
                      </w:rPr>
                      <m:t>x</m:t>
                    </m:r>
                    <m:r>
                      <m:rPr>
                        <m:sty m:val="p"/>
                      </m:rPr>
                      <w:rPr>
                        <w:rFonts w:ascii="Cambria Math"/>
                        <w:lang w:val="en-GB"/>
                      </w:rPr>
                      <m:t>,</m:t>
                    </m:r>
                    <m:r>
                      <w:rPr>
                        <w:rFonts w:ascii="Cambria Math"/>
                        <w:lang w:val="en-GB"/>
                      </w:rPr>
                      <m:t>t</m:t>
                    </m:r>
                    <m:r>
                      <m:rPr>
                        <m:sty m:val="p"/>
                      </m:rPr>
                      <w:rPr>
                        <w:rFonts w:ascii="Cambria Math"/>
                        <w:lang w:val="en-GB"/>
                      </w:rPr>
                      <m:t>,</m:t>
                    </m:r>
                    <m:r>
                      <w:rPr>
                        <w:rFonts w:ascii="Cambria Math"/>
                        <w:lang w:val="en-GB"/>
                      </w:rPr>
                      <m:t>p</m:t>
                    </m:r>
                  </m:e>
                </m:d>
                <m:r>
                  <m:rPr>
                    <m:sty m:val="p"/>
                  </m:rPr>
                  <w:rPr>
                    <w:rFonts w:ascii="Cambria Math"/>
                    <w:lang w:val="en-GB"/>
                  </w:rPr>
                  <m:t>=</m:t>
                </m:r>
                <m:nary>
                  <m:naryPr>
                    <m:chr m:val="∑"/>
                    <m:limLoc m:val="undOvr"/>
                    <m:ctrlPr>
                      <w:rPr>
                        <w:rFonts w:ascii="Cambria Math" w:hAnsi="Cambria Math"/>
                        <w:lang w:val="en-GB"/>
                      </w:rPr>
                    </m:ctrlPr>
                  </m:naryPr>
                  <m:sub>
                    <m:r>
                      <w:rPr>
                        <w:rFonts w:ascii="Cambria Math"/>
                        <w:lang w:val="en-GB"/>
                      </w:rPr>
                      <m:t>k</m:t>
                    </m:r>
                    <m:r>
                      <m:rPr>
                        <m:sty m:val="p"/>
                      </m:rPr>
                      <w:rPr>
                        <w:rFonts w:ascii="Cambria Math"/>
                        <w:lang w:val="en-GB"/>
                      </w:rPr>
                      <m:t>=1</m:t>
                    </m:r>
                  </m:sub>
                  <m:sup>
                    <m:r>
                      <w:rPr>
                        <w:rFonts w:ascii="Cambria Math"/>
                        <w:lang w:val="en-GB"/>
                      </w:rPr>
                      <m:t>p</m:t>
                    </m:r>
                  </m:sup>
                  <m:e>
                    <m:sSub>
                      <m:sSubPr>
                        <m:ctrlPr>
                          <w:rPr>
                            <w:rFonts w:ascii="Cambria Math" w:hAnsi="Cambria Math"/>
                            <w:lang w:val="en-GB"/>
                          </w:rPr>
                        </m:ctrlPr>
                      </m:sSubPr>
                      <m:e>
                        <m:r>
                          <w:rPr>
                            <w:rFonts w:ascii="Cambria Math"/>
                            <w:lang w:val="en-GB"/>
                          </w:rPr>
                          <m:t>a</m:t>
                        </m:r>
                      </m:e>
                      <m:sub>
                        <m:r>
                          <w:rPr>
                            <w:rFonts w:ascii="Cambria Math"/>
                            <w:lang w:val="en-GB"/>
                          </w:rPr>
                          <m:t>k</m:t>
                        </m:r>
                      </m:sub>
                    </m:sSub>
                    <m:d>
                      <m:dPr>
                        <m:ctrlPr>
                          <w:rPr>
                            <w:rFonts w:ascii="Cambria Math" w:hAnsi="Cambria Math"/>
                            <w:lang w:val="en-GB"/>
                          </w:rPr>
                        </m:ctrlPr>
                      </m:dPr>
                      <m:e>
                        <m:r>
                          <w:rPr>
                            <w:rFonts w:ascii="Cambria Math"/>
                            <w:lang w:val="en-GB"/>
                          </w:rPr>
                          <m:t>t</m:t>
                        </m:r>
                      </m:e>
                    </m:d>
                    <m:sSub>
                      <m:sSubPr>
                        <m:ctrlPr>
                          <w:rPr>
                            <w:rFonts w:ascii="Cambria Math" w:hAnsi="Cambria Math"/>
                            <w:lang w:val="en-GB"/>
                          </w:rPr>
                        </m:ctrlPr>
                      </m:sSubPr>
                      <m:e>
                        <m:acc>
                          <m:accPr>
                            <m:chr m:val="⃗"/>
                            <m:ctrlPr>
                              <w:rPr>
                                <w:rFonts w:ascii="Cambria Math" w:hAnsi="Cambria Math"/>
                                <w:lang w:val="en-GB"/>
                              </w:rPr>
                            </m:ctrlPr>
                          </m:accPr>
                          <m:e>
                            <m:r>
                              <w:rPr>
                                <w:rFonts w:ascii="Cambria Math" w:hAnsi="Cambria Math"/>
                                <w:lang w:val="en-GB"/>
                              </w:rPr>
                              <m:t>ϕ</m:t>
                            </m:r>
                          </m:e>
                        </m:acc>
                      </m:e>
                      <m:sub>
                        <m:r>
                          <w:rPr>
                            <w:rFonts w:ascii="Cambria Math"/>
                            <w:lang w:val="en-GB"/>
                          </w:rPr>
                          <m:t>k</m:t>
                        </m:r>
                      </m:sub>
                    </m:sSub>
                    <m:d>
                      <m:dPr>
                        <m:ctrlPr>
                          <w:rPr>
                            <w:rFonts w:ascii="Cambria Math" w:hAnsi="Cambria Math"/>
                            <w:lang w:val="en-GB"/>
                          </w:rPr>
                        </m:ctrlPr>
                      </m:dPr>
                      <m:e>
                        <m:r>
                          <w:rPr>
                            <w:rFonts w:ascii="Cambria Math"/>
                            <w:lang w:val="en-GB"/>
                          </w:rPr>
                          <m:t>x</m:t>
                        </m:r>
                      </m:e>
                    </m:d>
                  </m:e>
                </m:nary>
                <m:r>
                  <m:rPr>
                    <m:sty m:val="p"/>
                  </m:rPr>
                  <w:rPr>
                    <w:rFonts w:ascii="Cambria Math"/>
                    <w:lang w:val="en-GB"/>
                  </w:rPr>
                  <m:t xml:space="preserve"> </m:t>
                </m:r>
              </m:oMath>
            </m:oMathPara>
          </w:p>
        </w:tc>
        <w:tc>
          <w:tcPr>
            <w:tcW w:w="963" w:type="dxa"/>
            <w:shd w:val="clear" w:color="auto" w:fill="auto"/>
            <w:vAlign w:val="center"/>
          </w:tcPr>
          <w:p w14:paraId="4022B3B5" w14:textId="77777777" w:rsidR="00417E7F" w:rsidRPr="00A94774" w:rsidRDefault="00417E7F" w:rsidP="004655B3">
            <w:pPr>
              <w:pStyle w:val="Els-body-text"/>
              <w:rPr>
                <w:lang w:val="en-GB"/>
              </w:rPr>
            </w:pPr>
            <w:r w:rsidRPr="00A94774">
              <w:rPr>
                <w:lang w:val="en-GB"/>
              </w:rPr>
              <w:t>(1)</w:t>
            </w:r>
          </w:p>
        </w:tc>
      </w:tr>
    </w:tbl>
    <w:p w14:paraId="3E8CED5A" w14:textId="11E5FD99" w:rsidR="002A0DE3" w:rsidRPr="004655B3" w:rsidRDefault="002A0DE3" w:rsidP="004655B3">
      <w:pPr>
        <w:pStyle w:val="Els-body-text"/>
        <w:rPr>
          <w:lang w:val="en-GB"/>
        </w:rPr>
      </w:pPr>
      <w:r w:rsidRPr="004655B3">
        <w:rPr>
          <w:lang w:val="en-GB"/>
        </w:rPr>
        <w:t xml:space="preserve">Multiple authors have applied POD in the context of </w:t>
      </w:r>
      <w:r w:rsidR="00FE338D">
        <w:rPr>
          <w:lang w:val="en-GB"/>
        </w:rPr>
        <w:t>s</w:t>
      </w:r>
      <w:r w:rsidR="00FE338D" w:rsidRPr="004655B3">
        <w:rPr>
          <w:lang w:val="en-GB"/>
        </w:rPr>
        <w:t xml:space="preserve">tirred </w:t>
      </w:r>
      <w:r w:rsidRPr="004655B3">
        <w:rPr>
          <w:lang w:val="en-GB"/>
        </w:rPr>
        <w:t>tank fluid dynamics. On</w:t>
      </w:r>
      <w:r w:rsidR="00C93BBA">
        <w:rPr>
          <w:lang w:val="en-GB"/>
        </w:rPr>
        <w:t>e</w:t>
      </w:r>
      <w:r w:rsidRPr="004655B3">
        <w:rPr>
          <w:lang w:val="en-GB"/>
        </w:rPr>
        <w:t xml:space="preserve"> example of this is the work of </w:t>
      </w:r>
      <w:proofErr w:type="spellStart"/>
      <w:r w:rsidRPr="004655B3">
        <w:rPr>
          <w:lang w:val="en-GB"/>
        </w:rPr>
        <w:t>Lam</w:t>
      </w:r>
      <w:r w:rsidR="004532C0">
        <w:rPr>
          <w:lang w:val="en-GB"/>
        </w:rPr>
        <w:t>m</w:t>
      </w:r>
      <w:r w:rsidRPr="004655B3">
        <w:rPr>
          <w:lang w:val="en-GB"/>
        </w:rPr>
        <w:t>ote</w:t>
      </w:r>
      <w:proofErr w:type="spellEnd"/>
      <w:r w:rsidRPr="004655B3">
        <w:rPr>
          <w:lang w:val="en-GB"/>
        </w:rPr>
        <w:t xml:space="preserve"> et al</w:t>
      </w:r>
      <w:r w:rsidR="00C93BBA">
        <w:rPr>
          <w:lang w:val="en-GB"/>
        </w:rPr>
        <w:t xml:space="preserve"> (2018)</w:t>
      </w:r>
      <w:r w:rsidR="00926B75">
        <w:rPr>
          <w:lang w:val="en-GB"/>
        </w:rPr>
        <w:t>,</w:t>
      </w:r>
      <w:r w:rsidRPr="004655B3">
        <w:rPr>
          <w:lang w:val="en-GB"/>
        </w:rPr>
        <w:t xml:space="preserve"> that performed POD to CFD and experimental results of stirred tanks for identification of the dominant spatial and time characteristic of flow dynamics in stirred tanks, including the simulation of the </w:t>
      </w:r>
      <w:proofErr w:type="gramStart"/>
      <w:r w:rsidRPr="004655B3">
        <w:rPr>
          <w:lang w:val="en-GB"/>
        </w:rPr>
        <w:t>free-surface</w:t>
      </w:r>
      <w:proofErr w:type="gramEnd"/>
      <w:r w:rsidRPr="004655B3">
        <w:rPr>
          <w:lang w:val="en-GB"/>
        </w:rPr>
        <w:t>. The authors observed some limitations of k-ε RANS simulations to predict the energy-containing higher modes. Due to its computational efficiency this method is still employed in this work. Other authors like Jin and F</w:t>
      </w:r>
      <w:r w:rsidR="00A534E5">
        <w:rPr>
          <w:lang w:val="en-GB"/>
        </w:rPr>
        <w:t>an</w:t>
      </w:r>
      <w:r w:rsidR="00C93BBA">
        <w:rPr>
          <w:lang w:val="en-GB"/>
        </w:rPr>
        <w:t xml:space="preserve"> (2020)</w:t>
      </w:r>
      <w:r w:rsidRPr="004655B3">
        <w:rPr>
          <w:lang w:val="en-GB"/>
        </w:rPr>
        <w:t xml:space="preserve"> also applied POD to experimental data of fluid flow in stirred tanks. Mendonza et al </w:t>
      </w:r>
      <w:r w:rsidR="00C93BBA">
        <w:rPr>
          <w:lang w:val="en-GB"/>
        </w:rPr>
        <w:t xml:space="preserve">(2018) </w:t>
      </w:r>
      <w:r w:rsidRPr="004655B3">
        <w:rPr>
          <w:lang w:val="en-GB"/>
        </w:rPr>
        <w:t>use</w:t>
      </w:r>
      <w:r w:rsidR="00926B75">
        <w:rPr>
          <w:lang w:val="en-GB"/>
        </w:rPr>
        <w:t>d</w:t>
      </w:r>
      <w:r w:rsidRPr="004655B3">
        <w:rPr>
          <w:lang w:val="en-GB"/>
        </w:rPr>
        <w:t xml:space="preserve"> experimental and CFD results with POD to study the transitional flow regime in stirred tanks. The work of Janiga</w:t>
      </w:r>
      <w:r w:rsidR="00C93BBA">
        <w:rPr>
          <w:lang w:val="en-GB"/>
        </w:rPr>
        <w:t xml:space="preserve"> (2019)</w:t>
      </w:r>
      <w:r w:rsidRPr="004655B3">
        <w:rPr>
          <w:lang w:val="en-GB"/>
        </w:rPr>
        <w:t xml:space="preserve"> can be seen as a landmark work on POD in stirred tanks due to its use of higher fidelity </w:t>
      </w:r>
      <w:proofErr w:type="gramStart"/>
      <w:r w:rsidRPr="004655B3">
        <w:rPr>
          <w:lang w:val="en-GB"/>
        </w:rPr>
        <w:t>Large</w:t>
      </w:r>
      <w:proofErr w:type="gramEnd"/>
      <w:r w:rsidRPr="004655B3">
        <w:rPr>
          <w:lang w:val="en-GB"/>
        </w:rPr>
        <w:t xml:space="preserve"> eddy simulations with highly detailed description of coherent structures in the flow at varying Reynolds numbers. The more recent work of Arosema and Solsvik</w:t>
      </w:r>
      <w:r w:rsidR="00C93BBA">
        <w:rPr>
          <w:lang w:val="en-GB"/>
        </w:rPr>
        <w:t xml:space="preserve"> (2023)</w:t>
      </w:r>
      <w:r w:rsidRPr="004655B3">
        <w:rPr>
          <w:lang w:val="en-GB"/>
        </w:rPr>
        <w:t xml:space="preserve"> presents a similar approach with investigation of the effect of bubbly flows and the modelled shape of the bubbles. Tabib and Joshi</w:t>
      </w:r>
      <w:r w:rsidR="00C93BBA">
        <w:rPr>
          <w:lang w:val="en-GB"/>
        </w:rPr>
        <w:t xml:space="preserve"> (2008)</w:t>
      </w:r>
      <w:r w:rsidRPr="004655B3">
        <w:rPr>
          <w:lang w:val="en-GB"/>
        </w:rPr>
        <w:t xml:space="preserve"> also studied the flow of multiple pieces of equipment with experimental data, LES and POD. Mikhaylov et al</w:t>
      </w:r>
      <w:r w:rsidR="00C93BBA">
        <w:rPr>
          <w:lang w:val="en-GB"/>
        </w:rPr>
        <w:t xml:space="preserve"> (</w:t>
      </w:r>
      <w:r w:rsidR="003F069A">
        <w:rPr>
          <w:lang w:val="en-GB"/>
        </w:rPr>
        <w:t>2023)</w:t>
      </w:r>
      <w:r w:rsidRPr="004655B3">
        <w:rPr>
          <w:lang w:val="en-GB"/>
        </w:rPr>
        <w:t xml:space="preserve"> propose an in</w:t>
      </w:r>
      <w:r w:rsidR="00EE0CA3">
        <w:rPr>
          <w:lang w:val="en-GB"/>
        </w:rPr>
        <w:t>novative</w:t>
      </w:r>
      <w:r w:rsidRPr="004655B3">
        <w:rPr>
          <w:lang w:val="en-GB"/>
        </w:rPr>
        <w:t xml:space="preserve"> use of POD for reconstruction of the instantaneous 3D velocity field from sparse pressure measurements at the impeller blades. </w:t>
      </w:r>
    </w:p>
    <w:p w14:paraId="3F7A7B39" w14:textId="71BED6C1" w:rsidR="002A0DE3" w:rsidRPr="004655B3" w:rsidRDefault="002A0DE3" w:rsidP="004655B3">
      <w:pPr>
        <w:pStyle w:val="Els-body-text"/>
        <w:rPr>
          <w:lang w:val="en-GB"/>
        </w:rPr>
      </w:pPr>
      <w:r w:rsidRPr="004655B3">
        <w:rPr>
          <w:lang w:val="en-GB"/>
        </w:rPr>
        <w:t>The work of Mayorga et al</w:t>
      </w:r>
      <w:r w:rsidR="003F069A">
        <w:rPr>
          <w:lang w:val="en-GB"/>
        </w:rPr>
        <w:t xml:space="preserve"> (2022)</w:t>
      </w:r>
      <w:r w:rsidRPr="004655B3">
        <w:rPr>
          <w:lang w:val="en-GB"/>
        </w:rPr>
        <w:t xml:space="preserve"> is one of the first to propose what is also </w:t>
      </w:r>
      <w:r w:rsidR="00856595">
        <w:rPr>
          <w:lang w:val="en-GB"/>
        </w:rPr>
        <w:t>adopted</w:t>
      </w:r>
      <w:r w:rsidR="00856595" w:rsidRPr="004655B3">
        <w:rPr>
          <w:lang w:val="en-GB"/>
        </w:rPr>
        <w:t xml:space="preserve"> </w:t>
      </w:r>
      <w:r w:rsidRPr="004655B3">
        <w:rPr>
          <w:lang w:val="en-GB"/>
        </w:rPr>
        <w:t>in this work, the reconstruction of the model and not just the use of POD as an analytical tool for stirred tanks, this work only included single phase stirred tanks while in the present work aerated flows are studied.</w:t>
      </w:r>
    </w:p>
    <w:p w14:paraId="4010D0F6" w14:textId="62DCA009" w:rsidR="00AD1947" w:rsidRDefault="000F396A" w:rsidP="004655B3">
      <w:pPr>
        <w:pStyle w:val="Els-body-text"/>
        <w:rPr>
          <w:lang w:val="en-GB"/>
        </w:rPr>
      </w:pPr>
      <w:r w:rsidRPr="004655B3">
        <w:rPr>
          <w:lang w:val="en-GB"/>
        </w:rPr>
        <w:t xml:space="preserve">The reconstruction of the model </w:t>
      </w:r>
      <w:r w:rsidR="00531D4F" w:rsidRPr="004655B3">
        <w:rPr>
          <w:lang w:val="en-GB"/>
        </w:rPr>
        <w:t xml:space="preserve">can be based on projection methods like the Galerkin projection or interpolative/regression methods. The Galerkin projection requires a great degree of manipulation of the </w:t>
      </w:r>
      <w:r w:rsidR="00C25890">
        <w:rPr>
          <w:lang w:val="en-GB"/>
        </w:rPr>
        <w:t>h</w:t>
      </w:r>
      <w:r w:rsidR="00C25890" w:rsidRPr="004655B3">
        <w:rPr>
          <w:lang w:val="en-GB"/>
        </w:rPr>
        <w:t xml:space="preserve">igher </w:t>
      </w:r>
      <w:r w:rsidR="00531D4F" w:rsidRPr="004655B3">
        <w:rPr>
          <w:lang w:val="en-GB"/>
        </w:rPr>
        <w:t xml:space="preserve">order CFD model. For a greatly complex multiphase CFD model this was not deemed practical and for this reason a </w:t>
      </w:r>
      <w:r w:rsidR="00C10493" w:rsidRPr="004655B3">
        <w:rPr>
          <w:lang w:val="en-GB"/>
        </w:rPr>
        <w:t>regression-based</w:t>
      </w:r>
      <w:r w:rsidR="00531D4F" w:rsidRPr="004655B3">
        <w:rPr>
          <w:lang w:val="en-GB"/>
        </w:rPr>
        <w:t xml:space="preserve"> method was used to recreate the </w:t>
      </w:r>
      <m:oMath>
        <m:sSub>
          <m:sSubPr>
            <m:ctrlPr>
              <w:rPr>
                <w:rFonts w:ascii="Cambria Math" w:hAnsi="Cambria Math"/>
                <w:lang w:val="en-GB"/>
              </w:rPr>
            </m:ctrlPr>
          </m:sSubPr>
          <m:e>
            <m:r>
              <w:rPr>
                <w:rFonts w:ascii="Cambria Math"/>
                <w:lang w:val="en-GB"/>
              </w:rPr>
              <m:t>a</m:t>
            </m:r>
          </m:e>
          <m:sub>
            <m:r>
              <w:rPr>
                <w:rFonts w:ascii="Cambria Math"/>
                <w:lang w:val="en-GB"/>
              </w:rPr>
              <m:t>k</m:t>
            </m:r>
          </m:sub>
        </m:sSub>
        <m:d>
          <m:dPr>
            <m:ctrlPr>
              <w:rPr>
                <w:rFonts w:ascii="Cambria Math" w:hAnsi="Cambria Math"/>
                <w:lang w:val="en-GB"/>
              </w:rPr>
            </m:ctrlPr>
          </m:dPr>
          <m:e>
            <m:r>
              <w:rPr>
                <w:rFonts w:ascii="Cambria Math"/>
                <w:lang w:val="en-GB"/>
              </w:rPr>
              <m:t>t</m:t>
            </m:r>
          </m:e>
        </m:d>
      </m:oMath>
      <w:r w:rsidR="00531D4F" w:rsidRPr="004655B3">
        <w:rPr>
          <w:lang w:val="en-GB"/>
        </w:rPr>
        <w:t xml:space="preserve"> function.</w:t>
      </w:r>
      <w:r w:rsidR="00A47D23">
        <w:rPr>
          <w:lang w:val="en-GB"/>
        </w:rPr>
        <w:t xml:space="preserve"> Due to the existence of fluctuating stationary fields </w:t>
      </w:r>
      <m:oMath>
        <m:sSub>
          <m:sSubPr>
            <m:ctrlPr>
              <w:rPr>
                <w:rFonts w:ascii="Cambria Math" w:hAnsi="Cambria Math"/>
                <w:lang w:val="en-GB"/>
              </w:rPr>
            </m:ctrlPr>
          </m:sSubPr>
          <m:e>
            <m:r>
              <w:rPr>
                <w:rFonts w:ascii="Cambria Math"/>
                <w:lang w:val="en-GB"/>
              </w:rPr>
              <m:t>a</m:t>
            </m:r>
          </m:e>
          <m:sub>
            <m:r>
              <w:rPr>
                <w:rFonts w:ascii="Cambria Math"/>
                <w:lang w:val="en-GB"/>
              </w:rPr>
              <m:t>k</m:t>
            </m:r>
          </m:sub>
        </m:sSub>
        <m:d>
          <m:dPr>
            <m:ctrlPr>
              <w:rPr>
                <w:rFonts w:ascii="Cambria Math" w:hAnsi="Cambria Math"/>
                <w:lang w:val="en-GB"/>
              </w:rPr>
            </m:ctrlPr>
          </m:dPr>
          <m:e>
            <m:r>
              <w:rPr>
                <w:rFonts w:ascii="Cambria Math"/>
                <w:lang w:val="en-GB"/>
              </w:rPr>
              <m:t>t</m:t>
            </m:r>
          </m:e>
        </m:d>
      </m:oMath>
      <w:r w:rsidR="00A47D23">
        <w:rPr>
          <w:lang w:val="en-GB"/>
        </w:rPr>
        <w:t xml:space="preserve"> are expected to be periodic functions as observed by </w:t>
      </w:r>
      <w:r w:rsidR="00A47D23" w:rsidRPr="004655B3">
        <w:rPr>
          <w:lang w:val="en-GB"/>
        </w:rPr>
        <w:t>Mayorga et al</w:t>
      </w:r>
      <w:r w:rsidR="00A47D23">
        <w:rPr>
          <w:lang w:val="en-GB"/>
        </w:rPr>
        <w:t xml:space="preserve"> (2022) for single phase stirred tanks. Fourier </w:t>
      </w:r>
      <w:r w:rsidR="00C25890">
        <w:rPr>
          <w:lang w:val="en-GB"/>
        </w:rPr>
        <w:t xml:space="preserve">series </w:t>
      </w:r>
      <w:r w:rsidR="00A47D23">
        <w:rPr>
          <w:lang w:val="en-GB"/>
        </w:rPr>
        <w:t xml:space="preserve">are well established to approximate periodic functions and as such are </w:t>
      </w:r>
      <w:r w:rsidR="00C25890">
        <w:rPr>
          <w:lang w:val="en-GB"/>
        </w:rPr>
        <w:t xml:space="preserve">here </w:t>
      </w:r>
      <w:r w:rsidR="00A47D23">
        <w:rPr>
          <w:lang w:val="en-GB"/>
        </w:rPr>
        <w:t xml:space="preserve">used to approximate </w:t>
      </w:r>
      <m:oMath>
        <m:sSub>
          <m:sSubPr>
            <m:ctrlPr>
              <w:rPr>
                <w:rFonts w:ascii="Cambria Math" w:hAnsi="Cambria Math"/>
                <w:lang w:val="en-GB"/>
              </w:rPr>
            </m:ctrlPr>
          </m:sSubPr>
          <m:e>
            <m:r>
              <w:rPr>
                <w:rFonts w:ascii="Cambria Math"/>
                <w:lang w:val="en-GB"/>
              </w:rPr>
              <m:t>a</m:t>
            </m:r>
          </m:e>
          <m:sub>
            <m:r>
              <w:rPr>
                <w:rFonts w:ascii="Cambria Math"/>
                <w:lang w:val="en-GB"/>
              </w:rPr>
              <m:t>k</m:t>
            </m:r>
          </m:sub>
        </m:sSub>
        <m:d>
          <m:dPr>
            <m:ctrlPr>
              <w:rPr>
                <w:rFonts w:ascii="Cambria Math" w:hAnsi="Cambria Math"/>
                <w:lang w:val="en-GB"/>
              </w:rPr>
            </m:ctrlPr>
          </m:dPr>
          <m:e>
            <m:r>
              <w:rPr>
                <w:rFonts w:ascii="Cambria Math"/>
                <w:lang w:val="en-GB"/>
              </w:rPr>
              <m:t>t</m:t>
            </m:r>
          </m:e>
        </m:d>
      </m:oMath>
      <w:r w:rsidR="00A47D23">
        <w:rPr>
          <w:lang w:val="en-GB"/>
        </w:rPr>
        <w:t>.</w:t>
      </w:r>
    </w:p>
    <w:p w14:paraId="63AFA0D3" w14:textId="679D8D7F" w:rsidR="00352067" w:rsidRDefault="00FB0DFF" w:rsidP="004655B3">
      <w:pPr>
        <w:pStyle w:val="Els-1storder-head"/>
        <w:spacing w:after="120"/>
        <w:rPr>
          <w:lang w:val="en-GB"/>
        </w:rPr>
      </w:pPr>
      <w:r>
        <w:rPr>
          <w:lang w:val="en-GB"/>
        </w:rPr>
        <w:br w:type="page"/>
      </w:r>
      <w:r w:rsidR="004655B3" w:rsidRPr="004655B3">
        <w:rPr>
          <w:lang w:val="en-GB"/>
        </w:rPr>
        <w:lastRenderedPageBreak/>
        <w:t>Methods</w:t>
      </w:r>
    </w:p>
    <w:p w14:paraId="56BE8D23" w14:textId="6E658515" w:rsidR="004655B3" w:rsidRPr="003B617E" w:rsidRDefault="004655B3" w:rsidP="004655B3">
      <w:pPr>
        <w:pStyle w:val="Els-2ndorder-head"/>
      </w:pPr>
      <w:r w:rsidRPr="00352067">
        <w:t>CFD methods</w:t>
      </w:r>
    </w:p>
    <w:p w14:paraId="519A84B3" w14:textId="42DB10E4" w:rsidR="004655B3" w:rsidRDefault="004655B3" w:rsidP="004655B3">
      <w:pPr>
        <w:pStyle w:val="Els-body-text"/>
        <w:rPr>
          <w:lang w:val="en-GB"/>
        </w:rPr>
      </w:pPr>
      <w:r w:rsidRPr="004655B3">
        <w:rPr>
          <w:lang w:val="en-GB"/>
        </w:rPr>
        <w:t>The CFD model</w:t>
      </w:r>
      <w:r w:rsidR="002828A4">
        <w:rPr>
          <w:lang w:val="en-GB"/>
        </w:rPr>
        <w:t xml:space="preserve"> used</w:t>
      </w:r>
      <w:r w:rsidRPr="004655B3">
        <w:rPr>
          <w:lang w:val="en-GB"/>
        </w:rPr>
        <w:t xml:space="preserve"> is an Euler-Euler model with a mass conservation and momentum conservation equation for each phase</w:t>
      </w:r>
      <w:r w:rsidR="00BD5A85">
        <w:rPr>
          <w:lang w:val="en-GB"/>
        </w:rPr>
        <w:t xml:space="preserve"> as seen in Eq. 2,3 and 4</w:t>
      </w:r>
      <w:r w:rsidRPr="004655B3">
        <w:rPr>
          <w:lang w:val="en-GB"/>
        </w:rPr>
        <w:t>. The two phases share the same pressure field and exchange momentum with each other. The</w:t>
      </w:r>
      <w:r w:rsidR="000C29D5">
        <w:rPr>
          <w:lang w:val="en-GB"/>
        </w:rPr>
        <w:t xml:space="preserve"> interphase</w:t>
      </w:r>
      <w:r w:rsidRPr="004655B3">
        <w:rPr>
          <w:lang w:val="en-GB"/>
        </w:rPr>
        <w:t xml:space="preserve"> drag is modelled by the Schiller and Naumann model </w:t>
      </w:r>
      <w:r w:rsidR="00BD5A85">
        <w:rPr>
          <w:lang w:val="en-GB"/>
        </w:rPr>
        <w:t>(1933)</w:t>
      </w:r>
      <w:r w:rsidRPr="004655B3">
        <w:rPr>
          <w:lang w:val="en-GB"/>
        </w:rPr>
        <w:t xml:space="preserve"> and the virtual mass forces are modelled by a constant coefficient model.</w:t>
      </w:r>
    </w:p>
    <w:tbl>
      <w:tblPr>
        <w:tblW w:w="7400" w:type="dxa"/>
        <w:tblLook w:val="04A0" w:firstRow="1" w:lastRow="0" w:firstColumn="1" w:lastColumn="0" w:noHBand="0" w:noVBand="1"/>
      </w:tblPr>
      <w:tblGrid>
        <w:gridCol w:w="6395"/>
        <w:gridCol w:w="1005"/>
      </w:tblGrid>
      <w:tr w:rsidR="004655B3" w:rsidRPr="004655B3" w14:paraId="71F514EB" w14:textId="77777777" w:rsidTr="00A534E5">
        <w:trPr>
          <w:trHeight w:val="471"/>
        </w:trPr>
        <w:tc>
          <w:tcPr>
            <w:tcW w:w="6395" w:type="dxa"/>
            <w:shd w:val="clear" w:color="auto" w:fill="auto"/>
            <w:vAlign w:val="center"/>
          </w:tcPr>
          <w:p w14:paraId="73BDA547" w14:textId="7DD8C0C5" w:rsidR="004655B3" w:rsidRPr="00A94774" w:rsidRDefault="00000000" w:rsidP="00FF349F">
            <w:pPr>
              <w:pStyle w:val="Els-body-text"/>
              <w:rPr>
                <w:lang w:val="en-GB"/>
              </w:rPr>
            </w:pPr>
            <m:oMathPara>
              <m:oMath>
                <m:f>
                  <m:fPr>
                    <m:ctrlPr>
                      <w:rPr>
                        <w:rFonts w:ascii="Cambria Math" w:hAnsi="Cambria Math"/>
                        <w:lang w:val="en-GB"/>
                      </w:rPr>
                    </m:ctrlPr>
                  </m:fPr>
                  <m:num>
                    <m:r>
                      <w:rPr>
                        <w:rFonts w:ascii="Cambria Math" w:hAnsi="Cambria Math"/>
                        <w:lang w:val="en-GB"/>
                      </w:rPr>
                      <m:t>∂</m:t>
                    </m:r>
                  </m:num>
                  <m:den>
                    <m:r>
                      <w:rPr>
                        <w:rFonts w:ascii="Cambria Math" w:hAnsi="Cambria Math"/>
                        <w:lang w:val="en-GB"/>
                      </w:rPr>
                      <m:t>∂t</m:t>
                    </m:r>
                  </m:den>
                </m:f>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α</m:t>
                    </m:r>
                  </m:e>
                  <m:sub>
                    <m:r>
                      <w:rPr>
                        <w:rFonts w:ascii="Cambria Math" w:hAnsi="Cambria Math"/>
                        <w:lang w:val="en-GB"/>
                      </w:rPr>
                      <m:t>k</m:t>
                    </m:r>
                  </m:sub>
                </m:sSub>
                <m:sSub>
                  <m:sSubPr>
                    <m:ctrlPr>
                      <w:rPr>
                        <w:rFonts w:ascii="Cambria Math" w:hAnsi="Cambria Math"/>
                        <w:lang w:val="en-GB"/>
                      </w:rPr>
                    </m:ctrlPr>
                  </m:sSubPr>
                  <m:e>
                    <m:r>
                      <w:rPr>
                        <w:rFonts w:ascii="Cambria Math" w:hAnsi="Cambria Math"/>
                        <w:lang w:val="en-GB"/>
                      </w:rPr>
                      <m:t>ρ</m:t>
                    </m:r>
                  </m:e>
                  <m:sub>
                    <m:r>
                      <w:rPr>
                        <w:rFonts w:ascii="Cambria Math" w:hAnsi="Cambria Math"/>
                        <w:lang w:val="en-GB"/>
                      </w:rPr>
                      <m:t>k</m:t>
                    </m:r>
                  </m:sub>
                </m:sSub>
                <m:r>
                  <m:rPr>
                    <m:sty m:val="p"/>
                  </m:rPr>
                  <w:rPr>
                    <w:rFonts w:ascii="Cambria Math" w:hAnsi="Cambria Math"/>
                    <w:lang w:val="en-GB"/>
                  </w:rPr>
                  <m:t>)+</m:t>
                </m:r>
                <m:r>
                  <w:rPr>
                    <w:rFonts w:ascii="Cambria Math" w:hAnsi="Cambria Math"/>
                    <w:lang w:val="en-GB"/>
                  </w:rPr>
                  <m:t>∇</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α</m:t>
                    </m:r>
                  </m:e>
                  <m:sub>
                    <m:r>
                      <w:rPr>
                        <w:rFonts w:ascii="Cambria Math" w:hAnsi="Cambria Math"/>
                        <w:lang w:val="en-GB"/>
                      </w:rPr>
                      <m:t>k</m:t>
                    </m:r>
                  </m:sub>
                </m:sSub>
                <m:sSub>
                  <m:sSubPr>
                    <m:ctrlPr>
                      <w:rPr>
                        <w:rFonts w:ascii="Cambria Math" w:hAnsi="Cambria Math"/>
                        <w:lang w:val="en-GB"/>
                      </w:rPr>
                    </m:ctrlPr>
                  </m:sSubPr>
                  <m:e>
                    <m:r>
                      <w:rPr>
                        <w:rFonts w:ascii="Cambria Math" w:hAnsi="Cambria Math"/>
                        <w:lang w:val="en-GB"/>
                      </w:rPr>
                      <m:t>ρ</m:t>
                    </m:r>
                  </m:e>
                  <m:sub>
                    <m:r>
                      <w:rPr>
                        <w:rFonts w:ascii="Cambria Math" w:hAnsi="Cambria Math"/>
                        <w:lang w:val="en-GB"/>
                      </w:rPr>
                      <m:t>k</m:t>
                    </m:r>
                  </m:sub>
                </m:sSub>
                <m:sSub>
                  <m:sSubPr>
                    <m:ctrlPr>
                      <w:rPr>
                        <w:rFonts w:ascii="Cambria Math" w:hAnsi="Cambria Math"/>
                        <w:lang w:val="en-GB"/>
                      </w:rPr>
                    </m:ctrlPr>
                  </m:sSubPr>
                  <m:e>
                    <m:r>
                      <w:rPr>
                        <w:rFonts w:ascii="Cambria Math" w:hAnsi="Cambria Math"/>
                        <w:lang w:val="en-GB"/>
                      </w:rPr>
                      <m:t>U</m:t>
                    </m:r>
                  </m:e>
                  <m:sub>
                    <m:r>
                      <w:rPr>
                        <w:rFonts w:ascii="Cambria Math" w:hAnsi="Cambria Math"/>
                        <w:lang w:val="en-GB"/>
                      </w:rPr>
                      <m:t>k</m:t>
                    </m:r>
                  </m:sub>
                </m:sSub>
                <m:r>
                  <m:rPr>
                    <m:sty m:val="p"/>
                  </m:rPr>
                  <w:rPr>
                    <w:rFonts w:ascii="Cambria Math" w:hAnsi="Cambria Math"/>
                    <w:lang w:val="en-GB"/>
                  </w:rPr>
                  <m:t>)=0</m:t>
                </m:r>
                <m:r>
                  <m:rPr>
                    <m:sty m:val="p"/>
                  </m:rPr>
                  <w:rPr>
                    <w:rFonts w:ascii="Cambria Math"/>
                    <w:lang w:val="en-GB"/>
                  </w:rPr>
                  <m:t xml:space="preserve"> </m:t>
                </m:r>
              </m:oMath>
            </m:oMathPara>
          </w:p>
        </w:tc>
        <w:tc>
          <w:tcPr>
            <w:tcW w:w="1005" w:type="dxa"/>
            <w:shd w:val="clear" w:color="auto" w:fill="auto"/>
            <w:vAlign w:val="center"/>
          </w:tcPr>
          <w:p w14:paraId="4D7A900D" w14:textId="29AC9D66" w:rsidR="004655B3" w:rsidRPr="00A94774" w:rsidRDefault="004655B3" w:rsidP="00FF349F">
            <w:pPr>
              <w:pStyle w:val="Els-body-text"/>
              <w:rPr>
                <w:lang w:val="en-GB"/>
              </w:rPr>
            </w:pPr>
            <w:r w:rsidRPr="00A94774">
              <w:rPr>
                <w:lang w:val="en-GB"/>
              </w:rPr>
              <w:t>(</w:t>
            </w:r>
            <w:r>
              <w:rPr>
                <w:lang w:val="en-GB"/>
              </w:rPr>
              <w:t>2</w:t>
            </w:r>
            <w:r w:rsidRPr="00A94774">
              <w:rPr>
                <w:lang w:val="en-GB"/>
              </w:rPr>
              <w:t>)</w:t>
            </w:r>
          </w:p>
        </w:tc>
      </w:tr>
      <w:tr w:rsidR="004655B3" w:rsidRPr="004655B3" w14:paraId="0CB72465" w14:textId="77777777" w:rsidTr="00A534E5">
        <w:trPr>
          <w:trHeight w:val="471"/>
        </w:trPr>
        <w:tc>
          <w:tcPr>
            <w:tcW w:w="6395" w:type="dxa"/>
            <w:shd w:val="clear" w:color="auto" w:fill="auto"/>
            <w:vAlign w:val="center"/>
          </w:tcPr>
          <w:p w14:paraId="61F5D1C3" w14:textId="23D49F7A" w:rsidR="004655B3" w:rsidRPr="004655B3" w:rsidRDefault="00000000" w:rsidP="00FF349F">
            <w:pPr>
              <w:pStyle w:val="Els-body-text"/>
              <w:rPr>
                <w:lang w:val="en-GB"/>
              </w:rPr>
            </w:pPr>
            <m:oMathPara>
              <m:oMath>
                <m:f>
                  <m:fPr>
                    <m:ctrlPr>
                      <w:rPr>
                        <w:rFonts w:ascii="Cambria Math" w:hAnsi="Cambria Math"/>
                        <w:lang w:val="en-GB"/>
                      </w:rPr>
                    </m:ctrlPr>
                  </m:fPr>
                  <m:num>
                    <m:r>
                      <w:rPr>
                        <w:rFonts w:ascii="Cambria Math" w:hAnsi="Cambria Math"/>
                        <w:lang w:val="en-GB"/>
                      </w:rPr>
                      <m:t>∂</m:t>
                    </m:r>
                  </m:num>
                  <m:den>
                    <m:r>
                      <w:rPr>
                        <w:rFonts w:ascii="Cambria Math" w:hAnsi="Cambria Math"/>
                        <w:lang w:val="en-GB"/>
                      </w:rPr>
                      <m:t>∂t</m:t>
                    </m:r>
                  </m:den>
                </m:f>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α</m:t>
                    </m:r>
                  </m:e>
                  <m:sub>
                    <m:r>
                      <w:rPr>
                        <w:rFonts w:ascii="Cambria Math" w:hAnsi="Cambria Math"/>
                        <w:lang w:val="en-GB"/>
                      </w:rPr>
                      <m:t>k</m:t>
                    </m:r>
                  </m:sub>
                </m:sSub>
                <m:sSub>
                  <m:sSubPr>
                    <m:ctrlPr>
                      <w:rPr>
                        <w:rFonts w:ascii="Cambria Math" w:hAnsi="Cambria Math"/>
                        <w:lang w:val="en-GB"/>
                      </w:rPr>
                    </m:ctrlPr>
                  </m:sSubPr>
                  <m:e>
                    <m:r>
                      <w:rPr>
                        <w:rFonts w:ascii="Cambria Math" w:hAnsi="Cambria Math"/>
                        <w:lang w:val="en-GB"/>
                      </w:rPr>
                      <m:t>ρ</m:t>
                    </m:r>
                  </m:e>
                  <m:sub>
                    <m:r>
                      <w:rPr>
                        <w:rFonts w:ascii="Cambria Math" w:hAnsi="Cambria Math"/>
                        <w:lang w:val="en-GB"/>
                      </w:rPr>
                      <m:t>k</m:t>
                    </m:r>
                  </m:sub>
                </m:sSub>
                <m:sSub>
                  <m:sSubPr>
                    <m:ctrlPr>
                      <w:rPr>
                        <w:rFonts w:ascii="Cambria Math" w:hAnsi="Cambria Math"/>
                        <w:lang w:val="en-GB"/>
                      </w:rPr>
                    </m:ctrlPr>
                  </m:sSubPr>
                  <m:e>
                    <m:r>
                      <w:rPr>
                        <w:rFonts w:ascii="Cambria Math" w:hAnsi="Cambria Math"/>
                        <w:lang w:val="en-GB"/>
                      </w:rPr>
                      <m:t>U</m:t>
                    </m:r>
                  </m:e>
                  <m:sub>
                    <m:r>
                      <w:rPr>
                        <w:rFonts w:ascii="Cambria Math" w:hAnsi="Cambria Math"/>
                        <w:lang w:val="en-GB"/>
                      </w:rPr>
                      <m:t>k</m:t>
                    </m:r>
                  </m:sub>
                </m:sSub>
                <m:r>
                  <m:rPr>
                    <m:sty m:val="p"/>
                  </m:rPr>
                  <w:rPr>
                    <w:rFonts w:ascii="Cambria Math" w:hAnsi="Cambria Math"/>
                    <w:lang w:val="en-GB"/>
                  </w:rPr>
                  <m:t>)+</m:t>
                </m:r>
                <m:r>
                  <w:rPr>
                    <w:rFonts w:ascii="Cambria Math" w:hAnsi="Cambria Math"/>
                    <w:lang w:val="en-GB"/>
                  </w:rPr>
                  <m:t>∇</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α</m:t>
                    </m:r>
                  </m:e>
                  <m:sub>
                    <m:r>
                      <w:rPr>
                        <w:rFonts w:ascii="Cambria Math" w:hAnsi="Cambria Math"/>
                        <w:lang w:val="en-GB"/>
                      </w:rPr>
                      <m:t>k</m:t>
                    </m:r>
                  </m:sub>
                </m:sSub>
                <m:sSub>
                  <m:sSubPr>
                    <m:ctrlPr>
                      <w:rPr>
                        <w:rFonts w:ascii="Cambria Math" w:hAnsi="Cambria Math"/>
                        <w:lang w:val="en-GB"/>
                      </w:rPr>
                    </m:ctrlPr>
                  </m:sSubPr>
                  <m:e>
                    <m:r>
                      <w:rPr>
                        <w:rFonts w:ascii="Cambria Math" w:hAnsi="Cambria Math"/>
                        <w:lang w:val="en-GB"/>
                      </w:rPr>
                      <m:t>ρ</m:t>
                    </m:r>
                  </m:e>
                  <m:sub>
                    <m:r>
                      <w:rPr>
                        <w:rFonts w:ascii="Cambria Math" w:hAnsi="Cambria Math"/>
                        <w:lang w:val="en-GB"/>
                      </w:rPr>
                      <m:t>k</m:t>
                    </m:r>
                  </m:sub>
                </m:sSub>
                <m:sSub>
                  <m:sSubPr>
                    <m:ctrlPr>
                      <w:rPr>
                        <w:rFonts w:ascii="Cambria Math" w:hAnsi="Cambria Math"/>
                        <w:lang w:val="en-GB"/>
                      </w:rPr>
                    </m:ctrlPr>
                  </m:sSubPr>
                  <m:e>
                    <m:r>
                      <w:rPr>
                        <w:rFonts w:ascii="Cambria Math" w:hAnsi="Cambria Math"/>
                        <w:lang w:val="en-GB"/>
                      </w:rPr>
                      <m:t>U</m:t>
                    </m:r>
                  </m:e>
                  <m:sub>
                    <m:r>
                      <w:rPr>
                        <w:rFonts w:ascii="Cambria Math" w:hAnsi="Cambria Math"/>
                        <w:lang w:val="en-GB"/>
                      </w:rPr>
                      <m:t>k</m:t>
                    </m:r>
                  </m:sub>
                </m:sSub>
                <m:sSub>
                  <m:sSubPr>
                    <m:ctrlPr>
                      <w:rPr>
                        <w:rFonts w:ascii="Cambria Math" w:hAnsi="Cambria Math"/>
                        <w:lang w:val="en-GB"/>
                      </w:rPr>
                    </m:ctrlPr>
                  </m:sSubPr>
                  <m:e>
                    <m:r>
                      <w:rPr>
                        <w:rFonts w:ascii="Cambria Math" w:hAnsi="Cambria Math"/>
                        <w:lang w:val="en-GB"/>
                      </w:rPr>
                      <m:t>U</m:t>
                    </m:r>
                  </m:e>
                  <m:sub>
                    <m:r>
                      <w:rPr>
                        <w:rFonts w:ascii="Cambria Math" w:hAnsi="Cambria Math"/>
                        <w:lang w:val="en-GB"/>
                      </w:rPr>
                      <m:t>k</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α</m:t>
                    </m:r>
                  </m:e>
                  <m:sub>
                    <m:r>
                      <w:rPr>
                        <w:rFonts w:ascii="Cambria Math" w:hAnsi="Cambria Math"/>
                        <w:lang w:val="en-GB"/>
                      </w:rPr>
                      <m:t>k</m:t>
                    </m:r>
                  </m:sub>
                </m:sSub>
                <m:r>
                  <w:rPr>
                    <w:rFonts w:ascii="Cambria Math" w:hAnsi="Cambria Math"/>
                    <w:lang w:val="en-GB"/>
                  </w:rPr>
                  <m:t>∇p</m:t>
                </m:r>
                <m:r>
                  <m:rPr>
                    <m:sty m:val="p"/>
                  </m:rPr>
                  <w:rPr>
                    <w:rFonts w:ascii="Cambria Math" w:hAnsi="Cambria Math"/>
                    <w:lang w:val="en-GB"/>
                  </w:rPr>
                  <m:t>+</m:t>
                </m:r>
                <m:r>
                  <w:rPr>
                    <w:rFonts w:ascii="Cambria Math" w:hAnsi="Cambria Math"/>
                    <w:lang w:val="en-GB"/>
                  </w:rPr>
                  <m:t>∇</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α</m:t>
                    </m:r>
                  </m:e>
                  <m:sub>
                    <m:r>
                      <w:rPr>
                        <w:rFonts w:ascii="Cambria Math" w:hAnsi="Cambria Math"/>
                        <w:lang w:val="en-GB"/>
                      </w:rPr>
                      <m:t>k</m:t>
                    </m:r>
                  </m:sub>
                </m:sSub>
                <m:sSub>
                  <m:sSubPr>
                    <m:ctrlPr>
                      <w:rPr>
                        <w:rFonts w:ascii="Cambria Math" w:hAnsi="Cambria Math"/>
                        <w:lang w:val="en-GB"/>
                      </w:rPr>
                    </m:ctrlPr>
                  </m:sSubPr>
                  <m:e>
                    <m:r>
                      <w:rPr>
                        <w:rFonts w:ascii="Cambria Math" w:hAnsi="Cambria Math"/>
                        <w:lang w:val="en-GB"/>
                      </w:rPr>
                      <m:t>τ</m:t>
                    </m:r>
                  </m:e>
                  <m:sub>
                    <m:r>
                      <w:rPr>
                        <w:rFonts w:ascii="Cambria Math" w:hAnsi="Cambria Math"/>
                        <w:lang w:val="en-GB"/>
                      </w:rPr>
                      <m:t>k</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α</m:t>
                    </m:r>
                  </m:e>
                  <m:sub>
                    <m:r>
                      <w:rPr>
                        <w:rFonts w:ascii="Cambria Math" w:hAnsi="Cambria Math"/>
                        <w:lang w:val="en-GB"/>
                      </w:rPr>
                      <m:t>k</m:t>
                    </m:r>
                  </m:sub>
                </m:sSub>
                <m:sSub>
                  <m:sSubPr>
                    <m:ctrlPr>
                      <w:rPr>
                        <w:rFonts w:ascii="Cambria Math" w:hAnsi="Cambria Math"/>
                        <w:lang w:val="en-GB"/>
                      </w:rPr>
                    </m:ctrlPr>
                  </m:sSubPr>
                  <m:e>
                    <m:r>
                      <w:rPr>
                        <w:rFonts w:ascii="Cambria Math" w:hAnsi="Cambria Math"/>
                        <w:lang w:val="en-GB"/>
                      </w:rPr>
                      <m:t>ρ</m:t>
                    </m:r>
                  </m:e>
                  <m:sub>
                    <m:r>
                      <w:rPr>
                        <w:rFonts w:ascii="Cambria Math" w:hAnsi="Cambria Math"/>
                        <w:lang w:val="en-GB"/>
                      </w:rPr>
                      <m:t>k</m:t>
                    </m:r>
                  </m:sub>
                </m:sSub>
                <m:r>
                  <w:rPr>
                    <w:rFonts w:ascii="Cambria Math" w:hAnsi="Cambria Math"/>
                    <w:lang w:val="en-GB"/>
                  </w:rPr>
                  <m:t>g</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M</m:t>
                    </m:r>
                  </m:e>
                  <m:sub>
                    <m:r>
                      <w:rPr>
                        <w:rFonts w:ascii="Cambria Math" w:hAnsi="Cambria Math"/>
                        <w:lang w:val="en-GB"/>
                      </w:rPr>
                      <m:t>jk</m:t>
                    </m:r>
                  </m:sub>
                </m:sSub>
              </m:oMath>
            </m:oMathPara>
          </w:p>
        </w:tc>
        <w:tc>
          <w:tcPr>
            <w:tcW w:w="1005" w:type="dxa"/>
            <w:shd w:val="clear" w:color="auto" w:fill="auto"/>
            <w:vAlign w:val="center"/>
          </w:tcPr>
          <w:p w14:paraId="2E7D01B4" w14:textId="6854B65E" w:rsidR="004655B3" w:rsidRPr="00A94774" w:rsidRDefault="004655B3" w:rsidP="00FF349F">
            <w:pPr>
              <w:pStyle w:val="Els-body-text"/>
              <w:rPr>
                <w:lang w:val="en-GB"/>
              </w:rPr>
            </w:pPr>
            <w:r w:rsidRPr="00A94774">
              <w:rPr>
                <w:lang w:val="en-GB"/>
              </w:rPr>
              <w:t>(</w:t>
            </w:r>
            <w:r>
              <w:rPr>
                <w:lang w:val="en-GB"/>
              </w:rPr>
              <w:t>3</w:t>
            </w:r>
            <w:r w:rsidRPr="00A94774">
              <w:rPr>
                <w:lang w:val="en-GB"/>
              </w:rPr>
              <w:t>)</w:t>
            </w:r>
          </w:p>
        </w:tc>
      </w:tr>
      <w:tr w:rsidR="004655B3" w:rsidRPr="004655B3" w14:paraId="46F72586" w14:textId="77777777" w:rsidTr="00A534E5">
        <w:trPr>
          <w:trHeight w:val="471"/>
        </w:trPr>
        <w:tc>
          <w:tcPr>
            <w:tcW w:w="6395" w:type="dxa"/>
            <w:shd w:val="clear" w:color="auto" w:fill="auto"/>
            <w:vAlign w:val="center"/>
          </w:tcPr>
          <w:p w14:paraId="4798A2E6" w14:textId="7A5ABF16" w:rsidR="004655B3" w:rsidRPr="004655B3" w:rsidRDefault="00000000" w:rsidP="00FF349F">
            <w:pPr>
              <w:pStyle w:val="Els-body-text"/>
              <w:rPr>
                <w:lang w:val="en-GB"/>
              </w:rPr>
            </w:pPr>
            <m:oMathPara>
              <m:oMath>
                <m:f>
                  <m:fPr>
                    <m:ctrlPr>
                      <w:rPr>
                        <w:rFonts w:ascii="Cambria Math" w:hAnsi="Cambria Math"/>
                        <w:lang w:val="en-GB"/>
                      </w:rPr>
                    </m:ctrlPr>
                  </m:fPr>
                  <m:num>
                    <m:r>
                      <w:rPr>
                        <w:rFonts w:ascii="Cambria Math" w:hAnsi="Cambria Math"/>
                        <w:lang w:val="en-GB"/>
                      </w:rPr>
                      <m:t>∂</m:t>
                    </m:r>
                  </m:num>
                  <m:den>
                    <m:r>
                      <w:rPr>
                        <w:rFonts w:ascii="Cambria Math" w:hAnsi="Cambria Math"/>
                        <w:lang w:val="en-GB"/>
                      </w:rPr>
                      <m:t>∂t</m:t>
                    </m:r>
                  </m:den>
                </m:f>
                <m:r>
                  <m:rPr>
                    <m:sty m:val="p"/>
                  </m:rPr>
                  <w:rPr>
                    <w:rFonts w:ascii="Cambria Math" w:hAnsi="Cambria Math"/>
                    <w:lang w:val="en-GB"/>
                  </w:rPr>
                  <m:t>(</m:t>
                </m:r>
                <m:sSub>
                  <m:sSubPr>
                    <m:ctrlPr>
                      <w:rPr>
                        <w:rFonts w:ascii="Cambria Math" w:hAnsi="Cambria Math"/>
                        <w:i/>
                        <w:lang w:val="en-GB"/>
                      </w:rPr>
                    </m:ctrlPr>
                  </m:sSubPr>
                  <m:e>
                    <m:r>
                      <w:rPr>
                        <w:rFonts w:ascii="Cambria Math" w:hAnsi="Cambria Math"/>
                        <w:lang w:val="en-GB"/>
                      </w:rPr>
                      <m:t>ρ</m:t>
                    </m:r>
                    <m:ctrlPr>
                      <w:rPr>
                        <w:rFonts w:ascii="Cambria Math" w:hAnsi="Cambria Math"/>
                        <w:lang w:val="en-GB"/>
                      </w:rPr>
                    </m:ctrlPr>
                  </m:e>
                  <m:sub>
                    <m:r>
                      <w:rPr>
                        <w:rFonts w:ascii="Cambria Math" w:hAnsi="Cambria Math"/>
                        <w:lang w:val="en-GB"/>
                      </w:rPr>
                      <m:t>m</m:t>
                    </m:r>
                  </m:sub>
                </m:sSub>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m</m:t>
                    </m:r>
                  </m:sub>
                </m:sSub>
                <m:r>
                  <m:rPr>
                    <m:sty m:val="p"/>
                  </m:rPr>
                  <w:rPr>
                    <w:rFonts w:ascii="Cambria Math" w:hAnsi="Cambria Math"/>
                    <w:lang w:val="en-GB"/>
                  </w:rPr>
                  <m:t>)+</m:t>
                </m:r>
                <m:r>
                  <w:rPr>
                    <w:rFonts w:ascii="Cambria Math" w:hAnsi="Cambria Math"/>
                    <w:lang w:val="en-GB"/>
                  </w:rPr>
                  <m:t>∇</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ρ</m:t>
                    </m:r>
                  </m:e>
                  <m:sub>
                    <m:r>
                      <w:rPr>
                        <w:rFonts w:ascii="Cambria Math" w:hAnsi="Cambria Math"/>
                        <w:lang w:val="en-GB"/>
                      </w:rPr>
                      <m:t>m</m:t>
                    </m:r>
                  </m:sub>
                </m:sSub>
                <m:sSub>
                  <m:sSubPr>
                    <m:ctrlPr>
                      <w:rPr>
                        <w:rFonts w:ascii="Cambria Math" w:hAnsi="Cambria Math"/>
                        <w:lang w:val="en-GB"/>
                      </w:rPr>
                    </m:ctrlPr>
                  </m:sSubPr>
                  <m:e>
                    <m:acc>
                      <m:accPr>
                        <m:chr m:val="̃"/>
                        <m:ctrlPr>
                          <w:rPr>
                            <w:rFonts w:ascii="Cambria Math" w:hAnsi="Cambria Math"/>
                            <w:lang w:val="en-GB"/>
                          </w:rPr>
                        </m:ctrlPr>
                      </m:accPr>
                      <m:e>
                        <m:r>
                          <w:rPr>
                            <w:rFonts w:ascii="Cambria Math" w:hAnsi="Cambria Math"/>
                            <w:lang w:val="en-GB"/>
                          </w:rPr>
                          <m:t>U</m:t>
                        </m:r>
                      </m:e>
                    </m:acc>
                  </m:e>
                  <m:sub>
                    <m:r>
                      <w:rPr>
                        <w:rFonts w:ascii="Cambria Math" w:hAnsi="Cambria Math"/>
                        <w:lang w:val="en-GB"/>
                      </w:rPr>
                      <m:t>m</m:t>
                    </m:r>
                  </m:sub>
                </m:sSub>
                <m:sSub>
                  <m:sSubPr>
                    <m:ctrlPr>
                      <w:rPr>
                        <w:rFonts w:ascii="Cambria Math" w:hAnsi="Cambria Math"/>
                        <w:lang w:val="en-GB"/>
                      </w:rPr>
                    </m:ctrlPr>
                  </m:sSubPr>
                  <m:e>
                    <m:r>
                      <w:rPr>
                        <w:rFonts w:ascii="Cambria Math" w:hAnsi="Cambria Math"/>
                        <w:lang w:val="en-GB"/>
                      </w:rPr>
                      <m:t>k</m:t>
                    </m:r>
                  </m:e>
                  <m:sub>
                    <m:r>
                      <w:rPr>
                        <w:rFonts w:ascii="Cambria Math" w:hAnsi="Cambria Math"/>
                        <w:lang w:val="en-GB"/>
                      </w:rPr>
                      <m:t>m</m:t>
                    </m:r>
                  </m:sub>
                </m:sSub>
                <m:r>
                  <m:rPr>
                    <m:sty m:val="p"/>
                  </m:rPr>
                  <w:rPr>
                    <w:rFonts w:ascii="Cambria Math" w:hAnsi="Cambria Math"/>
                    <w:lang w:val="en-GB"/>
                  </w:rPr>
                  <m:t>)=</m:t>
                </m:r>
                <m:r>
                  <w:rPr>
                    <w:rFonts w:ascii="Cambria Math" w:hAnsi="Cambria Math"/>
                    <w:lang w:val="en-GB"/>
                  </w:rPr>
                  <m:t>∇</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μ</m:t>
                    </m:r>
                  </m:e>
                  <m:sub>
                    <m:r>
                      <w:rPr>
                        <w:rFonts w:ascii="Cambria Math" w:hAnsi="Cambria Math"/>
                        <w:lang w:val="en-GB"/>
                      </w:rPr>
                      <m:t>mt</m:t>
                    </m:r>
                  </m:sub>
                </m:sSub>
                <m:sSub>
                  <m:sSubPr>
                    <m:ctrlPr>
                      <w:rPr>
                        <w:rFonts w:ascii="Cambria Math" w:hAnsi="Cambria Math"/>
                        <w:lang w:val="en-GB"/>
                      </w:rPr>
                    </m:ctrlPr>
                  </m:sSubPr>
                  <m:e>
                    <m:r>
                      <w:rPr>
                        <w:rFonts w:ascii="Cambria Math" w:hAnsi="Cambria Math"/>
                        <w:lang w:val="en-GB"/>
                      </w:rPr>
                      <m:t>σ</m:t>
                    </m:r>
                  </m:e>
                  <m:sub>
                    <m:r>
                      <w:rPr>
                        <w:rFonts w:ascii="Cambria Math" w:hAnsi="Cambria Math"/>
                        <w:lang w:val="en-GB"/>
                      </w:rPr>
                      <m:t>m</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k</m:t>
                    </m:r>
                  </m:e>
                  <m:sub>
                    <m:r>
                      <w:rPr>
                        <w:rFonts w:ascii="Cambria Math" w:hAnsi="Cambria Math"/>
                        <w:lang w:val="en-GB"/>
                      </w:rPr>
                      <m:t>m</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P</m:t>
                    </m:r>
                  </m:e>
                  <m:sub>
                    <m:r>
                      <w:rPr>
                        <w:rFonts w:ascii="Cambria Math" w:hAnsi="Cambria Math"/>
                        <w:lang w:val="en-GB"/>
                      </w:rPr>
                      <m:t>k</m:t>
                    </m:r>
                  </m:sub>
                  <m:sup>
                    <m:r>
                      <w:rPr>
                        <w:rFonts w:ascii="Cambria Math" w:hAnsi="Cambria Math"/>
                        <w:lang w:val="en-GB"/>
                      </w:rPr>
                      <m:t>m</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ρ</m:t>
                    </m:r>
                  </m:e>
                  <m:sub>
                    <m:r>
                      <w:rPr>
                        <w:rFonts w:ascii="Cambria Math" w:hAnsi="Cambria Math"/>
                        <w:lang w:val="en-GB"/>
                      </w:rPr>
                      <m:t>m</m:t>
                    </m:r>
                  </m:sub>
                </m:sSub>
                <m:sSub>
                  <m:sSubPr>
                    <m:ctrlPr>
                      <w:rPr>
                        <w:rFonts w:ascii="Cambria Math" w:hAnsi="Cambria Math"/>
                        <w:lang w:val="en-GB"/>
                      </w:rPr>
                    </m:ctrlPr>
                  </m:sSubPr>
                  <m:e>
                    <m:r>
                      <w:rPr>
                        <w:rFonts w:ascii="Cambria Math" w:hAnsi="Cambria Math"/>
                        <w:lang w:val="en-GB"/>
                      </w:rPr>
                      <m:t>ε</m:t>
                    </m:r>
                  </m:e>
                  <m:sub>
                    <m:r>
                      <w:rPr>
                        <w:rFonts w:ascii="Cambria Math" w:hAnsi="Cambria Math"/>
                        <w:lang w:val="en-GB"/>
                      </w:rPr>
                      <m:t>m</m:t>
                    </m:r>
                  </m:sub>
                </m:sSub>
                <m:r>
                  <m:rPr>
                    <m:sty m:val="p"/>
                  </m:rPr>
                  <w:rPr>
                    <w:rFonts w:ascii="Cambria Math" w:hAnsi="Cambria Math"/>
                    <w:lang w:val="en-GB"/>
                  </w:rPr>
                  <m:t>+</m:t>
                </m:r>
                <m:r>
                  <w:rPr>
                    <w:rFonts w:ascii="Cambria Math" w:hAnsi="Cambria Math"/>
                    <w:lang w:val="en-GB"/>
                  </w:rPr>
                  <m:t>S</m:t>
                </m:r>
                <m:sSub>
                  <m:sSubPr>
                    <m:ctrlPr>
                      <w:rPr>
                        <w:rFonts w:ascii="Cambria Math" w:hAnsi="Cambria Math"/>
                        <w:lang w:val="en-GB"/>
                      </w:rPr>
                    </m:ctrlPr>
                  </m:sSubPr>
                  <m:e>
                    <m:r>
                      <w:rPr>
                        <w:rFonts w:ascii="Cambria Math" w:hAnsi="Cambria Math"/>
                        <w:lang w:val="en-GB"/>
                      </w:rPr>
                      <m:t>k</m:t>
                    </m:r>
                  </m:e>
                  <m:sub>
                    <m:r>
                      <w:rPr>
                        <w:rFonts w:ascii="Cambria Math" w:hAnsi="Cambria Math"/>
                        <w:lang w:val="en-GB"/>
                      </w:rPr>
                      <m:t>m</m:t>
                    </m:r>
                  </m:sub>
                </m:sSub>
              </m:oMath>
            </m:oMathPara>
          </w:p>
        </w:tc>
        <w:tc>
          <w:tcPr>
            <w:tcW w:w="1005" w:type="dxa"/>
            <w:shd w:val="clear" w:color="auto" w:fill="auto"/>
            <w:vAlign w:val="center"/>
          </w:tcPr>
          <w:p w14:paraId="45AE3369" w14:textId="0FAE0E56" w:rsidR="004655B3" w:rsidRPr="00A94774" w:rsidRDefault="004655B3" w:rsidP="00FF349F">
            <w:pPr>
              <w:pStyle w:val="Els-body-text"/>
              <w:rPr>
                <w:lang w:val="en-GB"/>
              </w:rPr>
            </w:pPr>
            <w:r w:rsidRPr="00A94774">
              <w:rPr>
                <w:lang w:val="en-GB"/>
              </w:rPr>
              <w:t>(</w:t>
            </w:r>
            <w:r>
              <w:rPr>
                <w:lang w:val="en-GB"/>
              </w:rPr>
              <w:t>4</w:t>
            </w:r>
            <w:r w:rsidRPr="00A94774">
              <w:rPr>
                <w:lang w:val="en-GB"/>
              </w:rPr>
              <w:t>)</w:t>
            </w:r>
          </w:p>
        </w:tc>
      </w:tr>
    </w:tbl>
    <w:p w14:paraId="7EA59703" w14:textId="4DBE58A2" w:rsidR="00136FFB" w:rsidRPr="00660F2A" w:rsidRDefault="004655B3" w:rsidP="00660F2A">
      <w:pPr>
        <w:pStyle w:val="Els-body-text"/>
        <w:rPr>
          <w:lang w:val="en-GB"/>
        </w:rPr>
      </w:pPr>
      <w:r w:rsidRPr="004655B3">
        <w:rPr>
          <w:lang w:val="en-GB"/>
        </w:rPr>
        <w:t>The turbulence model is Reynolds Averaged Navier-Stokes</w:t>
      </w:r>
      <w:r w:rsidR="002828A4">
        <w:rPr>
          <w:lang w:val="en-GB"/>
        </w:rPr>
        <w:t xml:space="preserve"> </w:t>
      </w:r>
      <w:r w:rsidR="000C29D5">
        <w:rPr>
          <w:lang w:val="en-GB"/>
        </w:rPr>
        <w:t xml:space="preserve">with </w:t>
      </w:r>
      <w:r w:rsidRPr="004655B3">
        <w:rPr>
          <w:lang w:val="en-GB"/>
        </w:rPr>
        <w:t>mixture k-ε</w:t>
      </w:r>
      <w:r w:rsidR="000C29D5">
        <w:rPr>
          <w:lang w:val="en-GB"/>
        </w:rPr>
        <w:t xml:space="preserve"> closure</w:t>
      </w:r>
      <w:r w:rsidR="00BD5A85">
        <w:rPr>
          <w:lang w:val="en-GB"/>
        </w:rPr>
        <w:t xml:space="preserve"> (Behzadi et al 2004)</w:t>
      </w:r>
      <w:r w:rsidRPr="004655B3">
        <w:rPr>
          <w:lang w:val="en-GB"/>
        </w:rPr>
        <w:t xml:space="preserve">. </w:t>
      </w:r>
      <w:r w:rsidR="000C29D5" w:rsidRPr="004655B3" w:rsidDel="000C29D5">
        <w:rPr>
          <w:lang w:val="en-GB"/>
        </w:rPr>
        <w:t xml:space="preserve"> </w:t>
      </w:r>
      <w:r w:rsidRPr="004655B3">
        <w:rPr>
          <w:lang w:val="en-GB"/>
        </w:rPr>
        <w:t>The rotation of the impellers is modelled by a multiple reference frame (MRF)</w:t>
      </w:r>
      <w:r w:rsidR="00FD73F5">
        <w:rPr>
          <w:lang w:val="en-GB"/>
        </w:rPr>
        <w:t xml:space="preserve"> model</w:t>
      </w:r>
      <w:r w:rsidRPr="004655B3">
        <w:rPr>
          <w:lang w:val="en-GB"/>
        </w:rPr>
        <w:t>.</w:t>
      </w:r>
      <w:r w:rsidR="00306F7C">
        <w:rPr>
          <w:lang w:val="en-GB"/>
        </w:rPr>
        <w:t xml:space="preserve"> </w:t>
      </w:r>
      <w:r w:rsidRPr="004655B3">
        <w:rPr>
          <w:lang w:val="en-GB"/>
        </w:rPr>
        <w:t>The geometry of the bioreactor here studied was replicated from the description of the equipment used by Warmoeskerken and Smith</w:t>
      </w:r>
      <w:r w:rsidR="00BD5A85">
        <w:rPr>
          <w:lang w:val="en-GB"/>
        </w:rPr>
        <w:t xml:space="preserve"> (1985)</w:t>
      </w:r>
      <w:r w:rsidRPr="004655B3">
        <w:rPr>
          <w:lang w:val="en-GB"/>
        </w:rPr>
        <w:t>. The mesh was produced with the openFOAM</w:t>
      </w:r>
      <w:r w:rsidR="00F84B1F">
        <w:rPr>
          <w:lang w:val="en-GB"/>
        </w:rPr>
        <w:t>®</w:t>
      </w:r>
      <w:r w:rsidRPr="004655B3">
        <w:rPr>
          <w:lang w:val="en-GB"/>
        </w:rPr>
        <w:t xml:space="preserve"> tools blockMesh and snappyHexMesh. The</w:t>
      </w:r>
      <w:r w:rsidR="000C29D5">
        <w:rPr>
          <w:lang w:val="en-GB"/>
        </w:rPr>
        <w:t xml:space="preserve"> mesh </w:t>
      </w:r>
      <w:r w:rsidR="00C1269C">
        <w:rPr>
          <w:lang w:val="en-GB"/>
        </w:rPr>
        <w:t>was refined to achieve recommended values of y</w:t>
      </w:r>
      <w:r w:rsidR="00C1269C">
        <w:rPr>
          <w:vertAlign w:val="superscript"/>
          <w:lang w:val="en-GB"/>
        </w:rPr>
        <w:t>+</w:t>
      </w:r>
      <w:r w:rsidR="00C1269C">
        <w:rPr>
          <w:lang w:val="en-GB"/>
        </w:rPr>
        <w:t xml:space="preserve"> for the used wall functions</w:t>
      </w:r>
      <w:r w:rsidRPr="004655B3">
        <w:rPr>
          <w:lang w:val="en-GB"/>
        </w:rPr>
        <w:t xml:space="preserve"> </w:t>
      </w:r>
      <w:r w:rsidR="000C29D5">
        <w:rPr>
          <w:lang w:val="en-GB"/>
        </w:rPr>
        <w:t xml:space="preserve">and </w:t>
      </w:r>
      <w:r w:rsidRPr="004655B3">
        <w:rPr>
          <w:lang w:val="en-GB"/>
        </w:rPr>
        <w:t>composed of 517868 element</w:t>
      </w:r>
      <w:r w:rsidR="00C1269C">
        <w:rPr>
          <w:lang w:val="en-GB"/>
        </w:rPr>
        <w:t xml:space="preserve">s. </w:t>
      </w:r>
      <w:r w:rsidRPr="004655B3">
        <w:rPr>
          <w:lang w:val="en-GB"/>
        </w:rPr>
        <w:t xml:space="preserve">Predicting the power spent by the impeller was done by a custom </w:t>
      </w:r>
      <w:proofErr w:type="spellStart"/>
      <w:r w:rsidR="00F84B1F" w:rsidRPr="004655B3">
        <w:rPr>
          <w:lang w:val="en-GB"/>
        </w:rPr>
        <w:t>openF</w:t>
      </w:r>
      <w:r w:rsidR="00F84B1F">
        <w:rPr>
          <w:lang w:val="en-GB"/>
        </w:rPr>
        <w:t>OAM</w:t>
      </w:r>
      <w:proofErr w:type="spellEnd"/>
      <w:r w:rsidR="00F84B1F">
        <w:rPr>
          <w:lang w:val="en-GB"/>
        </w:rPr>
        <w:t>®</w:t>
      </w:r>
      <w:r w:rsidRPr="004655B3">
        <w:rPr>
          <w:lang w:val="en-GB"/>
        </w:rPr>
        <w:t xml:space="preserve"> function</w:t>
      </w:r>
      <w:r w:rsidR="000C29D5">
        <w:rPr>
          <w:lang w:val="en-GB"/>
        </w:rPr>
        <w:t>. The</w:t>
      </w:r>
      <w:r w:rsidR="00306F7C">
        <w:rPr>
          <w:lang w:val="en-GB"/>
        </w:rPr>
        <w:t xml:space="preserve"> </w:t>
      </w:r>
      <w:r w:rsidR="000C29D5">
        <w:rPr>
          <w:lang w:val="en-GB"/>
        </w:rPr>
        <w:t>operating conditions modelled are:</w:t>
      </w:r>
      <w:r w:rsidRPr="004655B3">
        <w:rPr>
          <w:lang w:val="en-GB"/>
        </w:rPr>
        <w:t xml:space="preserve"> rotation speed of the impeller constant at 3 rotations per second</w:t>
      </w:r>
      <w:r w:rsidR="00282A61">
        <w:rPr>
          <w:lang w:val="en-GB"/>
        </w:rPr>
        <w:t xml:space="preserve"> and the gas flow-rate at</w:t>
      </w:r>
      <w:r w:rsidRPr="004655B3">
        <w:rPr>
          <w:lang w:val="en-GB"/>
        </w:rPr>
        <w:t xml:space="preserve"> 2x10</w:t>
      </w:r>
      <w:r w:rsidRPr="00CE4CB6">
        <w:rPr>
          <w:vertAlign w:val="superscript"/>
          <w:lang w:val="en-GB"/>
        </w:rPr>
        <w:t>-4</w:t>
      </w:r>
      <w:r w:rsidRPr="004655B3">
        <w:rPr>
          <w:lang w:val="en-GB"/>
        </w:rPr>
        <w:t xml:space="preserve"> m</w:t>
      </w:r>
      <w:r w:rsidRPr="00CE4CB6">
        <w:rPr>
          <w:vertAlign w:val="superscript"/>
          <w:lang w:val="en-GB"/>
        </w:rPr>
        <w:t>3</w:t>
      </w:r>
      <w:r w:rsidRPr="004655B3">
        <w:rPr>
          <w:lang w:val="en-GB"/>
        </w:rPr>
        <w:t>s</w:t>
      </w:r>
      <w:r w:rsidRPr="00CE4CB6">
        <w:rPr>
          <w:vertAlign w:val="superscript"/>
          <w:lang w:val="en-GB"/>
        </w:rPr>
        <w:t xml:space="preserve">-1 </w:t>
      </w:r>
      <w:r w:rsidRPr="004655B3">
        <w:rPr>
          <w:lang w:val="en-GB"/>
        </w:rPr>
        <w:t>correspond</w:t>
      </w:r>
      <w:r w:rsidR="00CE4CB6">
        <w:rPr>
          <w:lang w:val="en-GB"/>
        </w:rPr>
        <w:t>ing</w:t>
      </w:r>
      <w:r w:rsidRPr="004655B3">
        <w:rPr>
          <w:lang w:val="en-GB"/>
        </w:rPr>
        <w:t xml:space="preserve"> to 0.2 vvm</w:t>
      </w:r>
      <w:r w:rsidR="00CE4CB6">
        <w:rPr>
          <w:lang w:val="en-GB"/>
        </w:rPr>
        <w:t xml:space="preserve"> on a 7L </w:t>
      </w:r>
      <w:r w:rsidR="006E46AB">
        <w:rPr>
          <w:lang w:val="en-GB"/>
        </w:rPr>
        <w:t>filled</w:t>
      </w:r>
      <w:r w:rsidR="00CE4CB6">
        <w:rPr>
          <w:lang w:val="en-GB"/>
        </w:rPr>
        <w:t xml:space="preserve"> volume tank</w:t>
      </w:r>
      <w:r w:rsidRPr="004655B3">
        <w:rPr>
          <w:lang w:val="en-GB"/>
        </w:rPr>
        <w:t>.</w:t>
      </w:r>
      <w:r w:rsidR="00302516" w:rsidRPr="00302516">
        <w:rPr>
          <w:noProof/>
          <w:lang w:val="en-GB"/>
        </w:rPr>
        <w:t xml:space="preserve"> </w:t>
      </w:r>
    </w:p>
    <w:p w14:paraId="3FA93C27" w14:textId="51C39A63" w:rsidR="006D336E" w:rsidRDefault="00136FFB" w:rsidP="006D336E">
      <w:pPr>
        <w:pStyle w:val="Els-2ndorder-head"/>
      </w:pPr>
      <w:r>
        <w:t>POD</w:t>
      </w:r>
      <w:r w:rsidR="002E1373">
        <w:t xml:space="preserve"> and regression</w:t>
      </w:r>
      <w:r>
        <w:t xml:space="preserve"> methods</w:t>
      </w:r>
    </w:p>
    <w:p w14:paraId="1D2B77E1" w14:textId="39154442" w:rsidR="003A45EC" w:rsidRDefault="007A4DC7" w:rsidP="004655B3">
      <w:pPr>
        <w:pStyle w:val="Els-body-text"/>
      </w:pPr>
      <w:r>
        <w:t xml:space="preserve">The construction of the reduced basis with </w:t>
      </w:r>
      <w:r w:rsidR="007E047A">
        <w:t>POD start</w:t>
      </w:r>
      <w:r w:rsidR="005A1FF5">
        <w:t>ed</w:t>
      </w:r>
      <w:r w:rsidR="007E047A">
        <w:t xml:space="preserve"> </w:t>
      </w:r>
      <w:r w:rsidR="005A1FF5">
        <w:t>with the</w:t>
      </w:r>
      <w:r w:rsidR="007E047A">
        <w:t xml:space="preserve"> </w:t>
      </w:r>
      <w:r w:rsidR="002E1373">
        <w:t xml:space="preserve">construction of the </w:t>
      </w:r>
      <m:oMath>
        <m:r>
          <w:rPr>
            <w:rFonts w:ascii="Cambria Math" w:hAnsi="Cambria Math"/>
            <w:lang w:val="en-GB"/>
          </w:rPr>
          <m:t>3L×N</m:t>
        </m:r>
      </m:oMath>
      <w:r w:rsidR="002E1373">
        <w:rPr>
          <w:lang w:val="en-GB"/>
        </w:rPr>
        <w:t xml:space="preserve"> sized </w:t>
      </w:r>
      <w:r w:rsidR="00F84B1F">
        <w:rPr>
          <w:lang w:val="en-GB"/>
        </w:rPr>
        <w:t xml:space="preserve">matrix </w:t>
      </w:r>
      <w:r w:rsidR="007E047A">
        <w:rPr>
          <w:lang w:val="en-GB"/>
        </w:rPr>
        <w:t xml:space="preserve">of snapshots </w:t>
      </w:r>
      <m:oMath>
        <m:bar>
          <m:barPr>
            <m:ctrlPr>
              <w:rPr>
                <w:rFonts w:ascii="Cambria Math" w:hAnsi="Cambria Math"/>
                <w:lang w:val="en-GB"/>
              </w:rPr>
            </m:ctrlPr>
          </m:barPr>
          <m:e>
            <m:r>
              <m:rPr>
                <m:sty m:val="p"/>
              </m:rPr>
              <w:rPr>
                <w:rFonts w:ascii="Cambria Math"/>
                <w:lang w:val="en-GB"/>
              </w:rPr>
              <m:t>M</m:t>
            </m:r>
          </m:e>
        </m:bar>
      </m:oMath>
      <w:r w:rsidR="007E047A">
        <w:rPr>
          <w:lang w:val="en-GB"/>
        </w:rPr>
        <w:t>. The reduced basis was constructed with the snapshot method.</w:t>
      </w:r>
      <w:r w:rsidR="003A45EC">
        <w:rPr>
          <w:lang w:val="en-GB"/>
        </w:rPr>
        <w:t xml:space="preserve"> This method starts with the construction of the correlation matrix</w:t>
      </w:r>
      <w:r w:rsidR="003A45EC">
        <w:t xml:space="preserve"> </w:t>
      </w:r>
      <m:oMath>
        <m:bar>
          <m:barPr>
            <m:ctrlPr>
              <w:rPr>
                <w:rFonts w:ascii="Cambria Math" w:hAnsi="Cambria Math"/>
                <w:i/>
                <w:lang w:val="en-GB"/>
              </w:rPr>
            </m:ctrlPr>
          </m:barPr>
          <m:e>
            <m:r>
              <w:rPr>
                <w:rFonts w:ascii="Cambria Math" w:hAnsi="Cambria Math"/>
                <w:lang w:val="en-GB"/>
              </w:rPr>
              <m:t>R</m:t>
            </m:r>
          </m:e>
        </m:bar>
      </m:oMath>
      <w:r w:rsidR="003A45EC">
        <w:rPr>
          <w:lang w:val="en-GB"/>
        </w:rPr>
        <w:t xml:space="preserve"> as seen in </w:t>
      </w:r>
      <w:r w:rsidR="002E1373">
        <w:rPr>
          <w:lang w:val="en-GB"/>
        </w:rPr>
        <w:t>Eq.</w:t>
      </w:r>
      <w:r w:rsidR="005A1FF5">
        <w:rPr>
          <w:lang w:val="en-GB"/>
        </w:rPr>
        <w:t xml:space="preserve"> 5</w:t>
      </w:r>
      <w:r w:rsidR="003A45EC">
        <w:rPr>
          <w:lang w:val="en-GB"/>
        </w:rPr>
        <w:t>. This</w:t>
      </w:r>
      <w:r w:rsidR="000D438F">
        <w:rPr>
          <w:lang w:val="en-GB"/>
        </w:rPr>
        <w:t xml:space="preserve"> was</w:t>
      </w:r>
      <w:r w:rsidR="003A45EC">
        <w:rPr>
          <w:lang w:val="en-GB"/>
        </w:rPr>
        <w:t xml:space="preserve"> followed by the solution of the eigenvalue problem in </w:t>
      </w:r>
      <w:r w:rsidR="002E1373">
        <w:rPr>
          <w:lang w:val="en-GB"/>
        </w:rPr>
        <w:t>Eq.</w:t>
      </w:r>
      <w:r w:rsidR="003A45EC">
        <w:rPr>
          <w:lang w:val="en-GB"/>
        </w:rPr>
        <w:t xml:space="preserve"> 6. </w:t>
      </w:r>
      <w:r w:rsidR="003A45EC">
        <w:t xml:space="preserve">With Y being </w:t>
      </w:r>
      <w:proofErr w:type="gramStart"/>
      <w:r w:rsidR="003A45EC">
        <w:t>the matrix</w:t>
      </w:r>
      <w:proofErr w:type="gramEnd"/>
      <w:r w:rsidR="003A45EC">
        <w:t xml:space="preserve"> whose columns are the eigen vectors of the correlation </w:t>
      </w:r>
      <w:r w:rsidR="00F84B1F">
        <w:t xml:space="preserve">matrix </w:t>
      </w:r>
      <w:r w:rsidR="003A45EC">
        <w:t xml:space="preserve">and </w:t>
      </w:r>
      <m:oMath>
        <m:acc>
          <m:accPr>
            <m:chr m:val="⃗"/>
            <m:ctrlPr>
              <w:rPr>
                <w:rFonts w:ascii="Cambria Math" w:hAnsi="Cambria Math"/>
                <w:i/>
                <w:lang w:val="en-GB"/>
              </w:rPr>
            </m:ctrlPr>
          </m:accPr>
          <m:e>
            <m:r>
              <w:rPr>
                <w:rFonts w:ascii="Cambria Math" w:hAnsi="Cambria Math"/>
                <w:lang w:val="en-GB"/>
              </w:rPr>
              <m:t>E</m:t>
            </m:r>
          </m:e>
        </m:acc>
      </m:oMath>
      <w:r w:rsidR="003A45EC">
        <w:t xml:space="preserve"> being a vector</w:t>
      </w:r>
      <w:r w:rsidR="000D438F">
        <w:t xml:space="preserve"> of</w:t>
      </w:r>
      <w:r w:rsidR="003A45EC">
        <w:t xml:space="preserve"> the eigenvalues of the correlation matrix. </w:t>
      </w:r>
      <w:r w:rsidR="002E1373">
        <w:t>T</w:t>
      </w:r>
      <w:r w:rsidR="003A45EC">
        <w:t xml:space="preserve">he coefficient array </w:t>
      </w:r>
      <m:oMath>
        <m:r>
          <w:rPr>
            <w:rFonts w:ascii="Cambria Math" w:hAnsi="Cambria Math"/>
          </w:rPr>
          <m:t>T</m:t>
        </m:r>
      </m:oMath>
      <w:r w:rsidR="003A45EC">
        <w:t xml:space="preserve"> that contain the values of </w:t>
      </w:r>
      <m:oMath>
        <m:sSub>
          <m:sSubPr>
            <m:ctrlPr>
              <w:rPr>
                <w:rFonts w:ascii="Cambria Math" w:hAnsi="Cambria Math"/>
                <w:lang w:val="en-GB"/>
              </w:rPr>
            </m:ctrlPr>
          </m:sSubPr>
          <m:e>
            <m:r>
              <w:rPr>
                <w:rFonts w:ascii="Cambria Math"/>
                <w:lang w:val="en-GB"/>
              </w:rPr>
              <m:t>a</m:t>
            </m:r>
          </m:e>
          <m:sub>
            <m:r>
              <w:rPr>
                <w:rFonts w:ascii="Cambria Math"/>
                <w:lang w:val="en-GB"/>
              </w:rPr>
              <m:t>k</m:t>
            </m:r>
          </m:sub>
        </m:sSub>
        <m:d>
          <m:dPr>
            <m:ctrlPr>
              <w:rPr>
                <w:rFonts w:ascii="Cambria Math" w:hAnsi="Cambria Math"/>
                <w:lang w:val="en-GB"/>
              </w:rPr>
            </m:ctrlPr>
          </m:dPr>
          <m:e>
            <m:r>
              <w:rPr>
                <w:rFonts w:ascii="Cambria Math"/>
                <w:lang w:val="en-GB"/>
              </w:rPr>
              <m:t>t</m:t>
            </m:r>
          </m:e>
        </m:d>
      </m:oMath>
      <w:r w:rsidR="003A45EC">
        <w:rPr>
          <w:lang w:val="en-GB"/>
        </w:rPr>
        <w:t xml:space="preserve"> for each time </w:t>
      </w:r>
      <m:oMath>
        <m:sSub>
          <m:sSubPr>
            <m:ctrlPr>
              <w:rPr>
                <w:rFonts w:ascii="Cambria Math" w:hAnsi="Cambria Math"/>
                <w:i/>
                <w:lang w:val="en-GB"/>
              </w:rPr>
            </m:ctrlPr>
          </m:sSubPr>
          <m:e>
            <m:r>
              <w:rPr>
                <w:rFonts w:ascii="Cambria Math"/>
                <w:lang w:val="en-GB"/>
              </w:rPr>
              <m:t>t</m:t>
            </m:r>
          </m:e>
          <m:sub>
            <m:r>
              <w:rPr>
                <w:rFonts w:ascii="Cambria Math"/>
                <w:lang w:val="en-GB"/>
              </w:rPr>
              <m:t>n</m:t>
            </m:r>
          </m:sub>
        </m:sSub>
      </m:oMath>
      <w:r w:rsidR="003A45EC">
        <w:rPr>
          <w:lang w:val="en-GB"/>
        </w:rPr>
        <w:t xml:space="preserve"> for each snapshot </w:t>
      </w:r>
      <w:r w:rsidR="000D438F">
        <w:rPr>
          <w:lang w:val="en-GB"/>
        </w:rPr>
        <w:t>was</w:t>
      </w:r>
      <w:r w:rsidR="003A45EC">
        <w:rPr>
          <w:lang w:val="en-GB"/>
        </w:rPr>
        <w:t xml:space="preserve"> calculated by equation 7. Finally </w:t>
      </w:r>
      <w:r w:rsidR="003A45EC">
        <w:t xml:space="preserve">the matrix </w:t>
      </w:r>
      <m:oMath>
        <m:r>
          <m:rPr>
            <m:sty m:val="p"/>
          </m:rPr>
          <w:rPr>
            <w:rFonts w:ascii="Cambria Math" w:hAnsi="Cambria Math"/>
          </w:rPr>
          <m:t>Φ</m:t>
        </m:r>
      </m:oMath>
      <w:r w:rsidR="003A45EC">
        <w:t xml:space="preserve"> containing the modes </w:t>
      </w:r>
      <m:oMath>
        <m:sSub>
          <m:sSubPr>
            <m:ctrlPr>
              <w:rPr>
                <w:rFonts w:ascii="Cambria Math" w:hAnsi="Cambria Math"/>
                <w:lang w:val="en-GB"/>
              </w:rPr>
            </m:ctrlPr>
          </m:sSubPr>
          <m:e>
            <m:acc>
              <m:accPr>
                <m:chr m:val="⃗"/>
                <m:ctrlPr>
                  <w:rPr>
                    <w:rFonts w:ascii="Cambria Math" w:hAnsi="Cambria Math"/>
                    <w:lang w:val="en-GB"/>
                  </w:rPr>
                </m:ctrlPr>
              </m:accPr>
              <m:e>
                <m:r>
                  <w:rPr>
                    <w:rFonts w:ascii="Cambria Math" w:hAnsi="Cambria Math"/>
                    <w:lang w:val="en-GB"/>
                  </w:rPr>
                  <m:t>ϕ</m:t>
                </m:r>
              </m:e>
            </m:acc>
          </m:e>
          <m:sub>
            <m:r>
              <w:rPr>
                <w:rFonts w:ascii="Cambria Math"/>
                <w:lang w:val="en-GB"/>
              </w:rPr>
              <m:t>k</m:t>
            </m:r>
          </m:sub>
        </m:sSub>
        <m:d>
          <m:dPr>
            <m:ctrlPr>
              <w:rPr>
                <w:rFonts w:ascii="Cambria Math" w:hAnsi="Cambria Math"/>
                <w:lang w:val="en-GB"/>
              </w:rPr>
            </m:ctrlPr>
          </m:dPr>
          <m:e>
            <m:r>
              <w:rPr>
                <w:rFonts w:ascii="Cambria Math"/>
                <w:lang w:val="en-GB"/>
              </w:rPr>
              <m:t>x</m:t>
            </m:r>
          </m:e>
        </m:d>
      </m:oMath>
      <w:r w:rsidR="003A45EC">
        <w:rPr>
          <w:lang w:val="en-GB"/>
        </w:rPr>
        <w:t xml:space="preserve"> as columns </w:t>
      </w:r>
      <w:r w:rsidR="000D438F">
        <w:rPr>
          <w:lang w:val="en-GB"/>
        </w:rPr>
        <w:t>was</w:t>
      </w:r>
      <w:r w:rsidR="003A45EC">
        <w:rPr>
          <w:lang w:val="en-GB"/>
        </w:rPr>
        <w:t xml:space="preserve"> constructed with equation 8.</w:t>
      </w:r>
    </w:p>
    <w:tbl>
      <w:tblPr>
        <w:tblW w:w="7085" w:type="dxa"/>
        <w:tblLook w:val="04A0" w:firstRow="1" w:lastRow="0" w:firstColumn="1" w:lastColumn="0" w:noHBand="0" w:noVBand="1"/>
      </w:tblPr>
      <w:tblGrid>
        <w:gridCol w:w="6123"/>
        <w:gridCol w:w="962"/>
      </w:tblGrid>
      <w:tr w:rsidR="003A45EC" w:rsidRPr="004655B3" w14:paraId="383565F3" w14:textId="77777777" w:rsidTr="00A534E5">
        <w:trPr>
          <w:trHeight w:val="224"/>
        </w:trPr>
        <w:tc>
          <w:tcPr>
            <w:tcW w:w="6123" w:type="dxa"/>
            <w:shd w:val="clear" w:color="auto" w:fill="auto"/>
            <w:vAlign w:val="center"/>
          </w:tcPr>
          <w:p w14:paraId="56358262" w14:textId="49787C46" w:rsidR="003A45EC" w:rsidRPr="00A94774" w:rsidRDefault="00000000" w:rsidP="00FF349F">
            <w:pPr>
              <w:pStyle w:val="Els-body-text"/>
              <w:rPr>
                <w:lang w:val="en-GB"/>
              </w:rPr>
            </w:pPr>
            <m:oMathPara>
              <m:oMath>
                <m:bar>
                  <m:barPr>
                    <m:ctrlPr>
                      <w:rPr>
                        <w:rFonts w:ascii="Cambria Math" w:hAnsi="Cambria Math"/>
                        <w:i/>
                        <w:lang w:val="en-GB"/>
                      </w:rPr>
                    </m:ctrlPr>
                  </m:barPr>
                  <m:e>
                    <m:r>
                      <w:rPr>
                        <w:rFonts w:ascii="Cambria Math" w:hAnsi="Cambria Math"/>
                        <w:lang w:val="en-GB"/>
                      </w:rPr>
                      <m:t>R</m:t>
                    </m:r>
                  </m:e>
                </m:bar>
                <m:r>
                  <w:rPr>
                    <w:rFonts w:ascii="Cambria Math" w:hAnsi="Cambria Math"/>
                    <w:lang w:val="en-GB"/>
                  </w:rPr>
                  <m:t>=</m:t>
                </m:r>
                <m:sSup>
                  <m:sSupPr>
                    <m:ctrlPr>
                      <w:rPr>
                        <w:rFonts w:ascii="Cambria Math" w:hAnsi="Cambria Math"/>
                        <w:i/>
                        <w:lang w:val="en-GB"/>
                      </w:rPr>
                    </m:ctrlPr>
                  </m:sSupPr>
                  <m:e>
                    <m:bar>
                      <m:barPr>
                        <m:ctrlPr>
                          <w:rPr>
                            <w:rFonts w:ascii="Cambria Math" w:hAnsi="Cambria Math"/>
                            <w:lang w:val="en-GB"/>
                          </w:rPr>
                        </m:ctrlPr>
                      </m:barPr>
                      <m:e>
                        <m:r>
                          <m:rPr>
                            <m:sty m:val="p"/>
                          </m:rPr>
                          <w:rPr>
                            <w:rFonts w:ascii="Cambria Math"/>
                            <w:lang w:val="en-GB"/>
                          </w:rPr>
                          <m:t>M</m:t>
                        </m:r>
                      </m:e>
                    </m:bar>
                  </m:e>
                  <m:sup>
                    <m:r>
                      <w:rPr>
                        <w:rFonts w:ascii="Cambria Math"/>
                        <w:lang w:val="en-GB"/>
                      </w:rPr>
                      <m:t>T</m:t>
                    </m:r>
                  </m:sup>
                </m:sSup>
                <m:bar>
                  <m:barPr>
                    <m:ctrlPr>
                      <w:rPr>
                        <w:rFonts w:ascii="Cambria Math" w:hAnsi="Cambria Math"/>
                        <w:lang w:val="en-GB"/>
                      </w:rPr>
                    </m:ctrlPr>
                  </m:barPr>
                  <m:e>
                    <m:r>
                      <m:rPr>
                        <m:sty m:val="p"/>
                      </m:rPr>
                      <w:rPr>
                        <w:rFonts w:ascii="Cambria Math"/>
                        <w:lang w:val="en-GB"/>
                      </w:rPr>
                      <m:t>M</m:t>
                    </m:r>
                  </m:e>
                </m:bar>
              </m:oMath>
            </m:oMathPara>
          </w:p>
        </w:tc>
        <w:tc>
          <w:tcPr>
            <w:tcW w:w="962" w:type="dxa"/>
            <w:shd w:val="clear" w:color="auto" w:fill="auto"/>
            <w:vAlign w:val="center"/>
          </w:tcPr>
          <w:p w14:paraId="5DD7BB32" w14:textId="0B2067C8" w:rsidR="003A45EC" w:rsidRPr="00A94774" w:rsidRDefault="003A45EC" w:rsidP="00FF349F">
            <w:pPr>
              <w:pStyle w:val="Els-body-text"/>
              <w:rPr>
                <w:lang w:val="en-GB"/>
              </w:rPr>
            </w:pPr>
            <w:r w:rsidRPr="00A94774">
              <w:rPr>
                <w:lang w:val="en-GB"/>
              </w:rPr>
              <w:t>(</w:t>
            </w:r>
            <w:r>
              <w:rPr>
                <w:lang w:val="en-GB"/>
              </w:rPr>
              <w:t>5</w:t>
            </w:r>
            <w:r w:rsidRPr="00A94774">
              <w:rPr>
                <w:lang w:val="en-GB"/>
              </w:rPr>
              <w:t>)</w:t>
            </w:r>
          </w:p>
        </w:tc>
      </w:tr>
      <w:tr w:rsidR="003A45EC" w:rsidRPr="004655B3" w14:paraId="72A0CA82" w14:textId="77777777" w:rsidTr="00A534E5">
        <w:trPr>
          <w:trHeight w:val="258"/>
        </w:trPr>
        <w:tc>
          <w:tcPr>
            <w:tcW w:w="6123" w:type="dxa"/>
            <w:shd w:val="clear" w:color="auto" w:fill="auto"/>
            <w:vAlign w:val="center"/>
          </w:tcPr>
          <w:p w14:paraId="7394ED9F" w14:textId="18F4C000" w:rsidR="003A45EC" w:rsidRPr="004655B3" w:rsidRDefault="00000000" w:rsidP="00FF349F">
            <w:pPr>
              <w:pStyle w:val="Els-body-text"/>
              <w:rPr>
                <w:lang w:val="en-GB"/>
              </w:rPr>
            </w:pPr>
            <m:oMathPara>
              <m:oMath>
                <m:bar>
                  <m:barPr>
                    <m:ctrlPr>
                      <w:rPr>
                        <w:rFonts w:ascii="Cambria Math" w:hAnsi="Cambria Math"/>
                        <w:i/>
                        <w:lang w:val="en-GB"/>
                      </w:rPr>
                    </m:ctrlPr>
                  </m:barPr>
                  <m:e>
                    <m:r>
                      <w:rPr>
                        <w:rFonts w:ascii="Cambria Math" w:hAnsi="Cambria Math"/>
                        <w:lang w:val="en-GB"/>
                      </w:rPr>
                      <m:t>R</m:t>
                    </m:r>
                  </m:e>
                </m:bar>
                <m:r>
                  <w:rPr>
                    <w:rFonts w:ascii="Cambria Math" w:hAnsi="Cambria Math"/>
                    <w:lang w:val="en-GB"/>
                  </w:rPr>
                  <m:t>Y=Y</m:t>
                </m:r>
                <m:acc>
                  <m:accPr>
                    <m:chr m:val="⃗"/>
                    <m:ctrlPr>
                      <w:rPr>
                        <w:rFonts w:ascii="Cambria Math" w:hAnsi="Cambria Math"/>
                        <w:i/>
                        <w:lang w:val="en-GB"/>
                      </w:rPr>
                    </m:ctrlPr>
                  </m:accPr>
                  <m:e>
                    <m:r>
                      <w:rPr>
                        <w:rFonts w:ascii="Cambria Math" w:hAnsi="Cambria Math"/>
                        <w:lang w:val="en-GB"/>
                      </w:rPr>
                      <m:t>E</m:t>
                    </m:r>
                  </m:e>
                </m:acc>
              </m:oMath>
            </m:oMathPara>
          </w:p>
        </w:tc>
        <w:tc>
          <w:tcPr>
            <w:tcW w:w="962" w:type="dxa"/>
            <w:shd w:val="clear" w:color="auto" w:fill="auto"/>
            <w:vAlign w:val="center"/>
          </w:tcPr>
          <w:p w14:paraId="336CDE81" w14:textId="50E3E188" w:rsidR="003A45EC" w:rsidRPr="00A94774" w:rsidRDefault="003A45EC" w:rsidP="00FF349F">
            <w:pPr>
              <w:pStyle w:val="Els-body-text"/>
              <w:rPr>
                <w:lang w:val="en-GB"/>
              </w:rPr>
            </w:pPr>
            <w:r w:rsidRPr="00A94774">
              <w:rPr>
                <w:lang w:val="en-GB"/>
              </w:rPr>
              <w:t>(</w:t>
            </w:r>
            <w:r>
              <w:rPr>
                <w:lang w:val="en-GB"/>
              </w:rPr>
              <w:t>6</w:t>
            </w:r>
            <w:r w:rsidRPr="00A94774">
              <w:rPr>
                <w:lang w:val="en-GB"/>
              </w:rPr>
              <w:t>)</w:t>
            </w:r>
          </w:p>
        </w:tc>
      </w:tr>
      <w:tr w:rsidR="003A45EC" w:rsidRPr="004655B3" w14:paraId="39552748" w14:textId="77777777" w:rsidTr="00A534E5">
        <w:trPr>
          <w:trHeight w:val="306"/>
        </w:trPr>
        <w:tc>
          <w:tcPr>
            <w:tcW w:w="6123" w:type="dxa"/>
            <w:shd w:val="clear" w:color="auto" w:fill="auto"/>
            <w:vAlign w:val="center"/>
          </w:tcPr>
          <w:p w14:paraId="1D85E0A7" w14:textId="454ABF33" w:rsidR="003A45EC" w:rsidRPr="004655B3" w:rsidRDefault="003A45EC" w:rsidP="00FF349F">
            <w:pPr>
              <w:pStyle w:val="Els-body-text"/>
              <w:rPr>
                <w:lang w:val="en-GB"/>
              </w:rPr>
            </w:pPr>
            <m:oMathPara>
              <m:oMath>
                <m:r>
                  <w:rPr>
                    <w:rFonts w:ascii="Cambria Math" w:hAnsi="Cambria Math"/>
                  </w:rPr>
                  <m:t>T=Y</m:t>
                </m:r>
                <m:sSup>
                  <m:sSupPr>
                    <m:ctrlPr>
                      <w:rPr>
                        <w:rFonts w:ascii="Cambria Math" w:hAnsi="Cambria Math"/>
                        <w:i/>
                      </w:rPr>
                    </m:ctrlPr>
                  </m:sSupPr>
                  <m:e>
                    <m:acc>
                      <m:accPr>
                        <m:chr m:val="⃗"/>
                        <m:ctrlPr>
                          <w:rPr>
                            <w:rFonts w:ascii="Cambria Math" w:hAnsi="Cambria Math"/>
                            <w:i/>
                          </w:rPr>
                        </m:ctrlPr>
                      </m:accPr>
                      <m:e>
                        <m:r>
                          <w:rPr>
                            <w:rFonts w:ascii="Cambria Math" w:hAnsi="Cambria Math"/>
                          </w:rPr>
                          <m:t>E</m:t>
                        </m:r>
                      </m:e>
                    </m:acc>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 xml:space="preserve"> </m:t>
                </m:r>
              </m:oMath>
            </m:oMathPara>
          </w:p>
        </w:tc>
        <w:tc>
          <w:tcPr>
            <w:tcW w:w="962" w:type="dxa"/>
            <w:shd w:val="clear" w:color="auto" w:fill="auto"/>
            <w:vAlign w:val="center"/>
          </w:tcPr>
          <w:p w14:paraId="34083139" w14:textId="0477949D" w:rsidR="003A45EC" w:rsidRPr="00A94774" w:rsidRDefault="003A45EC" w:rsidP="00FF349F">
            <w:pPr>
              <w:pStyle w:val="Els-body-text"/>
              <w:rPr>
                <w:lang w:val="en-GB"/>
              </w:rPr>
            </w:pPr>
            <w:r w:rsidRPr="00A94774">
              <w:rPr>
                <w:lang w:val="en-GB"/>
              </w:rPr>
              <w:t>(</w:t>
            </w:r>
            <w:r>
              <w:rPr>
                <w:lang w:val="en-GB"/>
              </w:rPr>
              <w:t>7</w:t>
            </w:r>
            <w:r w:rsidRPr="00A94774">
              <w:rPr>
                <w:lang w:val="en-GB"/>
              </w:rPr>
              <w:t>)</w:t>
            </w:r>
          </w:p>
        </w:tc>
      </w:tr>
      <w:tr w:rsidR="003A45EC" w:rsidRPr="004655B3" w14:paraId="065D0D6E" w14:textId="77777777" w:rsidTr="00A534E5">
        <w:trPr>
          <w:trHeight w:val="231"/>
        </w:trPr>
        <w:tc>
          <w:tcPr>
            <w:tcW w:w="6123" w:type="dxa"/>
            <w:shd w:val="clear" w:color="auto" w:fill="auto"/>
            <w:vAlign w:val="center"/>
          </w:tcPr>
          <w:p w14:paraId="7E4B1E07" w14:textId="4A470C4B" w:rsidR="003A45EC" w:rsidRDefault="003A45EC" w:rsidP="00FF349F">
            <w:pPr>
              <w:pStyle w:val="Els-body-text"/>
            </w:pPr>
            <m:oMathPara>
              <m:oMath>
                <m:r>
                  <m:rPr>
                    <m:sty m:val="p"/>
                  </m:rPr>
                  <w:rPr>
                    <w:rFonts w:ascii="Cambria Math" w:hAnsi="Cambria Math"/>
                  </w:rPr>
                  <m:t>Φ</m:t>
                </m:r>
                <m:r>
                  <w:rPr>
                    <w:rFonts w:ascii="Cambria Math" w:hAnsi="Cambria Math"/>
                  </w:rPr>
                  <m:t>=</m:t>
                </m:r>
                <m:bar>
                  <m:barPr>
                    <m:ctrlPr>
                      <w:rPr>
                        <w:rFonts w:ascii="Cambria Math" w:hAnsi="Cambria Math"/>
                        <w:lang w:val="en-GB"/>
                      </w:rPr>
                    </m:ctrlPr>
                  </m:barPr>
                  <m:e>
                    <m:r>
                      <m:rPr>
                        <m:sty m:val="p"/>
                      </m:rPr>
                      <w:rPr>
                        <w:rFonts w:ascii="Cambria Math"/>
                        <w:lang w:val="en-GB"/>
                      </w:rPr>
                      <m:t>M</m:t>
                    </m:r>
                  </m:e>
                </m:bar>
                <m:r>
                  <m:rPr>
                    <m:sty m:val="p"/>
                  </m:rPr>
                  <w:rPr>
                    <w:rFonts w:ascii="Cambria Math"/>
                    <w:lang w:val="en-GB"/>
                  </w:rPr>
                  <m:t>T</m:t>
                </m:r>
              </m:oMath>
            </m:oMathPara>
          </w:p>
        </w:tc>
        <w:tc>
          <w:tcPr>
            <w:tcW w:w="962" w:type="dxa"/>
            <w:shd w:val="clear" w:color="auto" w:fill="auto"/>
            <w:vAlign w:val="center"/>
          </w:tcPr>
          <w:p w14:paraId="22CBFAB1" w14:textId="78C5D2F2" w:rsidR="003A45EC" w:rsidRPr="00A94774" w:rsidRDefault="003A45EC" w:rsidP="00FF349F">
            <w:pPr>
              <w:pStyle w:val="Els-body-text"/>
              <w:rPr>
                <w:lang w:val="en-GB"/>
              </w:rPr>
            </w:pPr>
            <w:r>
              <w:rPr>
                <w:lang w:val="en-GB"/>
              </w:rPr>
              <w:t>(8)</w:t>
            </w:r>
          </w:p>
        </w:tc>
      </w:tr>
      <w:tr w:rsidR="006C47EE" w:rsidRPr="004655B3" w14:paraId="07A9348D" w14:textId="77777777" w:rsidTr="00A534E5">
        <w:trPr>
          <w:trHeight w:val="449"/>
        </w:trPr>
        <w:tc>
          <w:tcPr>
            <w:tcW w:w="6123" w:type="dxa"/>
            <w:shd w:val="clear" w:color="auto" w:fill="auto"/>
            <w:vAlign w:val="center"/>
          </w:tcPr>
          <w:p w14:paraId="556275FC" w14:textId="16AE2CD9" w:rsidR="006C47EE" w:rsidRDefault="00000000" w:rsidP="00FF349F">
            <w:pPr>
              <w:pStyle w:val="Els-body-text"/>
            </w:pPr>
            <m:oMathPara>
              <m:oMath>
                <m:sSub>
                  <m:sSubPr>
                    <m:ctrlPr>
                      <w:rPr>
                        <w:rFonts w:ascii="Cambria Math" w:hAnsi="Cambria Math"/>
                        <w:lang w:val="en-GB"/>
                      </w:rPr>
                    </m:ctrlPr>
                  </m:sSubPr>
                  <m:e>
                    <m:r>
                      <w:rPr>
                        <w:rFonts w:ascii="Cambria Math"/>
                        <w:lang w:val="en-GB"/>
                      </w:rPr>
                      <m:t>a</m:t>
                    </m:r>
                  </m:e>
                  <m:sub>
                    <m:r>
                      <w:rPr>
                        <w:rFonts w:ascii="Cambria Math"/>
                        <w:lang w:val="en-GB"/>
                      </w:rPr>
                      <m:t>k</m:t>
                    </m:r>
                  </m:sub>
                </m:sSub>
                <m:d>
                  <m:dPr>
                    <m:ctrlPr>
                      <w:rPr>
                        <w:rFonts w:ascii="Cambria Math" w:hAnsi="Cambria Math"/>
                        <w:lang w:val="en-GB"/>
                      </w:rPr>
                    </m:ctrlPr>
                  </m:dPr>
                  <m:e>
                    <m:r>
                      <w:rPr>
                        <w:rFonts w:ascii="Cambria Math"/>
                        <w:lang w:val="en-GB"/>
                      </w:rPr>
                      <m:t>t</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0,k</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1,k</m:t>
                    </m:r>
                  </m:sub>
                </m:sSub>
                <m:r>
                  <w:rPr>
                    <w:rFonts w:ascii="Cambria Math" w:hAnsi="Cambria Math"/>
                    <w:lang w:val="en-GB"/>
                  </w:rPr>
                  <m:t>cos</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k</m:t>
                        </m:r>
                      </m:sub>
                    </m:sSub>
                    <m:r>
                      <w:rPr>
                        <w:rFonts w:ascii="Cambria Math" w:hAnsi="Cambria Math"/>
                        <w:lang w:val="en-GB"/>
                      </w:rPr>
                      <m:t>t</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2,k</m:t>
                    </m:r>
                  </m:sub>
                </m:sSub>
                <m:r>
                  <w:rPr>
                    <w:rFonts w:ascii="Cambria Math" w:hAnsi="Cambria Math"/>
                    <w:lang w:val="en-GB"/>
                  </w:rPr>
                  <m:t>cos</m:t>
                </m:r>
                <m:d>
                  <m:dPr>
                    <m:ctrlPr>
                      <w:rPr>
                        <w:rFonts w:ascii="Cambria Math" w:hAnsi="Cambria Math"/>
                        <w:i/>
                        <w:lang w:val="en-GB"/>
                      </w:rPr>
                    </m:ctrlPr>
                  </m:dPr>
                  <m:e>
                    <m:r>
                      <w:rPr>
                        <w:rFonts w:ascii="Cambria Math" w:hAnsi="Cambria Math"/>
                        <w:lang w:val="en-GB"/>
                      </w:rPr>
                      <m:t>2</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k</m:t>
                        </m:r>
                      </m:sub>
                    </m:sSub>
                    <m:r>
                      <w:rPr>
                        <w:rFonts w:ascii="Cambria Math" w:hAnsi="Cambria Math"/>
                        <w:lang w:val="en-GB"/>
                      </w:rPr>
                      <m:t>t</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3,k</m:t>
                    </m:r>
                  </m:sub>
                </m:sSub>
                <m:r>
                  <w:rPr>
                    <w:rFonts w:ascii="Cambria Math" w:hAnsi="Cambria Math"/>
                    <w:lang w:val="en-GB"/>
                  </w:rPr>
                  <m:t>cos</m:t>
                </m:r>
                <m:d>
                  <m:dPr>
                    <m:ctrlPr>
                      <w:rPr>
                        <w:rFonts w:ascii="Cambria Math" w:hAnsi="Cambria Math"/>
                        <w:i/>
                        <w:lang w:val="en-GB"/>
                      </w:rPr>
                    </m:ctrlPr>
                  </m:dPr>
                  <m:e>
                    <m:r>
                      <w:rPr>
                        <w:rFonts w:ascii="Cambria Math" w:hAnsi="Cambria Math"/>
                        <w:lang w:val="en-GB"/>
                      </w:rPr>
                      <m:t>3</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k</m:t>
                        </m:r>
                      </m:sub>
                    </m:sSub>
                    <m:r>
                      <w:rPr>
                        <w:rFonts w:ascii="Cambria Math" w:hAnsi="Cambria Math"/>
                        <w:lang w:val="en-GB"/>
                      </w:rPr>
                      <m:t>t</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1,k</m:t>
                    </m:r>
                  </m:sub>
                </m:sSub>
                <m:r>
                  <w:rPr>
                    <w:rFonts w:ascii="Cambria Math" w:hAnsi="Cambria Math"/>
                    <w:lang w:val="en-GB"/>
                  </w:rPr>
                  <m:t>sin</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k</m:t>
                        </m:r>
                      </m:sub>
                    </m:sSub>
                    <m:r>
                      <w:rPr>
                        <w:rFonts w:ascii="Cambria Math" w:hAnsi="Cambria Math"/>
                        <w:lang w:val="en-GB"/>
                      </w:rPr>
                      <m:t>t</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2,k</m:t>
                    </m:r>
                  </m:sub>
                </m:sSub>
                <m:r>
                  <w:rPr>
                    <w:rFonts w:ascii="Cambria Math" w:hAnsi="Cambria Math"/>
                    <w:lang w:val="en-GB"/>
                  </w:rPr>
                  <m:t>sin</m:t>
                </m:r>
                <m:d>
                  <m:dPr>
                    <m:ctrlPr>
                      <w:rPr>
                        <w:rFonts w:ascii="Cambria Math" w:hAnsi="Cambria Math"/>
                        <w:i/>
                        <w:lang w:val="en-GB"/>
                      </w:rPr>
                    </m:ctrlPr>
                  </m:dPr>
                  <m:e>
                    <m:r>
                      <w:rPr>
                        <w:rFonts w:ascii="Cambria Math" w:hAnsi="Cambria Math"/>
                        <w:lang w:val="en-GB"/>
                      </w:rPr>
                      <m:t>2</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k</m:t>
                        </m:r>
                      </m:sub>
                    </m:sSub>
                    <m:r>
                      <w:rPr>
                        <w:rFonts w:ascii="Cambria Math" w:hAnsi="Cambria Math"/>
                        <w:lang w:val="en-GB"/>
                      </w:rPr>
                      <m:t>t</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3,k</m:t>
                    </m:r>
                  </m:sub>
                </m:sSub>
                <m:r>
                  <w:rPr>
                    <w:rFonts w:ascii="Cambria Math" w:hAnsi="Cambria Math"/>
                    <w:lang w:val="en-GB"/>
                  </w:rPr>
                  <m:t>sin(3</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k</m:t>
                    </m:r>
                  </m:sub>
                </m:sSub>
                <m:r>
                  <w:rPr>
                    <w:rFonts w:ascii="Cambria Math" w:hAnsi="Cambria Math"/>
                    <w:lang w:val="en-GB"/>
                  </w:rPr>
                  <m:t>t)</m:t>
                </m:r>
              </m:oMath>
            </m:oMathPara>
          </w:p>
        </w:tc>
        <w:tc>
          <w:tcPr>
            <w:tcW w:w="962" w:type="dxa"/>
            <w:shd w:val="clear" w:color="auto" w:fill="auto"/>
            <w:vAlign w:val="center"/>
          </w:tcPr>
          <w:p w14:paraId="3D552CEC" w14:textId="3EAA5016" w:rsidR="006C47EE" w:rsidRDefault="006C47EE" w:rsidP="00FF349F">
            <w:pPr>
              <w:pStyle w:val="Els-body-text"/>
              <w:rPr>
                <w:lang w:val="en-GB"/>
              </w:rPr>
            </w:pPr>
            <w:r w:rsidRPr="00A94774">
              <w:rPr>
                <w:lang w:val="en-GB"/>
              </w:rPr>
              <w:t>(</w:t>
            </w:r>
            <w:r>
              <w:rPr>
                <w:lang w:val="en-GB"/>
              </w:rPr>
              <w:t>9</w:t>
            </w:r>
            <w:r w:rsidRPr="00A94774">
              <w:rPr>
                <w:lang w:val="en-GB"/>
              </w:rPr>
              <w:t>)</w:t>
            </w:r>
          </w:p>
        </w:tc>
      </w:tr>
    </w:tbl>
    <w:p w14:paraId="458593B9" w14:textId="77777777" w:rsidR="00C1269C" w:rsidRDefault="00C1269C" w:rsidP="002E1373">
      <w:pPr>
        <w:pStyle w:val="Els-body-text"/>
      </w:pPr>
    </w:p>
    <w:p w14:paraId="7FD5496E" w14:textId="062B4869" w:rsidR="00581E17" w:rsidRPr="006C47EE" w:rsidRDefault="004064F2" w:rsidP="002E1373">
      <w:pPr>
        <w:pStyle w:val="Els-body-text"/>
        <w:rPr>
          <w:lang w:val="en-GB"/>
        </w:rPr>
      </w:pPr>
      <w:r>
        <w:t>The</w:t>
      </w:r>
      <w:r w:rsidR="00581E17">
        <w:t xml:space="preserve"> python Library “modred” was used to perform these steps and a small python script was created to construct the matrix of snapshots.</w:t>
      </w:r>
      <w:r w:rsidR="006C47EE" w:rsidRPr="006C47EE">
        <w:t xml:space="preserve"> </w:t>
      </w:r>
      <w:r w:rsidR="006C47EE">
        <w:t xml:space="preserve">To reconstruct the 3D fields a continuous function for </w:t>
      </w:r>
      <w:r w:rsidR="006C47EE">
        <w:rPr>
          <w:lang w:val="en-GB"/>
        </w:rPr>
        <w:t xml:space="preserve">each </w:t>
      </w:r>
      <m:oMath>
        <m:sSub>
          <m:sSubPr>
            <m:ctrlPr>
              <w:rPr>
                <w:rFonts w:ascii="Cambria Math" w:hAnsi="Cambria Math"/>
                <w:lang w:val="en-GB"/>
              </w:rPr>
            </m:ctrlPr>
          </m:sSubPr>
          <m:e>
            <m:r>
              <w:rPr>
                <w:rFonts w:ascii="Cambria Math"/>
                <w:lang w:val="en-GB"/>
              </w:rPr>
              <m:t>a</m:t>
            </m:r>
          </m:e>
          <m:sub>
            <m:r>
              <w:rPr>
                <w:rFonts w:ascii="Cambria Math"/>
                <w:lang w:val="en-GB"/>
              </w:rPr>
              <m:t>k</m:t>
            </m:r>
          </m:sub>
        </m:sSub>
        <m:d>
          <m:dPr>
            <m:ctrlPr>
              <w:rPr>
                <w:rFonts w:ascii="Cambria Math" w:hAnsi="Cambria Math"/>
                <w:lang w:val="en-GB"/>
              </w:rPr>
            </m:ctrlPr>
          </m:dPr>
          <m:e>
            <m:r>
              <w:rPr>
                <w:rFonts w:ascii="Cambria Math"/>
                <w:lang w:val="en-GB"/>
              </w:rPr>
              <m:t>t</m:t>
            </m:r>
          </m:e>
        </m:d>
      </m:oMath>
      <w:r w:rsidR="006C47EE">
        <w:rPr>
          <w:lang w:val="en-GB"/>
        </w:rPr>
        <w:t xml:space="preserve"> is necessary. From the POD results the array </w:t>
      </w:r>
      <m:oMath>
        <m:r>
          <w:rPr>
            <w:rFonts w:ascii="Cambria Math" w:hAnsi="Cambria Math"/>
          </w:rPr>
          <m:t>T</m:t>
        </m:r>
      </m:oMath>
      <w:r w:rsidR="006C47EE">
        <w:t xml:space="preserve"> was obtained which contains the values of </w:t>
      </w:r>
      <m:oMath>
        <m:sSub>
          <m:sSubPr>
            <m:ctrlPr>
              <w:rPr>
                <w:rFonts w:ascii="Cambria Math" w:hAnsi="Cambria Math"/>
                <w:lang w:val="en-GB"/>
              </w:rPr>
            </m:ctrlPr>
          </m:sSubPr>
          <m:e>
            <m:r>
              <w:rPr>
                <w:rFonts w:ascii="Cambria Math"/>
                <w:lang w:val="en-GB"/>
              </w:rPr>
              <m:t>a</m:t>
            </m:r>
          </m:e>
          <m:sub>
            <m:r>
              <w:rPr>
                <w:rFonts w:ascii="Cambria Math"/>
                <w:lang w:val="en-GB"/>
              </w:rPr>
              <m:t>k</m:t>
            </m:r>
          </m:sub>
        </m:sSub>
        <m:d>
          <m:dPr>
            <m:ctrlPr>
              <w:rPr>
                <w:rFonts w:ascii="Cambria Math" w:hAnsi="Cambria Math"/>
                <w:lang w:val="en-GB"/>
              </w:rPr>
            </m:ctrlPr>
          </m:dPr>
          <m:e>
            <m:r>
              <w:rPr>
                <w:rFonts w:ascii="Cambria Math"/>
                <w:lang w:val="en-GB"/>
              </w:rPr>
              <m:t>t</m:t>
            </m:r>
          </m:e>
        </m:d>
      </m:oMath>
      <w:r w:rsidR="006C47EE">
        <w:rPr>
          <w:lang w:val="en-GB"/>
        </w:rPr>
        <w:t xml:space="preserve"> for the times corresponding to the snapshots. To construct a continuous function from this data a regression method was used. The data was fitted to a third order Fourier Series approximation, with the form presented in equation 9 using the python library “</w:t>
      </w:r>
      <w:r w:rsidR="006C47EE" w:rsidRPr="006D520A">
        <w:rPr>
          <w:lang w:val="en-GB"/>
        </w:rPr>
        <w:t>symfit</w:t>
      </w:r>
      <w:r w:rsidR="006C47EE">
        <w:rPr>
          <w:lang w:val="en-GB"/>
        </w:rPr>
        <w:t>”</w:t>
      </w:r>
      <w:r w:rsidR="00A534E5">
        <w:rPr>
          <w:lang w:val="en-GB"/>
        </w:rPr>
        <w:t>.</w:t>
      </w:r>
    </w:p>
    <w:p w14:paraId="3FB40B29" w14:textId="659D8ABD" w:rsidR="006D520A" w:rsidRDefault="006D520A" w:rsidP="006D520A">
      <w:pPr>
        <w:pStyle w:val="Els-1storder-head"/>
        <w:spacing w:after="120"/>
        <w:rPr>
          <w:lang w:val="en-GB"/>
        </w:rPr>
      </w:pPr>
      <w:r>
        <w:rPr>
          <w:lang w:val="en-GB"/>
        </w:rPr>
        <w:lastRenderedPageBreak/>
        <w:t xml:space="preserve">Results </w:t>
      </w:r>
      <w:r w:rsidR="009725DB">
        <w:rPr>
          <w:lang w:val="en-GB"/>
        </w:rPr>
        <w:t>and Discussion</w:t>
      </w:r>
    </w:p>
    <w:p w14:paraId="37399812" w14:textId="02C6D431" w:rsidR="00067FBF" w:rsidRDefault="00FD03D5" w:rsidP="00145747">
      <w:pPr>
        <w:pStyle w:val="Els-body-text"/>
        <w:rPr>
          <w:lang w:val="en-GB"/>
        </w:rPr>
      </w:pPr>
      <w:r>
        <w:rPr>
          <w:lang w:val="en-GB"/>
        </w:rPr>
        <w:t>The use of POD</w:t>
      </w:r>
      <w:r w:rsidR="005A605D">
        <w:rPr>
          <w:lang w:val="en-GB"/>
        </w:rPr>
        <w:t xml:space="preserve"> in the literature</w:t>
      </w:r>
      <w:r>
        <w:rPr>
          <w:lang w:val="en-GB"/>
        </w:rPr>
        <w:t xml:space="preserve"> is mostly applied to find coherent structure</w:t>
      </w:r>
      <w:r w:rsidR="002E4F97">
        <w:rPr>
          <w:lang w:val="en-GB"/>
        </w:rPr>
        <w:t>s</w:t>
      </w:r>
      <w:r>
        <w:rPr>
          <w:lang w:val="en-GB"/>
        </w:rPr>
        <w:t xml:space="preserve"> in pseudo-stationary or fully developed turbulent flow. Works including this type of analyses include those of </w:t>
      </w:r>
      <w:r w:rsidRPr="004655B3">
        <w:rPr>
          <w:lang w:val="en-GB"/>
        </w:rPr>
        <w:t>Lamote et al</w:t>
      </w:r>
      <w:r>
        <w:rPr>
          <w:lang w:val="en-GB"/>
        </w:rPr>
        <w:t xml:space="preserve"> (2018) and </w:t>
      </w:r>
      <w:r w:rsidRPr="004655B3">
        <w:rPr>
          <w:lang w:val="en-GB"/>
        </w:rPr>
        <w:t>Mayorga et al</w:t>
      </w:r>
      <w:r>
        <w:rPr>
          <w:lang w:val="en-GB"/>
        </w:rPr>
        <w:t xml:space="preserve"> (2022). Another use of POD is for analysis of dynamics of CFD results. In figure </w:t>
      </w:r>
      <w:r w:rsidR="00DC2B1B">
        <w:rPr>
          <w:lang w:val="en-GB"/>
        </w:rPr>
        <w:t>1</w:t>
      </w:r>
      <w:r>
        <w:rPr>
          <w:lang w:val="en-GB"/>
        </w:rPr>
        <w:t xml:space="preserve"> </w:t>
      </w:r>
      <w:r w:rsidR="00926B75">
        <w:rPr>
          <w:lang w:val="en-GB"/>
        </w:rPr>
        <w:t>are</w:t>
      </w:r>
      <w:r>
        <w:rPr>
          <w:lang w:val="en-GB"/>
        </w:rPr>
        <w:t xml:space="preserve"> presented the results of instantaneous power developed by the impeller and </w:t>
      </w:r>
      <w:r w:rsidR="00A534E5" w:rsidRPr="006659C3">
        <w:rPr>
          <w:i/>
          <w:iCs/>
          <w:lang w:val="en-GB"/>
        </w:rPr>
        <w:t>a</w:t>
      </w:r>
      <w:r w:rsidRPr="006659C3">
        <w:rPr>
          <w:i/>
          <w:iCs/>
          <w:lang w:val="en-GB"/>
        </w:rPr>
        <w:t>(t)</w:t>
      </w:r>
      <w:r>
        <w:rPr>
          <w:lang w:val="en-GB"/>
        </w:rPr>
        <w:t xml:space="preserve"> for the 4 principal modes obtained from POD of the full domain </w:t>
      </w:r>
      <w:r w:rsidR="00080A4A">
        <w:rPr>
          <w:lang w:val="en-GB"/>
        </w:rPr>
        <w:t xml:space="preserve">of </w:t>
      </w:r>
      <w:r>
        <w:rPr>
          <w:lang w:val="en-GB"/>
        </w:rPr>
        <w:t xml:space="preserve">time up to 11.5 s including start-up. Power expended in agitation is a well established indicator of the operating conditions of an aerated stirred tank (Paul et al 2003). As such the stabilization of the expended power is a good indicator that the system arrived at </w:t>
      </w:r>
      <w:r w:rsidR="00926B75">
        <w:rPr>
          <w:lang w:val="en-GB"/>
        </w:rPr>
        <w:t>a</w:t>
      </w:r>
      <w:r>
        <w:rPr>
          <w:lang w:val="en-GB"/>
        </w:rPr>
        <w:t xml:space="preserve"> pseudo-stationary state. </w:t>
      </w:r>
      <w:r w:rsidR="00926B75">
        <w:rPr>
          <w:lang w:val="en-GB"/>
        </w:rPr>
        <w:t>For t</w:t>
      </w:r>
      <w:r w:rsidR="008817F6">
        <w:rPr>
          <w:lang w:val="en-GB"/>
        </w:rPr>
        <w:t>he two most important mode</w:t>
      </w:r>
      <w:r w:rsidR="00EE62F4">
        <w:rPr>
          <w:lang w:val="en-GB"/>
        </w:rPr>
        <w:t>s</w:t>
      </w:r>
      <w:r w:rsidR="008817F6">
        <w:rPr>
          <w:lang w:val="en-GB"/>
        </w:rPr>
        <w:t xml:space="preserve"> 0 and 1</w:t>
      </w:r>
      <w:r w:rsidR="00926B75">
        <w:rPr>
          <w:lang w:val="en-GB"/>
        </w:rPr>
        <w:t>,</w:t>
      </w:r>
      <w:r w:rsidR="00926B75" w:rsidRPr="00926B75">
        <w:rPr>
          <w:lang w:val="en-GB"/>
        </w:rPr>
        <w:t xml:space="preserve"> </w:t>
      </w:r>
      <w:r w:rsidR="00094186" w:rsidRPr="006659C3">
        <w:rPr>
          <w:i/>
          <w:iCs/>
          <w:lang w:val="en-GB"/>
        </w:rPr>
        <w:t>a</w:t>
      </w:r>
      <w:r w:rsidR="00926B75" w:rsidRPr="006659C3">
        <w:rPr>
          <w:i/>
          <w:iCs/>
          <w:lang w:val="en-GB"/>
        </w:rPr>
        <w:t>(t)</w:t>
      </w:r>
      <w:r w:rsidR="00926B75">
        <w:rPr>
          <w:lang w:val="en-GB"/>
        </w:rPr>
        <w:t xml:space="preserve"> stabilizes</w:t>
      </w:r>
      <w:r w:rsidR="00EE62F4">
        <w:rPr>
          <w:lang w:val="en-GB"/>
        </w:rPr>
        <w:t xml:space="preserve"> at 6 s of aerated flow as the aerated power</w:t>
      </w:r>
      <w:r w:rsidR="00926B75">
        <w:rPr>
          <w:lang w:val="en-GB"/>
        </w:rPr>
        <w:t xml:space="preserve"> also</w:t>
      </w:r>
      <w:r w:rsidR="00EE62F4">
        <w:rPr>
          <w:lang w:val="en-GB"/>
        </w:rPr>
        <w:t xml:space="preserve"> stabilizes. Further POD analyses w</w:t>
      </w:r>
      <w:r w:rsidR="00926B75">
        <w:rPr>
          <w:lang w:val="en-GB"/>
        </w:rPr>
        <w:t>ere</w:t>
      </w:r>
      <w:r w:rsidR="00EE62F4">
        <w:rPr>
          <w:lang w:val="en-GB"/>
        </w:rPr>
        <w:t xml:space="preserve"> done from 6 s of simu</w:t>
      </w:r>
      <w:r w:rsidR="00810089">
        <w:rPr>
          <w:lang w:val="en-GB"/>
        </w:rPr>
        <w:t xml:space="preserve">lation for these reasons. The </w:t>
      </w:r>
      <w:r w:rsidR="00094186" w:rsidRPr="006659C3">
        <w:rPr>
          <w:i/>
          <w:iCs/>
          <w:lang w:val="en-GB"/>
        </w:rPr>
        <w:t>a</w:t>
      </w:r>
      <w:r w:rsidR="00810089" w:rsidRPr="006659C3">
        <w:rPr>
          <w:i/>
          <w:iCs/>
          <w:lang w:val="en-GB"/>
        </w:rPr>
        <w:t>(t)</w:t>
      </w:r>
      <w:r w:rsidR="00810089">
        <w:rPr>
          <w:lang w:val="en-GB"/>
        </w:rPr>
        <w:t xml:space="preserve"> profiles present a step perturbation with a plateau from 2 s to 3.6 s, this coincides with the transition of the impeller from operating in the regime with 6 equally sized trailing air cavities to 3 larger and 3 smaller sized trailing air cavities.</w:t>
      </w:r>
    </w:p>
    <w:p w14:paraId="437200A8" w14:textId="25491A7B" w:rsidR="002D34B9" w:rsidRDefault="00686F50" w:rsidP="00145747">
      <w:pPr>
        <w:pStyle w:val="Els-body-text"/>
        <w:rPr>
          <w:lang w:val="en-GB"/>
        </w:rPr>
      </w:pPr>
      <w:r>
        <w:rPr>
          <w:noProof/>
        </w:rPr>
        <mc:AlternateContent>
          <mc:Choice Requires="wps">
            <w:drawing>
              <wp:anchor distT="0" distB="0" distL="114300" distR="114300" simplePos="0" relativeHeight="251691008" behindDoc="0" locked="0" layoutInCell="1" allowOverlap="1" wp14:anchorId="05E38C43" wp14:editId="7E991619">
                <wp:simplePos x="0" y="0"/>
                <wp:positionH relativeFrom="margin">
                  <wp:align>right</wp:align>
                </wp:positionH>
                <wp:positionV relativeFrom="paragraph">
                  <wp:posOffset>2566323</wp:posOffset>
                </wp:positionV>
                <wp:extent cx="4499610" cy="387985"/>
                <wp:effectExtent l="0" t="0" r="0" b="0"/>
                <wp:wrapTopAndBottom/>
                <wp:docPr id="1030185656" name="Text Box 1"/>
                <wp:cNvGraphicFramePr/>
                <a:graphic xmlns:a="http://schemas.openxmlformats.org/drawingml/2006/main">
                  <a:graphicData uri="http://schemas.microsoft.com/office/word/2010/wordprocessingShape">
                    <wps:wsp>
                      <wps:cNvSpPr txBox="1"/>
                      <wps:spPr>
                        <a:xfrm>
                          <a:off x="0" y="0"/>
                          <a:ext cx="4499610" cy="388188"/>
                        </a:xfrm>
                        <a:prstGeom prst="rect">
                          <a:avLst/>
                        </a:prstGeom>
                        <a:solidFill>
                          <a:prstClr val="white"/>
                        </a:solidFill>
                        <a:ln>
                          <a:noFill/>
                        </a:ln>
                      </wps:spPr>
                      <wps:txbx>
                        <w:txbxContent>
                          <w:p w14:paraId="252CD578" w14:textId="22E3892E" w:rsidR="00357EA4" w:rsidRPr="007023E7" w:rsidRDefault="00357EA4" w:rsidP="00357EA4">
                            <w:pPr>
                              <w:pStyle w:val="Caption"/>
                              <w:rPr>
                                <w:noProof/>
                                <w:sz w:val="20"/>
                                <w:lang w:val="en-GB"/>
                              </w:rPr>
                            </w:pPr>
                            <w:r>
                              <w:t xml:space="preserve">Figure </w:t>
                            </w:r>
                            <w:r>
                              <w:fldChar w:fldCharType="begin"/>
                            </w:r>
                            <w:r>
                              <w:instrText xml:space="preserve"> SEQ Figure \* ARABIC </w:instrText>
                            </w:r>
                            <w:r>
                              <w:fldChar w:fldCharType="separate"/>
                            </w:r>
                            <w:r>
                              <w:rPr>
                                <w:noProof/>
                              </w:rPr>
                              <w:t>1</w:t>
                            </w:r>
                            <w:r>
                              <w:fldChar w:fldCharType="end"/>
                            </w:r>
                            <w:r w:rsidRPr="00555447">
                              <w:t xml:space="preserve"> A) Power spent on agitation calculated online with CFD simulation B) a(t) of the main 4 modes of the 0 s to 11 s POD.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E38C43" id="_x0000_t202" coordsize="21600,21600" o:spt="202" path="m,l,21600r21600,l21600,xe">
                <v:stroke joinstyle="miter"/>
                <v:path gradientshapeok="t" o:connecttype="rect"/>
              </v:shapetype>
              <v:shape id="Text Box 1" o:spid="_x0000_s1026" type="#_x0000_t202" style="position:absolute;left:0;text-align:left;margin-left:303.1pt;margin-top:202.05pt;width:354.3pt;height:30.55pt;z-index:2516910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" stroked="f">
                <v:textbox inset="0,0,0,0">
                  <w:txbxContent>
                    <w:p w14:paraId="252CD578" w14:textId="22E3892E" w:rsidR="00357EA4" w:rsidRPr="007023E7" w:rsidRDefault="00357EA4" w:rsidP="00357EA4">
                      <w:pPr>
                        <w:pStyle w:val="Caption"/>
                        <w:rPr>
                          <w:noProof/>
                          <w:sz w:val="20"/>
                          <w:lang w:val="en-GB"/>
                        </w:rPr>
                      </w:pPr>
                      <w:r>
                        <w:t xml:space="preserve">Figure </w:t>
                      </w:r>
                      <w:r>
                        <w:fldChar w:fldCharType="begin"/>
                      </w:r>
                      <w:r>
                        <w:instrText xml:space="preserve"> SEQ Figure \* ARABIC </w:instrText>
                      </w:r>
                      <w:r>
                        <w:fldChar w:fldCharType="separate"/>
                      </w:r>
                      <w:r>
                        <w:rPr>
                          <w:noProof/>
                        </w:rPr>
                        <w:t>1</w:t>
                      </w:r>
                      <w:r>
                        <w:fldChar w:fldCharType="end"/>
                      </w:r>
                      <w:r w:rsidRPr="00555447">
                        <w:t xml:space="preserve"> A) Power spent on agitation calculated online with CFD simulation B) a(t) of the main 4 modes of the 0 s to 11 s POD.</w:t>
                      </w:r>
                    </w:p>
                  </w:txbxContent>
                </v:textbox>
                <w10:wrap type="topAndBottom" anchorx="margin"/>
              </v:shape>
            </w:pict>
          </mc:Fallback>
        </mc:AlternateContent>
      </w:r>
      <w:r w:rsidRPr="00686F50">
        <w:rPr>
          <w:noProof/>
          <w:lang w:val="en-GB"/>
        </w:rPr>
        <w:drawing>
          <wp:anchor distT="0" distB="0" distL="114300" distR="114300" simplePos="0" relativeHeight="251693056" behindDoc="0" locked="0" layoutInCell="1" allowOverlap="1" wp14:anchorId="660D3AAA" wp14:editId="554435E9">
            <wp:simplePos x="0" y="0"/>
            <wp:positionH relativeFrom="margin">
              <wp:align>right</wp:align>
            </wp:positionH>
            <wp:positionV relativeFrom="paragraph">
              <wp:posOffset>990492</wp:posOffset>
            </wp:positionV>
            <wp:extent cx="4499610" cy="1633855"/>
            <wp:effectExtent l="0" t="0" r="0" b="4445"/>
            <wp:wrapTopAndBottom/>
            <wp:docPr id="346519048" name="Picture 1" descr="A graph of a graph of a graph of a graph of a graph of a graph of a graph of a graph of a graph of a graph of a graph of a graph of a graph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19048" name="Picture 1" descr="A graph of a graph of a graph of a graph of a graph of a graph of a graph of a graph of a graph of a graph of a graph of a graph of a graph of&#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499610" cy="1633855"/>
                    </a:xfrm>
                    <a:prstGeom prst="rect">
                      <a:avLst/>
                    </a:prstGeom>
                  </pic:spPr>
                </pic:pic>
              </a:graphicData>
            </a:graphic>
          </wp:anchor>
        </w:drawing>
      </w:r>
      <w:r w:rsidR="00352501">
        <w:rPr>
          <w:lang w:val="en-GB"/>
        </w:rPr>
        <w:t>POD was performed based on the snapshots from 6</w:t>
      </w:r>
      <w:r w:rsidR="00AE7271">
        <w:rPr>
          <w:lang w:val="en-GB"/>
        </w:rPr>
        <w:t xml:space="preserve"> s</w:t>
      </w:r>
      <w:r w:rsidR="00352501">
        <w:rPr>
          <w:lang w:val="en-GB"/>
        </w:rPr>
        <w:t xml:space="preserve"> to 11.5 s, the sampling rate was 10 s</w:t>
      </w:r>
      <w:r w:rsidR="00352501">
        <w:rPr>
          <w:vertAlign w:val="superscript"/>
          <w:lang w:val="en-GB"/>
        </w:rPr>
        <w:t>-1</w:t>
      </w:r>
      <w:r w:rsidR="00352501">
        <w:rPr>
          <w:lang w:val="en-GB"/>
        </w:rPr>
        <w:t xml:space="preserve"> which corresponds to 55 snapshots. </w:t>
      </w:r>
      <w:r w:rsidR="00080A4A">
        <w:rPr>
          <w:lang w:val="en-GB"/>
        </w:rPr>
        <w:t>The</w:t>
      </w:r>
      <w:r w:rsidR="006B0F65">
        <w:rPr>
          <w:lang w:val="en-GB"/>
        </w:rPr>
        <w:t xml:space="preserve"> vector fields </w:t>
      </w:r>
      <w:r w:rsidR="00F366E0">
        <w:rPr>
          <w:lang w:val="en-GB"/>
        </w:rPr>
        <w:t>of velocity</w:t>
      </w:r>
      <w:r w:rsidR="0089351C">
        <w:rPr>
          <w:lang w:val="en-GB"/>
        </w:rPr>
        <w:t xml:space="preserve"> of air</w:t>
      </w:r>
      <w:r w:rsidR="005A605D">
        <w:rPr>
          <w:lang w:val="en-GB"/>
        </w:rPr>
        <w:t xml:space="preserve">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u</m:t>
                </m:r>
              </m:e>
            </m:acc>
          </m:e>
          <m:sub>
            <m:r>
              <w:rPr>
                <w:rFonts w:ascii="Cambria Math" w:hAnsi="Cambria Math"/>
                <w:lang w:val="en-GB"/>
              </w:rPr>
              <m:t>air</m:t>
            </m:r>
          </m:sub>
        </m:sSub>
      </m:oMath>
      <w:r w:rsidR="005A605D">
        <w:rPr>
          <w:lang w:val="en-GB"/>
        </w:rPr>
        <w:t>)</w:t>
      </w:r>
      <w:r w:rsidR="0089351C">
        <w:rPr>
          <w:lang w:val="en-GB"/>
        </w:rPr>
        <w:t xml:space="preserve"> and velocity of water</w:t>
      </w:r>
      <w:r w:rsidR="005A605D">
        <w:rPr>
          <w:lang w:val="en-GB"/>
        </w:rPr>
        <w:t xml:space="preserve">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u</m:t>
                </m:r>
              </m:e>
            </m:acc>
          </m:e>
          <m:sub>
            <m:r>
              <w:rPr>
                <w:rFonts w:ascii="Cambria Math" w:hAnsi="Cambria Math"/>
                <w:lang w:val="en-GB"/>
              </w:rPr>
              <m:t>water</m:t>
            </m:r>
          </m:sub>
        </m:sSub>
      </m:oMath>
      <w:r w:rsidR="005A605D">
        <w:rPr>
          <w:lang w:val="en-GB"/>
        </w:rPr>
        <w:t xml:space="preserve">) </w:t>
      </w:r>
      <w:r w:rsidR="00080A4A">
        <w:rPr>
          <w:lang w:val="en-GB"/>
        </w:rPr>
        <w:t xml:space="preserve"> were decomposed</w:t>
      </w:r>
      <w:r w:rsidR="0089351C">
        <w:rPr>
          <w:lang w:val="en-GB"/>
        </w:rPr>
        <w:t xml:space="preserve">. For each of the velocity fields 11 modes were necessary to effectively represent the CFD data. These 11 modes represent more than 99% of the eigen values of </w:t>
      </w:r>
      <w:r w:rsidR="00E72B71">
        <w:rPr>
          <w:lang w:val="en-GB"/>
        </w:rPr>
        <w:t>both</w:t>
      </w:r>
      <w:r w:rsidR="0089351C">
        <w:rPr>
          <w:lang w:val="en-GB"/>
        </w:rPr>
        <w:t xml:space="preserve"> correlation </w:t>
      </w:r>
      <w:r w:rsidR="00E72B71">
        <w:rPr>
          <w:lang w:val="en-GB"/>
        </w:rPr>
        <w:t>matrices, the advised threshold (Chen et al, 2019).</w:t>
      </w:r>
      <w:r w:rsidR="004C2AA2">
        <w:rPr>
          <w:lang w:val="en-GB"/>
        </w:rPr>
        <w:t xml:space="preserve"> </w:t>
      </w:r>
    </w:p>
    <w:p w14:paraId="604AEFCC" w14:textId="7AFC1D71" w:rsidR="00686F50" w:rsidRDefault="00686F50" w:rsidP="00145747">
      <w:pPr>
        <w:pStyle w:val="Els-body-text"/>
        <w:rPr>
          <w:lang w:val="en-GB"/>
        </w:rPr>
      </w:pPr>
    </w:p>
    <w:p w14:paraId="3698A549" w14:textId="0311F4BC" w:rsidR="00463AC1" w:rsidRDefault="006B0F65" w:rsidP="00145747">
      <w:pPr>
        <w:pStyle w:val="Els-body-text"/>
        <w:rPr>
          <w:lang w:val="en-GB"/>
        </w:rPr>
      </w:pPr>
      <w:r>
        <w:rPr>
          <w:lang w:val="en-GB"/>
        </w:rPr>
        <w:t xml:space="preserve">The values of </w:t>
      </w:r>
      <w:r w:rsidR="00357EA4">
        <w:rPr>
          <w:lang w:val="en-GB"/>
        </w:rPr>
        <w:t>a</w:t>
      </w:r>
      <w:r>
        <w:rPr>
          <w:lang w:val="en-GB"/>
        </w:rPr>
        <w:t xml:space="preserve">(t) </w:t>
      </w:r>
      <w:r w:rsidR="005A605D">
        <w:rPr>
          <w:lang w:val="en-GB"/>
        </w:rPr>
        <w:t>of the</w:t>
      </w:r>
      <w:r>
        <w:rPr>
          <w:lang w:val="en-GB"/>
        </w:rPr>
        <w:t xml:space="preserve"> most important modes in both </w:t>
      </w:r>
      <w:r w:rsidR="00926B75">
        <w:rPr>
          <w:lang w:val="en-GB"/>
        </w:rPr>
        <w:t>vector fields</w:t>
      </w:r>
      <w:r>
        <w:rPr>
          <w:lang w:val="en-GB"/>
        </w:rPr>
        <w:t xml:space="preserve"> represent a constant profile independent of time. For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u</m:t>
                </m:r>
              </m:e>
            </m:acc>
          </m:e>
          <m:sub>
            <m:r>
              <w:rPr>
                <w:rFonts w:ascii="Cambria Math" w:hAnsi="Cambria Math"/>
                <w:lang w:val="en-GB"/>
              </w:rPr>
              <m:t>water</m:t>
            </m:r>
          </m:sub>
        </m:sSub>
      </m:oMath>
      <w:r>
        <w:rPr>
          <w:lang w:val="en-GB"/>
        </w:rPr>
        <w:t xml:space="preserve"> α(t) of the first mode is 630 and for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u</m:t>
                </m:r>
              </m:e>
            </m:acc>
          </m:e>
          <m:sub>
            <m:r>
              <w:rPr>
                <w:rFonts w:ascii="Cambria Math" w:hAnsi="Cambria Math"/>
                <w:lang w:val="en-GB"/>
              </w:rPr>
              <m:t>air</m:t>
            </m:r>
          </m:sub>
        </m:sSub>
      </m:oMath>
      <w:r>
        <w:rPr>
          <w:lang w:val="en-GB"/>
        </w:rPr>
        <w:t xml:space="preserve"> it is 766. The </w:t>
      </w:r>
      <w:r w:rsidR="00926B75">
        <w:rPr>
          <w:lang w:val="en-GB"/>
        </w:rPr>
        <w:t>other 3</w:t>
      </w:r>
      <w:r>
        <w:rPr>
          <w:lang w:val="en-GB"/>
        </w:rPr>
        <w:t xml:space="preserve"> most important modes are presented in figure </w:t>
      </w:r>
      <w:r w:rsidR="00DC2B1B">
        <w:rPr>
          <w:lang w:val="en-GB"/>
        </w:rPr>
        <w:t>2</w:t>
      </w:r>
      <w:r>
        <w:rPr>
          <w:lang w:val="en-GB"/>
        </w:rPr>
        <w:t xml:space="preserve">. These modes present an oscillatory behaviour as is expected, but the profile of the curves is not well conforming to simple </w:t>
      </w:r>
      <w:r w:rsidR="00E40C86">
        <w:rPr>
          <w:lang w:val="en-GB"/>
        </w:rPr>
        <w:t>periodic</w:t>
      </w:r>
      <w:r>
        <w:rPr>
          <w:lang w:val="en-GB"/>
        </w:rPr>
        <w:t xml:space="preserve"> functions</w:t>
      </w:r>
      <w:r w:rsidR="00711720">
        <w:rPr>
          <w:lang w:val="en-GB"/>
        </w:rPr>
        <w:t>,</w:t>
      </w:r>
      <w:r>
        <w:rPr>
          <w:lang w:val="en-GB"/>
        </w:rPr>
        <w:t xml:space="preserve"> as has been observed for </w:t>
      </w:r>
      <w:r w:rsidR="00F366E0">
        <w:rPr>
          <w:lang w:val="en-GB"/>
        </w:rPr>
        <w:t>non-aerated</w:t>
      </w:r>
      <w:r>
        <w:rPr>
          <w:lang w:val="en-GB"/>
        </w:rPr>
        <w:t xml:space="preserve"> flows (</w:t>
      </w:r>
      <w:r w:rsidRPr="004655B3">
        <w:rPr>
          <w:lang w:val="en-GB"/>
        </w:rPr>
        <w:t>Mayorga et al</w:t>
      </w:r>
      <w:r>
        <w:rPr>
          <w:lang w:val="en-GB"/>
        </w:rPr>
        <w:t xml:space="preserve"> 2022).</w:t>
      </w:r>
      <w:r w:rsidR="00DF6BE0" w:rsidRPr="00DF6BE0">
        <w:rPr>
          <w:noProof/>
          <w:lang w:val="en-GB"/>
        </w:rPr>
        <w:t xml:space="preserve"> </w:t>
      </w:r>
      <w:r w:rsidR="00711720">
        <w:rPr>
          <w:noProof/>
          <w:lang w:val="en-GB"/>
        </w:rPr>
        <w:t xml:space="preserve"> </w:t>
      </w:r>
      <w:r w:rsidR="00E63F27">
        <w:rPr>
          <w:lang w:val="en-GB"/>
        </w:rPr>
        <w:t xml:space="preserve">Reconstruction of the vector fields using equation 8 was done to </w:t>
      </w:r>
      <w:r w:rsidR="005A605D">
        <w:rPr>
          <w:lang w:val="en-GB"/>
        </w:rPr>
        <w:t>investigate</w:t>
      </w:r>
      <w:r w:rsidR="00E63F27">
        <w:rPr>
          <w:lang w:val="en-GB"/>
        </w:rPr>
        <w:t xml:space="preserve"> the error associated with POD alone.</w:t>
      </w:r>
      <w:r w:rsidR="005A605D">
        <w:rPr>
          <w:lang w:val="en-GB"/>
        </w:rPr>
        <w:t xml:space="preserve"> Error was defined as seen in equation 10.</w:t>
      </w:r>
      <w:r w:rsidR="0044127B">
        <w:rPr>
          <w:lang w:val="en-GB"/>
        </w:rPr>
        <w:t xml:space="preserve"> </w:t>
      </w:r>
      <w:r w:rsidR="00553EBD">
        <w:rPr>
          <w:lang w:val="en-GB"/>
        </w:rPr>
        <w:t xml:space="preserve">The average error over the space and time domains was 7% for </w:t>
      </w:r>
      <m:oMath>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air</m:t>
            </m:r>
          </m:sub>
        </m:sSub>
      </m:oMath>
      <w:r w:rsidR="00553EBD">
        <w:rPr>
          <w:lang w:val="en-GB"/>
        </w:rPr>
        <w:t xml:space="preserve"> 5% for </w:t>
      </w:r>
      <m:oMath>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water</m:t>
            </m:r>
          </m:sub>
        </m:sSub>
      </m:oMath>
      <w:r w:rsidR="00553EBD">
        <w:rPr>
          <w:lang w:val="en-GB"/>
        </w:rPr>
        <w:t xml:space="preserve">. </w:t>
      </w:r>
    </w:p>
    <w:p w14:paraId="52985242" w14:textId="6A2EF7CF" w:rsidR="001E1B2B" w:rsidRDefault="001E1B2B" w:rsidP="00145747">
      <w:pPr>
        <w:pStyle w:val="Els-body-text"/>
        <w:rPr>
          <w:lang w:val="en-GB"/>
        </w:rPr>
      </w:pPr>
    </w:p>
    <w:tbl>
      <w:tblPr>
        <w:tblpPr w:leftFromText="141" w:rightFromText="141" w:vertAnchor="text" w:horzAnchor="margin" w:tblpY="39"/>
        <w:tblW w:w="7077" w:type="dxa"/>
        <w:tblLook w:val="04A0" w:firstRow="1" w:lastRow="0" w:firstColumn="1" w:lastColumn="0" w:noHBand="0" w:noVBand="1"/>
      </w:tblPr>
      <w:tblGrid>
        <w:gridCol w:w="6116"/>
        <w:gridCol w:w="961"/>
      </w:tblGrid>
      <w:tr w:rsidR="001E1B2B" w:rsidRPr="004655B3" w14:paraId="16F9C1D0" w14:textId="77777777" w:rsidTr="001E1B2B">
        <w:trPr>
          <w:trHeight w:val="401"/>
        </w:trPr>
        <w:tc>
          <w:tcPr>
            <w:tcW w:w="6116" w:type="dxa"/>
            <w:shd w:val="clear" w:color="auto" w:fill="auto"/>
            <w:vAlign w:val="center"/>
          </w:tcPr>
          <w:p w14:paraId="0D271756" w14:textId="0ECCFC56" w:rsidR="001E1B2B" w:rsidRPr="00A94774" w:rsidRDefault="00000000" w:rsidP="001E1B2B">
            <w:pPr>
              <w:pStyle w:val="Els-body-text"/>
              <w:rPr>
                <w:lang w:val="en-GB"/>
              </w:rPr>
            </w:pPr>
            <m:oMathPara>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rel</m:t>
                    </m:r>
                  </m:sub>
                </m:sSub>
                <m:r>
                  <w:rPr>
                    <w:rFonts w:ascii="Cambria Math" w:hAnsi="Cambria Math"/>
                    <w:lang w:val="en-GB"/>
                  </w:rPr>
                  <m:t>=</m:t>
                </m:r>
                <m:f>
                  <m:fPr>
                    <m:ctrlPr>
                      <w:rPr>
                        <w:rFonts w:ascii="Cambria Math" w:hAnsi="Cambria Math"/>
                        <w:i/>
                        <w:lang w:val="en-GB"/>
                      </w:rPr>
                    </m:ctrlPr>
                  </m:fPr>
                  <m:num>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POD</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CFD</m:t>
                            </m:r>
                          </m:sub>
                        </m:sSub>
                      </m:e>
                    </m:d>
                  </m:num>
                  <m:den>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CFD</m:t>
                            </m:r>
                          </m:sub>
                        </m:sSub>
                      </m:e>
                    </m:d>
                  </m:den>
                </m:f>
              </m:oMath>
            </m:oMathPara>
          </w:p>
        </w:tc>
        <w:tc>
          <w:tcPr>
            <w:tcW w:w="961" w:type="dxa"/>
            <w:shd w:val="clear" w:color="auto" w:fill="auto"/>
            <w:vAlign w:val="center"/>
          </w:tcPr>
          <w:p w14:paraId="2FB6E847" w14:textId="77777777" w:rsidR="001E1B2B" w:rsidRPr="00A94774" w:rsidRDefault="001E1B2B" w:rsidP="001E1B2B">
            <w:pPr>
              <w:pStyle w:val="Els-body-text"/>
              <w:rPr>
                <w:lang w:val="en-GB"/>
              </w:rPr>
            </w:pPr>
            <w:r w:rsidRPr="00A94774">
              <w:rPr>
                <w:lang w:val="en-GB"/>
              </w:rPr>
              <w:t>(</w:t>
            </w:r>
            <w:r>
              <w:rPr>
                <w:lang w:val="en-GB"/>
              </w:rPr>
              <w:t>10</w:t>
            </w:r>
            <w:r w:rsidRPr="00A94774">
              <w:rPr>
                <w:lang w:val="en-GB"/>
              </w:rPr>
              <w:t>)</w:t>
            </w:r>
          </w:p>
        </w:tc>
      </w:tr>
    </w:tbl>
    <w:p w14:paraId="2E4A11FC" w14:textId="4FD480D1" w:rsidR="00B40976" w:rsidRDefault="002F7111" w:rsidP="00145747">
      <w:pPr>
        <w:pStyle w:val="Els-body-text"/>
        <w:rPr>
          <w:lang w:val="en-GB"/>
        </w:rPr>
      </w:pPr>
      <w:r>
        <w:rPr>
          <w:noProof/>
        </w:rPr>
        <w:lastRenderedPageBreak/>
        <mc:AlternateContent>
          <mc:Choice Requires="wpg">
            <w:drawing>
              <wp:anchor distT="0" distB="0" distL="114300" distR="114300" simplePos="0" relativeHeight="251680768" behindDoc="0" locked="0" layoutInCell="1" allowOverlap="1" wp14:anchorId="0FF65CB5" wp14:editId="71E3B4EF">
                <wp:simplePos x="0" y="0"/>
                <wp:positionH relativeFrom="margin">
                  <wp:posOffset>906780</wp:posOffset>
                </wp:positionH>
                <wp:positionV relativeFrom="paragraph">
                  <wp:posOffset>3970391</wp:posOffset>
                </wp:positionV>
                <wp:extent cx="2683510" cy="1381760"/>
                <wp:effectExtent l="0" t="0" r="2540" b="8890"/>
                <wp:wrapTopAndBottom/>
                <wp:docPr id="762458918" name="Group 18"/>
                <wp:cNvGraphicFramePr/>
                <a:graphic xmlns:a="http://schemas.openxmlformats.org/drawingml/2006/main">
                  <a:graphicData uri="http://schemas.microsoft.com/office/word/2010/wordprocessingGroup">
                    <wpg:wgp>
                      <wpg:cNvGrpSpPr/>
                      <wpg:grpSpPr>
                        <a:xfrm>
                          <a:off x="0" y="0"/>
                          <a:ext cx="2683510" cy="1381760"/>
                          <a:chOff x="31192" y="25400"/>
                          <a:chExt cx="2862783" cy="1473558"/>
                        </a:xfrm>
                      </wpg:grpSpPr>
                      <wpg:grpSp>
                        <wpg:cNvPr id="629693534" name="Group 11"/>
                        <wpg:cNvGrpSpPr/>
                        <wpg:grpSpPr>
                          <a:xfrm>
                            <a:off x="69850" y="31750"/>
                            <a:ext cx="2824125" cy="1467208"/>
                            <a:chOff x="0" y="-1570"/>
                            <a:chExt cx="2825050" cy="1468420"/>
                          </a:xfrm>
                        </wpg:grpSpPr>
                        <pic:pic xmlns:pic="http://schemas.openxmlformats.org/drawingml/2006/picture">
                          <pic:nvPicPr>
                            <pic:cNvPr id="440097667" name="Picture 1" descr="A greyscale photo of a graph&#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12172" t="5880" r="18368" b="5984"/>
                            <a:stretch/>
                          </pic:blipFill>
                          <pic:spPr bwMode="auto">
                            <a:xfrm>
                              <a:off x="0" y="0"/>
                              <a:ext cx="1036955" cy="1466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48841455" name="Picture 1748841455" descr="A greyscale photo of a graph&#10;&#10;Description automatically generated"/>
                            <pic:cNvPicPr>
                              <a:picLocks noChangeAspect="1"/>
                            </pic:cNvPicPr>
                          </pic:nvPicPr>
                          <pic:blipFill rotWithShape="1">
                            <a:blip r:embed="rId10">
                              <a:extLst>
                                <a:ext uri="{28A0092B-C50C-407E-A947-70E740481C1C}">
                                  <a14:useLocalDpi xmlns:a14="http://schemas.microsoft.com/office/drawing/2010/main" val="0"/>
                                </a:ext>
                              </a:extLst>
                            </a:blip>
                            <a:srcRect l="87680" t="52165" r="662" b="4988"/>
                            <a:stretch/>
                          </pic:blipFill>
                          <pic:spPr bwMode="auto">
                            <a:xfrm>
                              <a:off x="2490823" y="41637"/>
                              <a:ext cx="334227" cy="137125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79098965" name="Picture 1" descr="A close-up of a graph&#10;&#10;Description automatically generated"/>
                            <pic:cNvPicPr>
                              <a:picLocks noChangeAspect="1"/>
                            </pic:cNvPicPr>
                          </pic:nvPicPr>
                          <pic:blipFill rotWithShape="1">
                            <a:blip r:embed="rId11">
                              <a:extLst>
                                <a:ext uri="{28A0092B-C50C-407E-A947-70E740481C1C}">
                                  <a14:useLocalDpi xmlns:a14="http://schemas.microsoft.com/office/drawing/2010/main" val="0"/>
                                </a:ext>
                              </a:extLst>
                            </a:blip>
                            <a:srcRect l="9284" t="5660" r="7400" b="5846"/>
                            <a:stretch/>
                          </pic:blipFill>
                          <pic:spPr bwMode="auto">
                            <a:xfrm>
                              <a:off x="1419170" y="-1570"/>
                              <a:ext cx="1031875" cy="1468120"/>
                            </a:xfrm>
                            <a:prstGeom prst="rect">
                              <a:avLst/>
                            </a:prstGeom>
                            <a:ln>
                              <a:noFill/>
                            </a:ln>
                            <a:extLst>
                              <a:ext uri="{53640926-AAD7-44D8-BBD7-CCE9431645EC}">
                                <a14:shadowObscured xmlns:a14="http://schemas.microsoft.com/office/drawing/2010/main"/>
                              </a:ext>
                            </a:extLst>
                          </pic:spPr>
                        </pic:pic>
                      </wpg:grpSp>
                      <wpg:grpSp>
                        <wpg:cNvPr id="793736964" name="Group 17"/>
                        <wpg:cNvGrpSpPr/>
                        <wpg:grpSpPr>
                          <a:xfrm>
                            <a:off x="31192" y="25400"/>
                            <a:ext cx="1854212" cy="534253"/>
                            <a:chOff x="31192" y="25400"/>
                            <a:chExt cx="1854212" cy="534253"/>
                          </a:xfrm>
                        </wpg:grpSpPr>
                        <wps:wsp>
                          <wps:cNvPr id="665992888" name="Text Box 12"/>
                          <wps:cNvSpPr txBox="1"/>
                          <wps:spPr>
                            <a:xfrm>
                              <a:off x="31192" y="25400"/>
                              <a:ext cx="405434" cy="534253"/>
                            </a:xfrm>
                            <a:prstGeom prst="rect">
                              <a:avLst/>
                            </a:prstGeom>
                            <a:noFill/>
                            <a:ln w="6350">
                              <a:noFill/>
                            </a:ln>
                          </wps:spPr>
                          <wps:txbx>
                            <w:txbxContent>
                              <w:p w14:paraId="15564046" w14:textId="77777777" w:rsidR="00464518" w:rsidRDefault="00464518" w:rsidP="0046451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2146021" name="Text Box 12"/>
                          <wps:cNvSpPr txBox="1"/>
                          <wps:spPr>
                            <a:xfrm>
                              <a:off x="1422400" y="25400"/>
                              <a:ext cx="463004" cy="534253"/>
                            </a:xfrm>
                            <a:prstGeom prst="rect">
                              <a:avLst/>
                            </a:prstGeom>
                            <a:noFill/>
                            <a:ln w="6350">
                              <a:noFill/>
                            </a:ln>
                          </wps:spPr>
                          <wps:txbx>
                            <w:txbxContent>
                              <w:p w14:paraId="167BF9E9" w14:textId="2E61D9FA" w:rsidR="00464518" w:rsidRDefault="00464518" w:rsidP="0046451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FF65CB5" id="Group 18" o:spid="_x0000_s1027" style="position:absolute;left:0;text-align:left;margin-left:71.4pt;margin-top:312.65pt;width:211.3pt;height:108.8pt;z-index:251680768;mso-position-horizontal-relative:margin;mso-width-relative:margin;mso-height-relative:margin" coordorigin="311,254" coordsize="28627,14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">
                <v:group id="Group 11" o:spid="_x0000_s1028" style="position:absolute;left:698;top:317;width:28241;height:14672" coordorigin=",-15" coordsize="28250,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 greyscale photo of a graph&#10;&#10;Description automatically generated" style="position:absolute;width:10369;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">
                    <v:imagedata r:id="rId16" o:title="A greyscale photo of a graph&#10;&#10;Description automatically generated" croptop="3854f" cropbottom="3922f" cropleft="7977f" cropright="12038f"/>
                  </v:shape>
                  <v:shape id="Picture 1748841455" o:spid="_x0000_s1030" type="#_x0000_t75" alt="A greyscale photo of a graph&#10;&#10;Description automatically generated" style="position:absolute;left:24908;top:416;width:3342;height:1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">
                    <v:imagedata r:id="rId17" o:title="A greyscale photo of a graph&#10;&#10;Description automatically generated" croptop="34187f" cropbottom="3269f" cropleft="57462f" cropright="434f"/>
                  </v:shape>
                  <v:shape id="Picture 1" o:spid="_x0000_s1031" type="#_x0000_t75" alt="A close-up of a graph&#10;&#10;Description automatically generated" style="position:absolute;left:14191;top:-15;width:10319;height:1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">
                    <v:imagedata r:id="rId18" o:title="A close-up of a graph&#10;&#10;Description automatically generated" croptop="3709f" cropbottom="3831f" cropleft="6084f" cropright="4850f"/>
                  </v:shape>
                </v:group>
                <v:group id="Group 17" o:spid="_x0000_s1032" style="position:absolute;left:311;top:254;width:18543;height:5342" coordorigin="311,254" coordsize="18542,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">
                  <v:shape id="Text Box 12" o:spid="_x0000_s1033" type="#_x0000_t202" style="position:absolute;left:311;top:254;width:4055;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" filled="f" stroked="f" strokeweight=".5pt">
                    <v:textbox>
                      <w:txbxContent>
                        <w:p w14:paraId="15564046" w14:textId="77777777" w:rsidR="00464518" w:rsidRDefault="00464518" w:rsidP="00464518">
                          <w:r>
                            <w:t>A)</w:t>
                          </w:r>
                        </w:p>
                      </w:txbxContent>
                    </v:textbox>
                  </v:shape>
                  <v:shape id="Text Box 12" o:spid="_x0000_s1034" type="#_x0000_t202" style="position:absolute;left:14224;top:254;width:4630;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" filled="f" stroked="f" strokeweight=".5pt">
                    <v:textbox>
                      <w:txbxContent>
                        <w:p w14:paraId="167BF9E9" w14:textId="2E61D9FA" w:rsidR="00464518" w:rsidRDefault="00464518" w:rsidP="00464518">
                          <w:r>
                            <w:t>B)</w:t>
                          </w:r>
                        </w:p>
                      </w:txbxContent>
                    </v:textbox>
                  </v:shape>
                </v:group>
                <w10:wrap type="topAndBottom" anchorx="margin"/>
              </v:group>
            </w:pict>
          </mc:Fallback>
        </mc:AlternateContent>
      </w:r>
      <w:r w:rsidR="00357EA4">
        <w:rPr>
          <w:noProof/>
        </w:rPr>
        <mc:AlternateContent>
          <mc:Choice Requires="wps">
            <w:drawing>
              <wp:anchor distT="0" distB="0" distL="114300" distR="114300" simplePos="0" relativeHeight="251670528" behindDoc="1" locked="0" layoutInCell="1" allowOverlap="1" wp14:anchorId="724DD350" wp14:editId="1C08FCAE">
                <wp:simplePos x="0" y="0"/>
                <wp:positionH relativeFrom="margin">
                  <wp:posOffset>40005</wp:posOffset>
                </wp:positionH>
                <wp:positionV relativeFrom="paragraph">
                  <wp:posOffset>1577076</wp:posOffset>
                </wp:positionV>
                <wp:extent cx="4459605" cy="431165"/>
                <wp:effectExtent l="0" t="0" r="0" b="6985"/>
                <wp:wrapTopAndBottom/>
                <wp:docPr id="2102169825" name="Text Box 1"/>
                <wp:cNvGraphicFramePr/>
                <a:graphic xmlns:a="http://schemas.openxmlformats.org/drawingml/2006/main">
                  <a:graphicData uri="http://schemas.microsoft.com/office/word/2010/wordprocessingShape">
                    <wps:wsp>
                      <wps:cNvSpPr txBox="1"/>
                      <wps:spPr>
                        <a:xfrm>
                          <a:off x="0" y="0"/>
                          <a:ext cx="4459605" cy="431165"/>
                        </a:xfrm>
                        <a:prstGeom prst="rect">
                          <a:avLst/>
                        </a:prstGeom>
                        <a:solidFill>
                          <a:prstClr val="white"/>
                        </a:solidFill>
                        <a:ln>
                          <a:noFill/>
                        </a:ln>
                      </wps:spPr>
                      <wps:txbx>
                        <w:txbxContent>
                          <w:p w14:paraId="0436A74D" w14:textId="7272535D" w:rsidR="00F366E0" w:rsidRPr="00B95ED2" w:rsidRDefault="00F366E0" w:rsidP="002F7111">
                            <w:pPr>
                              <w:pStyle w:val="Caption"/>
                              <w:jc w:val="center"/>
                              <w:rPr>
                                <w:noProof/>
                                <w:sz w:val="20"/>
                                <w:lang w:val="en-GB"/>
                              </w:rPr>
                            </w:pPr>
                            <w:r>
                              <w:t xml:space="preserve">Figure </w:t>
                            </w:r>
                            <w:r>
                              <w:fldChar w:fldCharType="begin"/>
                            </w:r>
                            <w:r>
                              <w:instrText xml:space="preserve"> SEQ Figure \* ARABIC </w:instrText>
                            </w:r>
                            <w:r>
                              <w:fldChar w:fldCharType="separate"/>
                            </w:r>
                            <w:r w:rsidR="00357EA4">
                              <w:rPr>
                                <w:noProof/>
                              </w:rPr>
                              <w:t>2</w:t>
                            </w:r>
                            <w:r>
                              <w:fldChar w:fldCharType="end"/>
                            </w:r>
                            <w:r>
                              <w:t xml:space="preserve"> Evolution of</w:t>
                            </w:r>
                            <w:r w:rsidRPr="00F366E0">
                              <w:rPr>
                                <w:lang w:val="en-GB"/>
                              </w:rPr>
                              <w:t xml:space="preserve"> </w:t>
                            </w:r>
                            <w:r w:rsidR="00962A16">
                              <w:rPr>
                                <w:lang w:val="en-GB"/>
                              </w:rPr>
                              <w:t>a</w:t>
                            </w:r>
                            <w:r>
                              <w:rPr>
                                <w:lang w:val="en-GB"/>
                              </w:rPr>
                              <w:t>(t)</w:t>
                            </w:r>
                            <w:r>
                              <w:t xml:space="preserve"> of  the 2</w:t>
                            </w:r>
                            <w:r w:rsidRPr="00F366E0">
                              <w:rPr>
                                <w:vertAlign w:val="superscript"/>
                              </w:rPr>
                              <w:t>nd</w:t>
                            </w:r>
                            <w:r>
                              <w:t>, 3</w:t>
                            </w:r>
                            <w:r w:rsidRPr="00F366E0">
                              <w:rPr>
                                <w:vertAlign w:val="superscript"/>
                              </w:rPr>
                              <w:t>rd</w:t>
                            </w:r>
                            <w:r>
                              <w:t xml:space="preserve"> and 4</w:t>
                            </w:r>
                            <w:r w:rsidRPr="00F366E0">
                              <w:rPr>
                                <w:vertAlign w:val="superscript"/>
                              </w:rPr>
                              <w:t>th</w:t>
                            </w:r>
                            <w:r>
                              <w:t xml:space="preserve"> most important </w:t>
                            </w:r>
                            <w:r w:rsidRPr="00E26A0A">
                              <w:t>modes</w:t>
                            </w:r>
                            <w:r>
                              <w:t xml:space="preserve"> for: A) </w:t>
                            </w:r>
                            <m:oMath>
                              <m:sSub>
                                <m:sSubPr>
                                  <m:ctrlPr>
                                    <w:rPr>
                                      <w:rFonts w:ascii="Cambria Math" w:hAnsi="Cambria Math"/>
                                      <w:i/>
                                      <w:lang w:val="en-GB"/>
                                    </w:rPr>
                                  </m:ctrlPr>
                                </m:sSubPr>
                                <m:e>
                                  <m:acc>
                                    <m:accPr>
                                      <m:chr m:val="⃗"/>
                                      <m:ctrlPr>
                                        <w:rPr>
                                          <w:rFonts w:ascii="Cambria Math" w:hAnsi="Cambria Math"/>
                                          <w:i/>
                                          <w:sz w:val="20"/>
                                          <w:lang w:val="en-GB"/>
                                        </w:rPr>
                                      </m:ctrlPr>
                                    </m:accPr>
                                    <m:e>
                                      <m:r>
                                        <w:rPr>
                                          <w:rFonts w:ascii="Cambria Math" w:hAnsi="Cambria Math"/>
                                          <w:lang w:val="en-GB"/>
                                        </w:rPr>
                                        <m:t>u</m:t>
                                      </m:r>
                                    </m:e>
                                  </m:acc>
                                </m:e>
                                <m:sub>
                                  <m:r>
                                    <w:rPr>
                                      <w:rFonts w:ascii="Cambria Math" w:hAnsi="Cambria Math"/>
                                      <w:lang w:val="en-GB"/>
                                    </w:rPr>
                                    <m:t>water</m:t>
                                  </m:r>
                                </m:sub>
                              </m:sSub>
                            </m:oMath>
                            <w:r>
                              <w:rPr>
                                <w:lang w:val="en-GB"/>
                              </w:rPr>
                              <w:t xml:space="preserve"> </w:t>
                            </w:r>
                            <w:r>
                              <w:t xml:space="preserve">and B) </w:t>
                            </w:r>
                            <m:oMath>
                              <m:sSub>
                                <m:sSubPr>
                                  <m:ctrlPr>
                                    <w:rPr>
                                      <w:rFonts w:ascii="Cambria Math" w:hAnsi="Cambria Math"/>
                                      <w:i/>
                                      <w:lang w:val="en-GB"/>
                                    </w:rPr>
                                  </m:ctrlPr>
                                </m:sSubPr>
                                <m:e>
                                  <m:acc>
                                    <m:accPr>
                                      <m:chr m:val="⃗"/>
                                      <m:ctrlPr>
                                        <w:rPr>
                                          <w:rFonts w:ascii="Cambria Math" w:hAnsi="Cambria Math"/>
                                          <w:i/>
                                          <w:sz w:val="20"/>
                                          <w:lang w:val="en-GB"/>
                                        </w:rPr>
                                      </m:ctrlPr>
                                    </m:accPr>
                                    <m:e>
                                      <m:r>
                                        <w:rPr>
                                          <w:rFonts w:ascii="Cambria Math" w:hAnsi="Cambria Math"/>
                                          <w:lang w:val="en-GB"/>
                                        </w:rPr>
                                        <m:t>u</m:t>
                                      </m:r>
                                    </m:e>
                                  </m:acc>
                                </m:e>
                                <m:sub>
                                  <m:r>
                                    <w:rPr>
                                      <w:rFonts w:ascii="Cambria Math" w:hAnsi="Cambria Math"/>
                                      <w:lang w:val="en-GB"/>
                                    </w:rPr>
                                    <m:t>air</m:t>
                                  </m:r>
                                </m:sub>
                              </m:sSub>
                            </m:oMath>
                            <w:r w:rsidR="00160125">
                              <w:rPr>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DD350" id="_x0000_s1035" type="#_x0000_t202" style="position:absolute;left:0;text-align:left;margin-left:3.15pt;margin-top:124.2pt;width:351.15pt;height:33.9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" stroked="f">
                <v:textbox inset="0,0,0,0">
                  <w:txbxContent>
                    <w:p w14:paraId="0436A74D" w14:textId="7272535D" w:rsidR="00F366E0" w:rsidRPr="00B95ED2" w:rsidRDefault="00F366E0" w:rsidP="002F7111">
                      <w:pPr>
                        <w:pStyle w:val="Caption"/>
                        <w:jc w:val="center"/>
                        <w:rPr>
                          <w:noProof/>
                          <w:sz w:val="20"/>
                          <w:lang w:val="en-GB"/>
                        </w:rPr>
                      </w:pPr>
                      <w:r>
                        <w:t xml:space="preserve">Figure </w:t>
                      </w:r>
                      <w:r>
                        <w:fldChar w:fldCharType="begin"/>
                      </w:r>
                      <w:r>
                        <w:instrText xml:space="preserve"> SEQ Figure \* ARABIC </w:instrText>
                      </w:r>
                      <w:r>
                        <w:fldChar w:fldCharType="separate"/>
                      </w:r>
                      <w:r w:rsidR="00357EA4">
                        <w:rPr>
                          <w:noProof/>
                        </w:rPr>
                        <w:t>2</w:t>
                      </w:r>
                      <w:r>
                        <w:fldChar w:fldCharType="end"/>
                      </w:r>
                      <w:r>
                        <w:t xml:space="preserve"> Evolution of</w:t>
                      </w:r>
                      <w:r w:rsidRPr="00F366E0">
                        <w:rPr>
                          <w:lang w:val="en-GB"/>
                        </w:rPr>
                        <w:t xml:space="preserve"> </w:t>
                      </w:r>
                      <w:r w:rsidR="00962A16">
                        <w:rPr>
                          <w:lang w:val="en-GB"/>
                        </w:rPr>
                        <w:t>a</w:t>
                      </w:r>
                      <w:r>
                        <w:rPr>
                          <w:lang w:val="en-GB"/>
                        </w:rPr>
                        <w:t>(t)</w:t>
                      </w:r>
                      <w:r>
                        <w:t xml:space="preserve"> </w:t>
                      </w:r>
                      <w:proofErr w:type="gramStart"/>
                      <w:r>
                        <w:t>of  the</w:t>
                      </w:r>
                      <w:proofErr w:type="gramEnd"/>
                      <w:r>
                        <w:t xml:space="preserve"> 2</w:t>
                      </w:r>
                      <w:r w:rsidRPr="00F366E0">
                        <w:rPr>
                          <w:vertAlign w:val="superscript"/>
                        </w:rPr>
                        <w:t>nd</w:t>
                      </w:r>
                      <w:r>
                        <w:t>, 3</w:t>
                      </w:r>
                      <w:r w:rsidRPr="00F366E0">
                        <w:rPr>
                          <w:vertAlign w:val="superscript"/>
                        </w:rPr>
                        <w:t>rd</w:t>
                      </w:r>
                      <w:r>
                        <w:t xml:space="preserve"> and 4</w:t>
                      </w:r>
                      <w:r w:rsidRPr="00F366E0">
                        <w:rPr>
                          <w:vertAlign w:val="superscript"/>
                        </w:rPr>
                        <w:t>th</w:t>
                      </w:r>
                      <w:r>
                        <w:t xml:space="preserve"> most important </w:t>
                      </w:r>
                      <w:r w:rsidRPr="00E26A0A">
                        <w:t>modes</w:t>
                      </w:r>
                      <w:r>
                        <w:t xml:space="preserve"> for: A) </w:t>
                      </w:r>
                      <m:oMath>
                        <m:sSub>
                          <m:sSubPr>
                            <m:ctrlPr>
                              <w:rPr>
                                <w:rFonts w:ascii="Cambria Math" w:hAnsi="Cambria Math"/>
                                <w:i/>
                                <w:lang w:val="en-GB"/>
                              </w:rPr>
                            </m:ctrlPr>
                          </m:sSubPr>
                          <m:e>
                            <m:acc>
                              <m:accPr>
                                <m:chr m:val="⃗"/>
                                <m:ctrlPr>
                                  <w:rPr>
                                    <w:rFonts w:ascii="Cambria Math" w:hAnsi="Cambria Math"/>
                                    <w:i/>
                                    <w:sz w:val="20"/>
                                    <w:lang w:val="en-GB"/>
                                  </w:rPr>
                                </m:ctrlPr>
                              </m:accPr>
                              <m:e>
                                <m:r>
                                  <w:rPr>
                                    <w:rFonts w:ascii="Cambria Math" w:hAnsi="Cambria Math"/>
                                    <w:lang w:val="en-GB"/>
                                  </w:rPr>
                                  <m:t>u</m:t>
                                </m:r>
                              </m:e>
                            </m:acc>
                          </m:e>
                          <m:sub>
                            <m:r>
                              <w:rPr>
                                <w:rFonts w:ascii="Cambria Math" w:hAnsi="Cambria Math"/>
                                <w:lang w:val="en-GB"/>
                              </w:rPr>
                              <m:t>water</m:t>
                            </m:r>
                          </m:sub>
                        </m:sSub>
                      </m:oMath>
                      <w:r>
                        <w:rPr>
                          <w:lang w:val="en-GB"/>
                        </w:rPr>
                        <w:t xml:space="preserve"> </w:t>
                      </w:r>
                      <w:r>
                        <w:t xml:space="preserve">and B) </w:t>
                      </w:r>
                      <m:oMath>
                        <m:sSub>
                          <m:sSubPr>
                            <m:ctrlPr>
                              <w:rPr>
                                <w:rFonts w:ascii="Cambria Math" w:hAnsi="Cambria Math"/>
                                <w:i/>
                                <w:lang w:val="en-GB"/>
                              </w:rPr>
                            </m:ctrlPr>
                          </m:sSubPr>
                          <m:e>
                            <m:acc>
                              <m:accPr>
                                <m:chr m:val="⃗"/>
                                <m:ctrlPr>
                                  <w:rPr>
                                    <w:rFonts w:ascii="Cambria Math" w:hAnsi="Cambria Math"/>
                                    <w:i/>
                                    <w:sz w:val="20"/>
                                    <w:lang w:val="en-GB"/>
                                  </w:rPr>
                                </m:ctrlPr>
                              </m:accPr>
                              <m:e>
                                <m:r>
                                  <w:rPr>
                                    <w:rFonts w:ascii="Cambria Math" w:hAnsi="Cambria Math"/>
                                    <w:lang w:val="en-GB"/>
                                  </w:rPr>
                                  <m:t>u</m:t>
                                </m:r>
                              </m:e>
                            </m:acc>
                          </m:e>
                          <m:sub>
                            <m:r>
                              <w:rPr>
                                <w:rFonts w:ascii="Cambria Math" w:hAnsi="Cambria Math"/>
                                <w:lang w:val="en-GB"/>
                              </w:rPr>
                              <m:t>air</m:t>
                            </m:r>
                          </m:sub>
                        </m:sSub>
                      </m:oMath>
                      <w:r w:rsidR="00160125">
                        <w:rPr>
                          <w:lang w:val="en-GB"/>
                        </w:rPr>
                        <w:t>.</w:t>
                      </w:r>
                    </w:p>
                  </w:txbxContent>
                </v:textbox>
                <w10:wrap type="topAndBottom" anchorx="margin"/>
              </v:shape>
            </w:pict>
          </mc:Fallback>
        </mc:AlternateContent>
      </w:r>
      <w:r w:rsidR="00357EA4">
        <w:rPr>
          <w:noProof/>
        </w:rPr>
        <mc:AlternateContent>
          <mc:Choice Requires="wps">
            <w:drawing>
              <wp:anchor distT="0" distB="0" distL="114300" distR="114300" simplePos="0" relativeHeight="251672576" behindDoc="0" locked="0" layoutInCell="1" allowOverlap="1" wp14:anchorId="259547BD" wp14:editId="0D234C01">
                <wp:simplePos x="0" y="0"/>
                <wp:positionH relativeFrom="margin">
                  <wp:posOffset>230505</wp:posOffset>
                </wp:positionH>
                <wp:positionV relativeFrom="page">
                  <wp:posOffset>6794193</wp:posOffset>
                </wp:positionV>
                <wp:extent cx="4033520" cy="212090"/>
                <wp:effectExtent l="0" t="0" r="5080" b="0"/>
                <wp:wrapTopAndBottom/>
                <wp:docPr id="1692897536" name="Text Box 1"/>
                <wp:cNvGraphicFramePr/>
                <a:graphic xmlns:a="http://schemas.openxmlformats.org/drawingml/2006/main">
                  <a:graphicData uri="http://schemas.microsoft.com/office/word/2010/wordprocessingShape">
                    <wps:wsp>
                      <wps:cNvSpPr txBox="1"/>
                      <wps:spPr>
                        <a:xfrm>
                          <a:off x="0" y="0"/>
                          <a:ext cx="4033520" cy="212090"/>
                        </a:xfrm>
                        <a:prstGeom prst="rect">
                          <a:avLst/>
                        </a:prstGeom>
                        <a:solidFill>
                          <a:prstClr val="white"/>
                        </a:solidFill>
                        <a:ln>
                          <a:noFill/>
                        </a:ln>
                      </wps:spPr>
                      <wps:txbx>
                        <w:txbxContent>
                          <w:p w14:paraId="77BD4F9B" w14:textId="57E4D742" w:rsidR="00DA53D5" w:rsidRPr="00936F74" w:rsidRDefault="00DA53D5" w:rsidP="00DA53D5">
                            <w:pPr>
                              <w:pStyle w:val="Caption"/>
                              <w:rPr>
                                <w:noProof/>
                                <w:sz w:val="20"/>
                                <w:lang w:val="en-GB"/>
                              </w:rPr>
                            </w:pPr>
                            <w:r>
                              <w:t xml:space="preserve">Figure </w:t>
                            </w:r>
                            <w:r>
                              <w:fldChar w:fldCharType="begin"/>
                            </w:r>
                            <w:r>
                              <w:instrText xml:space="preserve"> SEQ Figure \* ARABIC </w:instrText>
                            </w:r>
                            <w:r>
                              <w:fldChar w:fldCharType="separate"/>
                            </w:r>
                            <w:r w:rsidR="00357EA4">
                              <w:rPr>
                                <w:noProof/>
                              </w:rPr>
                              <w:t>3</w:t>
                            </w:r>
                            <w:r>
                              <w:fldChar w:fldCharType="end"/>
                            </w:r>
                            <w:r>
                              <w:t xml:space="preserve"> Map of the relative error on a cut of the stirred tank: A) </w:t>
                            </w:r>
                            <w:r w:rsidR="00160125">
                              <w:t xml:space="preserve">of </w:t>
                            </w:r>
                            <w:r>
                              <w:t xml:space="preserve"> </w:t>
                            </w:r>
                            <m:oMath>
                              <m:sSub>
                                <m:sSubPr>
                                  <m:ctrlPr>
                                    <w:rPr>
                                      <w:rFonts w:ascii="Cambria Math" w:hAnsi="Cambria Math"/>
                                      <w:i/>
                                      <w:lang w:val="en-GB"/>
                                    </w:rPr>
                                  </m:ctrlPr>
                                </m:sSubPr>
                                <m:e>
                                  <m:acc>
                                    <m:accPr>
                                      <m:chr m:val="⃗"/>
                                      <m:ctrlPr>
                                        <w:rPr>
                                          <w:rFonts w:ascii="Cambria Math" w:hAnsi="Cambria Math"/>
                                          <w:i/>
                                          <w:sz w:val="20"/>
                                          <w:lang w:val="en-GB"/>
                                        </w:rPr>
                                      </m:ctrlPr>
                                    </m:accPr>
                                    <m:e>
                                      <m:r>
                                        <w:rPr>
                                          <w:rFonts w:ascii="Cambria Math" w:hAnsi="Cambria Math"/>
                                          <w:lang w:val="en-GB"/>
                                        </w:rPr>
                                        <m:t>u</m:t>
                                      </m:r>
                                    </m:e>
                                  </m:acc>
                                </m:e>
                                <m:sub>
                                  <m:r>
                                    <w:rPr>
                                      <w:rFonts w:ascii="Cambria Math" w:hAnsi="Cambria Math"/>
                                      <w:lang w:val="en-GB"/>
                                    </w:rPr>
                                    <m:t>water</m:t>
                                  </m:r>
                                </m:sub>
                              </m:sSub>
                            </m:oMath>
                            <w:r>
                              <w:t xml:space="preserve">B) </w:t>
                            </w:r>
                            <w:r w:rsidR="00160125">
                              <w:t xml:space="preserve">of </w:t>
                            </w:r>
                            <w:r>
                              <w:t xml:space="preserve"> </w:t>
                            </w:r>
                            <m:oMath>
                              <m:sSub>
                                <m:sSubPr>
                                  <m:ctrlPr>
                                    <w:rPr>
                                      <w:rFonts w:ascii="Cambria Math" w:hAnsi="Cambria Math"/>
                                      <w:i/>
                                      <w:lang w:val="en-GB"/>
                                    </w:rPr>
                                  </m:ctrlPr>
                                </m:sSubPr>
                                <m:e>
                                  <m:acc>
                                    <m:accPr>
                                      <m:chr m:val="⃗"/>
                                      <m:ctrlPr>
                                        <w:rPr>
                                          <w:rFonts w:ascii="Cambria Math" w:hAnsi="Cambria Math"/>
                                          <w:i/>
                                          <w:sz w:val="20"/>
                                          <w:lang w:val="en-GB"/>
                                        </w:rPr>
                                      </m:ctrlPr>
                                    </m:accPr>
                                    <m:e>
                                      <m:r>
                                        <w:rPr>
                                          <w:rFonts w:ascii="Cambria Math" w:hAnsi="Cambria Math"/>
                                          <w:lang w:val="en-GB"/>
                                        </w:rPr>
                                        <m:t>u</m:t>
                                      </m:r>
                                    </m:e>
                                  </m:acc>
                                </m:e>
                                <m:sub>
                                  <m:r>
                                    <w:rPr>
                                      <w:rFonts w:ascii="Cambria Math" w:hAnsi="Cambria Math"/>
                                      <w:lang w:val="en-GB"/>
                                    </w:rPr>
                                    <m:t>air</m:t>
                                  </m:r>
                                </m:sub>
                              </m:sSub>
                            </m:oMath>
                            <w:r w:rsidR="00160125">
                              <w:rPr>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547BD" id="_x0000_s1036" type="#_x0000_t202" style="position:absolute;left:0;text-align:left;margin-left:18.15pt;margin-top:535pt;width:317.6pt;height:16.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" stroked="f">
                <v:textbox inset="0,0,0,0">
                  <w:txbxContent>
                    <w:p w14:paraId="77BD4F9B" w14:textId="57E4D742" w:rsidR="00DA53D5" w:rsidRPr="00936F74" w:rsidRDefault="00DA53D5" w:rsidP="00DA53D5">
                      <w:pPr>
                        <w:pStyle w:val="Caption"/>
                        <w:rPr>
                          <w:noProof/>
                          <w:sz w:val="20"/>
                          <w:lang w:val="en-GB"/>
                        </w:rPr>
                      </w:pPr>
                      <w:r>
                        <w:t xml:space="preserve">Figure </w:t>
                      </w:r>
                      <w:r>
                        <w:fldChar w:fldCharType="begin"/>
                      </w:r>
                      <w:r>
                        <w:instrText xml:space="preserve"> SEQ Figure \* ARABIC </w:instrText>
                      </w:r>
                      <w:r>
                        <w:fldChar w:fldCharType="separate"/>
                      </w:r>
                      <w:r w:rsidR="00357EA4">
                        <w:rPr>
                          <w:noProof/>
                        </w:rPr>
                        <w:t>3</w:t>
                      </w:r>
                      <w:r>
                        <w:fldChar w:fldCharType="end"/>
                      </w:r>
                      <w:r>
                        <w:t xml:space="preserve"> Map of the relative error on a cut of the stirred tank: A) </w:t>
                      </w:r>
                      <w:r w:rsidR="00160125">
                        <w:t xml:space="preserve">of </w:t>
                      </w:r>
                      <w:r>
                        <w:t xml:space="preserve"> </w:t>
                      </w:r>
                      <m:oMath>
                        <m:sSub>
                          <m:sSubPr>
                            <m:ctrlPr>
                              <w:rPr>
                                <w:rFonts w:ascii="Cambria Math" w:hAnsi="Cambria Math"/>
                                <w:i/>
                                <w:lang w:val="en-GB"/>
                              </w:rPr>
                            </m:ctrlPr>
                          </m:sSubPr>
                          <m:e>
                            <m:acc>
                              <m:accPr>
                                <m:chr m:val="⃗"/>
                                <m:ctrlPr>
                                  <w:rPr>
                                    <w:rFonts w:ascii="Cambria Math" w:hAnsi="Cambria Math"/>
                                    <w:i/>
                                    <w:sz w:val="20"/>
                                    <w:lang w:val="en-GB"/>
                                  </w:rPr>
                                </m:ctrlPr>
                              </m:accPr>
                              <m:e>
                                <m:r>
                                  <w:rPr>
                                    <w:rFonts w:ascii="Cambria Math" w:hAnsi="Cambria Math"/>
                                    <w:lang w:val="en-GB"/>
                                  </w:rPr>
                                  <m:t>u</m:t>
                                </m:r>
                              </m:e>
                            </m:acc>
                          </m:e>
                          <m:sub>
                            <m:r>
                              <w:rPr>
                                <w:rFonts w:ascii="Cambria Math" w:hAnsi="Cambria Math"/>
                                <w:lang w:val="en-GB"/>
                              </w:rPr>
                              <m:t>water</m:t>
                            </m:r>
                          </m:sub>
                        </m:sSub>
                      </m:oMath>
                      <w:r>
                        <w:t xml:space="preserve">B) </w:t>
                      </w:r>
                      <w:r w:rsidR="00160125">
                        <w:t xml:space="preserve">of </w:t>
                      </w:r>
                      <w:r>
                        <w:t xml:space="preserve"> </w:t>
                      </w:r>
                      <m:oMath>
                        <m:sSub>
                          <m:sSubPr>
                            <m:ctrlPr>
                              <w:rPr>
                                <w:rFonts w:ascii="Cambria Math" w:hAnsi="Cambria Math"/>
                                <w:i/>
                                <w:lang w:val="en-GB"/>
                              </w:rPr>
                            </m:ctrlPr>
                          </m:sSubPr>
                          <m:e>
                            <m:acc>
                              <m:accPr>
                                <m:chr m:val="⃗"/>
                                <m:ctrlPr>
                                  <w:rPr>
                                    <w:rFonts w:ascii="Cambria Math" w:hAnsi="Cambria Math"/>
                                    <w:i/>
                                    <w:sz w:val="20"/>
                                    <w:lang w:val="en-GB"/>
                                  </w:rPr>
                                </m:ctrlPr>
                              </m:accPr>
                              <m:e>
                                <m:r>
                                  <w:rPr>
                                    <w:rFonts w:ascii="Cambria Math" w:hAnsi="Cambria Math"/>
                                    <w:lang w:val="en-GB"/>
                                  </w:rPr>
                                  <m:t>u</m:t>
                                </m:r>
                              </m:e>
                            </m:acc>
                          </m:e>
                          <m:sub>
                            <m:r>
                              <w:rPr>
                                <w:rFonts w:ascii="Cambria Math" w:hAnsi="Cambria Math"/>
                                <w:lang w:val="en-GB"/>
                              </w:rPr>
                              <m:t>air</m:t>
                            </m:r>
                          </m:sub>
                        </m:sSub>
                      </m:oMath>
                      <w:r w:rsidR="00160125">
                        <w:rPr>
                          <w:lang w:val="en-GB"/>
                        </w:rPr>
                        <w:t>.</w:t>
                      </w:r>
                    </w:p>
                  </w:txbxContent>
                </v:textbox>
                <w10:wrap type="topAndBottom" anchorx="margin" anchory="page"/>
              </v:shape>
            </w:pict>
          </mc:Fallback>
        </mc:AlternateContent>
      </w:r>
      <w:r w:rsidR="009E3E9A">
        <w:rPr>
          <w:noProof/>
          <w:lang w:val="en-GB"/>
        </w:rPr>
        <mc:AlternateContent>
          <mc:Choice Requires="wpg">
            <w:drawing>
              <wp:anchor distT="0" distB="0" distL="114300" distR="114300" simplePos="0" relativeHeight="251687936" behindDoc="0" locked="0" layoutInCell="1" allowOverlap="1" wp14:anchorId="0A286EE9" wp14:editId="6DC36E30">
                <wp:simplePos x="0" y="0"/>
                <wp:positionH relativeFrom="margin">
                  <wp:align>left</wp:align>
                </wp:positionH>
                <wp:positionV relativeFrom="margin">
                  <wp:align>top</wp:align>
                </wp:positionV>
                <wp:extent cx="4425315" cy="1602105"/>
                <wp:effectExtent l="0" t="0" r="13335" b="17145"/>
                <wp:wrapTopAndBottom/>
                <wp:docPr id="1112399325" name="Group 16"/>
                <wp:cNvGraphicFramePr/>
                <a:graphic xmlns:a="http://schemas.openxmlformats.org/drawingml/2006/main">
                  <a:graphicData uri="http://schemas.microsoft.com/office/word/2010/wordprocessingGroup">
                    <wpg:wgp>
                      <wpg:cNvGrpSpPr/>
                      <wpg:grpSpPr>
                        <a:xfrm>
                          <a:off x="0" y="0"/>
                          <a:ext cx="4425696" cy="1602289"/>
                          <a:chOff x="-40943" y="0"/>
                          <a:chExt cx="4527691" cy="1649393"/>
                        </a:xfrm>
                      </wpg:grpSpPr>
                      <wpg:grpSp>
                        <wpg:cNvPr id="1943857005" name="Group 10"/>
                        <wpg:cNvGrpSpPr/>
                        <wpg:grpSpPr>
                          <a:xfrm>
                            <a:off x="6824" y="0"/>
                            <a:ext cx="4479924" cy="1649393"/>
                            <a:chOff x="0" y="0"/>
                            <a:chExt cx="4479925" cy="1649463"/>
                          </a:xfrm>
                        </wpg:grpSpPr>
                        <wpg:graphicFrame>
                          <wpg:cNvPr id="158211067" name="Chart 1">
                            <a:extLst>
                              <a:ext uri="{FF2B5EF4-FFF2-40B4-BE49-F238E27FC236}">
                                <a16:creationId xmlns:a16="http://schemas.microsoft.com/office/drawing/2014/main" id="{2983A3B6-EECB-490D-B7E0-88002FDFBF31}"/>
                              </a:ext>
                            </a:extLst>
                          </wpg:cNvPr>
                          <wpg:cNvFrPr/>
                          <wpg:xfrm>
                            <a:off x="0" y="0"/>
                            <a:ext cx="4477385" cy="900156"/>
                          </wpg:xfrm>
                          <a:graphic>
                            <a:graphicData uri="http://schemas.openxmlformats.org/drawingml/2006/chart">
                              <c:chart xmlns:c="http://schemas.openxmlformats.org/drawingml/2006/chart" xmlns:r="http://schemas.openxmlformats.org/officeDocument/2006/relationships" r:id="rId19"/>
                            </a:graphicData>
                          </a:graphic>
                        </wpg:graphicFrame>
                        <wpg:graphicFrame>
                          <wpg:cNvPr id="1397318376" name="Chart 2">
                            <a:extLst>
                              <a:ext uri="{FF2B5EF4-FFF2-40B4-BE49-F238E27FC236}">
                                <a16:creationId xmlns:a16="http://schemas.microsoft.com/office/drawing/2014/main" id="{969416DA-DCBE-4950-BDF1-4075F88C9FFE}"/>
                              </a:ext>
                            </a:extLst>
                          </wpg:cNvPr>
                          <wpg:cNvFrPr/>
                          <wpg:xfrm>
                            <a:off x="0" y="749428"/>
                            <a:ext cx="4479925" cy="900035"/>
                          </wpg:xfrm>
                          <a:graphic>
                            <a:graphicData uri="http://schemas.openxmlformats.org/drawingml/2006/chart">
                              <c:chart xmlns:c="http://schemas.openxmlformats.org/drawingml/2006/chart" xmlns:r="http://schemas.openxmlformats.org/officeDocument/2006/relationships" r:id="rId20"/>
                            </a:graphicData>
                          </a:graphic>
                        </wpg:graphicFrame>
                      </wpg:grpSp>
                      <wps:wsp>
                        <wps:cNvPr id="333966687" name="Text Box 12"/>
                        <wps:cNvSpPr txBox="1"/>
                        <wps:spPr>
                          <a:xfrm>
                            <a:off x="-40943" y="34119"/>
                            <a:ext cx="463137" cy="534390"/>
                          </a:xfrm>
                          <a:prstGeom prst="rect">
                            <a:avLst/>
                          </a:prstGeom>
                          <a:noFill/>
                          <a:ln w="6350">
                            <a:noFill/>
                          </a:ln>
                        </wps:spPr>
                        <wps:txbx>
                          <w:txbxContent>
                            <w:p w14:paraId="5AC8DBE3" w14:textId="12B84F18" w:rsidR="00660F2A" w:rsidRDefault="00660F2A">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8206860" name="Text Box 12"/>
                        <wps:cNvSpPr txBox="1"/>
                        <wps:spPr>
                          <a:xfrm>
                            <a:off x="-40942" y="807490"/>
                            <a:ext cx="463138" cy="534390"/>
                          </a:xfrm>
                          <a:prstGeom prst="rect">
                            <a:avLst/>
                          </a:prstGeom>
                          <a:noFill/>
                          <a:ln w="6350">
                            <a:noFill/>
                          </a:ln>
                        </wps:spPr>
                        <wps:txbx>
                          <w:txbxContent>
                            <w:p w14:paraId="7A134407" w14:textId="349784EC" w:rsidR="00660F2A" w:rsidRDefault="00660F2A" w:rsidP="00660F2A">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286EE9" id="Group 16" o:spid="_x0000_s1037" style="position:absolute;left:0;text-align:left;margin-left:0;margin-top:0;width:348.45pt;height:126.15pt;z-index:251687936;mso-position-horizontal:left;mso-position-horizontal-relative:margin;mso-position-vertical:top;mso-position-vertical-relative:margin;mso-width-relative:margin;mso-height-relative:margin" coordorigin="-409" coordsize="45276,16493"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">
                <v:group id="Group 10" o:spid="_x0000_s1038" style="position:absolute;left:68;width:44799;height:16493" coordsize="44799,1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">
                  <v:shape id="Chart 1" o:spid="_x0000_s1039" type="#_x0000_t75" style="position:absolute;left:-41;top:-62;width:44902;height:9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">
                    <v:imagedata r:id="rId21" o:title=""/>
                    <o:lock v:ext="edit" aspectratio="f"/>
                  </v:shape>
                  <v:shape id="Chart 2" o:spid="_x0000_s1040" type="#_x0000_t75" style="position:absolute;left:-41;top:7405;width:44902;height:91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">
                    <v:imagedata r:id="rId22" o:title=""/>
                    <o:lock v:ext="edit" aspectratio="f"/>
                  </v:shape>
                </v:group>
                <v:shape id="Text Box 12" o:spid="_x0000_s1041" type="#_x0000_t202" style="position:absolute;left:-409;top:341;width:4630;height:5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" filled="f" stroked="f" strokeweight=".5pt">
                  <v:textbox>
                    <w:txbxContent>
                      <w:p w14:paraId="5AC8DBE3" w14:textId="12B84F18" w:rsidR="00660F2A" w:rsidRDefault="00660F2A">
                        <w:r>
                          <w:t>A)</w:t>
                        </w:r>
                      </w:p>
                    </w:txbxContent>
                  </v:textbox>
                </v:shape>
                <v:shape id="Text Box 12" o:spid="_x0000_s1042" type="#_x0000_t202" style="position:absolute;left:-409;top:8074;width:4630;height:5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" filled="f" stroked="f" strokeweight=".5pt">
                  <v:textbox>
                    <w:txbxContent>
                      <w:p w14:paraId="7A134407" w14:textId="349784EC" w:rsidR="00660F2A" w:rsidRDefault="00660F2A" w:rsidP="00660F2A">
                        <w:r>
                          <w:t>B)</w:t>
                        </w:r>
                      </w:p>
                    </w:txbxContent>
                  </v:textbox>
                </v:shape>
                <w10:wrap type="topAndBottom" anchorx="margin" anchory="margin"/>
              </v:group>
            </w:pict>
          </mc:Fallback>
        </mc:AlternateContent>
      </w:r>
      <w:r w:rsidR="009E3E9A">
        <w:rPr>
          <w:lang w:val="en-GB"/>
        </w:rPr>
        <w:t>T</w:t>
      </w:r>
      <w:r w:rsidR="001E1B2B">
        <w:rPr>
          <w:lang w:val="en-GB"/>
        </w:rPr>
        <w:t xml:space="preserve">he regression of the discrete values of </w:t>
      </w:r>
      <w:r w:rsidR="00962A16">
        <w:rPr>
          <w:lang w:val="en-GB"/>
        </w:rPr>
        <w:t>a</w:t>
      </w:r>
      <w:r w:rsidR="001E1B2B">
        <w:rPr>
          <w:lang w:val="en-GB"/>
        </w:rPr>
        <w:t xml:space="preserve">(t) seen as points in figure </w:t>
      </w:r>
      <w:r w:rsidR="00DC2B1B">
        <w:rPr>
          <w:lang w:val="en-GB"/>
        </w:rPr>
        <w:t>2</w:t>
      </w:r>
      <w:r w:rsidR="001E1B2B">
        <w:rPr>
          <w:lang w:val="en-GB"/>
        </w:rPr>
        <w:t xml:space="preserve"> was done for all 11 modes for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u</m:t>
                </m:r>
              </m:e>
            </m:acc>
          </m:e>
          <m:sub>
            <m:r>
              <w:rPr>
                <w:rFonts w:ascii="Cambria Math" w:hAnsi="Cambria Math"/>
                <w:lang w:val="en-GB"/>
              </w:rPr>
              <m:t>air</m:t>
            </m:r>
          </m:sub>
        </m:sSub>
      </m:oMath>
      <w:r w:rsidR="001E1B2B">
        <w:rPr>
          <w:lang w:val="en-GB"/>
        </w:rPr>
        <w:t xml:space="preserve"> and</w:t>
      </w:r>
      <m:oMath>
        <m:r>
          <w:rPr>
            <w:rFonts w:ascii="Cambria Math" w:hAnsi="Cambria Math"/>
            <w:lang w:val="en-GB"/>
          </w:rPr>
          <m:t xml:space="preserve"> </m:t>
        </m:r>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u</m:t>
                </m:r>
              </m:e>
            </m:acc>
          </m:e>
          <m:sub>
            <m:r>
              <w:rPr>
                <w:rFonts w:ascii="Cambria Math" w:hAnsi="Cambria Math"/>
                <w:lang w:val="en-GB"/>
              </w:rPr>
              <m:t>water</m:t>
            </m:r>
          </m:sub>
        </m:sSub>
      </m:oMath>
      <w:r w:rsidR="001E1B2B">
        <w:rPr>
          <w:lang w:val="en-GB"/>
        </w:rPr>
        <w:t>. In general good fits were obtained with r</w:t>
      </w:r>
      <w:r w:rsidR="001E1B2B" w:rsidRPr="001E1B2B">
        <w:rPr>
          <w:vertAlign w:val="superscript"/>
          <w:lang w:val="en-GB"/>
        </w:rPr>
        <w:t>2</w:t>
      </w:r>
      <w:r w:rsidR="001E1B2B">
        <w:rPr>
          <w:lang w:val="en-GB"/>
        </w:rPr>
        <w:t xml:space="preserve"> greater than 0.9. </w:t>
      </w:r>
      <w:r w:rsidR="006D6C03">
        <w:rPr>
          <w:lang w:val="en-GB"/>
        </w:rPr>
        <w:t xml:space="preserve">The relative error for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u</m:t>
                </m:r>
              </m:e>
            </m:acc>
          </m:e>
          <m:sub>
            <m:r>
              <w:rPr>
                <w:rFonts w:ascii="Cambria Math" w:hAnsi="Cambria Math"/>
                <w:lang w:val="en-GB"/>
              </w:rPr>
              <m:t>water</m:t>
            </m:r>
          </m:sub>
        </m:sSub>
      </m:oMath>
      <w:r w:rsidR="00B40976">
        <w:rPr>
          <w:lang w:val="en-GB"/>
        </w:rPr>
        <w:t xml:space="preserve"> was of 10 % and</w:t>
      </w:r>
      <w:r w:rsidR="007617CE">
        <w:rPr>
          <w:lang w:val="en-GB"/>
        </w:rPr>
        <w:t xml:space="preserve"> 20%</w:t>
      </w:r>
      <w:r w:rsidR="00B40976">
        <w:rPr>
          <w:lang w:val="en-GB"/>
        </w:rPr>
        <w:t xml:space="preserve"> for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u</m:t>
                </m:r>
              </m:e>
            </m:acc>
          </m:e>
          <m:sub>
            <m:r>
              <w:rPr>
                <w:rFonts w:ascii="Cambria Math" w:hAnsi="Cambria Math"/>
                <w:lang w:val="en-GB"/>
              </w:rPr>
              <m:t>air</m:t>
            </m:r>
          </m:sub>
        </m:sSub>
      </m:oMath>
      <w:r w:rsidR="00B40976">
        <w:rPr>
          <w:lang w:val="en-GB"/>
        </w:rPr>
        <w:t xml:space="preserve"> averaged over space and time. To verify the spatial distribution of the relative error a time average and spatial discretized map of relative error is presented in figure </w:t>
      </w:r>
      <w:r w:rsidR="00DC2B1B">
        <w:rPr>
          <w:lang w:val="en-GB"/>
        </w:rPr>
        <w:t>3</w:t>
      </w:r>
      <w:r w:rsidR="00B40976">
        <w:rPr>
          <w:lang w:val="en-GB"/>
        </w:rPr>
        <w:t xml:space="preserve">. </w:t>
      </w:r>
      <w:r w:rsidR="001B08B3">
        <w:rPr>
          <w:lang w:val="en-GB"/>
        </w:rPr>
        <w:t>From this image it’s observed that the regions of greater relative error in the prediction are located in the air headspace of the tank. This is a good indication as this area is not directly relevant for modelling of a reaction occurring in the liquid phase.</w:t>
      </w:r>
      <w:r w:rsidR="00036075">
        <w:rPr>
          <w:lang w:val="en-GB"/>
        </w:rPr>
        <w:t xml:space="preserve"> </w:t>
      </w:r>
      <w:r w:rsidR="00C91C93">
        <w:rPr>
          <w:lang w:val="en-GB"/>
        </w:rPr>
        <w:t xml:space="preserve">If the headspace is </w:t>
      </w:r>
      <w:r w:rsidR="00BE239C">
        <w:rPr>
          <w:lang w:val="en-GB"/>
        </w:rPr>
        <w:t>not accounted the</w:t>
      </w:r>
      <w:r w:rsidR="00C91C93">
        <w:rPr>
          <w:lang w:val="en-GB"/>
        </w:rPr>
        <w:t xml:space="preserve"> error goes to 13% for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u</m:t>
                </m:r>
              </m:e>
            </m:acc>
          </m:e>
          <m:sub>
            <m:r>
              <w:rPr>
                <w:rFonts w:ascii="Cambria Math" w:hAnsi="Cambria Math"/>
                <w:lang w:val="en-GB"/>
              </w:rPr>
              <m:t>air</m:t>
            </m:r>
          </m:sub>
        </m:sSub>
      </m:oMath>
      <w:r w:rsidR="00C91C93">
        <w:rPr>
          <w:lang w:val="en-GB"/>
        </w:rPr>
        <w:t xml:space="preserve"> and</w:t>
      </w:r>
      <w:r w:rsidR="00BE239C">
        <w:rPr>
          <w:lang w:val="en-GB"/>
        </w:rPr>
        <w:t xml:space="preserve"> 8 %</w:t>
      </w:r>
      <w:r w:rsidR="00C91C93">
        <w:rPr>
          <w:lang w:val="en-GB"/>
        </w:rPr>
        <w:t xml:space="preserve"> for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u</m:t>
                </m:r>
              </m:e>
            </m:acc>
          </m:e>
          <m:sub>
            <m:r>
              <w:rPr>
                <w:rFonts w:ascii="Cambria Math" w:hAnsi="Cambria Math"/>
                <w:lang w:val="en-GB"/>
              </w:rPr>
              <m:t>water</m:t>
            </m:r>
          </m:sub>
        </m:sSub>
      </m:oMath>
      <w:r w:rsidR="00FB3AF6">
        <w:rPr>
          <w:lang w:val="en-GB"/>
        </w:rPr>
        <w:t xml:space="preserve">. </w:t>
      </w:r>
      <w:r w:rsidR="003125C6">
        <w:rPr>
          <w:lang w:val="en-GB"/>
        </w:rPr>
        <w:t>The errors in estimation of velocity imply error in estimation of local residence time for bubbles, fluid and biomass. This influences the estimation of gas-liquid mass transfer and estimation of concentration gradients for the fermentation model.</w:t>
      </w:r>
      <w:r w:rsidR="009E3E9A">
        <w:rPr>
          <w:lang w:val="en-GB"/>
        </w:rPr>
        <w:t xml:space="preserve"> </w:t>
      </w:r>
      <w:r w:rsidR="00036075">
        <w:rPr>
          <w:lang w:val="en-GB"/>
        </w:rPr>
        <w:t xml:space="preserve">The simulation is </w:t>
      </w:r>
      <w:r w:rsidR="00493468">
        <w:rPr>
          <w:lang w:val="en-GB"/>
        </w:rPr>
        <w:t xml:space="preserve">speed-up </w:t>
      </w:r>
      <w:r w:rsidR="00036075">
        <w:rPr>
          <w:lang w:val="en-GB"/>
        </w:rPr>
        <w:t>from taking one week to simulate the 11s of the full order model to less than one second to reconstruct the P</w:t>
      </w:r>
      <w:r w:rsidR="00493468">
        <w:rPr>
          <w:lang w:val="en-GB"/>
        </w:rPr>
        <w:t>OD</w:t>
      </w:r>
      <w:r w:rsidR="00036075">
        <w:rPr>
          <w:lang w:val="en-GB"/>
        </w:rPr>
        <w:t xml:space="preserve"> + regression model.</w:t>
      </w:r>
    </w:p>
    <w:p w14:paraId="2D5E9697" w14:textId="55ED2B7C" w:rsidR="00F70E5D" w:rsidRDefault="001B08B3" w:rsidP="001B08B3">
      <w:pPr>
        <w:pStyle w:val="Els-1storder-head"/>
        <w:spacing w:after="120"/>
        <w:rPr>
          <w:lang w:val="en-GB"/>
        </w:rPr>
      </w:pPr>
      <w:r>
        <w:rPr>
          <w:lang w:val="en-GB"/>
        </w:rPr>
        <w:t>Conclusion</w:t>
      </w:r>
    </w:p>
    <w:p w14:paraId="34712503" w14:textId="4F7CC3C6" w:rsidR="00E72B71" w:rsidRDefault="007617CE" w:rsidP="00145747">
      <w:pPr>
        <w:pStyle w:val="Els-body-text"/>
        <w:rPr>
          <w:lang w:val="en-GB"/>
        </w:rPr>
      </w:pPr>
      <w:r>
        <w:rPr>
          <w:lang w:val="en-GB"/>
        </w:rPr>
        <w:t xml:space="preserve">The results here presented show that application of POD to aerated stirred tanks is feasible. In particular the use of POD-Regression methods </w:t>
      </w:r>
      <w:r w:rsidR="006915DC">
        <w:rPr>
          <w:lang w:val="en-GB"/>
        </w:rPr>
        <w:t>appears as</w:t>
      </w:r>
      <w:r>
        <w:rPr>
          <w:lang w:val="en-GB"/>
        </w:rPr>
        <w:t xml:space="preserve"> a viable option for model reduction of multiphase CFD results. This also opens the possibility of application on reaction modelling of fermentation with fine spatial discretization. This spatia</w:t>
      </w:r>
      <w:r w:rsidR="00E35CA9">
        <w:rPr>
          <w:lang w:val="en-GB"/>
        </w:rPr>
        <w:t>l</w:t>
      </w:r>
      <w:r>
        <w:rPr>
          <w:lang w:val="en-GB"/>
        </w:rPr>
        <w:t>l</w:t>
      </w:r>
      <w:r w:rsidR="00E35CA9">
        <w:rPr>
          <w:lang w:val="en-GB"/>
        </w:rPr>
        <w:t>y</w:t>
      </w:r>
      <w:r>
        <w:rPr>
          <w:lang w:val="en-GB"/>
        </w:rPr>
        <w:t xml:space="preserve"> fine discretization </w:t>
      </w:r>
      <w:r w:rsidR="00501D93">
        <w:rPr>
          <w:lang w:val="en-GB"/>
        </w:rPr>
        <w:t>compared to other surrogate models such as compartment models allows the model</w:t>
      </w:r>
      <w:r w:rsidR="006A4265">
        <w:rPr>
          <w:lang w:val="en-GB"/>
        </w:rPr>
        <w:t>l</w:t>
      </w:r>
      <w:r w:rsidR="00501D93">
        <w:rPr>
          <w:lang w:val="en-GB"/>
        </w:rPr>
        <w:t>ing of</w:t>
      </w:r>
      <w:r>
        <w:rPr>
          <w:lang w:val="en-GB"/>
        </w:rPr>
        <w:t xml:space="preserve"> concentration gradients deemed as central for the effects of scale-up. Ultimately</w:t>
      </w:r>
      <w:r w:rsidR="00E35CA9">
        <w:rPr>
          <w:lang w:val="en-GB"/>
        </w:rPr>
        <w:t>,</w:t>
      </w:r>
      <w:r>
        <w:rPr>
          <w:lang w:val="en-GB"/>
        </w:rPr>
        <w:t xml:space="preserve"> also parametric models should be possible.</w:t>
      </w:r>
      <w:r w:rsidR="00711720">
        <w:rPr>
          <w:lang w:val="en-GB"/>
        </w:rPr>
        <w:t xml:space="preserve"> </w:t>
      </w:r>
      <w:r>
        <w:rPr>
          <w:lang w:val="en-GB"/>
        </w:rPr>
        <w:t>The data-set here presented is somewhat limited,</w:t>
      </w:r>
      <w:r w:rsidR="00E35CA9">
        <w:rPr>
          <w:lang w:val="en-GB"/>
        </w:rPr>
        <w:t xml:space="preserve"> as such,</w:t>
      </w:r>
      <w:r>
        <w:rPr>
          <w:lang w:val="en-GB"/>
        </w:rPr>
        <w:t xml:space="preserve"> further investigation is necessary </w:t>
      </w:r>
      <w:r w:rsidR="00BE1255">
        <w:rPr>
          <w:lang w:val="en-GB"/>
        </w:rPr>
        <w:t>on</w:t>
      </w:r>
      <w:r>
        <w:rPr>
          <w:lang w:val="en-GB"/>
        </w:rPr>
        <w:t xml:space="preserve"> the effects of the reactor operating regime and the construction of models sufficiently robust to allow for extrapolation.</w:t>
      </w:r>
      <w:r w:rsidR="003125C6">
        <w:rPr>
          <w:lang w:val="en-GB"/>
        </w:rPr>
        <w:t xml:space="preserve"> </w:t>
      </w:r>
    </w:p>
    <w:p w14:paraId="1BA8C570" w14:textId="1EDA77EC" w:rsidR="00BE1255" w:rsidRDefault="00BE1255" w:rsidP="00BE1255">
      <w:pPr>
        <w:pStyle w:val="Els-1storder-head"/>
        <w:spacing w:after="120"/>
        <w:rPr>
          <w:lang w:val="en-GB"/>
        </w:rPr>
      </w:pPr>
      <w:r>
        <w:rPr>
          <w:lang w:val="en-GB"/>
        </w:rPr>
        <w:lastRenderedPageBreak/>
        <w:t>References</w:t>
      </w:r>
    </w:p>
    <w:p w14:paraId="7C551081" w14:textId="77777777" w:rsidR="00BE007F" w:rsidRPr="003125C6" w:rsidRDefault="00BE007F" w:rsidP="00BE007F">
      <w:pPr>
        <w:pStyle w:val="Els-body-text"/>
        <w:rPr>
          <w:sz w:val="18"/>
          <w:szCs w:val="18"/>
          <w:lang w:val="en-GB"/>
        </w:rPr>
      </w:pPr>
    </w:p>
    <w:p w14:paraId="33109185" w14:textId="06C2D36D" w:rsidR="003B617E" w:rsidRPr="004532C0" w:rsidRDefault="003B617E" w:rsidP="003B617E">
      <w:pPr>
        <w:autoSpaceDE w:val="0"/>
        <w:autoSpaceDN w:val="0"/>
        <w:adjustRightInd w:val="0"/>
        <w:spacing w:line="276" w:lineRule="auto"/>
        <w:jc w:val="both"/>
      </w:pPr>
      <w:r w:rsidRPr="004532C0">
        <w:t xml:space="preserve">Amanullah, A., et </w:t>
      </w:r>
      <w:proofErr w:type="gramStart"/>
      <w:r w:rsidRPr="004532C0">
        <w:t>a(</w:t>
      </w:r>
      <w:proofErr w:type="gramEnd"/>
      <w:r w:rsidRPr="004532C0">
        <w:t>2003). Mixing in the fermentation and cell culture industries. Handbook of industrial mixing: science and practice, 1071-1170.</w:t>
      </w:r>
    </w:p>
    <w:p w14:paraId="1DAB6B44" w14:textId="77777777" w:rsidR="003B617E" w:rsidRPr="004532C0" w:rsidRDefault="003B617E" w:rsidP="003B617E">
      <w:pPr>
        <w:autoSpaceDE w:val="0"/>
        <w:autoSpaceDN w:val="0"/>
        <w:adjustRightInd w:val="0"/>
        <w:spacing w:line="276" w:lineRule="auto"/>
        <w:jc w:val="both"/>
      </w:pPr>
      <w:r w:rsidRPr="004532C0">
        <w:t xml:space="preserve">Arosemena, Arturo A., and Jannike Solsvik. “Proper Orthogonal Decomposition Modal Analysis in a Baffled Stirred Tank: A Base Tool for the Study of Structures.” Flow, vol. 3, Cambridge UP (CUP), 2023. </w:t>
      </w:r>
    </w:p>
    <w:p w14:paraId="543EE246" w14:textId="3FE662AA" w:rsidR="003B617E" w:rsidRPr="004532C0" w:rsidRDefault="003B617E" w:rsidP="003B617E">
      <w:pPr>
        <w:tabs>
          <w:tab w:val="left" w:pos="720"/>
        </w:tabs>
        <w:autoSpaceDE w:val="0"/>
        <w:autoSpaceDN w:val="0"/>
        <w:adjustRightInd w:val="0"/>
        <w:jc w:val="both"/>
      </w:pPr>
      <w:r w:rsidRPr="004532C0">
        <w:t>Behzadi, A. et al., 2004, Modelling of dispersed bubble and droplet flow at high phase fractions. Chemical Engineering Science, 59.4: 759-770</w:t>
      </w:r>
    </w:p>
    <w:p w14:paraId="1AAC6A9E" w14:textId="3AA75398" w:rsidR="003B617E" w:rsidRPr="004532C0" w:rsidRDefault="003B617E" w:rsidP="003B617E">
      <w:pPr>
        <w:autoSpaceDE w:val="0"/>
        <w:autoSpaceDN w:val="0"/>
        <w:adjustRightInd w:val="0"/>
        <w:spacing w:line="276" w:lineRule="auto"/>
        <w:jc w:val="both"/>
      </w:pPr>
      <w:r w:rsidRPr="004532C0">
        <w:t>Chen, Z., et al (2019). Parametric reduced-order modeling of unsteady aerodynamics for hypersonic vehicles. Aerospace Science and Technology, 87, 1-14.</w:t>
      </w:r>
    </w:p>
    <w:p w14:paraId="6382FFA5" w14:textId="77777777" w:rsidR="003B617E" w:rsidRPr="004532C0" w:rsidRDefault="003B617E" w:rsidP="003B617E">
      <w:pPr>
        <w:autoSpaceDE w:val="0"/>
        <w:autoSpaceDN w:val="0"/>
        <w:adjustRightInd w:val="0"/>
        <w:spacing w:line="276" w:lineRule="auto"/>
        <w:jc w:val="both"/>
      </w:pPr>
      <w:r w:rsidRPr="004532C0">
        <w:t>Holmes, Philip. Turbulence, Coherent Structures, Dynamical Systems and Symmetry. Cambridge UP, 2012.</w:t>
      </w:r>
    </w:p>
    <w:p w14:paraId="27D6E4C4" w14:textId="7C8ECE19" w:rsidR="003B617E" w:rsidRPr="004532C0" w:rsidRDefault="003B617E" w:rsidP="003B617E">
      <w:pPr>
        <w:autoSpaceDE w:val="0"/>
        <w:autoSpaceDN w:val="0"/>
        <w:adjustRightInd w:val="0"/>
        <w:spacing w:line="276" w:lineRule="auto"/>
        <w:jc w:val="both"/>
      </w:pPr>
      <w:r w:rsidRPr="004532C0">
        <w:t xml:space="preserve">Janiga, Gábor. “Large-eddy Simulation and 3D Proper Orthogonal Decomposition of the Hydrodynamics in a Stirred Tank.” Chemical Engineering Science, vol. 201, Elsevier BV, June 2019, pp. 132–44. </w:t>
      </w:r>
    </w:p>
    <w:p w14:paraId="7A12F7D6" w14:textId="0D85A0C0" w:rsidR="003B617E" w:rsidRPr="004532C0" w:rsidRDefault="003B617E" w:rsidP="003B617E">
      <w:pPr>
        <w:autoSpaceDE w:val="0"/>
        <w:autoSpaceDN w:val="0"/>
        <w:adjustRightInd w:val="0"/>
        <w:spacing w:line="276" w:lineRule="auto"/>
        <w:jc w:val="both"/>
      </w:pPr>
      <w:r w:rsidRPr="004532C0">
        <w:t>Jin, Jie, and Ying Fan. “PIV Experimental Study on Flow Structure and Dynamics of Square Stirred Tank Using Modal Decomposition.” Korean Journal of Chemical Engineering, vol. 37, no. 5, Springer Science and Business Media LLC, Apr. 2020, pp. 755–65</w:t>
      </w:r>
    </w:p>
    <w:p w14:paraId="39744B4E" w14:textId="77777777" w:rsidR="003B617E" w:rsidRPr="004532C0" w:rsidRDefault="003B617E" w:rsidP="003B617E">
      <w:pPr>
        <w:autoSpaceDE w:val="0"/>
        <w:autoSpaceDN w:val="0"/>
        <w:adjustRightInd w:val="0"/>
        <w:spacing w:line="276" w:lineRule="auto"/>
        <w:jc w:val="both"/>
      </w:pPr>
      <w:r w:rsidRPr="004532C0">
        <w:t>Lamotte, Anne de, et al. “Identifying Dominant Spatial and Time Characteristics of Flow Dynamics Within Free-surface Baffled Stirred-tanks From CFD Simulations.” Chemical Engineering Science, vol. 192, Elsevier BV, Dec. 2018, pp. 128–42</w:t>
      </w:r>
    </w:p>
    <w:p w14:paraId="313D0337" w14:textId="3626E42A" w:rsidR="003B617E" w:rsidRPr="004532C0" w:rsidRDefault="003B617E" w:rsidP="003B617E">
      <w:pPr>
        <w:autoSpaceDE w:val="0"/>
        <w:autoSpaceDN w:val="0"/>
        <w:adjustRightInd w:val="0"/>
        <w:spacing w:line="276" w:lineRule="auto"/>
        <w:jc w:val="both"/>
      </w:pPr>
      <w:r w:rsidRPr="004532C0">
        <w:t xml:space="preserve">Mayorga, C., et al. “Reconstruction of the 3D Hydrodynamics in a Baffled Stirred Tank Using Proper Orthogonal Decomposition.” Chemical Engineering Science, vol. 248, Elsevier BV, Feb. 2022, p. 117220. </w:t>
      </w:r>
    </w:p>
    <w:p w14:paraId="76C257D7" w14:textId="4EAADD48" w:rsidR="003B617E" w:rsidRPr="004532C0" w:rsidRDefault="003B617E" w:rsidP="003B617E">
      <w:pPr>
        <w:autoSpaceDE w:val="0"/>
        <w:autoSpaceDN w:val="0"/>
        <w:adjustRightInd w:val="0"/>
        <w:spacing w:line="276" w:lineRule="auto"/>
        <w:jc w:val="both"/>
      </w:pPr>
      <w:r w:rsidRPr="004532C0">
        <w:t xml:space="preserve">Mikhaylov, Kirill, et al. “Decomposition of Power Number in a Stirred Tank and Real Time Reconstruction of 3D Large-scale Flow Structures </w:t>
      </w:r>
      <w:proofErr w:type="gramStart"/>
      <w:r w:rsidRPr="004532C0">
        <w:t>From</w:t>
      </w:r>
      <w:proofErr w:type="gramEnd"/>
      <w:r w:rsidRPr="004532C0">
        <w:t xml:space="preserve"> Sparse Pressure Measurements.” Chemical Engineering Science, vol. 279, Elsevier BV, Sept. 2023, p. 118881</w:t>
      </w:r>
    </w:p>
    <w:p w14:paraId="6643FC2E" w14:textId="3A0BEE50" w:rsidR="003B617E" w:rsidRPr="004532C0" w:rsidRDefault="003B617E" w:rsidP="003B617E">
      <w:pPr>
        <w:autoSpaceDE w:val="0"/>
        <w:autoSpaceDN w:val="0"/>
        <w:adjustRightInd w:val="0"/>
        <w:spacing w:line="276" w:lineRule="auto"/>
        <w:jc w:val="both"/>
      </w:pPr>
      <w:r w:rsidRPr="004532C0">
        <w:t>Paul, Edward L., et al. Handbook of Industrial Mixing. John Wiley and Sons, 2004</w:t>
      </w:r>
    </w:p>
    <w:p w14:paraId="626A1850" w14:textId="0676D660" w:rsidR="003B617E" w:rsidRPr="004532C0" w:rsidRDefault="003B617E" w:rsidP="003B617E">
      <w:pPr>
        <w:tabs>
          <w:tab w:val="left" w:pos="720"/>
        </w:tabs>
        <w:autoSpaceDE w:val="0"/>
        <w:autoSpaceDN w:val="0"/>
        <w:adjustRightInd w:val="0"/>
        <w:jc w:val="both"/>
      </w:pPr>
      <w:proofErr w:type="spellStart"/>
      <w:r w:rsidRPr="004532C0">
        <w:t>W</w:t>
      </w:r>
      <w:r w:rsidR="004532C0" w:rsidRPr="004532C0">
        <w:t>armoeskerken</w:t>
      </w:r>
      <w:proofErr w:type="spellEnd"/>
      <w:r w:rsidRPr="004532C0">
        <w:t>, M. M. C. G.; S</w:t>
      </w:r>
      <w:r w:rsidR="004532C0" w:rsidRPr="004532C0">
        <w:t>mith</w:t>
      </w:r>
      <w:r w:rsidRPr="004532C0">
        <w:t>, John M. Flooding of disc turbines in gas-liquid dispersions: A new description of the phenomenon. Chemical Engineering Science, 1985, 40.11: 2063-2071</w:t>
      </w:r>
    </w:p>
    <w:p w14:paraId="1B33986C" w14:textId="7469FC61" w:rsidR="003B617E" w:rsidRPr="004532C0" w:rsidRDefault="003B617E" w:rsidP="003B617E">
      <w:pPr>
        <w:autoSpaceDE w:val="0"/>
        <w:autoSpaceDN w:val="0"/>
        <w:adjustRightInd w:val="0"/>
        <w:spacing w:line="276" w:lineRule="auto"/>
        <w:jc w:val="both"/>
      </w:pPr>
      <w:r w:rsidRPr="004532C0">
        <w:t>S</w:t>
      </w:r>
      <w:r w:rsidR="004532C0" w:rsidRPr="004532C0">
        <w:t>chiller</w:t>
      </w:r>
      <w:r w:rsidRPr="004532C0">
        <w:t>, Links. A drag coefficient correlation. Zeit. Ver. Deutsch. Ing., 1933, 77: 318-320</w:t>
      </w:r>
    </w:p>
    <w:p w14:paraId="6BE36A30" w14:textId="77777777" w:rsidR="003B617E" w:rsidRPr="004532C0" w:rsidRDefault="003B617E" w:rsidP="003B617E">
      <w:pPr>
        <w:autoSpaceDE w:val="0"/>
        <w:autoSpaceDN w:val="0"/>
        <w:adjustRightInd w:val="0"/>
        <w:spacing w:line="276" w:lineRule="auto"/>
        <w:jc w:val="both"/>
      </w:pPr>
      <w:r w:rsidRPr="004532C0">
        <w:t>Tabib, Mandar V., and Jyeshtharaj B. Joshi. “Analysis of Dominant Flow Structures and Their Flow Dynamics in Chemical Process Equipment Using Snapshot Proper Orthogonal Decomposition Technique.” Chemical Engineering Science, vol. 63, no. 14, Elsevier BV, July 2008, pp. 3695–715.</w:t>
      </w:r>
    </w:p>
    <w:p w14:paraId="1BC615FB" w14:textId="6CED6FB5" w:rsidR="003B617E" w:rsidRPr="004532C0" w:rsidRDefault="003B617E" w:rsidP="003B617E">
      <w:pPr>
        <w:autoSpaceDE w:val="0"/>
        <w:autoSpaceDN w:val="0"/>
        <w:adjustRightInd w:val="0"/>
        <w:spacing w:line="276" w:lineRule="auto"/>
        <w:jc w:val="both"/>
      </w:pPr>
      <w:r w:rsidRPr="004532C0">
        <w:t>Yamamoto, M. (2013). Multi-physics CFD simulations in engineering. Journal of Thermal Science, 22(4), 287-293.</w:t>
      </w:r>
    </w:p>
    <w:p w14:paraId="6D2C8C69" w14:textId="73090864" w:rsidR="00BE1255" w:rsidRPr="003125C6" w:rsidRDefault="00BE1255" w:rsidP="00C02F59">
      <w:pPr>
        <w:autoSpaceDE w:val="0"/>
        <w:autoSpaceDN w:val="0"/>
        <w:adjustRightInd w:val="0"/>
        <w:spacing w:line="276" w:lineRule="auto"/>
        <w:jc w:val="both"/>
        <w:rPr>
          <w:sz w:val="18"/>
          <w:szCs w:val="18"/>
        </w:rPr>
      </w:pPr>
    </w:p>
    <w:sectPr w:rsidR="00BE1255" w:rsidRPr="003125C6" w:rsidSect="00C7629D">
      <w:headerReference w:type="even" r:id="rId23"/>
      <w:headerReference w:type="default" r:id="rId24"/>
      <w:headerReference w:type="first" r:id="rId25"/>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37CF1" w14:textId="77777777" w:rsidR="00841BF1" w:rsidRDefault="00841BF1">
      <w:r>
        <w:separator/>
      </w:r>
    </w:p>
  </w:endnote>
  <w:endnote w:type="continuationSeparator" w:id="0">
    <w:p w14:paraId="208A2BCA" w14:textId="77777777" w:rsidR="00841BF1" w:rsidRDefault="00841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F">
    <w:altName w:val="Calibri"/>
    <w:charset w:val="00"/>
    <w:family w:val="auto"/>
    <w:pitch w:val="variable"/>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F24C8" w14:textId="77777777" w:rsidR="00841BF1" w:rsidRDefault="00841BF1">
      <w:r>
        <w:separator/>
      </w:r>
    </w:p>
  </w:footnote>
  <w:footnote w:type="continuationSeparator" w:id="0">
    <w:p w14:paraId="6326A0C4" w14:textId="77777777" w:rsidR="00841BF1" w:rsidRDefault="00841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2703634E" w:rsidR="00DD3D9E" w:rsidRDefault="00DD3D9E">
    <w:pPr>
      <w:pStyle w:val="Header"/>
      <w:tabs>
        <w:tab w:val="clear" w:pos="7200"/>
        <w:tab w:val="right" w:pos="7088"/>
      </w:tabs>
    </w:pPr>
    <w:r>
      <w:rPr>
        <w:rStyle w:val="PageNumber"/>
      </w:rPr>
      <w:tab/>
    </w:r>
    <w:r>
      <w:rPr>
        <w:rStyle w:val="PageNumber"/>
        <w:i/>
      </w:rPr>
      <w:tab/>
    </w:r>
    <w:r w:rsidR="005E5ECE">
      <w:rPr>
        <w:i/>
      </w:rPr>
      <w:fldChar w:fldCharType="begin"/>
    </w:r>
    <w:r w:rsidR="005E5ECE">
      <w:rPr>
        <w:i/>
      </w:rPr>
      <w:instrText xml:space="preserve"> MACROBUTTON  AcceptAllChangesInDocAndStopTracking P. Pereira et al. </w:instrText>
    </w:r>
    <w:r w:rsidR="005E5ECE">
      <w:rPr>
        <w: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132A1AE1" w:rsidR="00DD3D9E" w:rsidRDefault="005E5ECE">
    <w:pPr>
      <w:pStyle w:val="Header"/>
      <w:tabs>
        <w:tab w:val="clear" w:pos="7200"/>
        <w:tab w:val="right" w:pos="7088"/>
      </w:tabs>
      <w:jc w:val="right"/>
      <w:rPr>
        <w:sz w:val="24"/>
      </w:rPr>
    </w:pPr>
    <w:r>
      <w:rPr>
        <w:i/>
      </w:rPr>
      <w:fldChar w:fldCharType="begin"/>
    </w:r>
    <w:r>
      <w:rPr>
        <w:i/>
      </w:rPr>
      <w:instrText xml:space="preserve"> MACROBUTTON  AcceptAllChangesInDocAndStopTracking Reduction of an aerated fermenter CFD model using proper orthogonal decomposition </w:instrText>
    </w:r>
    <w:r>
      <w:rPr>
        <w:i/>
      </w:rPr>
      <w:fldChar w:fldCharType="end"/>
    </w:r>
    <w:r w:rsidR="00DD3D9E">
      <w:rPr>
        <w:rStyle w:val="PageNumber"/>
        <w:i/>
        <w:sz w:val="24"/>
      </w:rPr>
      <w:tab/>
    </w:r>
    <w:r w:rsidR="00DD3D9E">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567"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316081D"/>
    <w:multiLevelType w:val="hybridMultilevel"/>
    <w:tmpl w:val="F496A3A8"/>
    <w:lvl w:ilvl="0" w:tplc="0816000F">
      <w:start w:val="1"/>
      <w:numFmt w:val="decimal"/>
      <w:lvlText w:val="%1."/>
      <w:lvlJc w:val="left"/>
      <w:pPr>
        <w:ind w:left="360"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9"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2"/>
  </w:num>
  <w:num w:numId="2" w16cid:durableId="47382885">
    <w:abstractNumId w:val="12"/>
  </w:num>
  <w:num w:numId="3" w16cid:durableId="967853731">
    <w:abstractNumId w:val="12"/>
  </w:num>
  <w:num w:numId="4" w16cid:durableId="1739282265">
    <w:abstractNumId w:val="12"/>
  </w:num>
  <w:num w:numId="5" w16cid:durableId="698892343">
    <w:abstractNumId w:val="0"/>
  </w:num>
  <w:num w:numId="6" w16cid:durableId="1660883641">
    <w:abstractNumId w:val="6"/>
  </w:num>
  <w:num w:numId="7" w16cid:durableId="1863349795">
    <w:abstractNumId w:val="13"/>
  </w:num>
  <w:num w:numId="8" w16cid:durableId="1750734252">
    <w:abstractNumId w:val="1"/>
  </w:num>
  <w:num w:numId="9" w16cid:durableId="203061615">
    <w:abstractNumId w:val="11"/>
  </w:num>
  <w:num w:numId="10" w16cid:durableId="1478497114">
    <w:abstractNumId w:val="15"/>
  </w:num>
  <w:num w:numId="11" w16cid:durableId="1896693444">
    <w:abstractNumId w:val="14"/>
  </w:num>
  <w:num w:numId="12" w16cid:durableId="774787662">
    <w:abstractNumId w:val="5"/>
  </w:num>
  <w:num w:numId="13" w16cid:durableId="1525900646">
    <w:abstractNumId w:val="9"/>
  </w:num>
  <w:num w:numId="14" w16cid:durableId="1455515963">
    <w:abstractNumId w:val="2"/>
  </w:num>
  <w:num w:numId="15" w16cid:durableId="446657998">
    <w:abstractNumId w:val="7"/>
  </w:num>
  <w:num w:numId="16" w16cid:durableId="322592235">
    <w:abstractNumId w:val="3"/>
  </w:num>
  <w:num w:numId="17" w16cid:durableId="596719075">
    <w:abstractNumId w:val="4"/>
  </w:num>
  <w:num w:numId="18" w16cid:durableId="886648604">
    <w:abstractNumId w:val="10"/>
  </w:num>
  <w:num w:numId="19" w16cid:durableId="435910759">
    <w:abstractNumId w:val="4"/>
  </w:num>
  <w:num w:numId="20" w16cid:durableId="3422506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42565863">
    <w:abstractNumId w:val="4"/>
  </w:num>
  <w:num w:numId="22" w16cid:durableId="38194416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25337"/>
    <w:rsid w:val="00036075"/>
    <w:rsid w:val="00040593"/>
    <w:rsid w:val="00056968"/>
    <w:rsid w:val="0006462D"/>
    <w:rsid w:val="0006706D"/>
    <w:rsid w:val="00067FBF"/>
    <w:rsid w:val="00080A4A"/>
    <w:rsid w:val="00094186"/>
    <w:rsid w:val="000946E2"/>
    <w:rsid w:val="000B1ED8"/>
    <w:rsid w:val="000C29D5"/>
    <w:rsid w:val="000D3D9B"/>
    <w:rsid w:val="000D438F"/>
    <w:rsid w:val="000F396A"/>
    <w:rsid w:val="000F46BF"/>
    <w:rsid w:val="000F608B"/>
    <w:rsid w:val="00114E8D"/>
    <w:rsid w:val="00115424"/>
    <w:rsid w:val="00122CAC"/>
    <w:rsid w:val="00136FFB"/>
    <w:rsid w:val="00145747"/>
    <w:rsid w:val="00146488"/>
    <w:rsid w:val="00160125"/>
    <w:rsid w:val="0016032F"/>
    <w:rsid w:val="00182094"/>
    <w:rsid w:val="001879F6"/>
    <w:rsid w:val="001949C5"/>
    <w:rsid w:val="001A1818"/>
    <w:rsid w:val="001B08B3"/>
    <w:rsid w:val="001B6067"/>
    <w:rsid w:val="001C0148"/>
    <w:rsid w:val="001C757E"/>
    <w:rsid w:val="001D2F46"/>
    <w:rsid w:val="001D7396"/>
    <w:rsid w:val="001E1B2B"/>
    <w:rsid w:val="001F473D"/>
    <w:rsid w:val="0020390F"/>
    <w:rsid w:val="00225F07"/>
    <w:rsid w:val="002412E5"/>
    <w:rsid w:val="002461C8"/>
    <w:rsid w:val="00264926"/>
    <w:rsid w:val="00265803"/>
    <w:rsid w:val="00273E24"/>
    <w:rsid w:val="002828A4"/>
    <w:rsid w:val="00282A61"/>
    <w:rsid w:val="002A0DE3"/>
    <w:rsid w:val="002C3197"/>
    <w:rsid w:val="002D2E14"/>
    <w:rsid w:val="002D34B9"/>
    <w:rsid w:val="002D795B"/>
    <w:rsid w:val="002E1373"/>
    <w:rsid w:val="002E4F97"/>
    <w:rsid w:val="002F7111"/>
    <w:rsid w:val="00302516"/>
    <w:rsid w:val="00306F7C"/>
    <w:rsid w:val="003125C6"/>
    <w:rsid w:val="003142DF"/>
    <w:rsid w:val="003222B3"/>
    <w:rsid w:val="00322772"/>
    <w:rsid w:val="0032620D"/>
    <w:rsid w:val="0033189F"/>
    <w:rsid w:val="00342EC4"/>
    <w:rsid w:val="00346A0C"/>
    <w:rsid w:val="00352067"/>
    <w:rsid w:val="00352501"/>
    <w:rsid w:val="00357EA4"/>
    <w:rsid w:val="003A45EC"/>
    <w:rsid w:val="003B617E"/>
    <w:rsid w:val="003D1582"/>
    <w:rsid w:val="003D4E2D"/>
    <w:rsid w:val="003D56C0"/>
    <w:rsid w:val="003D7E4C"/>
    <w:rsid w:val="003E2551"/>
    <w:rsid w:val="003E41C2"/>
    <w:rsid w:val="003E6E5C"/>
    <w:rsid w:val="003F069A"/>
    <w:rsid w:val="003F090D"/>
    <w:rsid w:val="004064F2"/>
    <w:rsid w:val="00417E7F"/>
    <w:rsid w:val="00431DA6"/>
    <w:rsid w:val="0044127B"/>
    <w:rsid w:val="00442EF8"/>
    <w:rsid w:val="004532C0"/>
    <w:rsid w:val="00463AC1"/>
    <w:rsid w:val="00464518"/>
    <w:rsid w:val="004655B3"/>
    <w:rsid w:val="004711A6"/>
    <w:rsid w:val="0047387A"/>
    <w:rsid w:val="00493468"/>
    <w:rsid w:val="0049772C"/>
    <w:rsid w:val="004B7092"/>
    <w:rsid w:val="004C2AA2"/>
    <w:rsid w:val="004D32BD"/>
    <w:rsid w:val="00501D93"/>
    <w:rsid w:val="005072B4"/>
    <w:rsid w:val="00512661"/>
    <w:rsid w:val="00531D4F"/>
    <w:rsid w:val="0053298A"/>
    <w:rsid w:val="00545DC0"/>
    <w:rsid w:val="00547618"/>
    <w:rsid w:val="00552EEB"/>
    <w:rsid w:val="00553EBD"/>
    <w:rsid w:val="00554ACC"/>
    <w:rsid w:val="00581E17"/>
    <w:rsid w:val="005A1FF5"/>
    <w:rsid w:val="005A605D"/>
    <w:rsid w:val="005B1E91"/>
    <w:rsid w:val="005E5ECE"/>
    <w:rsid w:val="00637DA6"/>
    <w:rsid w:val="00660F2A"/>
    <w:rsid w:val="006659C3"/>
    <w:rsid w:val="00686F50"/>
    <w:rsid w:val="006915DC"/>
    <w:rsid w:val="006A4265"/>
    <w:rsid w:val="006A69BF"/>
    <w:rsid w:val="006B0F65"/>
    <w:rsid w:val="006C47EE"/>
    <w:rsid w:val="006D336E"/>
    <w:rsid w:val="006D4B08"/>
    <w:rsid w:val="006D520A"/>
    <w:rsid w:val="006D6C03"/>
    <w:rsid w:val="006E46AB"/>
    <w:rsid w:val="00707198"/>
    <w:rsid w:val="00711720"/>
    <w:rsid w:val="00711DF4"/>
    <w:rsid w:val="007220D3"/>
    <w:rsid w:val="00747B64"/>
    <w:rsid w:val="007617CE"/>
    <w:rsid w:val="007A43FA"/>
    <w:rsid w:val="007A4DC7"/>
    <w:rsid w:val="007B4298"/>
    <w:rsid w:val="007C7DEB"/>
    <w:rsid w:val="007D70A1"/>
    <w:rsid w:val="007E047A"/>
    <w:rsid w:val="00810089"/>
    <w:rsid w:val="008132E8"/>
    <w:rsid w:val="00815C54"/>
    <w:rsid w:val="00823407"/>
    <w:rsid w:val="00825A7D"/>
    <w:rsid w:val="00841BF1"/>
    <w:rsid w:val="008422E8"/>
    <w:rsid w:val="0084454F"/>
    <w:rsid w:val="00856595"/>
    <w:rsid w:val="008817F6"/>
    <w:rsid w:val="0089351C"/>
    <w:rsid w:val="008B0184"/>
    <w:rsid w:val="008C5D02"/>
    <w:rsid w:val="008D2649"/>
    <w:rsid w:val="008E5D2E"/>
    <w:rsid w:val="008E5D75"/>
    <w:rsid w:val="0090568D"/>
    <w:rsid w:val="009125C9"/>
    <w:rsid w:val="00913879"/>
    <w:rsid w:val="00917661"/>
    <w:rsid w:val="00926B75"/>
    <w:rsid w:val="00962A16"/>
    <w:rsid w:val="00962A7B"/>
    <w:rsid w:val="00970E5D"/>
    <w:rsid w:val="009725DB"/>
    <w:rsid w:val="0097701C"/>
    <w:rsid w:val="009805A9"/>
    <w:rsid w:val="00980A65"/>
    <w:rsid w:val="009B1EA5"/>
    <w:rsid w:val="009B6B38"/>
    <w:rsid w:val="009C00F4"/>
    <w:rsid w:val="009E3E9A"/>
    <w:rsid w:val="009F241C"/>
    <w:rsid w:val="00A24A71"/>
    <w:rsid w:val="00A25E70"/>
    <w:rsid w:val="00A261F4"/>
    <w:rsid w:val="00A33765"/>
    <w:rsid w:val="00A36512"/>
    <w:rsid w:val="00A402A5"/>
    <w:rsid w:val="00A45D08"/>
    <w:rsid w:val="00A47D23"/>
    <w:rsid w:val="00A50935"/>
    <w:rsid w:val="00A534E5"/>
    <w:rsid w:val="00A63269"/>
    <w:rsid w:val="00A80E82"/>
    <w:rsid w:val="00A90A37"/>
    <w:rsid w:val="00A92377"/>
    <w:rsid w:val="00AB29ED"/>
    <w:rsid w:val="00AD1947"/>
    <w:rsid w:val="00AD3384"/>
    <w:rsid w:val="00AD59A2"/>
    <w:rsid w:val="00AE15DA"/>
    <w:rsid w:val="00AE4BD8"/>
    <w:rsid w:val="00AE7271"/>
    <w:rsid w:val="00B40976"/>
    <w:rsid w:val="00B4388F"/>
    <w:rsid w:val="00B63237"/>
    <w:rsid w:val="00B639E8"/>
    <w:rsid w:val="00B76A4A"/>
    <w:rsid w:val="00BB0BC8"/>
    <w:rsid w:val="00BD36DA"/>
    <w:rsid w:val="00BD5A85"/>
    <w:rsid w:val="00BE007F"/>
    <w:rsid w:val="00BE1255"/>
    <w:rsid w:val="00BE239C"/>
    <w:rsid w:val="00C02F59"/>
    <w:rsid w:val="00C10493"/>
    <w:rsid w:val="00C1269C"/>
    <w:rsid w:val="00C207B7"/>
    <w:rsid w:val="00C25890"/>
    <w:rsid w:val="00C52A5A"/>
    <w:rsid w:val="00C55D82"/>
    <w:rsid w:val="00C7629D"/>
    <w:rsid w:val="00C91C93"/>
    <w:rsid w:val="00C93BBA"/>
    <w:rsid w:val="00C960DC"/>
    <w:rsid w:val="00CA2825"/>
    <w:rsid w:val="00CA6A2C"/>
    <w:rsid w:val="00CB650C"/>
    <w:rsid w:val="00CC4CA2"/>
    <w:rsid w:val="00CE4CB6"/>
    <w:rsid w:val="00CF215E"/>
    <w:rsid w:val="00D02C75"/>
    <w:rsid w:val="00D04D0A"/>
    <w:rsid w:val="00D068B3"/>
    <w:rsid w:val="00D10E22"/>
    <w:rsid w:val="00D13D2C"/>
    <w:rsid w:val="00D4361D"/>
    <w:rsid w:val="00D50098"/>
    <w:rsid w:val="00D57B9F"/>
    <w:rsid w:val="00D647FA"/>
    <w:rsid w:val="00D679B8"/>
    <w:rsid w:val="00DA53D5"/>
    <w:rsid w:val="00DC2B1B"/>
    <w:rsid w:val="00DC2F94"/>
    <w:rsid w:val="00DD026D"/>
    <w:rsid w:val="00DD3D9E"/>
    <w:rsid w:val="00DD7908"/>
    <w:rsid w:val="00DE394D"/>
    <w:rsid w:val="00DE46B2"/>
    <w:rsid w:val="00DF50BA"/>
    <w:rsid w:val="00DF6BE0"/>
    <w:rsid w:val="00E023B8"/>
    <w:rsid w:val="00E02FFC"/>
    <w:rsid w:val="00E1012C"/>
    <w:rsid w:val="00E16A4E"/>
    <w:rsid w:val="00E22C6B"/>
    <w:rsid w:val="00E35CA9"/>
    <w:rsid w:val="00E36AC1"/>
    <w:rsid w:val="00E40C86"/>
    <w:rsid w:val="00E4465B"/>
    <w:rsid w:val="00E448CC"/>
    <w:rsid w:val="00E638CB"/>
    <w:rsid w:val="00E63F27"/>
    <w:rsid w:val="00E66CF0"/>
    <w:rsid w:val="00E72B71"/>
    <w:rsid w:val="00E81871"/>
    <w:rsid w:val="00E82297"/>
    <w:rsid w:val="00EE0CA3"/>
    <w:rsid w:val="00EE62F4"/>
    <w:rsid w:val="00EF34C8"/>
    <w:rsid w:val="00EF39FD"/>
    <w:rsid w:val="00F06842"/>
    <w:rsid w:val="00F107FD"/>
    <w:rsid w:val="00F26EDF"/>
    <w:rsid w:val="00F366E0"/>
    <w:rsid w:val="00F60EC6"/>
    <w:rsid w:val="00F70E5D"/>
    <w:rsid w:val="00F84B1F"/>
    <w:rsid w:val="00F86CEC"/>
    <w:rsid w:val="00F91816"/>
    <w:rsid w:val="00F94B23"/>
    <w:rsid w:val="00FB0DFF"/>
    <w:rsid w:val="00FB3AF6"/>
    <w:rsid w:val="00FB64A8"/>
    <w:rsid w:val="00FC47EA"/>
    <w:rsid w:val="00FD03D5"/>
    <w:rsid w:val="00FD0F81"/>
    <w:rsid w:val="00FD73F5"/>
    <w:rsid w:val="00FE338D"/>
    <w:rsid w:val="00FE4098"/>
    <w:rsid w:val="00FE4B14"/>
    <w:rsid w:val="00FF5C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45EC"/>
    <w:rPr>
      <w:lang w:eastAsia="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rsid w:val="008B0184"/>
    <w:rPr>
      <w:sz w:val="16"/>
      <w:szCs w:val="16"/>
    </w:rPr>
  </w:style>
  <w:style w:type="paragraph" w:styleId="CommentText">
    <w:name w:val="annotation text"/>
    <w:basedOn w:val="Normal"/>
    <w:link w:val="CommentTextChar"/>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character" w:styleId="UnresolvedMention">
    <w:name w:val="Unresolved Mention"/>
    <w:basedOn w:val="DefaultParagraphFont"/>
    <w:uiPriority w:val="99"/>
    <w:semiHidden/>
    <w:unhideWhenUsed/>
    <w:rsid w:val="00E36AC1"/>
    <w:rPr>
      <w:color w:val="605E5C"/>
      <w:shd w:val="clear" w:color="auto" w:fill="E1DFDD"/>
    </w:rPr>
  </w:style>
  <w:style w:type="character" w:customStyle="1" w:styleId="mathjaxmathcontainer">
    <w:name w:val="mathjax_mathcontainer"/>
    <w:basedOn w:val="DefaultParagraphFont"/>
    <w:rsid w:val="00AD1947"/>
  </w:style>
  <w:style w:type="paragraph" w:customStyle="1" w:styleId="Standard">
    <w:name w:val="Standard"/>
    <w:rsid w:val="002A0DE3"/>
    <w:pPr>
      <w:suppressAutoHyphens/>
      <w:autoSpaceDN w:val="0"/>
      <w:spacing w:after="120"/>
      <w:ind w:firstLine="284"/>
      <w:jc w:val="both"/>
      <w:textAlignment w:val="baseline"/>
    </w:pPr>
    <w:rPr>
      <w:rFonts w:ascii="Calibri" w:eastAsia="Calibri" w:hAnsi="Calibri" w:cs="F"/>
      <w:kern w:val="3"/>
      <w:sz w:val="22"/>
      <w:szCs w:val="22"/>
      <w:lang w:val="pt-PT" w:eastAsia="en-US"/>
    </w:rPr>
  </w:style>
  <w:style w:type="character" w:customStyle="1" w:styleId="CommentTextChar">
    <w:name w:val="Comment Text Char"/>
    <w:basedOn w:val="DefaultParagraphFont"/>
    <w:link w:val="CommentText"/>
    <w:rsid w:val="002A0DE3"/>
    <w:rPr>
      <w:lang w:eastAsia="en-US"/>
    </w:rPr>
  </w:style>
  <w:style w:type="character" w:styleId="PlaceholderText">
    <w:name w:val="Placeholder Text"/>
    <w:basedOn w:val="DefaultParagraphFont"/>
    <w:uiPriority w:val="99"/>
    <w:semiHidden/>
    <w:rsid w:val="007E047A"/>
    <w:rPr>
      <w:color w:val="666666"/>
    </w:rPr>
  </w:style>
  <w:style w:type="paragraph" w:styleId="Revision">
    <w:name w:val="Revision"/>
    <w:hidden/>
    <w:uiPriority w:val="99"/>
    <w:semiHidden/>
    <w:rsid w:val="009805A9"/>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505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745000024873813E-2"/>
          <c:y val="5.174074074074074E-2"/>
          <c:w val="0.87381270319640225"/>
          <c:h val="0.84000333333333332"/>
        </c:manualLayout>
      </c:layout>
      <c:scatterChart>
        <c:scatterStyle val="smoothMarker"/>
        <c:varyColors val="0"/>
        <c:ser>
          <c:idx val="2"/>
          <c:order val="0"/>
          <c:tx>
            <c:strRef>
              <c:f>Sheet1!$C$4</c:f>
              <c:strCache>
                <c:ptCount val="1"/>
                <c:pt idx="0">
                  <c:v>2</c:v>
                </c:pt>
              </c:strCache>
            </c:strRef>
          </c:tx>
          <c:spPr>
            <a:ln w="9525" cap="rnd">
              <a:solidFill>
                <a:schemeClr val="bg1">
                  <a:lumMod val="50000"/>
                </a:schemeClr>
              </a:solidFill>
              <a:prstDash val="lgDash"/>
              <a:round/>
            </a:ln>
            <a:effectLst/>
          </c:spPr>
          <c:marker>
            <c:symbol val="triangle"/>
            <c:size val="3"/>
            <c:spPr>
              <a:solidFill>
                <a:schemeClr val="bg1">
                  <a:lumMod val="50000"/>
                </a:schemeClr>
              </a:solidFill>
              <a:ln>
                <a:solidFill>
                  <a:schemeClr val="bg1">
                    <a:lumMod val="50000"/>
                  </a:schemeClr>
                </a:solidFill>
              </a:ln>
            </c:spPr>
          </c:marker>
          <c:xVal>
            <c:numRef>
              <c:f>Sheet1!$A$5:$A$60</c:f>
              <c:numCache>
                <c:formatCode>General</c:formatCode>
                <c:ptCount val="56"/>
                <c:pt idx="0">
                  <c:v>6.0000159999999996</c:v>
                </c:pt>
                <c:pt idx="1">
                  <c:v>6.1000050000000003</c:v>
                </c:pt>
                <c:pt idx="2">
                  <c:v>6.2000320000000002</c:v>
                </c:pt>
                <c:pt idx="3">
                  <c:v>6.3000119999999997</c:v>
                </c:pt>
                <c:pt idx="4">
                  <c:v>6.4000110000000001</c:v>
                </c:pt>
                <c:pt idx="5">
                  <c:v>6.5000119999999999</c:v>
                </c:pt>
                <c:pt idx="6">
                  <c:v>6.600015</c:v>
                </c:pt>
                <c:pt idx="7">
                  <c:v>6.7000200000000003</c:v>
                </c:pt>
                <c:pt idx="8">
                  <c:v>6.8000239999999996</c:v>
                </c:pt>
                <c:pt idx="9">
                  <c:v>6.9000009999999996</c:v>
                </c:pt>
                <c:pt idx="10">
                  <c:v>7.0000260000000001</c:v>
                </c:pt>
                <c:pt idx="11">
                  <c:v>7.1000189999999996</c:v>
                </c:pt>
                <c:pt idx="12">
                  <c:v>7.2000270000000004</c:v>
                </c:pt>
                <c:pt idx="13">
                  <c:v>7.3000049999999996</c:v>
                </c:pt>
                <c:pt idx="14">
                  <c:v>7.4000159999999999</c:v>
                </c:pt>
                <c:pt idx="15">
                  <c:v>7.5000309999999999</c:v>
                </c:pt>
                <c:pt idx="16">
                  <c:v>7.6000269999999999</c:v>
                </c:pt>
                <c:pt idx="17">
                  <c:v>7.7000310000000001</c:v>
                </c:pt>
                <c:pt idx="18">
                  <c:v>7.8000059999999998</c:v>
                </c:pt>
                <c:pt idx="19">
                  <c:v>7.9000260000000004</c:v>
                </c:pt>
                <c:pt idx="20">
                  <c:v>8.0000280000000004</c:v>
                </c:pt>
                <c:pt idx="21">
                  <c:v>8.1000239999999994</c:v>
                </c:pt>
                <c:pt idx="22">
                  <c:v>8.2000010000000003</c:v>
                </c:pt>
                <c:pt idx="23">
                  <c:v>8.3000229999999995</c:v>
                </c:pt>
                <c:pt idx="24">
                  <c:v>8.4000229999999991</c:v>
                </c:pt>
                <c:pt idx="25">
                  <c:v>8.5000020000000003</c:v>
                </c:pt>
                <c:pt idx="26">
                  <c:v>8.6000180000000004</c:v>
                </c:pt>
                <c:pt idx="27">
                  <c:v>8.7000100000000007</c:v>
                </c:pt>
                <c:pt idx="28">
                  <c:v>8.8000089999999993</c:v>
                </c:pt>
                <c:pt idx="29">
                  <c:v>8.9000090000000007</c:v>
                </c:pt>
                <c:pt idx="30">
                  <c:v>9.0000049999999998</c:v>
                </c:pt>
                <c:pt idx="31">
                  <c:v>9.1000329999999998</c:v>
                </c:pt>
                <c:pt idx="32">
                  <c:v>9.2000030000000006</c:v>
                </c:pt>
                <c:pt idx="33">
                  <c:v>9.3000070000000008</c:v>
                </c:pt>
                <c:pt idx="34">
                  <c:v>9.4000050000000002</c:v>
                </c:pt>
                <c:pt idx="35">
                  <c:v>9.5000009999999993</c:v>
                </c:pt>
                <c:pt idx="36">
                  <c:v>9.6000180000000004</c:v>
                </c:pt>
                <c:pt idx="37">
                  <c:v>9.7000209999999996</c:v>
                </c:pt>
                <c:pt idx="38">
                  <c:v>9.8000080000000001</c:v>
                </c:pt>
                <c:pt idx="39">
                  <c:v>9.9000120000000003</c:v>
                </c:pt>
                <c:pt idx="40">
                  <c:v>10.000033</c:v>
                </c:pt>
                <c:pt idx="41">
                  <c:v>10.100021</c:v>
                </c:pt>
                <c:pt idx="42">
                  <c:v>10.200032</c:v>
                </c:pt>
                <c:pt idx="43">
                  <c:v>10.300033000000001</c:v>
                </c:pt>
                <c:pt idx="44">
                  <c:v>10.400021000000001</c:v>
                </c:pt>
                <c:pt idx="45">
                  <c:v>10.500023000000001</c:v>
                </c:pt>
                <c:pt idx="46">
                  <c:v>10.600006</c:v>
                </c:pt>
                <c:pt idx="47">
                  <c:v>10.700025</c:v>
                </c:pt>
                <c:pt idx="48">
                  <c:v>10.800034</c:v>
                </c:pt>
                <c:pt idx="49">
                  <c:v>10.900014000000001</c:v>
                </c:pt>
                <c:pt idx="50">
                  <c:v>11.000009</c:v>
                </c:pt>
                <c:pt idx="51">
                  <c:v>11.100012</c:v>
                </c:pt>
                <c:pt idx="52">
                  <c:v>11.200035</c:v>
                </c:pt>
                <c:pt idx="53">
                  <c:v>11.300015</c:v>
                </c:pt>
                <c:pt idx="54">
                  <c:v>11.400001</c:v>
                </c:pt>
                <c:pt idx="55">
                  <c:v>11.500016</c:v>
                </c:pt>
              </c:numCache>
            </c:numRef>
          </c:xVal>
          <c:yVal>
            <c:numRef>
              <c:f>Sheet1!$C$5:$C$60</c:f>
              <c:numCache>
                <c:formatCode>General</c:formatCode>
                <c:ptCount val="56"/>
                <c:pt idx="0">
                  <c:v>53.264781999999997</c:v>
                </c:pt>
                <c:pt idx="1">
                  <c:v>51.864412999999999</c:v>
                </c:pt>
                <c:pt idx="2">
                  <c:v>53.187165</c:v>
                </c:pt>
                <c:pt idx="3">
                  <c:v>53.545496</c:v>
                </c:pt>
                <c:pt idx="4">
                  <c:v>51.263309</c:v>
                </c:pt>
                <c:pt idx="5">
                  <c:v>50.785485999999999</c:v>
                </c:pt>
                <c:pt idx="6">
                  <c:v>44.738850999999997</c:v>
                </c:pt>
                <c:pt idx="7">
                  <c:v>43.421278999999998</c:v>
                </c:pt>
                <c:pt idx="8">
                  <c:v>33.708951999999996</c:v>
                </c:pt>
                <c:pt idx="9">
                  <c:v>32.403331000000001</c:v>
                </c:pt>
                <c:pt idx="10">
                  <c:v>28.645242</c:v>
                </c:pt>
                <c:pt idx="11">
                  <c:v>24.456451000000001</c:v>
                </c:pt>
                <c:pt idx="12">
                  <c:v>22.749056</c:v>
                </c:pt>
                <c:pt idx="13">
                  <c:v>19.628558999999999</c:v>
                </c:pt>
                <c:pt idx="14">
                  <c:v>16.893816999999999</c:v>
                </c:pt>
                <c:pt idx="15">
                  <c:v>23.089811000000001</c:v>
                </c:pt>
                <c:pt idx="16">
                  <c:v>30.592594999999999</c:v>
                </c:pt>
                <c:pt idx="17">
                  <c:v>32.777448</c:v>
                </c:pt>
                <c:pt idx="18">
                  <c:v>38.060856999999999</c:v>
                </c:pt>
                <c:pt idx="19">
                  <c:v>41.797162</c:v>
                </c:pt>
                <c:pt idx="20">
                  <c:v>43.981896999999996</c:v>
                </c:pt>
                <c:pt idx="21">
                  <c:v>47.386305999999998</c:v>
                </c:pt>
                <c:pt idx="22">
                  <c:v>50.751984999999998</c:v>
                </c:pt>
                <c:pt idx="23">
                  <c:v>43.052712</c:v>
                </c:pt>
                <c:pt idx="24">
                  <c:v>40.948729999999998</c:v>
                </c:pt>
                <c:pt idx="25">
                  <c:v>35.089640000000003</c:v>
                </c:pt>
                <c:pt idx="26">
                  <c:v>27.821563999999999</c:v>
                </c:pt>
                <c:pt idx="27">
                  <c:v>18.682525999999999</c:v>
                </c:pt>
                <c:pt idx="28">
                  <c:v>1.7681979999999999</c:v>
                </c:pt>
                <c:pt idx="29">
                  <c:v>-9.1196330000000003</c:v>
                </c:pt>
                <c:pt idx="30">
                  <c:v>-24.007283000000001</c:v>
                </c:pt>
                <c:pt idx="31">
                  <c:v>-40.068593</c:v>
                </c:pt>
                <c:pt idx="32">
                  <c:v>-52.37312</c:v>
                </c:pt>
                <c:pt idx="33">
                  <c:v>-63.304814</c:v>
                </c:pt>
                <c:pt idx="34">
                  <c:v>-73.388205999999997</c:v>
                </c:pt>
                <c:pt idx="35">
                  <c:v>-93.345635000000001</c:v>
                </c:pt>
                <c:pt idx="36">
                  <c:v>-105.535183</c:v>
                </c:pt>
                <c:pt idx="37">
                  <c:v>-109.280188</c:v>
                </c:pt>
                <c:pt idx="38">
                  <c:v>-109.632274</c:v>
                </c:pt>
                <c:pt idx="39">
                  <c:v>-107.630933</c:v>
                </c:pt>
                <c:pt idx="40">
                  <c:v>-105.45489999999999</c:v>
                </c:pt>
                <c:pt idx="41">
                  <c:v>-99.546218999999994</c:v>
                </c:pt>
                <c:pt idx="42">
                  <c:v>-79.472292999999993</c:v>
                </c:pt>
                <c:pt idx="43">
                  <c:v>-62.019677999999999</c:v>
                </c:pt>
                <c:pt idx="44">
                  <c:v>-52.504271000000003</c:v>
                </c:pt>
                <c:pt idx="45">
                  <c:v>-28.558671</c:v>
                </c:pt>
                <c:pt idx="46">
                  <c:v>-8.7562010000000008</c:v>
                </c:pt>
                <c:pt idx="47">
                  <c:v>1.067971</c:v>
                </c:pt>
                <c:pt idx="48">
                  <c:v>9.7736350000000005</c:v>
                </c:pt>
                <c:pt idx="49">
                  <c:v>10.535425999999999</c:v>
                </c:pt>
                <c:pt idx="50">
                  <c:v>20.959019999999999</c:v>
                </c:pt>
                <c:pt idx="51">
                  <c:v>23.087107</c:v>
                </c:pt>
                <c:pt idx="52">
                  <c:v>22.506762999999999</c:v>
                </c:pt>
                <c:pt idx="53">
                  <c:v>23.091267999999999</c:v>
                </c:pt>
                <c:pt idx="54">
                  <c:v>28.646470000000001</c:v>
                </c:pt>
                <c:pt idx="55">
                  <c:v>19.756696999999999</c:v>
                </c:pt>
              </c:numCache>
            </c:numRef>
          </c:yVal>
          <c:smooth val="1"/>
          <c:extLst>
            <c:ext xmlns:c16="http://schemas.microsoft.com/office/drawing/2014/chart" uri="{C3380CC4-5D6E-409C-BE32-E72D297353CC}">
              <c16:uniqueId val="{00000000-86A2-418A-8E48-6BC977D38B97}"/>
            </c:ext>
          </c:extLst>
        </c:ser>
        <c:ser>
          <c:idx val="3"/>
          <c:order val="1"/>
          <c:tx>
            <c:strRef>
              <c:f>Sheet1!$D$4</c:f>
              <c:strCache>
                <c:ptCount val="1"/>
                <c:pt idx="0">
                  <c:v>3</c:v>
                </c:pt>
              </c:strCache>
            </c:strRef>
          </c:tx>
          <c:spPr>
            <a:ln w="9525" cap="rnd">
              <a:solidFill>
                <a:schemeClr val="bg1">
                  <a:lumMod val="65000"/>
                </a:schemeClr>
              </a:solidFill>
              <a:prstDash val="lgDashDot"/>
              <a:round/>
            </a:ln>
            <a:effectLst/>
          </c:spPr>
          <c:marker>
            <c:symbol val="x"/>
            <c:size val="3"/>
            <c:spPr>
              <a:solidFill>
                <a:schemeClr val="bg1">
                  <a:lumMod val="65000"/>
                </a:schemeClr>
              </a:solidFill>
              <a:ln>
                <a:solidFill>
                  <a:schemeClr val="bg1">
                    <a:lumMod val="65000"/>
                  </a:schemeClr>
                </a:solidFill>
              </a:ln>
            </c:spPr>
          </c:marker>
          <c:xVal>
            <c:numRef>
              <c:f>Sheet1!$A$5:$A$60</c:f>
              <c:numCache>
                <c:formatCode>General</c:formatCode>
                <c:ptCount val="56"/>
                <c:pt idx="0">
                  <c:v>6.0000159999999996</c:v>
                </c:pt>
                <c:pt idx="1">
                  <c:v>6.1000050000000003</c:v>
                </c:pt>
                <c:pt idx="2">
                  <c:v>6.2000320000000002</c:v>
                </c:pt>
                <c:pt idx="3">
                  <c:v>6.3000119999999997</c:v>
                </c:pt>
                <c:pt idx="4">
                  <c:v>6.4000110000000001</c:v>
                </c:pt>
                <c:pt idx="5">
                  <c:v>6.5000119999999999</c:v>
                </c:pt>
                <c:pt idx="6">
                  <c:v>6.600015</c:v>
                </c:pt>
                <c:pt idx="7">
                  <c:v>6.7000200000000003</c:v>
                </c:pt>
                <c:pt idx="8">
                  <c:v>6.8000239999999996</c:v>
                </c:pt>
                <c:pt idx="9">
                  <c:v>6.9000009999999996</c:v>
                </c:pt>
                <c:pt idx="10">
                  <c:v>7.0000260000000001</c:v>
                </c:pt>
                <c:pt idx="11">
                  <c:v>7.1000189999999996</c:v>
                </c:pt>
                <c:pt idx="12">
                  <c:v>7.2000270000000004</c:v>
                </c:pt>
                <c:pt idx="13">
                  <c:v>7.3000049999999996</c:v>
                </c:pt>
                <c:pt idx="14">
                  <c:v>7.4000159999999999</c:v>
                </c:pt>
                <c:pt idx="15">
                  <c:v>7.5000309999999999</c:v>
                </c:pt>
                <c:pt idx="16">
                  <c:v>7.6000269999999999</c:v>
                </c:pt>
                <c:pt idx="17">
                  <c:v>7.7000310000000001</c:v>
                </c:pt>
                <c:pt idx="18">
                  <c:v>7.8000059999999998</c:v>
                </c:pt>
                <c:pt idx="19">
                  <c:v>7.9000260000000004</c:v>
                </c:pt>
                <c:pt idx="20">
                  <c:v>8.0000280000000004</c:v>
                </c:pt>
                <c:pt idx="21">
                  <c:v>8.1000239999999994</c:v>
                </c:pt>
                <c:pt idx="22">
                  <c:v>8.2000010000000003</c:v>
                </c:pt>
                <c:pt idx="23">
                  <c:v>8.3000229999999995</c:v>
                </c:pt>
                <c:pt idx="24">
                  <c:v>8.4000229999999991</c:v>
                </c:pt>
                <c:pt idx="25">
                  <c:v>8.5000020000000003</c:v>
                </c:pt>
                <c:pt idx="26">
                  <c:v>8.6000180000000004</c:v>
                </c:pt>
                <c:pt idx="27">
                  <c:v>8.7000100000000007</c:v>
                </c:pt>
                <c:pt idx="28">
                  <c:v>8.8000089999999993</c:v>
                </c:pt>
                <c:pt idx="29">
                  <c:v>8.9000090000000007</c:v>
                </c:pt>
                <c:pt idx="30">
                  <c:v>9.0000049999999998</c:v>
                </c:pt>
                <c:pt idx="31">
                  <c:v>9.1000329999999998</c:v>
                </c:pt>
                <c:pt idx="32">
                  <c:v>9.2000030000000006</c:v>
                </c:pt>
                <c:pt idx="33">
                  <c:v>9.3000070000000008</c:v>
                </c:pt>
                <c:pt idx="34">
                  <c:v>9.4000050000000002</c:v>
                </c:pt>
                <c:pt idx="35">
                  <c:v>9.5000009999999993</c:v>
                </c:pt>
                <c:pt idx="36">
                  <c:v>9.6000180000000004</c:v>
                </c:pt>
                <c:pt idx="37">
                  <c:v>9.7000209999999996</c:v>
                </c:pt>
                <c:pt idx="38">
                  <c:v>9.8000080000000001</c:v>
                </c:pt>
                <c:pt idx="39">
                  <c:v>9.9000120000000003</c:v>
                </c:pt>
                <c:pt idx="40">
                  <c:v>10.000033</c:v>
                </c:pt>
                <c:pt idx="41">
                  <c:v>10.100021</c:v>
                </c:pt>
                <c:pt idx="42">
                  <c:v>10.200032</c:v>
                </c:pt>
                <c:pt idx="43">
                  <c:v>10.300033000000001</c:v>
                </c:pt>
                <c:pt idx="44">
                  <c:v>10.400021000000001</c:v>
                </c:pt>
                <c:pt idx="45">
                  <c:v>10.500023000000001</c:v>
                </c:pt>
                <c:pt idx="46">
                  <c:v>10.600006</c:v>
                </c:pt>
                <c:pt idx="47">
                  <c:v>10.700025</c:v>
                </c:pt>
                <c:pt idx="48">
                  <c:v>10.800034</c:v>
                </c:pt>
                <c:pt idx="49">
                  <c:v>10.900014000000001</c:v>
                </c:pt>
                <c:pt idx="50">
                  <c:v>11.000009</c:v>
                </c:pt>
                <c:pt idx="51">
                  <c:v>11.100012</c:v>
                </c:pt>
                <c:pt idx="52">
                  <c:v>11.200035</c:v>
                </c:pt>
                <c:pt idx="53">
                  <c:v>11.300015</c:v>
                </c:pt>
                <c:pt idx="54">
                  <c:v>11.400001</c:v>
                </c:pt>
                <c:pt idx="55">
                  <c:v>11.500016</c:v>
                </c:pt>
              </c:numCache>
            </c:numRef>
          </c:xVal>
          <c:yVal>
            <c:numRef>
              <c:f>Sheet1!$D$5:$D$60</c:f>
              <c:numCache>
                <c:formatCode>General</c:formatCode>
                <c:ptCount val="56"/>
                <c:pt idx="0">
                  <c:v>63.22007</c:v>
                </c:pt>
                <c:pt idx="1">
                  <c:v>60.091042999999999</c:v>
                </c:pt>
                <c:pt idx="2">
                  <c:v>54.898456000000003</c:v>
                </c:pt>
                <c:pt idx="3">
                  <c:v>44.081383000000002</c:v>
                </c:pt>
                <c:pt idx="4">
                  <c:v>32.998086000000001</c:v>
                </c:pt>
                <c:pt idx="5">
                  <c:v>27.741654</c:v>
                </c:pt>
                <c:pt idx="6">
                  <c:v>30.952245000000001</c:v>
                </c:pt>
                <c:pt idx="7">
                  <c:v>24.875304</c:v>
                </c:pt>
                <c:pt idx="8">
                  <c:v>25.759387</c:v>
                </c:pt>
                <c:pt idx="9">
                  <c:v>23.287704999999999</c:v>
                </c:pt>
                <c:pt idx="10">
                  <c:v>24.025144000000001</c:v>
                </c:pt>
                <c:pt idx="11">
                  <c:v>19.635217000000001</c:v>
                </c:pt>
                <c:pt idx="12">
                  <c:v>21.502963000000001</c:v>
                </c:pt>
                <c:pt idx="13">
                  <c:v>33.152217</c:v>
                </c:pt>
                <c:pt idx="14">
                  <c:v>25.645071999999999</c:v>
                </c:pt>
                <c:pt idx="15">
                  <c:v>12.732816</c:v>
                </c:pt>
                <c:pt idx="16">
                  <c:v>7.2524600000000001</c:v>
                </c:pt>
                <c:pt idx="17">
                  <c:v>1.223743</c:v>
                </c:pt>
                <c:pt idx="18">
                  <c:v>-10.493656</c:v>
                </c:pt>
                <c:pt idx="19">
                  <c:v>-20.758534999999998</c:v>
                </c:pt>
                <c:pt idx="20">
                  <c:v>-24.913723000000001</c:v>
                </c:pt>
                <c:pt idx="21">
                  <c:v>-33.765073000000001</c:v>
                </c:pt>
                <c:pt idx="22">
                  <c:v>-39.900778000000003</c:v>
                </c:pt>
                <c:pt idx="23">
                  <c:v>-43.013475999999997</c:v>
                </c:pt>
                <c:pt idx="24">
                  <c:v>-53.258876999999998</c:v>
                </c:pt>
                <c:pt idx="25">
                  <c:v>-65.849427000000006</c:v>
                </c:pt>
                <c:pt idx="26">
                  <c:v>-76.122805999999997</c:v>
                </c:pt>
                <c:pt idx="27">
                  <c:v>-76.895133999999999</c:v>
                </c:pt>
                <c:pt idx="28">
                  <c:v>-79.065631999999994</c:v>
                </c:pt>
                <c:pt idx="29">
                  <c:v>-65.979536999999993</c:v>
                </c:pt>
                <c:pt idx="30">
                  <c:v>-66.474673999999993</c:v>
                </c:pt>
                <c:pt idx="31">
                  <c:v>-63.598309</c:v>
                </c:pt>
                <c:pt idx="32">
                  <c:v>-57.054450000000003</c:v>
                </c:pt>
                <c:pt idx="33">
                  <c:v>-43.635803000000003</c:v>
                </c:pt>
                <c:pt idx="34">
                  <c:v>-33.596226999999999</c:v>
                </c:pt>
                <c:pt idx="35">
                  <c:v>-20.796208</c:v>
                </c:pt>
                <c:pt idx="36">
                  <c:v>-8.2836409999999994</c:v>
                </c:pt>
                <c:pt idx="37">
                  <c:v>5.1621899999999998</c:v>
                </c:pt>
                <c:pt idx="38">
                  <c:v>18.413180000000001</c:v>
                </c:pt>
                <c:pt idx="39">
                  <c:v>23.718541999999999</c:v>
                </c:pt>
                <c:pt idx="40">
                  <c:v>26.056179</c:v>
                </c:pt>
                <c:pt idx="41">
                  <c:v>28.797840000000001</c:v>
                </c:pt>
                <c:pt idx="42">
                  <c:v>37.710270999999999</c:v>
                </c:pt>
                <c:pt idx="43">
                  <c:v>44.610306999999999</c:v>
                </c:pt>
                <c:pt idx="44">
                  <c:v>51.847396000000003</c:v>
                </c:pt>
                <c:pt idx="45">
                  <c:v>46.595585</c:v>
                </c:pt>
                <c:pt idx="46">
                  <c:v>43.489094000000001</c:v>
                </c:pt>
                <c:pt idx="47">
                  <c:v>37.46546</c:v>
                </c:pt>
                <c:pt idx="48">
                  <c:v>32.524175</c:v>
                </c:pt>
                <c:pt idx="49">
                  <c:v>23.976199999999999</c:v>
                </c:pt>
                <c:pt idx="50">
                  <c:v>19.563392</c:v>
                </c:pt>
                <c:pt idx="51">
                  <c:v>-2.6076130000000002</c:v>
                </c:pt>
                <c:pt idx="52">
                  <c:v>-12.809742</c:v>
                </c:pt>
                <c:pt idx="53">
                  <c:v>-18.402650999999999</c:v>
                </c:pt>
                <c:pt idx="54">
                  <c:v>-22.768318000000001</c:v>
                </c:pt>
                <c:pt idx="55">
                  <c:v>-32.866346</c:v>
                </c:pt>
              </c:numCache>
            </c:numRef>
          </c:yVal>
          <c:smooth val="1"/>
          <c:extLst>
            <c:ext xmlns:c16="http://schemas.microsoft.com/office/drawing/2014/chart" uri="{C3380CC4-5D6E-409C-BE32-E72D297353CC}">
              <c16:uniqueId val="{00000001-86A2-418A-8E48-6BC977D38B97}"/>
            </c:ext>
          </c:extLst>
        </c:ser>
        <c:ser>
          <c:idx val="4"/>
          <c:order val="2"/>
          <c:tx>
            <c:strRef>
              <c:f>Sheet1!$E$4</c:f>
              <c:strCache>
                <c:ptCount val="1"/>
                <c:pt idx="0">
                  <c:v>4</c:v>
                </c:pt>
              </c:strCache>
            </c:strRef>
          </c:tx>
          <c:spPr>
            <a:ln w="9525" cap="rnd">
              <a:solidFill>
                <a:schemeClr val="bg1">
                  <a:lumMod val="75000"/>
                </a:schemeClr>
              </a:solidFill>
              <a:prstDash val="lgDashDotDot"/>
              <a:round/>
            </a:ln>
            <a:effectLst/>
          </c:spPr>
          <c:marker>
            <c:symbol val="square"/>
            <c:size val="2"/>
            <c:spPr>
              <a:solidFill>
                <a:schemeClr val="bg1">
                  <a:lumMod val="75000"/>
                </a:schemeClr>
              </a:solidFill>
              <a:ln>
                <a:solidFill>
                  <a:schemeClr val="bg1">
                    <a:lumMod val="75000"/>
                  </a:schemeClr>
                </a:solidFill>
              </a:ln>
            </c:spPr>
          </c:marker>
          <c:xVal>
            <c:numRef>
              <c:f>Sheet1!$A$5:$A$60</c:f>
              <c:numCache>
                <c:formatCode>General</c:formatCode>
                <c:ptCount val="56"/>
                <c:pt idx="0">
                  <c:v>6.0000159999999996</c:v>
                </c:pt>
                <c:pt idx="1">
                  <c:v>6.1000050000000003</c:v>
                </c:pt>
                <c:pt idx="2">
                  <c:v>6.2000320000000002</c:v>
                </c:pt>
                <c:pt idx="3">
                  <c:v>6.3000119999999997</c:v>
                </c:pt>
                <c:pt idx="4">
                  <c:v>6.4000110000000001</c:v>
                </c:pt>
                <c:pt idx="5">
                  <c:v>6.5000119999999999</c:v>
                </c:pt>
                <c:pt idx="6">
                  <c:v>6.600015</c:v>
                </c:pt>
                <c:pt idx="7">
                  <c:v>6.7000200000000003</c:v>
                </c:pt>
                <c:pt idx="8">
                  <c:v>6.8000239999999996</c:v>
                </c:pt>
                <c:pt idx="9">
                  <c:v>6.9000009999999996</c:v>
                </c:pt>
                <c:pt idx="10">
                  <c:v>7.0000260000000001</c:v>
                </c:pt>
                <c:pt idx="11">
                  <c:v>7.1000189999999996</c:v>
                </c:pt>
                <c:pt idx="12">
                  <c:v>7.2000270000000004</c:v>
                </c:pt>
                <c:pt idx="13">
                  <c:v>7.3000049999999996</c:v>
                </c:pt>
                <c:pt idx="14">
                  <c:v>7.4000159999999999</c:v>
                </c:pt>
                <c:pt idx="15">
                  <c:v>7.5000309999999999</c:v>
                </c:pt>
                <c:pt idx="16">
                  <c:v>7.6000269999999999</c:v>
                </c:pt>
                <c:pt idx="17">
                  <c:v>7.7000310000000001</c:v>
                </c:pt>
                <c:pt idx="18">
                  <c:v>7.8000059999999998</c:v>
                </c:pt>
                <c:pt idx="19">
                  <c:v>7.9000260000000004</c:v>
                </c:pt>
                <c:pt idx="20">
                  <c:v>8.0000280000000004</c:v>
                </c:pt>
                <c:pt idx="21">
                  <c:v>8.1000239999999994</c:v>
                </c:pt>
                <c:pt idx="22">
                  <c:v>8.2000010000000003</c:v>
                </c:pt>
                <c:pt idx="23">
                  <c:v>8.3000229999999995</c:v>
                </c:pt>
                <c:pt idx="24">
                  <c:v>8.4000229999999991</c:v>
                </c:pt>
                <c:pt idx="25">
                  <c:v>8.5000020000000003</c:v>
                </c:pt>
                <c:pt idx="26">
                  <c:v>8.6000180000000004</c:v>
                </c:pt>
                <c:pt idx="27">
                  <c:v>8.7000100000000007</c:v>
                </c:pt>
                <c:pt idx="28">
                  <c:v>8.8000089999999993</c:v>
                </c:pt>
                <c:pt idx="29">
                  <c:v>8.9000090000000007</c:v>
                </c:pt>
                <c:pt idx="30">
                  <c:v>9.0000049999999998</c:v>
                </c:pt>
                <c:pt idx="31">
                  <c:v>9.1000329999999998</c:v>
                </c:pt>
                <c:pt idx="32">
                  <c:v>9.2000030000000006</c:v>
                </c:pt>
                <c:pt idx="33">
                  <c:v>9.3000070000000008</c:v>
                </c:pt>
                <c:pt idx="34">
                  <c:v>9.4000050000000002</c:v>
                </c:pt>
                <c:pt idx="35">
                  <c:v>9.5000009999999993</c:v>
                </c:pt>
                <c:pt idx="36">
                  <c:v>9.6000180000000004</c:v>
                </c:pt>
                <c:pt idx="37">
                  <c:v>9.7000209999999996</c:v>
                </c:pt>
                <c:pt idx="38">
                  <c:v>9.8000080000000001</c:v>
                </c:pt>
                <c:pt idx="39">
                  <c:v>9.9000120000000003</c:v>
                </c:pt>
                <c:pt idx="40">
                  <c:v>10.000033</c:v>
                </c:pt>
                <c:pt idx="41">
                  <c:v>10.100021</c:v>
                </c:pt>
                <c:pt idx="42">
                  <c:v>10.200032</c:v>
                </c:pt>
                <c:pt idx="43">
                  <c:v>10.300033000000001</c:v>
                </c:pt>
                <c:pt idx="44">
                  <c:v>10.400021000000001</c:v>
                </c:pt>
                <c:pt idx="45">
                  <c:v>10.500023000000001</c:v>
                </c:pt>
                <c:pt idx="46">
                  <c:v>10.600006</c:v>
                </c:pt>
                <c:pt idx="47">
                  <c:v>10.700025</c:v>
                </c:pt>
                <c:pt idx="48">
                  <c:v>10.800034</c:v>
                </c:pt>
                <c:pt idx="49">
                  <c:v>10.900014000000001</c:v>
                </c:pt>
                <c:pt idx="50">
                  <c:v>11.000009</c:v>
                </c:pt>
                <c:pt idx="51">
                  <c:v>11.100012</c:v>
                </c:pt>
                <c:pt idx="52">
                  <c:v>11.200035</c:v>
                </c:pt>
                <c:pt idx="53">
                  <c:v>11.300015</c:v>
                </c:pt>
                <c:pt idx="54">
                  <c:v>11.400001</c:v>
                </c:pt>
                <c:pt idx="55">
                  <c:v>11.500016</c:v>
                </c:pt>
              </c:numCache>
            </c:numRef>
          </c:xVal>
          <c:yVal>
            <c:numRef>
              <c:f>Sheet1!$E$5:$E$60</c:f>
              <c:numCache>
                <c:formatCode>General</c:formatCode>
                <c:ptCount val="56"/>
                <c:pt idx="0">
                  <c:v>-28.405284000000002</c:v>
                </c:pt>
                <c:pt idx="1">
                  <c:v>-26.157235</c:v>
                </c:pt>
                <c:pt idx="2">
                  <c:v>-27.650876</c:v>
                </c:pt>
                <c:pt idx="3">
                  <c:v>-40.698321</c:v>
                </c:pt>
                <c:pt idx="4">
                  <c:v>-44.122118999999998</c:v>
                </c:pt>
                <c:pt idx="5">
                  <c:v>-49.139451000000001</c:v>
                </c:pt>
                <c:pt idx="6">
                  <c:v>-45.743662</c:v>
                </c:pt>
                <c:pt idx="7">
                  <c:v>-54.247230000000002</c:v>
                </c:pt>
                <c:pt idx="8">
                  <c:v>-48.597343000000002</c:v>
                </c:pt>
                <c:pt idx="9">
                  <c:v>-48.193443000000002</c:v>
                </c:pt>
                <c:pt idx="10">
                  <c:v>-41.726388</c:v>
                </c:pt>
                <c:pt idx="11">
                  <c:v>-32.78152</c:v>
                </c:pt>
                <c:pt idx="12">
                  <c:v>-22.521588999999999</c:v>
                </c:pt>
                <c:pt idx="13">
                  <c:v>-18.932687000000001</c:v>
                </c:pt>
                <c:pt idx="14">
                  <c:v>-5.2989860000000002</c:v>
                </c:pt>
                <c:pt idx="15">
                  <c:v>14.412186999999999</c:v>
                </c:pt>
                <c:pt idx="16">
                  <c:v>19.275486999999998</c:v>
                </c:pt>
                <c:pt idx="17">
                  <c:v>20.361971</c:v>
                </c:pt>
                <c:pt idx="18">
                  <c:v>25.782215000000001</c:v>
                </c:pt>
                <c:pt idx="19">
                  <c:v>33.658994999999997</c:v>
                </c:pt>
                <c:pt idx="20">
                  <c:v>32.071081999999997</c:v>
                </c:pt>
                <c:pt idx="21">
                  <c:v>25.980090000000001</c:v>
                </c:pt>
                <c:pt idx="22">
                  <c:v>28.251007999999999</c:v>
                </c:pt>
                <c:pt idx="23">
                  <c:v>26.708680000000001</c:v>
                </c:pt>
                <c:pt idx="24">
                  <c:v>20.667069999999999</c:v>
                </c:pt>
                <c:pt idx="25">
                  <c:v>7.6599069999999996</c:v>
                </c:pt>
                <c:pt idx="26">
                  <c:v>0.20340800000000001</c:v>
                </c:pt>
                <c:pt idx="27">
                  <c:v>-4.8455630000000003</c:v>
                </c:pt>
                <c:pt idx="28">
                  <c:v>-14.079364999999999</c:v>
                </c:pt>
                <c:pt idx="29">
                  <c:v>-26.658215999999999</c:v>
                </c:pt>
                <c:pt idx="30">
                  <c:v>-23.555665999999999</c:v>
                </c:pt>
                <c:pt idx="31">
                  <c:v>-24.913491</c:v>
                </c:pt>
                <c:pt idx="32">
                  <c:v>-21.358650999999998</c:v>
                </c:pt>
                <c:pt idx="33">
                  <c:v>-29.343572999999999</c:v>
                </c:pt>
                <c:pt idx="34">
                  <c:v>-29.408629000000001</c:v>
                </c:pt>
                <c:pt idx="35">
                  <c:v>-30.819137999999999</c:v>
                </c:pt>
                <c:pt idx="36">
                  <c:v>-26.545859</c:v>
                </c:pt>
                <c:pt idx="37">
                  <c:v>-15.589525999999999</c:v>
                </c:pt>
                <c:pt idx="38">
                  <c:v>-10.237276</c:v>
                </c:pt>
                <c:pt idx="39">
                  <c:v>-1.7497100000000001</c:v>
                </c:pt>
                <c:pt idx="40">
                  <c:v>0.71718199999999999</c:v>
                </c:pt>
                <c:pt idx="41">
                  <c:v>8.1314790000000006</c:v>
                </c:pt>
                <c:pt idx="42">
                  <c:v>24.18412</c:v>
                </c:pt>
                <c:pt idx="43">
                  <c:v>33.228346000000002</c:v>
                </c:pt>
                <c:pt idx="44">
                  <c:v>40.300691999999998</c:v>
                </c:pt>
                <c:pt idx="45">
                  <c:v>51.828423999999998</c:v>
                </c:pt>
                <c:pt idx="46">
                  <c:v>57.891354999999997</c:v>
                </c:pt>
                <c:pt idx="47">
                  <c:v>55.798507000000001</c:v>
                </c:pt>
                <c:pt idx="48">
                  <c:v>49.610672999999998</c:v>
                </c:pt>
                <c:pt idx="49">
                  <c:v>44.979376000000002</c:v>
                </c:pt>
                <c:pt idx="50">
                  <c:v>38.719127999999998</c:v>
                </c:pt>
                <c:pt idx="51">
                  <c:v>38.548859</c:v>
                </c:pt>
                <c:pt idx="52">
                  <c:v>32.256729</c:v>
                </c:pt>
                <c:pt idx="53">
                  <c:v>30.027432000000001</c:v>
                </c:pt>
                <c:pt idx="54">
                  <c:v>21.910685999999998</c:v>
                </c:pt>
                <c:pt idx="55">
                  <c:v>10.659354</c:v>
                </c:pt>
              </c:numCache>
            </c:numRef>
          </c:yVal>
          <c:smooth val="1"/>
          <c:extLst>
            <c:ext xmlns:c16="http://schemas.microsoft.com/office/drawing/2014/chart" uri="{C3380CC4-5D6E-409C-BE32-E72D297353CC}">
              <c16:uniqueId val="{00000002-86A2-418A-8E48-6BC977D38B97}"/>
            </c:ext>
          </c:extLst>
        </c:ser>
        <c:dLbls>
          <c:showLegendKey val="0"/>
          <c:showVal val="0"/>
          <c:showCatName val="0"/>
          <c:showSerName val="0"/>
          <c:showPercent val="0"/>
          <c:showBubbleSize val="0"/>
        </c:dLbls>
        <c:axId val="1611901951"/>
        <c:axId val="1331765311"/>
      </c:scatterChart>
      <c:valAx>
        <c:axId val="1611901951"/>
        <c:scaling>
          <c:orientation val="minMax"/>
          <c:max val="11.5"/>
          <c:min val="6"/>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vert="horz"/>
          <a:lstStyle/>
          <a:p>
            <a:pPr>
              <a:defRPr sz="800"/>
            </a:pPr>
            <a:endParaRPr lang="pt-PT"/>
          </a:p>
        </c:txPr>
        <c:crossAx val="1331765311"/>
        <c:crosses val="autoZero"/>
        <c:crossBetween val="midCat"/>
      </c:valAx>
      <c:valAx>
        <c:axId val="1331765311"/>
        <c:scaling>
          <c:orientation val="minMax"/>
          <c:min val="-120"/>
        </c:scaling>
        <c:delete val="0"/>
        <c:axPos val="l"/>
        <c:majorGridlines>
          <c:spPr>
            <a:ln w="9525" cap="flat" cmpd="sng" algn="ctr">
              <a:solidFill>
                <a:schemeClr val="tx1">
                  <a:lumMod val="15000"/>
                  <a:lumOff val="85000"/>
                </a:schemeClr>
              </a:solidFill>
              <a:round/>
            </a:ln>
            <a:effectLst/>
          </c:spPr>
        </c:majorGridlines>
        <c:title>
          <c:tx>
            <c:rich>
              <a:bodyPr/>
              <a:lstStyle/>
              <a:p>
                <a:pPr>
                  <a:defRPr sz="900"/>
                </a:pPr>
                <a:r>
                  <a:rPr lang="el-GR" sz="900"/>
                  <a:t>α</a:t>
                </a:r>
                <a:r>
                  <a:rPr lang="pt-PT" sz="900" baseline="-25000"/>
                  <a:t>U</a:t>
                </a:r>
                <a:r>
                  <a:rPr lang="pt-PT" sz="900"/>
                  <a:t>(t)</a:t>
                </a:r>
              </a:p>
            </c:rich>
          </c:tx>
          <c:layout>
            <c:manualLayout>
              <c:xMode val="edge"/>
              <c:yMode val="edge"/>
              <c:x val="0"/>
              <c:y val="0.42468185185185187"/>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800"/>
            </a:pPr>
            <a:endParaRPr lang="pt-PT"/>
          </a:p>
        </c:txPr>
        <c:crossAx val="1611901951"/>
        <c:crosses val="autoZero"/>
        <c:crossBetween val="midCat"/>
      </c:valAx>
    </c:plotArea>
    <c:legend>
      <c:legendPos val="r"/>
      <c:layout>
        <c:manualLayout>
          <c:xMode val="edge"/>
          <c:yMode val="edge"/>
          <c:x val="0.79494463766970114"/>
          <c:y val="0.44389222222222224"/>
          <c:w val="0.1174694357700394"/>
          <c:h val="0.3908077777777777"/>
        </c:manualLayout>
      </c:layout>
      <c:overlay val="0"/>
      <c:txPr>
        <a:bodyPr/>
        <a:lstStyle/>
        <a:p>
          <a:pPr>
            <a:defRPr sz="800"/>
          </a:pPr>
          <a:endParaRPr lang="pt-PT"/>
        </a:p>
      </c:txPr>
    </c:legend>
    <c:plotVisOnly val="1"/>
    <c:dispBlanksAs val="gap"/>
    <c:showDLblsOverMax val="0"/>
    <c:extLst/>
  </c:chart>
  <c:txPr>
    <a:bodyPr/>
    <a:lstStyle/>
    <a:p>
      <a:pPr>
        <a:defRPr>
          <a:latin typeface="Times New Roman" panose="02020603050405020304" pitchFamily="18" charset="0"/>
          <a:cs typeface="Times New Roman" panose="02020603050405020304" pitchFamily="18" charset="0"/>
        </a:defRPr>
      </a:pPr>
      <a:endParaRPr lang="pt-P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745000024873813E-2"/>
          <c:y val="5.174074074074074E-2"/>
          <c:w val="0.87740412086538533"/>
          <c:h val="0.84000333333333332"/>
        </c:manualLayout>
      </c:layout>
      <c:scatterChart>
        <c:scatterStyle val="smoothMarker"/>
        <c:varyColors val="0"/>
        <c:ser>
          <c:idx val="2"/>
          <c:order val="0"/>
          <c:tx>
            <c:strRef>
              <c:f>Sheet1!$C$4</c:f>
              <c:strCache>
                <c:ptCount val="1"/>
                <c:pt idx="0">
                  <c:v>2</c:v>
                </c:pt>
              </c:strCache>
            </c:strRef>
          </c:tx>
          <c:spPr>
            <a:ln w="9525">
              <a:prstDash val="lgDash"/>
            </a:ln>
          </c:spPr>
          <c:marker>
            <c:symbol val="triangle"/>
            <c:size val="3"/>
            <c:spPr>
              <a:solidFill>
                <a:schemeClr val="bg1">
                  <a:lumMod val="50000"/>
                </a:schemeClr>
              </a:solidFill>
              <a:ln>
                <a:solidFill>
                  <a:schemeClr val="bg1">
                    <a:lumMod val="50000"/>
                  </a:schemeClr>
                </a:solidFill>
              </a:ln>
            </c:spPr>
          </c:marker>
          <c:xVal>
            <c:numRef>
              <c:f>Sheet1!$A$5:$A$60</c:f>
              <c:numCache>
                <c:formatCode>General</c:formatCode>
                <c:ptCount val="56"/>
                <c:pt idx="0">
                  <c:v>6.0000159999999996</c:v>
                </c:pt>
                <c:pt idx="1">
                  <c:v>6.1000050000000003</c:v>
                </c:pt>
                <c:pt idx="2">
                  <c:v>6.2000320000000002</c:v>
                </c:pt>
                <c:pt idx="3">
                  <c:v>6.3000119999999997</c:v>
                </c:pt>
                <c:pt idx="4">
                  <c:v>6.4000110000000001</c:v>
                </c:pt>
                <c:pt idx="5">
                  <c:v>6.5000119999999999</c:v>
                </c:pt>
                <c:pt idx="6">
                  <c:v>6.600015</c:v>
                </c:pt>
                <c:pt idx="7">
                  <c:v>6.7000200000000003</c:v>
                </c:pt>
                <c:pt idx="8">
                  <c:v>6.8000239999999996</c:v>
                </c:pt>
                <c:pt idx="9">
                  <c:v>6.9000009999999996</c:v>
                </c:pt>
                <c:pt idx="10">
                  <c:v>7.0000260000000001</c:v>
                </c:pt>
                <c:pt idx="11">
                  <c:v>7.1000189999999996</c:v>
                </c:pt>
                <c:pt idx="12">
                  <c:v>7.2000270000000004</c:v>
                </c:pt>
                <c:pt idx="13">
                  <c:v>7.3000049999999996</c:v>
                </c:pt>
                <c:pt idx="14">
                  <c:v>7.4000159999999999</c:v>
                </c:pt>
                <c:pt idx="15">
                  <c:v>7.5000309999999999</c:v>
                </c:pt>
                <c:pt idx="16">
                  <c:v>7.6000269999999999</c:v>
                </c:pt>
                <c:pt idx="17">
                  <c:v>7.7000310000000001</c:v>
                </c:pt>
                <c:pt idx="18">
                  <c:v>7.8000059999999998</c:v>
                </c:pt>
                <c:pt idx="19">
                  <c:v>7.9000260000000004</c:v>
                </c:pt>
                <c:pt idx="20">
                  <c:v>8.0000280000000004</c:v>
                </c:pt>
                <c:pt idx="21">
                  <c:v>8.1000239999999994</c:v>
                </c:pt>
                <c:pt idx="22">
                  <c:v>8.2000010000000003</c:v>
                </c:pt>
                <c:pt idx="23">
                  <c:v>8.3000229999999995</c:v>
                </c:pt>
                <c:pt idx="24">
                  <c:v>8.4000229999999991</c:v>
                </c:pt>
                <c:pt idx="25">
                  <c:v>8.5000020000000003</c:v>
                </c:pt>
                <c:pt idx="26">
                  <c:v>8.6000180000000004</c:v>
                </c:pt>
                <c:pt idx="27">
                  <c:v>8.7000100000000007</c:v>
                </c:pt>
                <c:pt idx="28">
                  <c:v>8.8000089999999993</c:v>
                </c:pt>
                <c:pt idx="29">
                  <c:v>8.9000090000000007</c:v>
                </c:pt>
                <c:pt idx="30">
                  <c:v>9.0000049999999998</c:v>
                </c:pt>
                <c:pt idx="31">
                  <c:v>9.1000329999999998</c:v>
                </c:pt>
                <c:pt idx="32">
                  <c:v>9.2000030000000006</c:v>
                </c:pt>
                <c:pt idx="33">
                  <c:v>9.3000070000000008</c:v>
                </c:pt>
                <c:pt idx="34">
                  <c:v>9.4000050000000002</c:v>
                </c:pt>
                <c:pt idx="35">
                  <c:v>9.5000009999999993</c:v>
                </c:pt>
                <c:pt idx="36">
                  <c:v>9.6000180000000004</c:v>
                </c:pt>
                <c:pt idx="37">
                  <c:v>9.7000209999999996</c:v>
                </c:pt>
                <c:pt idx="38">
                  <c:v>9.8000080000000001</c:v>
                </c:pt>
                <c:pt idx="39">
                  <c:v>9.9000120000000003</c:v>
                </c:pt>
                <c:pt idx="40">
                  <c:v>10.000033</c:v>
                </c:pt>
                <c:pt idx="41">
                  <c:v>10.100021</c:v>
                </c:pt>
                <c:pt idx="42">
                  <c:v>10.200032</c:v>
                </c:pt>
                <c:pt idx="43">
                  <c:v>10.300033000000001</c:v>
                </c:pt>
                <c:pt idx="44">
                  <c:v>10.400021000000001</c:v>
                </c:pt>
                <c:pt idx="45">
                  <c:v>10.500023000000001</c:v>
                </c:pt>
                <c:pt idx="46">
                  <c:v>10.600006</c:v>
                </c:pt>
                <c:pt idx="47">
                  <c:v>10.700025</c:v>
                </c:pt>
                <c:pt idx="48">
                  <c:v>10.800034</c:v>
                </c:pt>
                <c:pt idx="49">
                  <c:v>10.900014000000001</c:v>
                </c:pt>
                <c:pt idx="50">
                  <c:v>11.000009</c:v>
                </c:pt>
                <c:pt idx="51">
                  <c:v>11.100012</c:v>
                </c:pt>
                <c:pt idx="52">
                  <c:v>11.200035</c:v>
                </c:pt>
                <c:pt idx="53">
                  <c:v>11.300015</c:v>
                </c:pt>
                <c:pt idx="54">
                  <c:v>11.400001</c:v>
                </c:pt>
                <c:pt idx="55">
                  <c:v>11.500016</c:v>
                </c:pt>
              </c:numCache>
            </c:numRef>
          </c:xVal>
          <c:yVal>
            <c:numRef>
              <c:f>Sheet1!$Z$4:$Z$59</c:f>
              <c:numCache>
                <c:formatCode>General</c:formatCode>
                <c:ptCount val="56"/>
                <c:pt idx="0">
                  <c:v>69.833101999999997</c:v>
                </c:pt>
                <c:pt idx="1">
                  <c:v>71.345248999999995</c:v>
                </c:pt>
                <c:pt idx="2">
                  <c:v>68.856463000000005</c:v>
                </c:pt>
                <c:pt idx="3">
                  <c:v>72.206273999999993</c:v>
                </c:pt>
                <c:pt idx="4">
                  <c:v>68.828832000000006</c:v>
                </c:pt>
                <c:pt idx="5">
                  <c:v>69.359615000000005</c:v>
                </c:pt>
                <c:pt idx="6">
                  <c:v>61.138199</c:v>
                </c:pt>
                <c:pt idx="7">
                  <c:v>61.060848999999997</c:v>
                </c:pt>
                <c:pt idx="8">
                  <c:v>48.646827000000002</c:v>
                </c:pt>
                <c:pt idx="9">
                  <c:v>44.861756</c:v>
                </c:pt>
                <c:pt idx="10">
                  <c:v>50.040556000000002</c:v>
                </c:pt>
                <c:pt idx="11">
                  <c:v>37.899594999999998</c:v>
                </c:pt>
                <c:pt idx="12">
                  <c:v>44.953203999999999</c:v>
                </c:pt>
                <c:pt idx="13">
                  <c:v>42.465035</c:v>
                </c:pt>
                <c:pt idx="14">
                  <c:v>43.493659999999998</c:v>
                </c:pt>
                <c:pt idx="15">
                  <c:v>51.618115000000003</c:v>
                </c:pt>
                <c:pt idx="16">
                  <c:v>60.728876</c:v>
                </c:pt>
                <c:pt idx="17">
                  <c:v>67.92201</c:v>
                </c:pt>
                <c:pt idx="18">
                  <c:v>69.865392</c:v>
                </c:pt>
                <c:pt idx="19">
                  <c:v>71.320696999999996</c:v>
                </c:pt>
                <c:pt idx="20">
                  <c:v>72.919175999999993</c:v>
                </c:pt>
                <c:pt idx="21">
                  <c:v>76.839799999999997</c:v>
                </c:pt>
                <c:pt idx="22">
                  <c:v>73.632210999999998</c:v>
                </c:pt>
                <c:pt idx="23">
                  <c:v>63.943140999999997</c:v>
                </c:pt>
                <c:pt idx="24">
                  <c:v>59.722374000000002</c:v>
                </c:pt>
                <c:pt idx="25">
                  <c:v>52.091039000000002</c:v>
                </c:pt>
                <c:pt idx="26">
                  <c:v>42.34863</c:v>
                </c:pt>
                <c:pt idx="27">
                  <c:v>21.856545000000001</c:v>
                </c:pt>
                <c:pt idx="28">
                  <c:v>-9.0904399999999992</c:v>
                </c:pt>
                <c:pt idx="29">
                  <c:v>-29.183292999999999</c:v>
                </c:pt>
                <c:pt idx="30">
                  <c:v>-53.789442000000001</c:v>
                </c:pt>
                <c:pt idx="31">
                  <c:v>-78.091944999999996</c:v>
                </c:pt>
                <c:pt idx="32">
                  <c:v>-91.402592999999996</c:v>
                </c:pt>
                <c:pt idx="33">
                  <c:v>-108.63458900000001</c:v>
                </c:pt>
                <c:pt idx="34">
                  <c:v>-120.76826699999999</c:v>
                </c:pt>
                <c:pt idx="35">
                  <c:v>-138.29637600000001</c:v>
                </c:pt>
                <c:pt idx="36">
                  <c:v>-154.388454</c:v>
                </c:pt>
                <c:pt idx="37">
                  <c:v>-159.70657800000001</c:v>
                </c:pt>
                <c:pt idx="38">
                  <c:v>-155.621351</c:v>
                </c:pt>
                <c:pt idx="39">
                  <c:v>-149.69060200000001</c:v>
                </c:pt>
                <c:pt idx="40">
                  <c:v>-147.23690999999999</c:v>
                </c:pt>
                <c:pt idx="41">
                  <c:v>-136.33850100000001</c:v>
                </c:pt>
                <c:pt idx="42">
                  <c:v>-107.804534</c:v>
                </c:pt>
                <c:pt idx="43">
                  <c:v>-77.738578000000004</c:v>
                </c:pt>
                <c:pt idx="44">
                  <c:v>-64.378810999999999</c:v>
                </c:pt>
                <c:pt idx="45">
                  <c:v>-34.943800000000003</c:v>
                </c:pt>
                <c:pt idx="46">
                  <c:v>-14.672967</c:v>
                </c:pt>
                <c:pt idx="47">
                  <c:v>-12.492286999999999</c:v>
                </c:pt>
                <c:pt idx="48">
                  <c:v>1.2083090000000001</c:v>
                </c:pt>
                <c:pt idx="49">
                  <c:v>4.8933679999999997</c:v>
                </c:pt>
                <c:pt idx="50">
                  <c:v>20.156480999999999</c:v>
                </c:pt>
                <c:pt idx="51">
                  <c:v>27.450116000000001</c:v>
                </c:pt>
                <c:pt idx="52">
                  <c:v>30.961300999999999</c:v>
                </c:pt>
                <c:pt idx="53">
                  <c:v>34.858148999999997</c:v>
                </c:pt>
                <c:pt idx="54">
                  <c:v>35.437415000000001</c:v>
                </c:pt>
                <c:pt idx="55">
                  <c:v>33.043633</c:v>
                </c:pt>
              </c:numCache>
            </c:numRef>
          </c:yVal>
          <c:smooth val="1"/>
          <c:extLst>
            <c:ext xmlns:c16="http://schemas.microsoft.com/office/drawing/2014/chart" uri="{C3380CC4-5D6E-409C-BE32-E72D297353CC}">
              <c16:uniqueId val="{00000000-FC68-4E96-88C5-C33297D68A56}"/>
            </c:ext>
          </c:extLst>
        </c:ser>
        <c:ser>
          <c:idx val="3"/>
          <c:order val="1"/>
          <c:tx>
            <c:strRef>
              <c:f>Sheet1!$D$4</c:f>
              <c:strCache>
                <c:ptCount val="1"/>
                <c:pt idx="0">
                  <c:v>3</c:v>
                </c:pt>
              </c:strCache>
            </c:strRef>
          </c:tx>
          <c:spPr>
            <a:ln w="9525">
              <a:solidFill>
                <a:schemeClr val="bg1">
                  <a:lumMod val="65000"/>
                </a:schemeClr>
              </a:solidFill>
              <a:prstDash val="lgDashDotDot"/>
            </a:ln>
          </c:spPr>
          <c:marker>
            <c:symbol val="x"/>
            <c:size val="3"/>
            <c:spPr>
              <a:solidFill>
                <a:schemeClr val="bg1">
                  <a:lumMod val="65000"/>
                </a:schemeClr>
              </a:solidFill>
              <a:ln>
                <a:solidFill>
                  <a:schemeClr val="bg1">
                    <a:lumMod val="65000"/>
                  </a:schemeClr>
                </a:solidFill>
              </a:ln>
            </c:spPr>
          </c:marker>
          <c:xVal>
            <c:numRef>
              <c:f>Sheet1!$A$5:$A$60</c:f>
              <c:numCache>
                <c:formatCode>General</c:formatCode>
                <c:ptCount val="56"/>
                <c:pt idx="0">
                  <c:v>6.0000159999999996</c:v>
                </c:pt>
                <c:pt idx="1">
                  <c:v>6.1000050000000003</c:v>
                </c:pt>
                <c:pt idx="2">
                  <c:v>6.2000320000000002</c:v>
                </c:pt>
                <c:pt idx="3">
                  <c:v>6.3000119999999997</c:v>
                </c:pt>
                <c:pt idx="4">
                  <c:v>6.4000110000000001</c:v>
                </c:pt>
                <c:pt idx="5">
                  <c:v>6.5000119999999999</c:v>
                </c:pt>
                <c:pt idx="6">
                  <c:v>6.600015</c:v>
                </c:pt>
                <c:pt idx="7">
                  <c:v>6.7000200000000003</c:v>
                </c:pt>
                <c:pt idx="8">
                  <c:v>6.8000239999999996</c:v>
                </c:pt>
                <c:pt idx="9">
                  <c:v>6.9000009999999996</c:v>
                </c:pt>
                <c:pt idx="10">
                  <c:v>7.0000260000000001</c:v>
                </c:pt>
                <c:pt idx="11">
                  <c:v>7.1000189999999996</c:v>
                </c:pt>
                <c:pt idx="12">
                  <c:v>7.2000270000000004</c:v>
                </c:pt>
                <c:pt idx="13">
                  <c:v>7.3000049999999996</c:v>
                </c:pt>
                <c:pt idx="14">
                  <c:v>7.4000159999999999</c:v>
                </c:pt>
                <c:pt idx="15">
                  <c:v>7.5000309999999999</c:v>
                </c:pt>
                <c:pt idx="16">
                  <c:v>7.6000269999999999</c:v>
                </c:pt>
                <c:pt idx="17">
                  <c:v>7.7000310000000001</c:v>
                </c:pt>
                <c:pt idx="18">
                  <c:v>7.8000059999999998</c:v>
                </c:pt>
                <c:pt idx="19">
                  <c:v>7.9000260000000004</c:v>
                </c:pt>
                <c:pt idx="20">
                  <c:v>8.0000280000000004</c:v>
                </c:pt>
                <c:pt idx="21">
                  <c:v>8.1000239999999994</c:v>
                </c:pt>
                <c:pt idx="22">
                  <c:v>8.2000010000000003</c:v>
                </c:pt>
                <c:pt idx="23">
                  <c:v>8.3000229999999995</c:v>
                </c:pt>
                <c:pt idx="24">
                  <c:v>8.4000229999999991</c:v>
                </c:pt>
                <c:pt idx="25">
                  <c:v>8.5000020000000003</c:v>
                </c:pt>
                <c:pt idx="26">
                  <c:v>8.6000180000000004</c:v>
                </c:pt>
                <c:pt idx="27">
                  <c:v>8.7000100000000007</c:v>
                </c:pt>
                <c:pt idx="28">
                  <c:v>8.8000089999999993</c:v>
                </c:pt>
                <c:pt idx="29">
                  <c:v>8.9000090000000007</c:v>
                </c:pt>
                <c:pt idx="30">
                  <c:v>9.0000049999999998</c:v>
                </c:pt>
                <c:pt idx="31">
                  <c:v>9.1000329999999998</c:v>
                </c:pt>
                <c:pt idx="32">
                  <c:v>9.2000030000000006</c:v>
                </c:pt>
                <c:pt idx="33">
                  <c:v>9.3000070000000008</c:v>
                </c:pt>
                <c:pt idx="34">
                  <c:v>9.4000050000000002</c:v>
                </c:pt>
                <c:pt idx="35">
                  <c:v>9.5000009999999993</c:v>
                </c:pt>
                <c:pt idx="36">
                  <c:v>9.6000180000000004</c:v>
                </c:pt>
                <c:pt idx="37">
                  <c:v>9.7000209999999996</c:v>
                </c:pt>
                <c:pt idx="38">
                  <c:v>9.8000080000000001</c:v>
                </c:pt>
                <c:pt idx="39">
                  <c:v>9.9000120000000003</c:v>
                </c:pt>
                <c:pt idx="40">
                  <c:v>10.000033</c:v>
                </c:pt>
                <c:pt idx="41">
                  <c:v>10.100021</c:v>
                </c:pt>
                <c:pt idx="42">
                  <c:v>10.200032</c:v>
                </c:pt>
                <c:pt idx="43">
                  <c:v>10.300033000000001</c:v>
                </c:pt>
                <c:pt idx="44">
                  <c:v>10.400021000000001</c:v>
                </c:pt>
                <c:pt idx="45">
                  <c:v>10.500023000000001</c:v>
                </c:pt>
                <c:pt idx="46">
                  <c:v>10.600006</c:v>
                </c:pt>
                <c:pt idx="47">
                  <c:v>10.700025</c:v>
                </c:pt>
                <c:pt idx="48">
                  <c:v>10.800034</c:v>
                </c:pt>
                <c:pt idx="49">
                  <c:v>10.900014000000001</c:v>
                </c:pt>
                <c:pt idx="50">
                  <c:v>11.000009</c:v>
                </c:pt>
                <c:pt idx="51">
                  <c:v>11.100012</c:v>
                </c:pt>
                <c:pt idx="52">
                  <c:v>11.200035</c:v>
                </c:pt>
                <c:pt idx="53">
                  <c:v>11.300015</c:v>
                </c:pt>
                <c:pt idx="54">
                  <c:v>11.400001</c:v>
                </c:pt>
                <c:pt idx="55">
                  <c:v>11.500016</c:v>
                </c:pt>
              </c:numCache>
            </c:numRef>
          </c:xVal>
          <c:yVal>
            <c:numRef>
              <c:f>Sheet1!$AA$4:$AA$59</c:f>
              <c:numCache>
                <c:formatCode>General</c:formatCode>
                <c:ptCount val="56"/>
                <c:pt idx="0">
                  <c:v>-94.941353000000007</c:v>
                </c:pt>
                <c:pt idx="1">
                  <c:v>-85.682402999999994</c:v>
                </c:pt>
                <c:pt idx="2">
                  <c:v>-78.908215999999996</c:v>
                </c:pt>
                <c:pt idx="3">
                  <c:v>-71.545446999999996</c:v>
                </c:pt>
                <c:pt idx="4">
                  <c:v>-69.505538999999999</c:v>
                </c:pt>
                <c:pt idx="5">
                  <c:v>-64.010526999999996</c:v>
                </c:pt>
                <c:pt idx="6">
                  <c:v>-54.473213999999999</c:v>
                </c:pt>
                <c:pt idx="7">
                  <c:v>-40.918919000000002</c:v>
                </c:pt>
                <c:pt idx="8">
                  <c:v>-50.726171999999998</c:v>
                </c:pt>
                <c:pt idx="9">
                  <c:v>-50.402186999999998</c:v>
                </c:pt>
                <c:pt idx="10">
                  <c:v>-43.483865999999999</c:v>
                </c:pt>
                <c:pt idx="11">
                  <c:v>-40.862271999999997</c:v>
                </c:pt>
                <c:pt idx="12">
                  <c:v>-32.825947999999997</c:v>
                </c:pt>
                <c:pt idx="13">
                  <c:v>-36.145243999999998</c:v>
                </c:pt>
                <c:pt idx="14">
                  <c:v>-27.501822000000001</c:v>
                </c:pt>
                <c:pt idx="15">
                  <c:v>-5.3334679999999999</c:v>
                </c:pt>
                <c:pt idx="16">
                  <c:v>4.1441229999999996</c:v>
                </c:pt>
                <c:pt idx="17">
                  <c:v>14.80391</c:v>
                </c:pt>
                <c:pt idx="18">
                  <c:v>32.364632</c:v>
                </c:pt>
                <c:pt idx="19">
                  <c:v>40.378923999999998</c:v>
                </c:pt>
                <c:pt idx="20">
                  <c:v>52.013306</c:v>
                </c:pt>
                <c:pt idx="21">
                  <c:v>65.642360999999994</c:v>
                </c:pt>
                <c:pt idx="22">
                  <c:v>73.868894999999995</c:v>
                </c:pt>
                <c:pt idx="23">
                  <c:v>75.759037000000006</c:v>
                </c:pt>
                <c:pt idx="24">
                  <c:v>83.844368000000003</c:v>
                </c:pt>
                <c:pt idx="25">
                  <c:v>87.035104000000004</c:v>
                </c:pt>
                <c:pt idx="26">
                  <c:v>103.579953</c:v>
                </c:pt>
                <c:pt idx="27">
                  <c:v>105.741679</c:v>
                </c:pt>
                <c:pt idx="28">
                  <c:v>104.229747</c:v>
                </c:pt>
                <c:pt idx="29">
                  <c:v>99.434949000000003</c:v>
                </c:pt>
                <c:pt idx="30">
                  <c:v>92.219984999999994</c:v>
                </c:pt>
                <c:pt idx="31">
                  <c:v>78.176862</c:v>
                </c:pt>
                <c:pt idx="32">
                  <c:v>65.344790000000003</c:v>
                </c:pt>
                <c:pt idx="33">
                  <c:v>46.967486999999998</c:v>
                </c:pt>
                <c:pt idx="34">
                  <c:v>37.063743000000002</c:v>
                </c:pt>
                <c:pt idx="35">
                  <c:v>17.423566000000001</c:v>
                </c:pt>
                <c:pt idx="36">
                  <c:v>-1.2883530000000001</c:v>
                </c:pt>
                <c:pt idx="37">
                  <c:v>-9.0909010000000006</c:v>
                </c:pt>
                <c:pt idx="38">
                  <c:v>-22.749663000000002</c:v>
                </c:pt>
                <c:pt idx="39">
                  <c:v>-34.181176999999998</c:v>
                </c:pt>
                <c:pt idx="40">
                  <c:v>-34.492111999999999</c:v>
                </c:pt>
                <c:pt idx="41">
                  <c:v>-42.669167999999999</c:v>
                </c:pt>
                <c:pt idx="42">
                  <c:v>-49.121898999999999</c:v>
                </c:pt>
                <c:pt idx="43">
                  <c:v>-60.266677999999999</c:v>
                </c:pt>
                <c:pt idx="44">
                  <c:v>-67.923004000000006</c:v>
                </c:pt>
                <c:pt idx="45">
                  <c:v>-58.968873000000002</c:v>
                </c:pt>
                <c:pt idx="46">
                  <c:v>-48.699919000000001</c:v>
                </c:pt>
                <c:pt idx="47">
                  <c:v>-40.682192000000001</c:v>
                </c:pt>
                <c:pt idx="48">
                  <c:v>-39.369461999999999</c:v>
                </c:pt>
                <c:pt idx="49">
                  <c:v>-29.747964</c:v>
                </c:pt>
                <c:pt idx="50">
                  <c:v>-10.410966</c:v>
                </c:pt>
                <c:pt idx="51">
                  <c:v>13.428815</c:v>
                </c:pt>
                <c:pt idx="52">
                  <c:v>19.303657000000001</c:v>
                </c:pt>
                <c:pt idx="53">
                  <c:v>25.484563000000001</c:v>
                </c:pt>
                <c:pt idx="54">
                  <c:v>29.989661999999999</c:v>
                </c:pt>
                <c:pt idx="55">
                  <c:v>33.110509999999998</c:v>
                </c:pt>
              </c:numCache>
            </c:numRef>
          </c:yVal>
          <c:smooth val="1"/>
          <c:extLst>
            <c:ext xmlns:c16="http://schemas.microsoft.com/office/drawing/2014/chart" uri="{C3380CC4-5D6E-409C-BE32-E72D297353CC}">
              <c16:uniqueId val="{00000001-FC68-4E96-88C5-C33297D68A56}"/>
            </c:ext>
          </c:extLst>
        </c:ser>
        <c:ser>
          <c:idx val="4"/>
          <c:order val="2"/>
          <c:tx>
            <c:strRef>
              <c:f>Sheet1!$E$4</c:f>
              <c:strCache>
                <c:ptCount val="1"/>
                <c:pt idx="0">
                  <c:v>4</c:v>
                </c:pt>
              </c:strCache>
            </c:strRef>
          </c:tx>
          <c:spPr>
            <a:ln w="9525">
              <a:solidFill>
                <a:schemeClr val="bg1">
                  <a:lumMod val="75000"/>
                </a:schemeClr>
              </a:solidFill>
              <a:prstDash val="lgDashDot"/>
            </a:ln>
          </c:spPr>
          <c:marker>
            <c:symbol val="square"/>
            <c:size val="3"/>
            <c:spPr>
              <a:solidFill>
                <a:schemeClr val="bg1">
                  <a:lumMod val="75000"/>
                </a:schemeClr>
              </a:solidFill>
              <a:ln>
                <a:solidFill>
                  <a:schemeClr val="bg1">
                    <a:lumMod val="75000"/>
                  </a:schemeClr>
                </a:solidFill>
              </a:ln>
            </c:spPr>
          </c:marker>
          <c:xVal>
            <c:numRef>
              <c:f>Sheet1!$A$5:$A$60</c:f>
              <c:numCache>
                <c:formatCode>General</c:formatCode>
                <c:ptCount val="56"/>
                <c:pt idx="0">
                  <c:v>6.0000159999999996</c:v>
                </c:pt>
                <c:pt idx="1">
                  <c:v>6.1000050000000003</c:v>
                </c:pt>
                <c:pt idx="2">
                  <c:v>6.2000320000000002</c:v>
                </c:pt>
                <c:pt idx="3">
                  <c:v>6.3000119999999997</c:v>
                </c:pt>
                <c:pt idx="4">
                  <c:v>6.4000110000000001</c:v>
                </c:pt>
                <c:pt idx="5">
                  <c:v>6.5000119999999999</c:v>
                </c:pt>
                <c:pt idx="6">
                  <c:v>6.600015</c:v>
                </c:pt>
                <c:pt idx="7">
                  <c:v>6.7000200000000003</c:v>
                </c:pt>
                <c:pt idx="8">
                  <c:v>6.8000239999999996</c:v>
                </c:pt>
                <c:pt idx="9">
                  <c:v>6.9000009999999996</c:v>
                </c:pt>
                <c:pt idx="10">
                  <c:v>7.0000260000000001</c:v>
                </c:pt>
                <c:pt idx="11">
                  <c:v>7.1000189999999996</c:v>
                </c:pt>
                <c:pt idx="12">
                  <c:v>7.2000270000000004</c:v>
                </c:pt>
                <c:pt idx="13">
                  <c:v>7.3000049999999996</c:v>
                </c:pt>
                <c:pt idx="14">
                  <c:v>7.4000159999999999</c:v>
                </c:pt>
                <c:pt idx="15">
                  <c:v>7.5000309999999999</c:v>
                </c:pt>
                <c:pt idx="16">
                  <c:v>7.6000269999999999</c:v>
                </c:pt>
                <c:pt idx="17">
                  <c:v>7.7000310000000001</c:v>
                </c:pt>
                <c:pt idx="18">
                  <c:v>7.8000059999999998</c:v>
                </c:pt>
                <c:pt idx="19">
                  <c:v>7.9000260000000004</c:v>
                </c:pt>
                <c:pt idx="20">
                  <c:v>8.0000280000000004</c:v>
                </c:pt>
                <c:pt idx="21">
                  <c:v>8.1000239999999994</c:v>
                </c:pt>
                <c:pt idx="22">
                  <c:v>8.2000010000000003</c:v>
                </c:pt>
                <c:pt idx="23">
                  <c:v>8.3000229999999995</c:v>
                </c:pt>
                <c:pt idx="24">
                  <c:v>8.4000229999999991</c:v>
                </c:pt>
                <c:pt idx="25">
                  <c:v>8.5000020000000003</c:v>
                </c:pt>
                <c:pt idx="26">
                  <c:v>8.6000180000000004</c:v>
                </c:pt>
                <c:pt idx="27">
                  <c:v>8.7000100000000007</c:v>
                </c:pt>
                <c:pt idx="28">
                  <c:v>8.8000089999999993</c:v>
                </c:pt>
                <c:pt idx="29">
                  <c:v>8.9000090000000007</c:v>
                </c:pt>
                <c:pt idx="30">
                  <c:v>9.0000049999999998</c:v>
                </c:pt>
                <c:pt idx="31">
                  <c:v>9.1000329999999998</c:v>
                </c:pt>
                <c:pt idx="32">
                  <c:v>9.2000030000000006</c:v>
                </c:pt>
                <c:pt idx="33">
                  <c:v>9.3000070000000008</c:v>
                </c:pt>
                <c:pt idx="34">
                  <c:v>9.4000050000000002</c:v>
                </c:pt>
                <c:pt idx="35">
                  <c:v>9.5000009999999993</c:v>
                </c:pt>
                <c:pt idx="36">
                  <c:v>9.6000180000000004</c:v>
                </c:pt>
                <c:pt idx="37">
                  <c:v>9.7000209999999996</c:v>
                </c:pt>
                <c:pt idx="38">
                  <c:v>9.8000080000000001</c:v>
                </c:pt>
                <c:pt idx="39">
                  <c:v>9.9000120000000003</c:v>
                </c:pt>
                <c:pt idx="40">
                  <c:v>10.000033</c:v>
                </c:pt>
                <c:pt idx="41">
                  <c:v>10.100021</c:v>
                </c:pt>
                <c:pt idx="42">
                  <c:v>10.200032</c:v>
                </c:pt>
                <c:pt idx="43">
                  <c:v>10.300033000000001</c:v>
                </c:pt>
                <c:pt idx="44">
                  <c:v>10.400021000000001</c:v>
                </c:pt>
                <c:pt idx="45">
                  <c:v>10.500023000000001</c:v>
                </c:pt>
                <c:pt idx="46">
                  <c:v>10.600006</c:v>
                </c:pt>
                <c:pt idx="47">
                  <c:v>10.700025</c:v>
                </c:pt>
                <c:pt idx="48">
                  <c:v>10.800034</c:v>
                </c:pt>
                <c:pt idx="49">
                  <c:v>10.900014000000001</c:v>
                </c:pt>
                <c:pt idx="50">
                  <c:v>11.000009</c:v>
                </c:pt>
                <c:pt idx="51">
                  <c:v>11.100012</c:v>
                </c:pt>
                <c:pt idx="52">
                  <c:v>11.200035</c:v>
                </c:pt>
                <c:pt idx="53">
                  <c:v>11.300015</c:v>
                </c:pt>
                <c:pt idx="54">
                  <c:v>11.400001</c:v>
                </c:pt>
                <c:pt idx="55">
                  <c:v>11.500016</c:v>
                </c:pt>
              </c:numCache>
            </c:numRef>
          </c:xVal>
          <c:yVal>
            <c:numRef>
              <c:f>Sheet1!$AB$4:$AB$59</c:f>
              <c:numCache>
                <c:formatCode>General</c:formatCode>
                <c:ptCount val="56"/>
                <c:pt idx="0">
                  <c:v>28.584047999999999</c:v>
                </c:pt>
                <c:pt idx="1">
                  <c:v>28.427059</c:v>
                </c:pt>
                <c:pt idx="2">
                  <c:v>27.330030000000001</c:v>
                </c:pt>
                <c:pt idx="3">
                  <c:v>37.298586999999998</c:v>
                </c:pt>
                <c:pt idx="4">
                  <c:v>46.722335000000001</c:v>
                </c:pt>
                <c:pt idx="5">
                  <c:v>62.05142</c:v>
                </c:pt>
                <c:pt idx="6">
                  <c:v>68.746243000000007</c:v>
                </c:pt>
                <c:pt idx="7">
                  <c:v>73.838327000000007</c:v>
                </c:pt>
                <c:pt idx="8">
                  <c:v>74.953477000000007</c:v>
                </c:pt>
                <c:pt idx="9">
                  <c:v>72.670700999999994</c:v>
                </c:pt>
                <c:pt idx="10">
                  <c:v>65.960099999999997</c:v>
                </c:pt>
                <c:pt idx="11">
                  <c:v>52.626941000000002</c:v>
                </c:pt>
                <c:pt idx="12">
                  <c:v>35.907349000000004</c:v>
                </c:pt>
                <c:pt idx="13">
                  <c:v>27.624732000000002</c:v>
                </c:pt>
                <c:pt idx="14">
                  <c:v>12.432528</c:v>
                </c:pt>
                <c:pt idx="15">
                  <c:v>-1.348773</c:v>
                </c:pt>
                <c:pt idx="16">
                  <c:v>-5.9867220000000003</c:v>
                </c:pt>
                <c:pt idx="17">
                  <c:v>-20.829723999999999</c:v>
                </c:pt>
                <c:pt idx="18">
                  <c:v>-32.495561000000002</c:v>
                </c:pt>
                <c:pt idx="19">
                  <c:v>-36.359915999999998</c:v>
                </c:pt>
                <c:pt idx="20">
                  <c:v>-43.097256000000002</c:v>
                </c:pt>
                <c:pt idx="21">
                  <c:v>-38.942273999999998</c:v>
                </c:pt>
                <c:pt idx="22">
                  <c:v>-40.920054999999998</c:v>
                </c:pt>
                <c:pt idx="23">
                  <c:v>-30.860503000000001</c:v>
                </c:pt>
                <c:pt idx="24">
                  <c:v>-19.783666</c:v>
                </c:pt>
                <c:pt idx="25">
                  <c:v>3.7018399999999998</c:v>
                </c:pt>
                <c:pt idx="26">
                  <c:v>5.9586550000000003</c:v>
                </c:pt>
                <c:pt idx="27">
                  <c:v>21.812016</c:v>
                </c:pt>
                <c:pt idx="28">
                  <c:v>33.687362999999998</c:v>
                </c:pt>
                <c:pt idx="29">
                  <c:v>41.332358999999997</c:v>
                </c:pt>
                <c:pt idx="30">
                  <c:v>36.634678999999998</c:v>
                </c:pt>
                <c:pt idx="31">
                  <c:v>45.455061999999998</c:v>
                </c:pt>
                <c:pt idx="32">
                  <c:v>46.058508000000003</c:v>
                </c:pt>
                <c:pt idx="33">
                  <c:v>48.029262000000003</c:v>
                </c:pt>
                <c:pt idx="34">
                  <c:v>49.272019</c:v>
                </c:pt>
                <c:pt idx="35">
                  <c:v>50.094641000000003</c:v>
                </c:pt>
                <c:pt idx="36">
                  <c:v>35.800249999999998</c:v>
                </c:pt>
                <c:pt idx="37">
                  <c:v>19.605225999999998</c:v>
                </c:pt>
                <c:pt idx="38">
                  <c:v>8.7452159999999992</c:v>
                </c:pt>
                <c:pt idx="39">
                  <c:v>-4.8446790000000002</c:v>
                </c:pt>
                <c:pt idx="40">
                  <c:v>-7.5394240000000003</c:v>
                </c:pt>
                <c:pt idx="41">
                  <c:v>-25.878827999999999</c:v>
                </c:pt>
                <c:pt idx="42">
                  <c:v>-41.176372000000001</c:v>
                </c:pt>
                <c:pt idx="43">
                  <c:v>-55.201757999999998</c:v>
                </c:pt>
                <c:pt idx="44">
                  <c:v>-73.170606000000006</c:v>
                </c:pt>
                <c:pt idx="45">
                  <c:v>-87.956591000000003</c:v>
                </c:pt>
                <c:pt idx="46">
                  <c:v>-91.444293000000002</c:v>
                </c:pt>
                <c:pt idx="47">
                  <c:v>-91.513793000000007</c:v>
                </c:pt>
                <c:pt idx="48">
                  <c:v>-84.375496999999996</c:v>
                </c:pt>
                <c:pt idx="49">
                  <c:v>-83.704223999999996</c:v>
                </c:pt>
                <c:pt idx="50">
                  <c:v>-67.660537000000005</c:v>
                </c:pt>
                <c:pt idx="51">
                  <c:v>-64.425854999999999</c:v>
                </c:pt>
                <c:pt idx="52">
                  <c:v>-51.249263999999997</c:v>
                </c:pt>
                <c:pt idx="53">
                  <c:v>-39.194744</c:v>
                </c:pt>
                <c:pt idx="54">
                  <c:v>-15.982839999999999</c:v>
                </c:pt>
                <c:pt idx="55">
                  <c:v>-3.3238539999999999</c:v>
                </c:pt>
              </c:numCache>
            </c:numRef>
          </c:yVal>
          <c:smooth val="1"/>
          <c:extLst>
            <c:ext xmlns:c16="http://schemas.microsoft.com/office/drawing/2014/chart" uri="{C3380CC4-5D6E-409C-BE32-E72D297353CC}">
              <c16:uniqueId val="{00000002-FC68-4E96-88C5-C33297D68A56}"/>
            </c:ext>
          </c:extLst>
        </c:ser>
        <c:dLbls>
          <c:showLegendKey val="0"/>
          <c:showVal val="0"/>
          <c:showCatName val="0"/>
          <c:showSerName val="0"/>
          <c:showPercent val="0"/>
          <c:showBubbleSize val="0"/>
        </c:dLbls>
        <c:axId val="1611901951"/>
        <c:axId val="1331765311"/>
      </c:scatterChart>
      <c:valAx>
        <c:axId val="1611901951"/>
        <c:scaling>
          <c:orientation val="minMax"/>
          <c:max val="11.5"/>
          <c:min val="6"/>
        </c:scaling>
        <c:delete val="0"/>
        <c:axPos val="b"/>
        <c:majorGridlines>
          <c:spPr>
            <a:ln w="9525" cap="flat" cmpd="sng" algn="ctr">
              <a:solidFill>
                <a:schemeClr val="tx1">
                  <a:lumMod val="15000"/>
                  <a:lumOff val="85000"/>
                </a:schemeClr>
              </a:solidFill>
              <a:round/>
            </a:ln>
            <a:effectLst/>
          </c:spPr>
        </c:majorGridlines>
        <c:title>
          <c:tx>
            <c:rich>
              <a:bodyPr/>
              <a:lstStyle/>
              <a:p>
                <a:pPr>
                  <a:defRPr sz="900"/>
                </a:pPr>
                <a:r>
                  <a:rPr lang="pt-PT" sz="900"/>
                  <a:t>Time (s)</a:t>
                </a:r>
              </a:p>
            </c:rich>
          </c:tx>
          <c:layout>
            <c:manualLayout>
              <c:xMode val="edge"/>
              <c:yMode val="edge"/>
              <c:x val="0.43372675116244186"/>
              <c:y val="0.84307222222222211"/>
            </c:manualLayout>
          </c:layout>
          <c:overlay val="0"/>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vert="horz"/>
          <a:lstStyle/>
          <a:p>
            <a:pPr>
              <a:defRPr sz="800"/>
            </a:pPr>
            <a:endParaRPr lang="pt-PT"/>
          </a:p>
        </c:txPr>
        <c:crossAx val="1331765311"/>
        <c:crosses val="autoZero"/>
        <c:crossBetween val="midCat"/>
      </c:valAx>
      <c:valAx>
        <c:axId val="1331765311"/>
        <c:scaling>
          <c:orientation val="minMax"/>
          <c:min val="-175"/>
        </c:scaling>
        <c:delete val="0"/>
        <c:axPos val="l"/>
        <c:majorGridlines>
          <c:spPr>
            <a:ln w="9525" cap="flat" cmpd="sng" algn="ctr">
              <a:solidFill>
                <a:schemeClr val="tx1">
                  <a:lumMod val="15000"/>
                  <a:lumOff val="85000"/>
                </a:schemeClr>
              </a:solidFill>
              <a:round/>
            </a:ln>
            <a:effectLst/>
          </c:spPr>
        </c:majorGridlines>
        <c:title>
          <c:tx>
            <c:rich>
              <a:bodyPr/>
              <a:lstStyle/>
              <a:p>
                <a:pPr>
                  <a:defRPr sz="900"/>
                </a:pPr>
                <a:r>
                  <a:rPr lang="el-GR" sz="900"/>
                  <a:t>α</a:t>
                </a:r>
                <a:r>
                  <a:rPr lang="pt-PT" sz="900"/>
                  <a:t>(t)</a:t>
                </a:r>
              </a:p>
            </c:rich>
          </c:tx>
          <c:layout>
            <c:manualLayout>
              <c:xMode val="edge"/>
              <c:yMode val="edge"/>
              <c:x val="0"/>
              <c:y val="0.30708888888888891"/>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800"/>
            </a:pPr>
            <a:endParaRPr lang="pt-PT"/>
          </a:p>
        </c:txPr>
        <c:crossAx val="1611901951"/>
        <c:crosses val="autoZero"/>
        <c:crossBetween val="midCat"/>
      </c:valAx>
    </c:plotArea>
    <c:plotVisOnly val="1"/>
    <c:dispBlanksAs val="gap"/>
    <c:showDLblsOverMax val="0"/>
    <c:extLst/>
  </c:chart>
  <c:txPr>
    <a:bodyPr/>
    <a:lstStyle/>
    <a:p>
      <a:pPr>
        <a:defRPr>
          <a:latin typeface="Times New Roman" panose="02020603050405020304" pitchFamily="18" charset="0"/>
          <a:cs typeface="Times New Roman" panose="02020603050405020304" pitchFamily="18" charset="0"/>
        </a:defRPr>
      </a:pPr>
      <a:endParaRPr lang="pt-PT"/>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19</TotalTime>
  <Pages>6</Pages>
  <Words>2659</Words>
  <Characters>14361</Characters>
  <Application>Microsoft Office Word</Application>
  <DocSecurity>0</DocSecurity>
  <Lines>119</Lines>
  <Paragraphs>33</Paragraphs>
  <ScaleCrop>false</ScaleCrop>
  <HeadingPairs>
    <vt:vector size="6" baseType="variant">
      <vt:variant>
        <vt:lpstr>Title</vt:lpstr>
      </vt:variant>
      <vt:variant>
        <vt:i4>1</vt:i4>
      </vt:variant>
      <vt:variant>
        <vt:lpstr>Título</vt:lpstr>
      </vt:variant>
      <vt:variant>
        <vt:i4>1</vt:i4>
      </vt:variant>
      <vt:variant>
        <vt:lpstr>Titolo</vt:lpstr>
      </vt:variant>
      <vt:variant>
        <vt:i4>1</vt:i4>
      </vt:variant>
    </vt:vector>
  </HeadingPairs>
  <TitlesOfParts>
    <vt:vector size="3" baseType="lpstr">
      <vt:lpstr>Chapter</vt:lpstr>
      <vt:lpstr>Chapter</vt:lpstr>
      <vt:lpstr>Chapter</vt:lpstr>
    </vt:vector>
  </TitlesOfParts>
  <Company>Elsevier Science</Company>
  <LinksUpToDate>false</LinksUpToDate>
  <CharactersWithSpaces>16987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Pedro Manuel Mesquita Pereira</cp:lastModifiedBy>
  <cp:revision>3</cp:revision>
  <cp:lastPrinted>2023-11-30T22:54:00Z</cp:lastPrinted>
  <dcterms:created xsi:type="dcterms:W3CDTF">2024-01-09T12:28:00Z</dcterms:created>
  <dcterms:modified xsi:type="dcterms:W3CDTF">2024-01-09T12:40:00Z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