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30859D04" w:rsidR="00DD3D9E" w:rsidRPr="00B4388F" w:rsidRDefault="007B09D5">
      <w:pPr>
        <w:pStyle w:val="Els-Title"/>
        <w:rPr>
          <w:color w:val="000000" w:themeColor="text1"/>
        </w:rPr>
      </w:pPr>
      <w:bookmarkStart w:id="0" w:name="_Hlk150711367"/>
      <w:bookmarkEnd w:id="0"/>
      <w:r w:rsidRPr="0095235B">
        <w:t xml:space="preserve">Performance of </w:t>
      </w:r>
      <w:r>
        <w:t>P</w:t>
      </w:r>
      <w:r w:rsidRPr="0095235B">
        <w:t xml:space="preserve">iecewise </w:t>
      </w:r>
      <w:r>
        <w:t>L</w:t>
      </w:r>
      <w:r w:rsidRPr="0095235B">
        <w:t xml:space="preserve">inear </w:t>
      </w:r>
      <w:r>
        <w:t>Models in MILP Unit Commitment: Difference of Convex vs. J1</w:t>
      </w:r>
      <w:r w:rsidR="006D2854">
        <w:t> </w:t>
      </w:r>
      <w:r>
        <w:t>Approximation</w:t>
      </w:r>
    </w:p>
    <w:p w14:paraId="144DE680" w14:textId="46B0540E" w:rsidR="00DD3D9E" w:rsidRDefault="007B09D5">
      <w:pPr>
        <w:pStyle w:val="Els-Author"/>
      </w:pPr>
      <w:r w:rsidRPr="007B09D5">
        <w:t>Felix Birkelbach</w:t>
      </w:r>
      <w:r w:rsidRPr="007B09D5">
        <w:rPr>
          <w:vertAlign w:val="superscript"/>
        </w:rPr>
        <w:t>a</w:t>
      </w:r>
      <w:r>
        <w:rPr>
          <w:vertAlign w:val="superscript"/>
        </w:rPr>
        <w:t>,*</w:t>
      </w:r>
      <w:r w:rsidRPr="007B09D5">
        <w:t>, Victor São Paulo Ruela</w:t>
      </w:r>
      <w:r w:rsidRPr="007B09D5">
        <w:rPr>
          <w:vertAlign w:val="superscript"/>
        </w:rPr>
        <w:t>a</w:t>
      </w:r>
      <w:r>
        <w:rPr>
          <w:vertAlign w:val="superscript"/>
        </w:rPr>
        <w:t>,b</w:t>
      </w:r>
      <w:r w:rsidRPr="007B09D5">
        <w:t>, René Hofmann</w:t>
      </w:r>
      <w:r w:rsidRPr="007B09D5">
        <w:rPr>
          <w:vertAlign w:val="superscript"/>
        </w:rPr>
        <w:t>a</w:t>
      </w:r>
    </w:p>
    <w:p w14:paraId="144DE681" w14:textId="686B6346" w:rsidR="00DD3D9E" w:rsidRPr="007B09D5" w:rsidRDefault="007B09D5">
      <w:pPr>
        <w:pStyle w:val="Els-Affiliation"/>
        <w:rPr>
          <w:lang w:val="en-US"/>
        </w:rPr>
      </w:pPr>
      <w:r w:rsidRPr="007B09D5">
        <w:rPr>
          <w:vertAlign w:val="superscript"/>
          <w:lang w:val="en-US"/>
        </w:rPr>
        <w:t>a</w:t>
      </w:r>
      <w:r w:rsidRPr="007B09D5">
        <w:rPr>
          <w:lang w:val="en-US"/>
        </w:rPr>
        <w:t>TU Wien, Institute of Ene</w:t>
      </w:r>
      <w:r>
        <w:rPr>
          <w:lang w:val="en-US"/>
        </w:rPr>
        <w:t>rgy Systems and Thermodynamics, Vienna, Austria</w:t>
      </w:r>
    </w:p>
    <w:p w14:paraId="49545A12" w14:textId="77777777" w:rsidR="00F119EC" w:rsidRDefault="007B09D5" w:rsidP="004B7967">
      <w:pPr>
        <w:pStyle w:val="Els-Affiliation"/>
        <w:rPr>
          <w:lang w:val="en-US"/>
        </w:rPr>
      </w:pPr>
      <w:r w:rsidRPr="004B7967">
        <w:rPr>
          <w:vertAlign w:val="superscript"/>
          <w:lang w:val="en-US"/>
        </w:rPr>
        <w:t>b</w:t>
      </w:r>
      <w:r w:rsidR="004B7967" w:rsidRPr="004B7967">
        <w:t xml:space="preserve"> </w:t>
      </w:r>
      <w:r w:rsidR="004B7967">
        <w:t>Tata Steel Ijmuiden, Ceramics Research Centre, Velsen-Noord</w:t>
      </w:r>
      <w:r w:rsidR="004B7967">
        <w:rPr>
          <w:lang w:val="en-US"/>
        </w:rPr>
        <w:t>,</w:t>
      </w:r>
      <w:r w:rsidR="004B7967">
        <w:t xml:space="preserve"> The</w:t>
      </w:r>
      <w:r w:rsidR="004B7967">
        <w:rPr>
          <w:lang w:val="en-US"/>
        </w:rPr>
        <w:t xml:space="preserve"> Netherlands</w:t>
      </w:r>
    </w:p>
    <w:p w14:paraId="144DE683" w14:textId="196EC3A5" w:rsidR="008D2649" w:rsidRPr="004B7967" w:rsidRDefault="007B09D5" w:rsidP="004B7967">
      <w:pPr>
        <w:pStyle w:val="Els-Affiliation"/>
        <w:rPr>
          <w:lang w:val="en-US"/>
        </w:rPr>
      </w:pPr>
      <w:r w:rsidRPr="004B7967">
        <w:rPr>
          <w:lang w:val="en-US"/>
        </w:rPr>
        <w:t>felix.birkelbach@tuwien.ac.at</w:t>
      </w:r>
    </w:p>
    <w:p w14:paraId="144DE684" w14:textId="77777777" w:rsidR="008D2649" w:rsidRPr="004B7967" w:rsidRDefault="008D2649" w:rsidP="008D2649">
      <w:pPr>
        <w:pStyle w:val="Els-Abstract"/>
      </w:pPr>
      <w:r w:rsidRPr="004B7967">
        <w:t>Abstract</w:t>
      </w:r>
    </w:p>
    <w:p w14:paraId="0581B26D" w14:textId="0B5AE0B8" w:rsidR="007B09D5" w:rsidRPr="003E5F96" w:rsidRDefault="007B09D5" w:rsidP="003E5F96">
      <w:pPr>
        <w:pStyle w:val="Els-body-text"/>
      </w:pPr>
      <w:r w:rsidRPr="003E5F96">
        <w:t xml:space="preserve">For unit commitment problems, mixed integer linear programming (MILP) is the most widely used solution approach, mainly due to the availability of fast reliable solvers </w:t>
      </w:r>
      <w:r w:rsidR="00F119EC">
        <w:t>that</w:t>
      </w:r>
      <w:r w:rsidRPr="003E5F96">
        <w:t xml:space="preserve"> can handle large problem instances. One challenge with this approach is to incorporate complex non-linear operating behavior in the model. Typically, this is done by </w:t>
      </w:r>
      <w:r w:rsidR="00F119EC">
        <w:t>employing</w:t>
      </w:r>
      <w:r w:rsidRPr="003E5F96">
        <w:t xml:space="preserve"> piecewise-linear </w:t>
      </w:r>
      <w:r w:rsidR="00F119EC">
        <w:t>models to approximate</w:t>
      </w:r>
      <w:r w:rsidRPr="003E5F96">
        <w:t xml:space="preserve"> the non-linear functions and then use specialized MILP formulations to incorporate them in the MILP model. </w:t>
      </w:r>
    </w:p>
    <w:p w14:paraId="59494D5E" w14:textId="77777777" w:rsidR="00F119EC" w:rsidRDefault="007B09D5" w:rsidP="003E5F96">
      <w:pPr>
        <w:pStyle w:val="Els-body-text"/>
      </w:pPr>
      <w:r w:rsidRPr="003E5F96">
        <w:t xml:space="preserve">The most efficient way to incorporate piecewise linear functions with more than two variables in MILP is the logarithmic formulation by </w:t>
      </w:r>
      <w:proofErr w:type="spellStart"/>
      <w:r w:rsidRPr="003E5F96">
        <w:t>Vielma</w:t>
      </w:r>
      <w:proofErr w:type="spellEnd"/>
      <w:r w:rsidRPr="003E5F96">
        <w:t xml:space="preserve"> et al. It has been shown to outperform other formulations by a large margin. Even so, it is not routinely used in literature – probably because it puts stringent requirements on the approximation. Specifically</w:t>
      </w:r>
      <w:r w:rsidR="00F119EC">
        <w:t>,</w:t>
      </w:r>
      <w:r w:rsidRPr="003E5F96">
        <w:t xml:space="preserve"> the triangulation has to be compatible with the J1 triangulation. </w:t>
      </w:r>
    </w:p>
    <w:p w14:paraId="5BA6B7DE" w14:textId="2872DB06" w:rsidR="007B09D5" w:rsidRPr="003E5F96" w:rsidRDefault="007B09D5" w:rsidP="003E5F96">
      <w:pPr>
        <w:pStyle w:val="Els-body-text"/>
      </w:pPr>
      <w:r w:rsidRPr="003E5F96">
        <w:t>Recently an algorithm for finding piecewise-linear approximations has been proposed: The difference of convex (</w:t>
      </w:r>
      <w:proofErr w:type="spellStart"/>
      <w:r w:rsidRPr="003E5F96">
        <w:t>DoC</w:t>
      </w:r>
      <w:proofErr w:type="spellEnd"/>
      <w:r w:rsidRPr="003E5F96">
        <w:t xml:space="preserve">) method. It has been shown to achieve high accuracies with only a few linear pieces, thus promising fast performance in MILP. </w:t>
      </w:r>
      <w:r w:rsidR="00F119EC">
        <w:t>However</w:t>
      </w:r>
      <w:r w:rsidRPr="003E5F96">
        <w:t xml:space="preserve">, </w:t>
      </w:r>
      <w:proofErr w:type="spellStart"/>
      <w:r w:rsidRPr="003E5F96">
        <w:t>DoC</w:t>
      </w:r>
      <w:proofErr w:type="spellEnd"/>
      <w:r w:rsidRPr="003E5F96">
        <w:t xml:space="preserve"> approximations are not compatible with the fast </w:t>
      </w:r>
      <w:r w:rsidR="00524705">
        <w:t>L</w:t>
      </w:r>
      <w:r w:rsidRPr="003E5F96">
        <w:t xml:space="preserve">og-formulation. </w:t>
      </w:r>
    </w:p>
    <w:p w14:paraId="144DE686" w14:textId="790AA542" w:rsidR="008D2649" w:rsidRPr="003E5F96" w:rsidRDefault="007B09D5" w:rsidP="003E5F96">
      <w:pPr>
        <w:pStyle w:val="Els-body-text"/>
      </w:pPr>
      <w:r w:rsidRPr="003E5F96">
        <w:t xml:space="preserve">In this paper, we compare the MILP performance of </w:t>
      </w:r>
      <w:proofErr w:type="spellStart"/>
      <w:r w:rsidRPr="003E5F96">
        <w:t>DoC</w:t>
      </w:r>
      <w:proofErr w:type="spellEnd"/>
      <w:r w:rsidRPr="003E5F96">
        <w:t xml:space="preserve"> approximation with J1 approximation</w:t>
      </w:r>
      <w:r w:rsidR="00F119EC">
        <w:t>.</w:t>
      </w:r>
      <w:r w:rsidRPr="003E5F96">
        <w:t xml:space="preserve"> As a use case, we consider a unit commitment problem of the energy system </w:t>
      </w:r>
      <w:r w:rsidR="00DD3CAD">
        <w:t>with a thermal storage unit</w:t>
      </w:r>
      <w:r w:rsidRPr="003E5F96">
        <w:t>. The two approximation methods are used to model non-linear operating behavior of a thermal storage unit. The solving times for different problem sizes and approximation accuracies are compared and guidelines for achieving the best performance for unit commitment are proposed.</w:t>
      </w:r>
    </w:p>
    <w:p w14:paraId="144DE687" w14:textId="2900A14F" w:rsidR="008D2649" w:rsidRDefault="008D2649" w:rsidP="008D2649">
      <w:pPr>
        <w:pStyle w:val="Els-body-text"/>
        <w:spacing w:after="120"/>
        <w:rPr>
          <w:lang w:val="en-GB"/>
        </w:rPr>
      </w:pPr>
      <w:r>
        <w:rPr>
          <w:b/>
          <w:bCs/>
          <w:lang w:val="en-GB"/>
        </w:rPr>
        <w:t>Keywords</w:t>
      </w:r>
      <w:r>
        <w:rPr>
          <w:lang w:val="en-GB"/>
        </w:rPr>
        <w:t xml:space="preserve">: </w:t>
      </w:r>
      <w:r w:rsidR="007B09D5">
        <w:rPr>
          <w:lang w:val="en-GB"/>
        </w:rPr>
        <w:t>energy system, unit commitment, MILP, piecewise linear approximation</w:t>
      </w:r>
      <w:r>
        <w:rPr>
          <w:lang w:val="en-GB"/>
        </w:rPr>
        <w:t>.</w:t>
      </w:r>
    </w:p>
    <w:p w14:paraId="373C55BC" w14:textId="2B375724" w:rsidR="004874E0" w:rsidRDefault="004874E0" w:rsidP="004874E0">
      <w:pPr>
        <w:pStyle w:val="Els-1storder-head"/>
      </w:pPr>
      <w:r>
        <w:t>Introduction</w:t>
      </w:r>
    </w:p>
    <w:p w14:paraId="60EF10F4" w14:textId="5307ADE3" w:rsidR="00C95C17" w:rsidRDefault="00C95C17" w:rsidP="004874E0">
      <w:pPr>
        <w:pStyle w:val="Els-body-text"/>
      </w:pPr>
      <w:r>
        <w:t xml:space="preserve">Increasingly strict emission targets put a lot of pressure on industry to operate their energy supply systems more efficiently. To make sure that energy demand is covered at all times, </w:t>
      </w:r>
      <w:r w:rsidR="00F3018B">
        <w:t xml:space="preserve">the operation of energy system has to be planned accurately. This planning task is usually formulated as a unit commitment </w:t>
      </w:r>
      <w:r w:rsidR="00162EB9">
        <w:t xml:space="preserve">(UC) </w:t>
      </w:r>
      <w:r w:rsidR="00F3018B">
        <w:t xml:space="preserve">problem. </w:t>
      </w:r>
      <w:r w:rsidR="00162EB9">
        <w:t xml:space="preserve">One of the most popular methods to formulate and solve UC problems is mixed integer linear programming (MILP). The huge advances in MILP algorithms in recent years allows it to solve UC problems very quickly </w:t>
      </w:r>
      <w:r w:rsidR="00162EB9">
        <w:fldChar w:fldCharType="begin"/>
      </w:r>
      <w:r w:rsidR="00815241">
        <w:instrText xml:space="preserve"> ADDIN ZOTERO_ITEM CSL_CITATION {"citationID":"EpTkOHGi","properties":{"formattedCitation":"(Koch et al., 2022)","plainCitation":"(Koch et al., 2022)","noteIndex":0},"citationItems":[{"id":1463,"uris":["http://zotero.org/groups/4725993/items/MARHJKCP"],"itemData":{"id":1463,"type":"article-journal","container-title":"EURO Journal on Computational Optimization","DOI":"10.1016/j.ejco.2022.100031","ISSN":"21924406","journalAbbreviation":"EURO Journal on Computational Optimization","language":"en","note":"Citation Key: Koch2022","page":"100031","source":"DOI.org (Crossref)","title":"Progress in mathematical programming solvers from 2001 to 2020","volume":"10","author":[{"family":"Koch","given":"Thorsten"},{"family":"Berthold","given":"Timo"},{"family":"Pedersen","given":"Jaap"},{"family":"Vanaret","given":"Charlie"}],"issued":{"date-parts":[["2022"]]},"citation-key":"Koch2022"}}],"schema":"https://github.com/citation-style-language/schema/raw/master/csl-citation.json"} </w:instrText>
      </w:r>
      <w:r w:rsidR="00162EB9">
        <w:fldChar w:fldCharType="separate"/>
      </w:r>
      <w:r w:rsidR="00815241" w:rsidRPr="00815241">
        <w:t>(Koch et al., 2022)</w:t>
      </w:r>
      <w:r w:rsidR="00162EB9">
        <w:fldChar w:fldCharType="end"/>
      </w:r>
      <w:r w:rsidR="00162EB9">
        <w:t xml:space="preserve">. MILP has the advantage (compared to </w:t>
      </w:r>
      <w:r w:rsidR="00D51F23">
        <w:t>evolutionary</w:t>
      </w:r>
      <w:r w:rsidR="00162EB9">
        <w:t xml:space="preserve"> algorithms and heuristic approaches) that it reliably finds the </w:t>
      </w:r>
      <w:r w:rsidR="00421F49">
        <w:t xml:space="preserve">optimal </w:t>
      </w:r>
      <w:r w:rsidR="00162EB9">
        <w:t xml:space="preserve">operation trajectory because, as a deterministic optimization method, it </w:t>
      </w:r>
      <w:r w:rsidR="00D51F23">
        <w:t>provides global optimality guarantees</w:t>
      </w:r>
      <w:r w:rsidR="00162EB9">
        <w:t xml:space="preserve">. UC can be </w:t>
      </w:r>
      <w:r w:rsidR="00162EB9">
        <w:lastRenderedPageBreak/>
        <w:t>used to organize energy supply in a cost-optimal manner and to ensure that energy demand is always met.</w:t>
      </w:r>
    </w:p>
    <w:p w14:paraId="2C8AE5E1" w14:textId="456F7453" w:rsidR="00162EB9" w:rsidRDefault="00524705" w:rsidP="004874E0">
      <w:pPr>
        <w:pStyle w:val="Els-body-text"/>
        <w:rPr>
          <w:lang w:val="en-GB"/>
        </w:rPr>
      </w:pPr>
      <w:r>
        <w:t xml:space="preserve">To compute reliable operation trajectories, </w:t>
      </w:r>
      <w:r w:rsidR="00162EB9">
        <w:t xml:space="preserve">the technical limitations of the units in the energy systems </w:t>
      </w:r>
      <w:r>
        <w:t>have to be</w:t>
      </w:r>
      <w:r w:rsidR="00162EB9">
        <w:t xml:space="preserve"> represented </w:t>
      </w:r>
      <w:r>
        <w:t>accurately</w:t>
      </w:r>
      <w:r w:rsidR="00162EB9">
        <w:t xml:space="preserve">. Since the functions that describe the operating behavior are typically non-linear, </w:t>
      </w:r>
      <w:r w:rsidR="009B0420">
        <w:t xml:space="preserve">implementing them in MILP is not straightforward. The operating behavior has to be approximated with a piecewise linear function. </w:t>
      </w:r>
      <w:r w:rsidR="00421F49">
        <w:t>Unfortunately, such piecewise linear functions</w:t>
      </w:r>
      <w:r w:rsidR="009B0420">
        <w:t xml:space="preserve"> </w:t>
      </w:r>
      <w:r w:rsidR="00421F49">
        <w:t>can</w:t>
      </w:r>
      <w:r w:rsidR="009B0420">
        <w:t xml:space="preserve"> impact the solving time of the UC problem severely. The reason is that in order to represent a piecewise linear function in MILP, auxiliary variables have to be introduced to distinguish the pieces. Various MILP formulations for piecewise linear functions</w:t>
      </w:r>
      <w:r w:rsidR="00421F49">
        <w:t>,</w:t>
      </w:r>
      <w:r w:rsidR="009B0420">
        <w:t xml:space="preserve"> </w:t>
      </w:r>
      <w:r w:rsidR="00421F49">
        <w:t xml:space="preserve">which differ in the number of auxiliary variables and constraints, </w:t>
      </w:r>
      <w:r w:rsidR="009B0420">
        <w:t xml:space="preserve">have been proposed </w:t>
      </w:r>
      <w:r w:rsidR="009B0420">
        <w:fldChar w:fldCharType="begin"/>
      </w:r>
      <w:r w:rsidR="00815241">
        <w:instrText xml:space="preserve"> ADDIN ZOTERO_ITEM CSL_CITATION {"citationID":"E2h0SwnE","properties":{"formattedCitation":"(Vielma et al., 2010)","plainCitation":"(Vielma et al., 2010)","noteIndex":0},"citationItems":[{"id":410,"uris":["http://zotero.org/groups/4725993/items/NX78RRPE"],"itemData":{"id":410,"type":"article-journal","container-title":"Operations Research","DOI":"10.1287/opre.1090.0721","ISSN":"0030-364X","issue":"2","page":"303-315","title":"Mixed-Integer Models for Nonseparable Piecewise-Linear Optimization: Unifying Framework and Extensions","volume":"58","author":[{"family":"Vielma","given":"Juan Pablo"},{"family":"Ahmed","given":"Shabbir"},{"family":"Nemhauser","given":"George"}],"issued":{"date-parts":[["2010",1,1]]},"citation-key":"vielma_mixed-integer_2010"}}],"schema":"https://github.com/citation-style-language/schema/raw/master/csl-citation.json"} </w:instrText>
      </w:r>
      <w:r w:rsidR="009B0420">
        <w:fldChar w:fldCharType="separate"/>
      </w:r>
      <w:r w:rsidR="00815241" w:rsidRPr="00815241">
        <w:t>(Vielma et al., 2010)</w:t>
      </w:r>
      <w:r w:rsidR="009B0420">
        <w:fldChar w:fldCharType="end"/>
      </w:r>
      <w:r w:rsidR="00421F49">
        <w:t xml:space="preserve"> </w:t>
      </w:r>
      <w:r w:rsidR="009B0420">
        <w:t>and their performance was assessed</w:t>
      </w:r>
      <w:r w:rsidR="00421F49">
        <w:t xml:space="preserve"> </w:t>
      </w:r>
      <w:r w:rsidR="00421F49">
        <w:fldChar w:fldCharType="begin"/>
      </w:r>
      <w:r w:rsidR="00815241">
        <w:instrText xml:space="preserve"> ADDIN ZOTERO_ITEM CSL_CITATION {"citationID":"Yzum0YoV","properties":{"formattedCitation":"(Brito et al., 2020; Silva and Camponogara, 2014)","plainCitation":"(Brito et al., 2020; Silva and Camponogara, 2014)","noteIndex":0},"citationItems":[{"id":1477,"uris":["http://zotero.org/groups/4725993/items/ESQY5QCX"],"itemData":{"id":1477,"type":"article-journal","container-title":"Electric Power Systems Research","DOI":"10.1016/j.epsr.2020.106234","ISSN":"03787796","journalAbbreviation":"Electric Power Systems Research","language":"en","note":"Citation Key: brito2020","page":"106234","source":"DOI.org (Crossref)","title":"Mixed-integer nonseparable piecewise linear models for the hydropower production function in the Unit Commitment problem","volume":"182","author":[{"family":"Brito","given":"B.H."},{"family":"Finardi","given":"E.C."},{"family":"Takigawa","given":"F.Y.K."}],"issued":{"date-parts":[["2020",5]]},"citation-key":"brito2020"}},{"id":24,"uris":["http://zotero.org/groups/4725993/items/EZT9YI35"],"itemData":{"id":24,"type":"article-journal","container-title":"European Journal of Operational Research","DOI":"10.1016/j.ejor.2013.07.040","ISSN":"03772217","issue":"3","page":"630-642","title":"A computational analysis of multidimensional piecewise-linear models with applications to oil production optimization","volume":"232","author":[{"family":"Silva","given":"Thiago Lima"},{"family":"Camponogara","given":"Eduardo"}],"issued":{"date-parts":[["2014",1,1]]},"citation-key":"silva_computational_2014"}}],"schema":"https://github.com/citation-style-language/schema/raw/master/csl-citation.json"} </w:instrText>
      </w:r>
      <w:r w:rsidR="00421F49">
        <w:fldChar w:fldCharType="separate"/>
      </w:r>
      <w:r w:rsidR="00815241" w:rsidRPr="00815241">
        <w:t>(Brito et al., 2020; Silva and Camponogara, 2014)</w:t>
      </w:r>
      <w:r w:rsidR="00421F49">
        <w:fldChar w:fldCharType="end"/>
      </w:r>
      <w:r w:rsidR="00421F49">
        <w:t>. Even though all three cited studies found that logarithmic coding outperforms the other formulations by a large margin</w:t>
      </w:r>
      <w:r w:rsidR="00871C4E">
        <w:t>,</w:t>
      </w:r>
      <w:r w:rsidR="00421F49">
        <w:t xml:space="preserve"> it is not routinely used </w:t>
      </w:r>
      <w:r w:rsidR="00421F49" w:rsidRPr="007B09D5">
        <w:rPr>
          <w:lang w:val="en-GB"/>
        </w:rPr>
        <w:t xml:space="preserve">– probably because it puts stringent requirements on the approximation. </w:t>
      </w:r>
      <w:r w:rsidR="006811D8" w:rsidRPr="007B09D5">
        <w:rPr>
          <w:lang w:val="en-GB"/>
        </w:rPr>
        <w:t>Specifically,</w:t>
      </w:r>
      <w:r w:rsidR="00421F49" w:rsidRPr="007B09D5">
        <w:rPr>
          <w:lang w:val="en-GB"/>
        </w:rPr>
        <w:t xml:space="preserve"> that the triangulation has to be compatible with the J1 triangulation.</w:t>
      </w:r>
    </w:p>
    <w:p w14:paraId="1E6A1BA4" w14:textId="65EC0413" w:rsidR="006811D8" w:rsidRDefault="006811D8" w:rsidP="004874E0">
      <w:pPr>
        <w:pStyle w:val="Els-body-text"/>
      </w:pPr>
      <w:r>
        <w:t>Finding a</w:t>
      </w:r>
      <w:r w:rsidR="0068077F">
        <w:t xml:space="preserve">n accurate </w:t>
      </w:r>
      <w:r>
        <w:t xml:space="preserve">piecewise linear approximation </w:t>
      </w:r>
      <w:r w:rsidR="0068077F">
        <w:t xml:space="preserve">with the fewest number of linear pieces </w:t>
      </w:r>
      <w:r>
        <w:t xml:space="preserve">is a challenge in itself, on par with solving the UC problem. The challenge is to divide the domain of the function into pieces and to assign a linear function to each of them so that the difference between the approximation and the function is minimal. Basic linear elements are referred to as simplices (triangles in 2 dimensions). </w:t>
      </w:r>
      <w:r w:rsidR="006D01BE">
        <w:t xml:space="preserve">The naïve approach to compute a piecewise linear approximation is to cover </w:t>
      </w:r>
      <w:r>
        <w:t xml:space="preserve">the domain of the function with a grid, which is in turn used to construct a triangulation. </w:t>
      </w:r>
      <w:r w:rsidR="006D01BE">
        <w:t xml:space="preserve">Unfortunately, this approach generally requires a lot of linear pieces to reach the desired accuracy and thus the MILP performance will be poor. For that reason, specialized algorithms have been proposed. </w:t>
      </w:r>
      <w:r w:rsidR="0068077F">
        <w:t xml:space="preserve">One approach revolves around recursively subdividing triangles into smaller triangles until the target accuracy is reached </w:t>
      </w:r>
      <w:r w:rsidR="006D01BE">
        <w:fldChar w:fldCharType="begin"/>
      </w:r>
      <w:r w:rsidR="00815241">
        <w:instrText xml:space="preserve"> ADDIN ZOTERO_ITEM CSL_CITATION {"citationID":"Cjl8Dzve","properties":{"formattedCitation":"(Rebennack and Kallrath, 2015)","plainCitation":"(Rebennack and Kallrath, 2015)","noteIndex":0},"citationItems":[{"id":1527,"uris":["http://zotero.org/groups/4725993/items/ZDNVLUZW"],"itemData":{"id":1527,"type":"article-journal","container-title":"Journal of Optimization Theory and Applications","DOI":"10.1007/s10957-014-0688-2","ISSN":"0022-3239, 1573-2878","issue":"1","journalAbbreviation":"J Optim Theory Appl","language":"en","page":"102-117","source":"DOI.org (Crossref)","title":"Continuous Piecewise Linear Delta-Approximations for Bivariate and Multivariate Functions","volume":"167","author":[{"family":"Rebennack","given":"Steffen"},{"family":"Kallrath","given":"Josef"}],"issued":{"date-parts":[["2015",10]]},"citation-key":"rebennack_continuous_2015-1"}}],"schema":"https://github.com/citation-style-language/schema/raw/master/csl-citation.json"} </w:instrText>
      </w:r>
      <w:r w:rsidR="006D01BE">
        <w:fldChar w:fldCharType="separate"/>
      </w:r>
      <w:r w:rsidR="00815241" w:rsidRPr="00815241">
        <w:t>(Rebennack and Kallrath, 2015)</w:t>
      </w:r>
      <w:r w:rsidR="006D01BE">
        <w:fldChar w:fldCharType="end"/>
      </w:r>
      <w:r w:rsidR="0068077F">
        <w:t xml:space="preserve">, another uses iterative mesh refinement </w:t>
      </w:r>
      <w:r w:rsidR="0068077F">
        <w:fldChar w:fldCharType="begin"/>
      </w:r>
      <w:r w:rsidR="00815241">
        <w:instrText xml:space="preserve"> ADDIN ZOTERO_ITEM CSL_CITATION {"citationID":"S6YD0gu6","properties":{"formattedCitation":"(Obermeier et al., 2021)","plainCitation":"(Obermeier et al., 2021)","noteIndex":0},"citationItems":[{"id":1654,"uris":["http://zotero.org/groups/4725993/items/5SSMPVSH"],"itemData":{"id":1654,"type":"article-journal","container-title":"Computers &amp; Chemical Engineering","DOI":"10.1016/j.compchemeng.2020.107203","ISSN":"00981354","journalAbbreviation":"Computers &amp; Chemical Engineering","language":"en","page":"107203","source":"DOI.org (Crossref)","title":"Generation of linear-based surrogate models from non-linear functional relationships for use in scheduling formulation","volume":"146","author":[{"family":"Obermeier","given":"Andreas"},{"family":"Vollmer","given":"Nikolaus"},{"family":"Windmeier","given":"Christoph"},{"family":"Esche","given":"Erik"},{"family":"Repke","given":"Jens-Uwe"}],"issued":{"date-parts":[["2021",3]]},"citation-key":"obermeier_generation_2021"}}],"schema":"https://github.com/citation-style-language/schema/raw/master/csl-citation.json"} </w:instrText>
      </w:r>
      <w:r w:rsidR="0068077F">
        <w:fldChar w:fldCharType="separate"/>
      </w:r>
      <w:r w:rsidR="00815241" w:rsidRPr="00815241">
        <w:t>(Obermeier et al., 2021)</w:t>
      </w:r>
      <w:r w:rsidR="0068077F">
        <w:fldChar w:fldCharType="end"/>
      </w:r>
      <w:r w:rsidR="0068077F">
        <w:t xml:space="preserve">. Even though both approaches can find good piecewise linear approximations, neither produces approximations that are compatible with logarithmic coding. </w:t>
      </w:r>
      <w:r w:rsidR="008B3FE0">
        <w:t xml:space="preserve">Recently, we compared the J1 approach with the one by Rebennack &amp; </w:t>
      </w:r>
      <w:proofErr w:type="spellStart"/>
      <w:r w:rsidR="008B3FE0">
        <w:t>Kallrath</w:t>
      </w:r>
      <w:proofErr w:type="spellEnd"/>
      <w:r w:rsidR="008B3FE0">
        <w:t xml:space="preserve"> in a UC problem and found that, even if approximation with J1 needs more linear pieces, the solving time of the UC problem is only a fraction thanks to compatibility with logarithmic coding </w:t>
      </w:r>
      <w:r w:rsidR="008B3FE0">
        <w:fldChar w:fldCharType="begin"/>
      </w:r>
      <w:r w:rsidR="00B377F2">
        <w:instrText xml:space="preserve"> ADDIN ZOTERO_ITEM CSL_CITATION {"citationID":"PYij1t1u","properties":{"formattedCitation":"(Birkelbach et al., 2023)","plainCitation":"(Birkelbach et al., 2023)","noteIndex":0},"citationItems":[{"id":1702,"uris":["http://zotero.org/groups/4725993/items/AZ6KWUCE"],"itemData":{"id":1702,"type":"paper-conference","container-title":"Proceedings of ECOS 2023","DOI":"10.52202/069564-0122","event-place":"Las Palmas De Gran Canaria, Spain","event-title":"36th International Conference on Efficiency, Cost, Optimization, Simulation and Environmental Impact of Energy Systems (ECOS 2023)","ISBN":"978-1-71387-492-8","page":"1345-1350","publisher-place":"Las Palmas De Gran Canaria, Spain","source":"DOI.org (Crossref)","title":"Operation Planning with Thermal Storage Units Using MILP: Comparison of Heuristics for Approximating Non-Linear Operating Behavior","title-short":"Operation Planning with Thermal Storage Units Using MILP","URL":"http://www.proceedings.com/069564-0122.html","author":[{"family":"Birkelbach","given":"Felix"},{"family":"Kasper","given":"Lukas"},{"family":"Schwarzmayr","given":"Paul"},{"family":"Hofmann","given":"René"}],"accessed":{"date-parts":[["2023",11,12]]},"issued":{"date-parts":[["2023"]]},"citation-key":"birkelbach_operation_2023-1"}}],"schema":"https://github.com/citation-style-language/schema/raw/master/csl-citation.json"} </w:instrText>
      </w:r>
      <w:r w:rsidR="008B3FE0">
        <w:fldChar w:fldCharType="separate"/>
      </w:r>
      <w:r w:rsidR="008B3FE0" w:rsidRPr="00815241">
        <w:t>(Birkelbach et al., 2023)</w:t>
      </w:r>
      <w:r w:rsidR="008B3FE0">
        <w:fldChar w:fldCharType="end"/>
      </w:r>
      <w:r w:rsidR="008B3FE0">
        <w:t xml:space="preserve">. </w:t>
      </w:r>
      <w:r w:rsidR="0068077F">
        <w:t xml:space="preserve">For that reason, we developed a method to compute </w:t>
      </w:r>
      <w:r w:rsidR="00D51F23">
        <w:t>J1 compatible approximations</w:t>
      </w:r>
      <w:r w:rsidR="0068077F">
        <w:t xml:space="preserve"> and thus allows for logarithmic coding</w:t>
      </w:r>
      <w:r w:rsidR="00C26D27">
        <w:t xml:space="preserve"> </w:t>
      </w:r>
      <w:r w:rsidR="00D9163B">
        <w:fldChar w:fldCharType="begin"/>
      </w:r>
      <w:r w:rsidR="00B377F2">
        <w:instrText xml:space="preserve"> ADDIN ZOTERO_ITEM CSL_CITATION {"citationID":"B3scvK3B","properties":{"formattedCitation":"(Birkelbach, 2024)","plainCitation":"(Birkelbach, 2024)","noteIndex":0},"citationItems":[{"id":1704,"uris":["http://zotero.org/groups/4725993/items/JGZ2MPBN"],"itemData":{"id":1704,"type":"article-journal","title":"Piecewise linear approximation for MILP using J1 compatible triangulations [in preparation]","author":[{"family":"Birkelbach","given":"Felix"}],"issued":{"date-parts":[["2024"]]},"citation-key":"birkelbach_piecewise_2024"}}],"schema":"https://github.com/citation-style-language/schema/raw/master/csl-citation.json"} </w:instrText>
      </w:r>
      <w:r w:rsidR="00D9163B">
        <w:fldChar w:fldCharType="separate"/>
      </w:r>
      <w:r w:rsidR="00D9163B" w:rsidRPr="00D9163B">
        <w:t>(Birkelbach, 2024)</w:t>
      </w:r>
      <w:r w:rsidR="00D9163B">
        <w:fldChar w:fldCharType="end"/>
      </w:r>
      <w:r w:rsidR="0068077F">
        <w:t>.</w:t>
      </w:r>
      <w:r w:rsidR="00C26D27">
        <w:t xml:space="preserve"> </w:t>
      </w:r>
    </w:p>
    <w:p w14:paraId="1C695E14" w14:textId="7362455B" w:rsidR="00DD3CAD" w:rsidRDefault="00306E9A" w:rsidP="004874E0">
      <w:pPr>
        <w:pStyle w:val="Els-body-text"/>
      </w:pPr>
      <w:r>
        <w:t>Recently, a</w:t>
      </w:r>
      <w:r w:rsidR="00C26D27">
        <w:t>nother interesting approach to</w:t>
      </w:r>
      <w:r w:rsidR="00524705">
        <w:t xml:space="preserve"> achieve faster solving times </w:t>
      </w:r>
      <w:r w:rsidR="00C26D27">
        <w:t xml:space="preserve"> </w:t>
      </w:r>
      <w:r w:rsidR="00524705">
        <w:t>has been proposed</w:t>
      </w:r>
      <w:r w:rsidR="00ED3F20">
        <w:t>: the difference of convex</w:t>
      </w:r>
      <w:r w:rsidR="008B3FE0">
        <w:t xml:space="preserve"> (</w:t>
      </w:r>
      <w:proofErr w:type="spellStart"/>
      <w:r w:rsidR="008B3FE0">
        <w:t>DoC</w:t>
      </w:r>
      <w:proofErr w:type="spellEnd"/>
      <w:r w:rsidR="008B3FE0">
        <w:t>)</w:t>
      </w:r>
      <w:r w:rsidR="00ED3F20">
        <w:t xml:space="preserve"> approach</w:t>
      </w:r>
      <w:r w:rsidR="00524705">
        <w:t xml:space="preserve"> </w:t>
      </w:r>
      <w:r w:rsidR="00524705">
        <w:fldChar w:fldCharType="begin"/>
      </w:r>
      <w:r w:rsidR="00524705">
        <w:instrText xml:space="preserve"> ADDIN ZOTERO_ITEM CSL_CITATION {"citationID":"YoKQCqxZ","properties":{"formattedCitation":"(Kazda and Li, 2021)","plainCitation":"(Kazda and Li, 2021)","noteIndex":0},"citationItems":[{"id":1662,"uris":["http://zotero.org/groups/4725993/items/PZZX4XIG"],"itemData":{"id":1662,"type":"article-journal","container-title":"Computers &amp; Chemical Engineering","DOI":"10.1016/j.compchemeng.2021.107310","ISSN":"00981354","journalAbbreviation":"Computers &amp; Chemical Engineering","language":"en","page":"107310","source":"DOI.org (Crossref)","title":"Nonconvex multivariate piecewise-linear fitting using the difference-of-convex representation","volume":"150","author":[{"family":"Kazda","given":"Kody"},{"family":"Li","given":"Xiang"}],"issued":{"date-parts":[["2021",7]]},"citation-key":"kazda_nonconvex_2021"}}],"schema":"https://github.com/citation-style-language/schema/raw/master/csl-citation.json"} </w:instrText>
      </w:r>
      <w:r w:rsidR="00524705">
        <w:fldChar w:fldCharType="separate"/>
      </w:r>
      <w:r w:rsidR="00524705" w:rsidRPr="00815241">
        <w:t>(Kazda and Li, 2021)</w:t>
      </w:r>
      <w:r w:rsidR="00524705">
        <w:fldChar w:fldCharType="end"/>
      </w:r>
      <w:r w:rsidR="00524705">
        <w:t xml:space="preserve">. They </w:t>
      </w:r>
      <w:r w:rsidR="00C26D27">
        <w:t xml:space="preserve">use </w:t>
      </w:r>
      <w:proofErr w:type="spellStart"/>
      <w:r w:rsidR="00C26D27">
        <w:t>polyhedra</w:t>
      </w:r>
      <w:proofErr w:type="spellEnd"/>
      <w:r w:rsidR="00C26D27">
        <w:t xml:space="preserve"> (polygons) instead of simplices (triangles)</w:t>
      </w:r>
      <w:r w:rsidR="00524705">
        <w:t xml:space="preserve"> to</w:t>
      </w:r>
      <w:r w:rsidR="00ED3F20">
        <w:t xml:space="preserve"> </w:t>
      </w:r>
      <w:r w:rsidR="008B3FE0">
        <w:t>significantly</w:t>
      </w:r>
      <w:r w:rsidR="00524705">
        <w:t xml:space="preserve"> reduce the number of linear pieces to reach the target accuracy</w:t>
      </w:r>
      <w:r w:rsidR="00ED3F20">
        <w:t>. T</w:t>
      </w:r>
      <w:r w:rsidR="00416A79">
        <w:t xml:space="preserve">hey </w:t>
      </w:r>
      <w:r w:rsidR="00ED3F20">
        <w:t xml:space="preserve">demonstrated their </w:t>
      </w:r>
      <w:r w:rsidR="00416A79">
        <w:t xml:space="preserve">approach </w:t>
      </w:r>
      <w:r w:rsidR="00ED3F20">
        <w:t xml:space="preserve">by comparing it with the one </w:t>
      </w:r>
      <w:r w:rsidR="00416A79">
        <w:t xml:space="preserve">by Rebennack &amp; </w:t>
      </w:r>
      <w:proofErr w:type="spellStart"/>
      <w:r w:rsidR="00416A79">
        <w:t>Kallrath</w:t>
      </w:r>
      <w:proofErr w:type="spellEnd"/>
      <w:r w:rsidR="00416A79">
        <w:t xml:space="preserve">. </w:t>
      </w:r>
      <w:r w:rsidR="007773D5">
        <w:t xml:space="preserve">Because of </w:t>
      </w:r>
      <w:r w:rsidR="00ED3F20">
        <w:t>the</w:t>
      </w:r>
      <w:r w:rsidR="007773D5">
        <w:t xml:space="preserve"> impressive results,</w:t>
      </w:r>
      <w:r w:rsidR="00416A79">
        <w:t xml:space="preserve"> also faster solving times can be expected compared to general simplex models. The key question now is: </w:t>
      </w:r>
      <w:r w:rsidR="00ED3F20">
        <w:t xml:space="preserve">Does approximation with </w:t>
      </w:r>
      <w:proofErr w:type="spellStart"/>
      <w:r w:rsidR="00ED3F20">
        <w:t>polyhedra</w:t>
      </w:r>
      <w:proofErr w:type="spellEnd"/>
      <w:r w:rsidR="00ED3F20">
        <w:t xml:space="preserve"> or </w:t>
      </w:r>
      <w:r w:rsidR="008B3FE0">
        <w:t xml:space="preserve">a </w:t>
      </w:r>
      <w:r w:rsidR="00ED3F20">
        <w:t>J1 triangulation yield the fastest solving time in a UC problem</w:t>
      </w:r>
      <w:r w:rsidR="00416A79">
        <w:t>?</w:t>
      </w:r>
    </w:p>
    <w:p w14:paraId="0B5F6606" w14:textId="314C4BA9" w:rsidR="00E90BD8" w:rsidRDefault="00502EC8" w:rsidP="004874E0">
      <w:pPr>
        <w:pStyle w:val="Els-body-text"/>
      </w:pPr>
      <w:r>
        <w:t xml:space="preserve">In this </w:t>
      </w:r>
      <w:r w:rsidR="00065BDC">
        <w:t>paper</w:t>
      </w:r>
      <w:r>
        <w:t xml:space="preserve">, we </w:t>
      </w:r>
      <w:r w:rsidR="008F540B">
        <w:t xml:space="preserve">compare the </w:t>
      </w:r>
      <w:proofErr w:type="spellStart"/>
      <w:r w:rsidR="008F540B">
        <w:t>DoC</w:t>
      </w:r>
      <w:proofErr w:type="spellEnd"/>
      <w:r w:rsidR="008F540B">
        <w:t xml:space="preserve"> approach with the J1 approach by applying them to a use case</w:t>
      </w:r>
      <w:r w:rsidR="00CF35B7">
        <w:t xml:space="preserve"> from one of our projects. We </w:t>
      </w:r>
      <w:r w:rsidR="00ED3F20">
        <w:t>briefly</w:t>
      </w:r>
      <w:r w:rsidR="00CF35B7">
        <w:t xml:space="preserve"> introduce the relevant background on MILP formulations and the approximation methods. Then we discuss the effect that the </w:t>
      </w:r>
      <w:r w:rsidR="00ED3F20">
        <w:t xml:space="preserve">various </w:t>
      </w:r>
      <w:r w:rsidR="00CF35B7">
        <w:t>combination</w:t>
      </w:r>
      <w:r w:rsidR="00ED3F20">
        <w:t>s</w:t>
      </w:r>
      <w:r w:rsidR="00CF35B7">
        <w:t xml:space="preserve"> of approximation and MILP formulation </w:t>
      </w:r>
      <w:r w:rsidR="00ED3F20">
        <w:t>have</w:t>
      </w:r>
      <w:r w:rsidR="00CF35B7">
        <w:t xml:space="preserve"> on the UC problem. Finally</w:t>
      </w:r>
      <w:r w:rsidR="00ED3F20">
        <w:t>,</w:t>
      </w:r>
      <w:r w:rsidR="00CF35B7">
        <w:t xml:space="preserve"> we assess the solving time of the UC problem </w:t>
      </w:r>
      <w:r w:rsidR="00ED3F20">
        <w:t>and propose</w:t>
      </w:r>
      <w:r w:rsidR="00CF35B7">
        <w:t xml:space="preserve"> some recommendations </w:t>
      </w:r>
      <w:r w:rsidR="00ED3F20">
        <w:t>to achieve the fastest solving time with piece-wise linear models</w:t>
      </w:r>
      <w:r w:rsidR="00CF35B7">
        <w:t>.</w:t>
      </w:r>
    </w:p>
    <w:p w14:paraId="29B1996F" w14:textId="14C35009" w:rsidR="00065BDC" w:rsidRDefault="001265A8" w:rsidP="00065BDC">
      <w:pPr>
        <w:pStyle w:val="Els-1storder-head"/>
      </w:pPr>
      <w:r>
        <w:rPr>
          <w:noProof/>
        </w:rPr>
        <w:lastRenderedPageBreak/>
        <mc:AlternateContent>
          <mc:Choice Requires="wpg">
            <w:drawing>
              <wp:anchor distT="0" distB="0" distL="114300" distR="114300" simplePos="0" relativeHeight="251654144" behindDoc="0" locked="0" layoutInCell="1" allowOverlap="1" wp14:anchorId="032BD60D" wp14:editId="0741050B">
                <wp:simplePos x="0" y="0"/>
                <wp:positionH relativeFrom="margin">
                  <wp:posOffset>-3810</wp:posOffset>
                </wp:positionH>
                <wp:positionV relativeFrom="margin">
                  <wp:posOffset>0</wp:posOffset>
                </wp:positionV>
                <wp:extent cx="4323600" cy="3391200"/>
                <wp:effectExtent l="0" t="0" r="1270" b="0"/>
                <wp:wrapTopAndBottom/>
                <wp:docPr id="11" name="Group 11"/>
                <wp:cNvGraphicFramePr/>
                <a:graphic xmlns:a="http://schemas.openxmlformats.org/drawingml/2006/main">
                  <a:graphicData uri="http://schemas.microsoft.com/office/word/2010/wordprocessingGroup">
                    <wpg:wgp>
                      <wpg:cNvGrpSpPr/>
                      <wpg:grpSpPr>
                        <a:xfrm>
                          <a:off x="0" y="0"/>
                          <a:ext cx="4323600" cy="3391200"/>
                          <a:chOff x="0" y="0"/>
                          <a:chExt cx="4324350" cy="3398718"/>
                        </a:xfrm>
                      </wpg:grpSpPr>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a:noFill/>
                          </a:ln>
                        </pic:spPr>
                      </pic:pic>
                      <wps:wsp>
                        <wps:cNvPr id="1" name="Text Box 1"/>
                        <wps:cNvSpPr txBox="1"/>
                        <wps:spPr>
                          <a:xfrm>
                            <a:off x="0" y="2864683"/>
                            <a:ext cx="4324350" cy="534035"/>
                          </a:xfrm>
                          <a:prstGeom prst="rect">
                            <a:avLst/>
                          </a:prstGeom>
                          <a:solidFill>
                            <a:prstClr val="white"/>
                          </a:solidFill>
                          <a:ln>
                            <a:noFill/>
                          </a:ln>
                        </wps:spPr>
                        <wps:txbx>
                          <w:txbxContent>
                            <w:p w14:paraId="70256E1F" w14:textId="5D8635BE" w:rsidR="00E90BD8" w:rsidRPr="00A9399A" w:rsidRDefault="00E90BD8" w:rsidP="00215808">
                              <w:pPr>
                                <w:pStyle w:val="Caption"/>
                                <w:rPr>
                                  <w:sz w:val="20"/>
                                </w:rPr>
                              </w:pPr>
                              <w:r>
                                <w:t xml:space="preserve">Figure </w:t>
                              </w:r>
                              <w:r>
                                <w:fldChar w:fldCharType="begin"/>
                              </w:r>
                              <w:r>
                                <w:instrText xml:space="preserve"> SEQ Figure \* ARABIC </w:instrText>
                              </w:r>
                              <w:r>
                                <w:fldChar w:fldCharType="separate"/>
                              </w:r>
                              <w:r w:rsidR="00AC759D">
                                <w:rPr>
                                  <w:noProof/>
                                </w:rPr>
                                <w:t>1</w:t>
                              </w:r>
                              <w:r>
                                <w:fldChar w:fldCharType="end"/>
                              </w:r>
                              <w:r>
                                <w:t xml:space="preserve"> </w:t>
                              </w:r>
                              <w:r w:rsidRPr="000A5489">
                                <w:t>Illustration of the piecewise linear approximation of the function that describes the maximum charging rate of the heat storage with a target RMSE of 0.02 (axes are normalized). Difference of convex (left), J1 triangulation (right). Top view (to</w:t>
                              </w:r>
                              <w:r>
                                <w:rPr>
                                  <w:noProof/>
                                </w:rPr>
                                <w:t>p), isometric view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32BD60D" id="Group 11" o:spid="_x0000_s1026" style="position:absolute;left:0;text-align:left;margin-left:-.3pt;margin-top:0;width:340.45pt;height:267pt;z-index:251654144;mso-position-horizontal-relative:margin;mso-position-vertical-relative:margin;mso-width-relative:margin;mso-height-relative:margin" coordsize="43243,3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3243;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1" o:spid="_x0000_s1028" type="#_x0000_t202" style="position:absolute;top:28646;width:43243;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70256E1F" w14:textId="5D8635BE" w:rsidR="00E90BD8" w:rsidRPr="00A9399A" w:rsidRDefault="00E90BD8" w:rsidP="00215808">
                        <w:pPr>
                          <w:pStyle w:val="Caption"/>
                          <w:rPr>
                            <w:sz w:val="20"/>
                          </w:rPr>
                        </w:pPr>
                        <w:r>
                          <w:t xml:space="preserve">Figure </w:t>
                        </w:r>
                        <w:r>
                          <w:fldChar w:fldCharType="begin"/>
                        </w:r>
                        <w:r>
                          <w:instrText xml:space="preserve"> SEQ Figure \* ARABIC </w:instrText>
                        </w:r>
                        <w:r>
                          <w:fldChar w:fldCharType="separate"/>
                        </w:r>
                        <w:r w:rsidR="00AC759D">
                          <w:rPr>
                            <w:noProof/>
                          </w:rPr>
                          <w:t>1</w:t>
                        </w:r>
                        <w:r>
                          <w:fldChar w:fldCharType="end"/>
                        </w:r>
                        <w:r>
                          <w:t xml:space="preserve"> </w:t>
                        </w:r>
                        <w:r w:rsidRPr="000A5489">
                          <w:t>Illustration of the piecewise linear approximation of the function that describes the maximum charging rate of the heat storage with a target RMSE of 0.02 (axes are normalized). Difference of convex (left), J1 triangulation (right). Top view (to</w:t>
                        </w:r>
                        <w:r>
                          <w:rPr>
                            <w:noProof/>
                          </w:rPr>
                          <w:t>p), isometric view (bottom).</w:t>
                        </w:r>
                      </w:p>
                    </w:txbxContent>
                  </v:textbox>
                </v:shape>
                <w10:wrap type="topAndBottom" anchorx="margin" anchory="margin"/>
              </v:group>
            </w:pict>
          </mc:Fallback>
        </mc:AlternateContent>
      </w:r>
      <w:r w:rsidR="00065BDC">
        <w:t>Methods</w:t>
      </w:r>
    </w:p>
    <w:p w14:paraId="129B6A13" w14:textId="4A78EDE9" w:rsidR="00065BDC" w:rsidRDefault="00685FE9" w:rsidP="004874E0">
      <w:pPr>
        <w:pStyle w:val="Els-body-text"/>
      </w:pPr>
      <w:r>
        <w:t xml:space="preserve">In this section, we will briefly introduce the methods that were used in this study. </w:t>
      </w:r>
      <w:r w:rsidR="001265A8">
        <w:t>Where</w:t>
      </w:r>
      <w:r>
        <w:t xml:space="preserve"> a detailed discussion is not possible due to space restrictions, we will provide references.</w:t>
      </w:r>
    </w:p>
    <w:p w14:paraId="2FD70A8E" w14:textId="77777777" w:rsidR="003E5F96" w:rsidRPr="00065BDC" w:rsidRDefault="003E5F96" w:rsidP="003E5F96">
      <w:pPr>
        <w:pStyle w:val="Els-2ndorder-head"/>
      </w:pPr>
      <w:r w:rsidRPr="00065BDC">
        <w:t>MILP formulations for piecewise linear functions</w:t>
      </w:r>
    </w:p>
    <w:p w14:paraId="0AC4AAD2" w14:textId="31E93E7B" w:rsidR="003E5F96" w:rsidRDefault="00685FE9" w:rsidP="003E5F96">
      <w:pPr>
        <w:pStyle w:val="Els-body-text"/>
      </w:pPr>
      <w:r>
        <w:t>In their seminal paper “</w:t>
      </w:r>
      <w:r w:rsidRPr="00685FE9">
        <w:t xml:space="preserve">Mixed-Integer Models for </w:t>
      </w:r>
      <w:proofErr w:type="spellStart"/>
      <w:r w:rsidRPr="00685FE9">
        <w:t>Nonseparable</w:t>
      </w:r>
      <w:proofErr w:type="spellEnd"/>
      <w:r w:rsidRPr="00685FE9">
        <w:t xml:space="preserve"> Piecewise-Linear Optimization</w:t>
      </w:r>
      <w:r>
        <w:t xml:space="preserve">” </w:t>
      </w:r>
      <w:r>
        <w:fldChar w:fldCharType="begin"/>
      </w:r>
      <w:r>
        <w:instrText xml:space="preserve"> ADDIN ZOTERO_ITEM CSL_CITATION {"citationID":"vhhmC3n6","properties":{"formattedCitation":"(Vielma et al., 2010)","plainCitation":"(Vielma et al., 2010)","noteIndex":0},"citationItems":[{"id":410,"uris":["http://zotero.org/groups/4725993/items/NX78RRPE"],"itemData":{"id":410,"type":"article-journal","container-title":"Operations Research","DOI":"10.1287/opre.1090.0721","ISSN":"0030-364X","issue":"2","page":"303-315","title":"Mixed-Integer Models for Nonseparable Piecewise-Linear Optimization: Unifying Framework and Extensions","volume":"58","author":[{"family":"Vielma","given":"Juan Pablo"},{"family":"Ahmed","given":"Shabbir"},{"family":"Nemhauser","given":"George"}],"issued":{"date-parts":[["2010",1,1]]},"citation-key":"vielma_mixed-integer_2010"}}],"schema":"https://github.com/citation-style-language/schema/raw/master/csl-citation.json"} </w:instrText>
      </w:r>
      <w:r>
        <w:fldChar w:fldCharType="separate"/>
      </w:r>
      <w:r w:rsidRPr="00685FE9">
        <w:t>(Vielma et al., 2010)</w:t>
      </w:r>
      <w:r>
        <w:fldChar w:fldCharType="end"/>
      </w:r>
      <w:r>
        <w:t xml:space="preserve"> discuss </w:t>
      </w:r>
      <w:r w:rsidR="000D4FB1">
        <w:t xml:space="preserve">and analyze </w:t>
      </w:r>
      <w:r>
        <w:t>six different formulations for representing piecewise linear functions in MILP. For the present study, three of these formulations are relevant: Multiple Choice (MC), disaggregated convex combination with logarithmic coding (</w:t>
      </w:r>
      <w:proofErr w:type="spellStart"/>
      <w:r>
        <w:t>DLog</w:t>
      </w:r>
      <w:proofErr w:type="spellEnd"/>
      <w:r>
        <w:t xml:space="preserve">) and the </w:t>
      </w:r>
      <w:r w:rsidRPr="00685FE9">
        <w:t>logarithmic branching convex combination</w:t>
      </w:r>
      <w:r>
        <w:t xml:space="preserve"> (Log). </w:t>
      </w:r>
      <w:r w:rsidR="00AC4FC1">
        <w:t xml:space="preserve">The </w:t>
      </w:r>
      <w:r w:rsidR="00F41C2A">
        <w:t>three</w:t>
      </w:r>
      <w:r w:rsidR="00AC4FC1">
        <w:t xml:space="preserve"> key differences are: 1) the number of auxiliary binary variables grows linearly for MC and logarithmically for </w:t>
      </w:r>
      <w:proofErr w:type="spellStart"/>
      <w:r w:rsidR="00AC4FC1">
        <w:t>DLog</w:t>
      </w:r>
      <w:proofErr w:type="spellEnd"/>
      <w:r w:rsidR="00AC4FC1">
        <w:t xml:space="preserve"> and Log. </w:t>
      </w:r>
      <w:r w:rsidR="00F41C2A">
        <w:t xml:space="preserve">2) the number of auxiliary continuous </w:t>
      </w:r>
      <w:r w:rsidR="00AE1673">
        <w:t>variables</w:t>
      </w:r>
      <w:r w:rsidR="00F41C2A">
        <w:t xml:space="preserve"> incre</w:t>
      </w:r>
      <w:r w:rsidR="00AE1673">
        <w:t>a</w:t>
      </w:r>
      <w:r w:rsidR="00F41C2A">
        <w:t xml:space="preserve">ses </w:t>
      </w:r>
      <w:r w:rsidR="00AE1673">
        <w:t xml:space="preserve">considerably with the number of linear pieces for </w:t>
      </w:r>
      <w:proofErr w:type="spellStart"/>
      <w:r w:rsidR="00AE1673">
        <w:t>DLog</w:t>
      </w:r>
      <w:proofErr w:type="spellEnd"/>
      <w:r w:rsidR="00AE1673">
        <w:t xml:space="preserve"> than for MC and Log.</w:t>
      </w:r>
      <w:r w:rsidR="00F41C2A">
        <w:t xml:space="preserve"> 3</w:t>
      </w:r>
      <w:r w:rsidR="00AC4FC1">
        <w:t xml:space="preserve">) MC and </w:t>
      </w:r>
      <w:proofErr w:type="spellStart"/>
      <w:r w:rsidR="00AC4FC1">
        <w:t>DLog</w:t>
      </w:r>
      <w:proofErr w:type="spellEnd"/>
      <w:r w:rsidR="00AC4FC1">
        <w:t xml:space="preserve"> can be used with any type of convex polytope, while Log requires a J1 triangulation.</w:t>
      </w:r>
    </w:p>
    <w:p w14:paraId="60D587FF" w14:textId="451EDF5F" w:rsidR="00F41C2A" w:rsidRDefault="00F41C2A" w:rsidP="003E5F96">
      <w:pPr>
        <w:pStyle w:val="Els-body-text"/>
      </w:pPr>
      <w:r>
        <w:t xml:space="preserve">Performance studies showed that for functions with only a few linear pieces, MC yields the best performance, while </w:t>
      </w:r>
      <w:proofErr w:type="spellStart"/>
      <w:r>
        <w:t>DLog</w:t>
      </w:r>
      <w:proofErr w:type="spellEnd"/>
      <w:r>
        <w:t xml:space="preserve"> and Log have an advantage </w:t>
      </w:r>
      <w:r w:rsidR="000D4FB1">
        <w:t>if</w:t>
      </w:r>
      <w:r>
        <w:t xml:space="preserve"> the function is comprised of many linear pieces.</w:t>
      </w:r>
      <w:r w:rsidR="00AE1673">
        <w:t xml:space="preserve"> </w:t>
      </w:r>
      <w:r w:rsidR="000D4FB1">
        <w:t xml:space="preserve">In general, </w:t>
      </w:r>
      <w:r w:rsidR="00AE1673">
        <w:t>Log outperform</w:t>
      </w:r>
      <w:r w:rsidR="000D4FB1">
        <w:t>ed</w:t>
      </w:r>
      <w:r w:rsidR="00AE1673">
        <w:t xml:space="preserve"> </w:t>
      </w:r>
      <w:proofErr w:type="spellStart"/>
      <w:r w:rsidR="00AE1673">
        <w:t>DLog</w:t>
      </w:r>
      <w:proofErr w:type="spellEnd"/>
      <w:r w:rsidR="00AE1673">
        <w:t xml:space="preserve">. </w:t>
      </w:r>
      <w:r w:rsidR="00AE1673">
        <w:fldChar w:fldCharType="begin"/>
      </w:r>
      <w:r w:rsidR="001F064E">
        <w:instrText xml:space="preserve"> ADDIN ZOTERO_ITEM CSL_CITATION {"citationID":"V9GEqGPq","properties":{"formattedCitation":"(Vielma et al., 2010)","plainCitation":"(Vielma et al., 2010)","noteIndex":0},"citationItems":[{"id":410,"uris":["http://zotero.org/groups/4725993/items/NX78RRPE"],"itemData":{"id":410,"type":"article-journal","container-title":"Operations Research","DOI":"10.1287/opre.1090.0721","ISSN":"0030-364X","issue":"2","page":"303-315","title":"Mixed-Integer Models for Nonseparable Piecewise-Linear Optimization: Unifying Framework and Extensions","volume":"58","author":[{"family":"Vielma","given":"Juan Pablo"},{"family":"Ahmed","given":"Shabbir"},{"family":"Nemhauser","given":"George"}],"issued":{"date-parts":[["2010",1,1]]},"citation-key":"vielma_mixed-integer_2010"}}],"schema":"https://github.com/citation-style-language/schema/raw/master/csl-citation.json"} </w:instrText>
      </w:r>
      <w:r w:rsidR="00AE1673">
        <w:fldChar w:fldCharType="separate"/>
      </w:r>
      <w:r w:rsidR="00AE1673" w:rsidRPr="00685FE9">
        <w:t>(Vielma et al., 2010)</w:t>
      </w:r>
      <w:r w:rsidR="00AE1673">
        <w:fldChar w:fldCharType="end"/>
      </w:r>
    </w:p>
    <w:p w14:paraId="20BBE2E6" w14:textId="3E10D414" w:rsidR="00065BDC" w:rsidRPr="00065BDC" w:rsidRDefault="00065BDC" w:rsidP="00065BDC">
      <w:pPr>
        <w:pStyle w:val="Els-2ndorder-head"/>
      </w:pPr>
      <w:r w:rsidRPr="00065BDC">
        <w:t>Piecewise linear approximation</w:t>
      </w:r>
    </w:p>
    <w:p w14:paraId="2D47771F" w14:textId="1216EE5E" w:rsidR="00065BDC" w:rsidRDefault="009807AC" w:rsidP="004874E0">
      <w:pPr>
        <w:pStyle w:val="Els-body-text"/>
      </w:pPr>
      <w:r>
        <w:t xml:space="preserve">The goal of piecewise linear approximation for MILP is to find a piecewise linear function that fulfills the accuracy requirements, typically in terms of the root mean square error (RMSE) or the maximum absolute error (MAE), and that will yield the best possible solving time for the MILP problem. In </w:t>
      </w:r>
      <w:proofErr w:type="gramStart"/>
      <w:r>
        <w:t>general</w:t>
      </w:r>
      <w:proofErr w:type="gramEnd"/>
      <w:r>
        <w:t xml:space="preserve"> this means that the approximation should require as few linear pieces as possible, but compatibility with efficient MILP formulation does also play a role.</w:t>
      </w:r>
    </w:p>
    <w:p w14:paraId="129FDC55" w14:textId="0753A282" w:rsidR="009807AC" w:rsidRDefault="009807AC" w:rsidP="004874E0">
      <w:pPr>
        <w:pStyle w:val="Els-body-text"/>
      </w:pPr>
      <w:r>
        <w:lastRenderedPageBreak/>
        <w:t>The difference of convex (</w:t>
      </w:r>
      <w:proofErr w:type="spellStart"/>
      <w:r>
        <w:t>D</w:t>
      </w:r>
      <w:r w:rsidR="00D0072F">
        <w:t>o</w:t>
      </w:r>
      <w:r>
        <w:t>C</w:t>
      </w:r>
      <w:proofErr w:type="spellEnd"/>
      <w:r>
        <w:t xml:space="preserve">) method </w:t>
      </w:r>
      <w:r>
        <w:fldChar w:fldCharType="begin"/>
      </w:r>
      <w:r w:rsidR="001F064E">
        <w:instrText xml:space="preserve"> ADDIN ZOTERO_ITEM CSL_CITATION {"citationID":"9O2CPE2C","properties":{"formattedCitation":"(Kazda and Li, 2021)","plainCitation":"(Kazda and Li, 2021)","noteIndex":0},"citationItems":[{"id":1662,"uris":["http://zotero.org/groups/4725993/items/PZZX4XIG"],"itemData":{"id":1662,"type":"article-journal","container-title":"Computers &amp; Chemical Engineering","DOI":"10.1016/j.compchemeng.2021.107310","ISSN":"00981354","journalAbbreviation":"Computers &amp; Chemical Engineering","language":"en","page":"107310","source":"DOI.org (Crossref)","title":"Nonconvex multivariate piecewise-linear fitting using the difference-of-convex representation","volume":"150","author":[{"family":"Kazda","given":"Kody"},{"family":"Li","given":"Xiang"}],"issued":{"date-parts":[["2021",7]]},"citation-key":"kazda_nonconvex_2021"}}],"schema":"https://github.com/citation-style-language/schema/raw/master/csl-citation.json"} </w:instrText>
      </w:r>
      <w:r>
        <w:fldChar w:fldCharType="separate"/>
      </w:r>
      <w:r w:rsidRPr="00815241">
        <w:t>(Kazda and Li, 2021)</w:t>
      </w:r>
      <w:r>
        <w:fldChar w:fldCharType="end"/>
      </w:r>
      <w:r>
        <w:t xml:space="preserve"> finds a piecewise linear approximation </w:t>
      </w:r>
      <w:r w:rsidR="000D4FB1">
        <w:t>with an heuristic</w:t>
      </w:r>
      <w:r>
        <w:t xml:space="preserve"> using the difference of two convex functions to represent any non-convex function. The </w:t>
      </w:r>
      <w:r w:rsidR="00D657D8">
        <w:t xml:space="preserve">resulting </w:t>
      </w:r>
      <w:r>
        <w:t xml:space="preserve">linear pieces </w:t>
      </w:r>
      <w:r w:rsidR="008074D7">
        <w:t xml:space="preserve">are </w:t>
      </w:r>
      <w:proofErr w:type="spellStart"/>
      <w:r w:rsidR="008074D7">
        <w:t>polyhedra</w:t>
      </w:r>
      <w:proofErr w:type="spellEnd"/>
      <w:r w:rsidR="008074D7">
        <w:t xml:space="preserve">, i.e. polygons in two dimensions (see Figure 1, left). They showed that </w:t>
      </w:r>
      <w:proofErr w:type="spellStart"/>
      <w:r w:rsidR="008074D7">
        <w:t>D</w:t>
      </w:r>
      <w:r w:rsidR="00D0072F">
        <w:t>o</w:t>
      </w:r>
      <w:r w:rsidR="008074D7">
        <w:t>C</w:t>
      </w:r>
      <w:proofErr w:type="spellEnd"/>
      <w:r w:rsidR="008074D7">
        <w:t xml:space="preserve"> produces approximations with significantly fewer linear pieces than the method by </w:t>
      </w:r>
      <w:proofErr w:type="spellStart"/>
      <w:r w:rsidR="008074D7">
        <w:t>Kallrath</w:t>
      </w:r>
      <w:proofErr w:type="spellEnd"/>
      <w:r w:rsidR="008074D7">
        <w:t xml:space="preserve"> and Rebennack. To represent these approximations in MILP, either the MC or </w:t>
      </w:r>
      <w:proofErr w:type="spellStart"/>
      <w:r w:rsidR="008074D7">
        <w:t>DL</w:t>
      </w:r>
      <w:r w:rsidR="00F131D8">
        <w:t>og</w:t>
      </w:r>
      <w:proofErr w:type="spellEnd"/>
      <w:r w:rsidR="00F131D8">
        <w:t xml:space="preserve"> can be used.</w:t>
      </w:r>
    </w:p>
    <w:p w14:paraId="3545BBFE" w14:textId="27B7C651" w:rsidR="00AE1673" w:rsidRDefault="00F131D8" w:rsidP="003543A6">
      <w:pPr>
        <w:pStyle w:val="Els-body-text"/>
      </w:pPr>
      <w:r>
        <w:t>To compute piecewise linear approximations that are compatible with the Log formulation, we used the algorithm that we published recently</w:t>
      </w:r>
      <w:r w:rsidR="00B377F2">
        <w:t xml:space="preserve"> </w:t>
      </w:r>
      <w:r w:rsidR="00B377F2">
        <w:fldChar w:fldCharType="begin"/>
      </w:r>
      <w:r w:rsidR="00B377F2">
        <w:instrText xml:space="preserve"> ADDIN ZOTERO_ITEM CSL_CITATION {"citationID":"HKHNyh0z","properties":{"formattedCitation":"(Birkelbach, 2024)","plainCitation":"(Birkelbach, 2024)","noteIndex":0},"citationItems":[{"id":1704,"uris":["http://zotero.org/groups/4725993/items/JGZ2MPBN"],"itemData":{"id":1704,"type":"article-journal","title":"Piecewise linear approximation for MILP using J1 compatible triangulations [in preparation]","author":[{"family":"Birkelbach","given":"Felix"}],"issued":{"date-parts":[["2024"]]},"citation-key":"birkelbach_piecewise_2024"}}],"schema":"https://github.com/citation-style-language/schema/raw/master/csl-citation.json"} </w:instrText>
      </w:r>
      <w:r w:rsidR="00B377F2">
        <w:fldChar w:fldCharType="separate"/>
      </w:r>
      <w:r w:rsidR="00B377F2" w:rsidRPr="00D9163B">
        <w:t>(Birkelbach, 2024)</w:t>
      </w:r>
      <w:r w:rsidR="00B377F2">
        <w:fldChar w:fldCharType="end"/>
      </w:r>
      <w:r>
        <w:t xml:space="preserve">. It uses a combination of a gradient based optimizer with a heuristic to find a good approximation. Figure 1 (right) shows such an approximation where the typical “union jack” pattern is clearly visible. This approximation is compatible with all MILP formulations proposed in </w:t>
      </w:r>
      <w:r>
        <w:fldChar w:fldCharType="begin"/>
      </w:r>
      <w:r w:rsidR="001F064E">
        <w:instrText xml:space="preserve"> ADDIN ZOTERO_ITEM CSL_CITATION {"citationID":"zDBMkBKX","properties":{"formattedCitation":"(Vielma et al., 2010)","plainCitation":"(Vielma et al., 2010)","noteIndex":0},"citationItems":[{"id":410,"uris":["http://zotero.org/groups/4725993/items/NX78RRPE"],"itemData":{"id":410,"type":"article-journal","container-title":"Operations Research","DOI":"10.1287/opre.1090.0721","ISSN":"0030-364X","issue":"2","page":"303-315","title":"Mixed-Integer Models for Nonseparable Piecewise-Linear Optimization: Unifying Framework and Extensions","volume":"58","author":[{"family":"Vielma","given":"Juan Pablo"},{"family":"Ahmed","given":"Shabbir"},{"family":"Nemhauser","given":"George"}],"issued":{"date-parts":[["2010",1,1]]},"citation-key":"vielma_mixed-integer_2010"}}],"schema":"https://github.com/citation-style-language/schema/raw/master/csl-citation.json"} </w:instrText>
      </w:r>
      <w:r>
        <w:fldChar w:fldCharType="separate"/>
      </w:r>
      <w:r w:rsidRPr="00685FE9">
        <w:t>(Vielma et al., 2010)</w:t>
      </w:r>
      <w:r>
        <w:fldChar w:fldCharType="end"/>
      </w:r>
      <w:r>
        <w:t xml:space="preserve">. In this study we consider MC and Log. </w:t>
      </w:r>
      <w:proofErr w:type="spellStart"/>
      <w:r>
        <w:t>DLog</w:t>
      </w:r>
      <w:proofErr w:type="spellEnd"/>
      <w:r>
        <w:t xml:space="preserve"> was omitted because it </w:t>
      </w:r>
      <w:r w:rsidR="00AA439A">
        <w:t>is</w:t>
      </w:r>
      <w:r>
        <w:t xml:space="preserve"> outperformed by Log</w:t>
      </w:r>
      <w:r w:rsidR="00AA439A">
        <w:t xml:space="preserve"> </w:t>
      </w:r>
      <w:r w:rsidR="00AA439A">
        <w:fldChar w:fldCharType="begin"/>
      </w:r>
      <w:r w:rsidR="00E22A7D">
        <w:instrText xml:space="preserve"> ADDIN ZOTERO_ITEM CSL_CITATION {"citationID":"AQ8mHL2E","properties":{"formattedCitation":"(Vielma et al., 2010)","plainCitation":"(Vielma et al., 2010)","noteIndex":0},"citationItems":[{"id":410,"uris":["http://zotero.org/groups/4725993/items/NX78RRPE"],"itemData":{"id":410,"type":"article-journal","container-title":"Operations Research","DOI":"10.1287/opre.1090.0721","ISSN":"0030-364X","issue":"2","page":"303-315","title":"Mixed-Integer Models for Nonseparable Piecewise-Linear Optimization: Unifying Framework and Extensions","volume":"58","author":[{"family":"Vielma","given":"Juan Pablo"},{"family":"Ahmed","given":"Shabbir"},{"family":"Nemhauser","given":"George"}],"issued":{"date-parts":[["2010",1,1]]},"citation-key":"vielma_mixed-integer_2010"}}],"schema":"https://github.com/citation-style-language/schema/raw/master/csl-citation.json"} </w:instrText>
      </w:r>
      <w:r w:rsidR="00AA439A">
        <w:fldChar w:fldCharType="separate"/>
      </w:r>
      <w:r w:rsidR="00AA439A" w:rsidRPr="00685FE9">
        <w:t>(Vielma et al., 2010)</w:t>
      </w:r>
      <w:r w:rsidR="00AA439A">
        <w:fldChar w:fldCharType="end"/>
      </w:r>
      <w:r>
        <w:t>.</w:t>
      </w:r>
    </w:p>
    <w:p w14:paraId="063981B5" w14:textId="368F1F50" w:rsidR="006E495C" w:rsidRDefault="006E495C" w:rsidP="006E495C">
      <w:pPr>
        <w:pStyle w:val="Els-1storder-head"/>
      </w:pPr>
      <w:r>
        <w:t>Use Case</w:t>
      </w:r>
    </w:p>
    <w:p w14:paraId="5E0A8BB7" w14:textId="0F7A39A2" w:rsidR="00DD3CAD" w:rsidRDefault="00DD3CAD" w:rsidP="00DD3CAD">
      <w:pPr>
        <w:pStyle w:val="Els-body-text"/>
      </w:pPr>
      <w:r>
        <w:t xml:space="preserve">For evaluating the performance of each modeling approach and the effect of the </w:t>
      </w:r>
      <w:r w:rsidR="003543A6">
        <w:t>MILP</w:t>
      </w:r>
      <w:r>
        <w:t xml:space="preserve"> formulation, we used the same UC model as </w:t>
      </w:r>
      <w:r>
        <w:fldChar w:fldCharType="begin"/>
      </w:r>
      <w:r>
        <w:instrText xml:space="preserve"> ADDIN ZOTERO_ITEM CSL_CITATION {"citationID":"pWASKiWd","properties":{"formattedCitation":"(Koller et al., 2019)","plainCitation":"(Koller et al., 2019)","noteIndex":0},"citationItems":[{"id":128,"uris":["http://zotero.org/groups/4725993/items/DBSBFMEJ"],"itemData":{"id":128,"type":"article-journal","container-title":"Computers &amp; Chemical Engineering","DOI":"10.1016/j.compchemeng.2019.03.007","ISSN":"0098-1354","note":"Citation Key: Koller_2019","page":"40-53","title":"MILP model for a packed bed sensible thermal energy storage","volume":"125","author":[{"family":"Koller","given":"Martin"},{"family":"Hofmann","given":"René"},{"family":"Walter","given":"Heimo"}],"issued":{"date-parts":[["2019",1,1]]},"citation-key":"Koller_2019"}}],"schema":"https://github.com/citation-style-language/schema/raw/master/csl-citation.json"} </w:instrText>
      </w:r>
      <w:r>
        <w:fldChar w:fldCharType="separate"/>
      </w:r>
      <w:r w:rsidRPr="00815241">
        <w:t>(Koller et al., 2019)</w:t>
      </w:r>
      <w:r>
        <w:fldChar w:fldCharType="end"/>
      </w:r>
      <w:r>
        <w:t xml:space="preserve">. In this UC model, a very simple energy system (see </w:t>
      </w:r>
      <w:r w:rsidR="00924C20">
        <w:t xml:space="preserve">sketch in </w:t>
      </w:r>
      <w:r>
        <w:t>Figure 2) consisting of a generating unit (GU)</w:t>
      </w:r>
      <w:r w:rsidR="003543A6">
        <w:t xml:space="preserve"> and a</w:t>
      </w:r>
      <w:r>
        <w:t xml:space="preserve"> </w:t>
      </w:r>
      <w:r w:rsidR="003543A6">
        <w:t>packed bed regenerator (PBR) as heat storage unit</w:t>
      </w:r>
      <w:r>
        <w:t>. The GU produces both heat and electricity. Electricity is sold at the electricity market at a fluctuating but known price. To allow the GU to shut down during times of low electricity prices, the PBR is used to store heat</w:t>
      </w:r>
      <w:r w:rsidR="003543A6">
        <w:t xml:space="preserve"> and supply it later</w:t>
      </w:r>
      <w:r>
        <w:t xml:space="preserve">. </w:t>
      </w:r>
      <w:r w:rsidR="003543A6">
        <w:t xml:space="preserve">The UC model has a prediction horizon of 8 days with time steps of 1 hour. This results in </w:t>
      </w:r>
      <w:proofErr w:type="gramStart"/>
      <w:r w:rsidR="003543A6">
        <w:t>192 time</w:t>
      </w:r>
      <w:proofErr w:type="gramEnd"/>
      <w:r w:rsidR="003543A6">
        <w:t xml:space="preserve"> steps. </w:t>
      </w:r>
      <w:r w:rsidR="001265A8">
        <w:t xml:space="preserve">More details on the model </w:t>
      </w:r>
      <w:r w:rsidR="003543A6">
        <w:t xml:space="preserve">in </w:t>
      </w:r>
      <w:r w:rsidR="003543A6">
        <w:fldChar w:fldCharType="begin"/>
      </w:r>
      <w:r w:rsidR="001F064E">
        <w:instrText xml:space="preserve"> ADDIN ZOTERO_ITEM CSL_CITATION {"citationID":"RjqPI1DI","properties":{"formattedCitation":"(Koller et al., 2019)","plainCitation":"(Koller et al., 2019)","noteIndex":0},"citationItems":[{"id":128,"uris":["http://zotero.org/groups/4725993/items/DBSBFMEJ"],"itemData":{"id":128,"type":"article-journal","container-title":"Computers &amp; Chemical Engineering","DOI":"10.1016/j.compchemeng.2019.03.007","ISSN":"0098-1354","note":"Citation Key: Koller_2019","page":"40-53","title":"MILP model for a packed bed sensible thermal energy storage","volume":"125","author":[{"family":"Koller","given":"Martin"},{"family":"Hofmann","given":"René"},{"family":"Walter","given":"Heimo"}],"issued":{"date-parts":[["2019",1,1]]},"citation-key":"Koller_2019"}}],"schema":"https://github.com/citation-style-language/schema/raw/master/csl-citation.json"} </w:instrText>
      </w:r>
      <w:r w:rsidR="003543A6">
        <w:fldChar w:fldCharType="separate"/>
      </w:r>
      <w:r w:rsidR="003543A6" w:rsidRPr="00815241">
        <w:t>(Koller et al., 2019)</w:t>
      </w:r>
      <w:r w:rsidR="003543A6">
        <w:fldChar w:fldCharType="end"/>
      </w:r>
      <w:r w:rsidR="003543A6">
        <w:t>.</w:t>
      </w:r>
    </w:p>
    <w:p w14:paraId="5206AB2F" w14:textId="316080C8" w:rsidR="00CF35B7" w:rsidRDefault="00DD3CAD" w:rsidP="00DD3CAD">
      <w:pPr>
        <w:pStyle w:val="Els-body-text"/>
      </w:pPr>
      <w:r>
        <w:t xml:space="preserve">The </w:t>
      </w:r>
      <w:r w:rsidR="00AA439A">
        <w:t xml:space="preserve">typical </w:t>
      </w:r>
      <w:r>
        <w:t xml:space="preserve">output of the UC problem is </w:t>
      </w:r>
      <w:r w:rsidR="00AA439A">
        <w:t>shown</w:t>
      </w:r>
      <w:r>
        <w:t xml:space="preserve"> in Figure</w:t>
      </w:r>
      <w:r w:rsidR="00971B61">
        <w:t> </w:t>
      </w:r>
      <w:r w:rsidR="00924C20">
        <w:t>2</w:t>
      </w:r>
      <w:r>
        <w:t xml:space="preserve">. The diagram on the top shows how the heat demand is covered by either a heat flow from the GU or from the PBR. The fluctuating electricity price that </w:t>
      </w:r>
      <w:r w:rsidR="003543A6">
        <w:t xml:space="preserve">makes operation of the </w:t>
      </w:r>
      <w:r>
        <w:t>GU</w:t>
      </w:r>
      <w:r w:rsidR="003543A6">
        <w:t xml:space="preserve"> uneconomic at </w:t>
      </w:r>
      <w:proofErr w:type="spellStart"/>
      <w:r w:rsidR="003543A6">
        <w:t>some times</w:t>
      </w:r>
      <w:proofErr w:type="spellEnd"/>
      <w:r>
        <w:t xml:space="preserve"> is also shown. In the bottom diagram, the operating trajectory of the PBR is shown. The bars illustrate heat flow to and from the storage. The line shows the state of charge.</w:t>
      </w:r>
    </w:p>
    <w:p w14:paraId="5B902C2B" w14:textId="5E3942C2" w:rsidR="00DD3CAD" w:rsidRDefault="00D657D8" w:rsidP="00DD3CAD">
      <w:pPr>
        <w:pStyle w:val="Els-body-text"/>
      </w:pPr>
      <w:bookmarkStart w:id="1" w:name="_GoBack"/>
      <w:r>
        <w:rPr>
          <w:noProof/>
        </w:rPr>
        <mc:AlternateContent>
          <mc:Choice Requires="wpg">
            <w:drawing>
              <wp:anchor distT="0" distB="0" distL="114300" distR="114300" simplePos="0" relativeHeight="251665408" behindDoc="0" locked="0" layoutInCell="1" allowOverlap="1" wp14:anchorId="6F6B21EB" wp14:editId="38016DEA">
                <wp:simplePos x="0" y="0"/>
                <wp:positionH relativeFrom="margin">
                  <wp:posOffset>0</wp:posOffset>
                </wp:positionH>
                <wp:positionV relativeFrom="bottomMargin">
                  <wp:posOffset>-2192655</wp:posOffset>
                </wp:positionV>
                <wp:extent cx="4323600" cy="2192400"/>
                <wp:effectExtent l="0" t="0" r="1270" b="0"/>
                <wp:wrapTopAndBottom/>
                <wp:docPr id="2" name="Group 2"/>
                <wp:cNvGraphicFramePr/>
                <a:graphic xmlns:a="http://schemas.openxmlformats.org/drawingml/2006/main">
                  <a:graphicData uri="http://schemas.microsoft.com/office/word/2010/wordprocessingGroup">
                    <wpg:wgp>
                      <wpg:cNvGrpSpPr/>
                      <wpg:grpSpPr>
                        <a:xfrm>
                          <a:off x="0" y="0"/>
                          <a:ext cx="4323600" cy="2192400"/>
                          <a:chOff x="0" y="0"/>
                          <a:chExt cx="4323080" cy="2198709"/>
                        </a:xfrm>
                      </wpg:grpSpPr>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8142" y="0"/>
                            <a:ext cx="4306796" cy="1979295"/>
                          </a:xfrm>
                          <a:prstGeom prst="rect">
                            <a:avLst/>
                          </a:prstGeom>
                          <a:noFill/>
                          <a:ln>
                            <a:noFill/>
                          </a:ln>
                        </pic:spPr>
                      </pic:pic>
                      <wps:wsp>
                        <wps:cNvPr id="14" name="Text Box 14"/>
                        <wps:cNvSpPr txBox="1"/>
                        <wps:spPr>
                          <a:xfrm>
                            <a:off x="0" y="1927415"/>
                            <a:ext cx="4323080" cy="271294"/>
                          </a:xfrm>
                          <a:prstGeom prst="rect">
                            <a:avLst/>
                          </a:prstGeom>
                          <a:solidFill>
                            <a:prstClr val="white"/>
                          </a:solidFill>
                          <a:ln>
                            <a:noFill/>
                          </a:ln>
                        </wps:spPr>
                        <wps:txbx>
                          <w:txbxContent>
                            <w:p w14:paraId="5E419E07" w14:textId="1D8D4E75" w:rsidR="00E90BD8" w:rsidRPr="00381C18" w:rsidRDefault="00E90BD8" w:rsidP="00E90BD8">
                              <w:pPr>
                                <w:pStyle w:val="Caption"/>
                                <w:rPr>
                                  <w:noProof/>
                                  <w:sz w:val="20"/>
                                  <w:lang w:val="en-GB"/>
                                </w:rPr>
                              </w:pPr>
                              <w:r>
                                <w:t xml:space="preserve">Figure </w:t>
                              </w:r>
                              <w:r>
                                <w:fldChar w:fldCharType="begin"/>
                              </w:r>
                              <w:r>
                                <w:instrText xml:space="preserve"> SEQ Figure \* ARABIC </w:instrText>
                              </w:r>
                              <w:r>
                                <w:fldChar w:fldCharType="separate"/>
                              </w:r>
                              <w:r w:rsidR="00AC759D">
                                <w:rPr>
                                  <w:noProof/>
                                </w:rPr>
                                <w:t>2</w:t>
                              </w:r>
                              <w:r>
                                <w:fldChar w:fldCharType="end"/>
                              </w:r>
                              <w:r>
                                <w:t xml:space="preserve"> </w:t>
                              </w:r>
                              <w:r w:rsidRPr="00620E72">
                                <w:t>Illustration of the output of the unit commitment problem.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F6B21EB" id="Group 2" o:spid="_x0000_s1029" style="position:absolute;left:0;text-align:left;margin-left:0;margin-top:-172.65pt;width:340.45pt;height:172.65pt;z-index:251665408;mso-position-horizontal-relative:margin;mso-position-vertical-relative:bottom-margin-area;mso-width-relative:margin;mso-height-relative:margin" coordsize="43230,21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&#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81;width:43068;height:1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14" o:spid="_x0000_s1031" type="#_x0000_t202" style="position:absolute;top:19274;width:43230;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5E419E07" w14:textId="1D8D4E75" w:rsidR="00E90BD8" w:rsidRPr="00381C18" w:rsidRDefault="00E90BD8" w:rsidP="00E90BD8">
                        <w:pPr>
                          <w:pStyle w:val="Caption"/>
                          <w:rPr>
                            <w:noProof/>
                            <w:sz w:val="20"/>
                            <w:lang w:val="en-GB"/>
                          </w:rPr>
                        </w:pPr>
                        <w:r>
                          <w:t xml:space="preserve">Figure </w:t>
                        </w:r>
                        <w:r>
                          <w:fldChar w:fldCharType="begin"/>
                        </w:r>
                        <w:r>
                          <w:instrText xml:space="preserve"> SEQ Figure \* ARABIC </w:instrText>
                        </w:r>
                        <w:r>
                          <w:fldChar w:fldCharType="separate"/>
                        </w:r>
                        <w:r w:rsidR="00AC759D">
                          <w:rPr>
                            <w:noProof/>
                          </w:rPr>
                          <w:t>2</w:t>
                        </w:r>
                        <w:r>
                          <w:fldChar w:fldCharType="end"/>
                        </w:r>
                        <w:r>
                          <w:t xml:space="preserve"> </w:t>
                        </w:r>
                        <w:r w:rsidRPr="00620E72">
                          <w:t>Illustration of the output of the unit commitment problem.</w:t>
                        </w:r>
                      </w:p>
                    </w:txbxContent>
                  </v:textbox>
                </v:shape>
                <w10:wrap type="topAndBottom" anchorx="margin" anchory="margin"/>
              </v:group>
            </w:pict>
          </mc:Fallback>
        </mc:AlternateContent>
      </w:r>
      <w:bookmarkEnd w:id="1"/>
      <w:r w:rsidR="00DD3CAD">
        <w:t xml:space="preserve">To model the behavior of the PBR in the UC model </w:t>
      </w:r>
      <w:r>
        <w:t>comprehensively</w:t>
      </w:r>
      <w:r w:rsidR="00DD3CAD">
        <w:t xml:space="preserve">, the dependence of the maximum charging and discharging power on the state of charge has to be considered. The maximum power diminishes, when the storage is almost fully charged or discharged, because the power depends on the position of the thermocline inside the packed bed. When the storage operates in partial charging and discharging cycles (which will usually </w:t>
      </w:r>
      <w:r w:rsidR="00DD3CAD">
        <w:lastRenderedPageBreak/>
        <w:t xml:space="preserve">be the case), the state of charge at the time of switching also has to be considered. </w:t>
      </w:r>
      <w:r w:rsidR="00DD3CAD">
        <w:fldChar w:fldCharType="begin"/>
      </w:r>
      <w:r w:rsidR="001F064E">
        <w:instrText xml:space="preserve"> ADDIN ZOTERO_ITEM CSL_CITATION {"citationID":"1WfyODFF","properties":{"formattedCitation":"(Koller et al., 2019)","plainCitation":"(Koller et al., 2019)","noteIndex":0},"citationItems":[{"id":128,"uris":["http://zotero.org/groups/4725993/items/DBSBFMEJ"],"itemData":{"id":128,"type":"article-journal","container-title":"Computers &amp; Chemical Engineering","DOI":"10.1016/j.compchemeng.2019.03.007","ISSN":"0098-1354","note":"Citation Key: Koller_2019","page":"40-53","title":"MILP model for a packed bed sensible thermal energy storage","volume":"125","author":[{"family":"Koller","given":"Martin"},{"family":"Hofmann","given":"René"},{"family":"Walter","given":"Heimo"}],"issued":{"date-parts":[["2019",1,1]]},"citation-key":"Koller_2019"}}],"schema":"https://github.com/citation-style-language/schema/raw/master/csl-citation.json"} </w:instrText>
      </w:r>
      <w:r w:rsidR="00DD3CAD">
        <w:fldChar w:fldCharType="separate"/>
      </w:r>
      <w:r w:rsidR="00DD3CAD" w:rsidRPr="00815241">
        <w:t>(Koller et al., 2019)</w:t>
      </w:r>
      <w:r w:rsidR="00DD3CAD">
        <w:fldChar w:fldCharType="end"/>
      </w:r>
    </w:p>
    <w:p w14:paraId="1F728EDA" w14:textId="4F550AF4" w:rsidR="003E5F96" w:rsidRDefault="003E5F96" w:rsidP="004874E0">
      <w:pPr>
        <w:pStyle w:val="Els-1storder-head"/>
      </w:pPr>
      <w:r>
        <w:t>Results</w:t>
      </w:r>
    </w:p>
    <w:p w14:paraId="705D1473" w14:textId="5CD36C39" w:rsidR="001F064E" w:rsidRDefault="001F064E" w:rsidP="001F064E">
      <w:pPr>
        <w:pStyle w:val="Els-body-text"/>
      </w:pPr>
      <w:r w:rsidRPr="001F064E">
        <w:t>The UC problem</w:t>
      </w:r>
      <w:r>
        <w:t xml:space="preserve"> and the </w:t>
      </w:r>
      <w:proofErr w:type="spellStart"/>
      <w:r>
        <w:t>DoC</w:t>
      </w:r>
      <w:proofErr w:type="spellEnd"/>
      <w:r>
        <w:t xml:space="preserve"> algorithm were</w:t>
      </w:r>
      <w:r w:rsidRPr="001F064E">
        <w:t xml:space="preserve"> formulated using YALMIP R20210331</w:t>
      </w:r>
      <w:r>
        <w:t xml:space="preserve"> </w:t>
      </w:r>
      <w:r>
        <w:fldChar w:fldCharType="begin"/>
      </w:r>
      <w:r>
        <w:instrText xml:space="preserve"> ADDIN ZOTERO_ITEM CSL_CITATION {"citationID":"i43bCvqn","properties":{"formattedCitation":"(L\\uc0\\u246{}fberg, 2004)","plainCitation":"(Löfberg, 2004)","noteIndex":0},"citationItems":[{"id":1475,"uris":["http://zotero.org/groups/4725993/items/GPYTLDH7"],"itemData":{"id":1475,"type":"paper-conference","container-title":"2004 IEEE International Conference on Robotics and Automation (IEEE Cat. No.04CH37508)","DOI":"10.1109/CACSD.2004.1393890","event-place":"Taipei, Taiwan","event-title":"2004 IEEE International Symposium on Computer Aided Control Systems Design","ISBN":"978-0-7803-8636-5","note":"Citation Key: lofberg2004","page":"284-289","publisher":"IEEE","publisher-place":"Taipei, Taiwan","source":"DOI.org (Crossref)","title":"YALMIP : a toolbox for modeling and optimization in MATLAB","title-short":"YALMIP","URL":"http://ieeexplore.ieee.org/document/1393890/","author":[{"family":"Löfberg","given":"J."}],"accessed":{"date-parts":[["2022",8,23]]},"issued":{"date-parts":[["2004"]]},"citation-key":"lofberg2004"}}],"schema":"https://github.com/citation-style-language/schema/raw/master/csl-citation.json"} </w:instrText>
      </w:r>
      <w:r>
        <w:fldChar w:fldCharType="separate"/>
      </w:r>
      <w:r w:rsidRPr="001F064E">
        <w:rPr>
          <w:szCs w:val="24"/>
        </w:rPr>
        <w:t>(Löfberg, 2004)</w:t>
      </w:r>
      <w:r>
        <w:fldChar w:fldCharType="end"/>
      </w:r>
      <w:r w:rsidRPr="001F064E">
        <w:t xml:space="preserve"> in </w:t>
      </w:r>
      <w:proofErr w:type="spellStart"/>
      <w:r w:rsidRPr="001F064E">
        <w:t>Matlab</w:t>
      </w:r>
      <w:proofErr w:type="spellEnd"/>
      <w:r w:rsidRPr="001F064E">
        <w:t xml:space="preserve"> R202</w:t>
      </w:r>
      <w:r>
        <w:t>3b</w:t>
      </w:r>
      <w:r w:rsidRPr="001F064E">
        <w:t xml:space="preserve">. The problems were solved using </w:t>
      </w:r>
      <w:proofErr w:type="spellStart"/>
      <w:r w:rsidRPr="001F064E">
        <w:t>Gurobi</w:t>
      </w:r>
      <w:proofErr w:type="spellEnd"/>
      <w:r w:rsidRPr="001F064E">
        <w:t xml:space="preserve"> 10.0.0 on a 128-core system (AMD EPYC 7702P) with 256</w:t>
      </w:r>
      <w:r w:rsidR="00D80B3C">
        <w:t xml:space="preserve"> </w:t>
      </w:r>
      <w:r w:rsidRPr="001F064E">
        <w:t xml:space="preserve">GB RAM. </w:t>
      </w:r>
      <w:r>
        <w:t xml:space="preserve">The J1 approximations were computed using </w:t>
      </w:r>
      <w:proofErr w:type="spellStart"/>
      <w:r>
        <w:t>Matlab’s</w:t>
      </w:r>
      <w:proofErr w:type="spellEnd"/>
      <w:r>
        <w:t xml:space="preserve"> optimization toolbox.</w:t>
      </w:r>
      <w:r w:rsidRPr="001F064E">
        <w:t xml:space="preserve"> </w:t>
      </w:r>
    </w:p>
    <w:p w14:paraId="52BE953F" w14:textId="5C79C5FE" w:rsidR="001F064E" w:rsidRDefault="001F064E" w:rsidP="001F064E">
      <w:pPr>
        <w:pStyle w:val="Els-body-text"/>
      </w:pPr>
      <w:r>
        <w:t xml:space="preserve">For our use case, we used a simulation model to generate a data set that gives the maximum charging/discharging rate of the storage for various initial states of charge (colored dots in Figure 1). We then approximated this dataset with both the </w:t>
      </w:r>
      <w:proofErr w:type="spellStart"/>
      <w:r>
        <w:t>DoC</w:t>
      </w:r>
      <w:proofErr w:type="spellEnd"/>
      <w:r>
        <w:t xml:space="preserve"> and the J1 method. As accuracy metric we chose the root mean square error (RMSE) and performed the approximation with three target accuracies 0.08, 0.04 and 0.02. Table 1 shows number of linear pieces that each method requires to </w:t>
      </w:r>
      <w:r w:rsidR="00D24592">
        <w:t>approximate both the charging and discharging behavior with the</w:t>
      </w:r>
      <w:r>
        <w:t xml:space="preserve"> target accuracy. The results show, that the </w:t>
      </w:r>
      <w:proofErr w:type="spellStart"/>
      <w:r>
        <w:t>DoC</w:t>
      </w:r>
      <w:proofErr w:type="spellEnd"/>
      <w:r>
        <w:t xml:space="preserve"> method </w:t>
      </w:r>
      <w:r w:rsidR="00D24592">
        <w:t>indeed requires fewer linear pieces than the triangulation approach</w:t>
      </w:r>
      <w:r w:rsidR="000846A7">
        <w:t xml:space="preserve"> (see Figure 4, top).</w:t>
      </w:r>
    </w:p>
    <w:p w14:paraId="5A0D780E" w14:textId="128EC475" w:rsidR="00D24592" w:rsidRDefault="000846A7" w:rsidP="001F064E">
      <w:pPr>
        <w:pStyle w:val="Els-body-text"/>
      </w:pPr>
      <w:r>
        <w:t xml:space="preserve">Table 1 also shows the number of auxiliary variables that are required to implement each of the approximations in MILP depending on the MILP formulation. The number of binary variables can be reduced significantly with both logarithmic methods especially for the detailed approximations. The Log method stands out, because it reduces both the number of binary and continuous variables. </w:t>
      </w:r>
    </w:p>
    <w:p w14:paraId="6D06D486" w14:textId="11D7FE47" w:rsidR="003E5F96" w:rsidRDefault="00C966A7" w:rsidP="004874E0">
      <w:pPr>
        <w:pStyle w:val="Els-body-text"/>
      </w:pPr>
      <w:r>
        <w:rPr>
          <w:noProof/>
        </w:rPr>
        <mc:AlternateContent>
          <mc:Choice Requires="wps">
            <w:drawing>
              <wp:anchor distT="0" distB="0" distL="114300" distR="114300" simplePos="0" relativeHeight="251666432" behindDoc="0" locked="0" layoutInCell="1" allowOverlap="1" wp14:anchorId="17AD9AAA" wp14:editId="646B1D6F">
                <wp:simplePos x="0" y="0"/>
                <wp:positionH relativeFrom="margin">
                  <wp:posOffset>5080</wp:posOffset>
                </wp:positionH>
                <wp:positionV relativeFrom="bottomMargin">
                  <wp:posOffset>-2246630</wp:posOffset>
                </wp:positionV>
                <wp:extent cx="4773600" cy="2246400"/>
                <wp:effectExtent l="0" t="0" r="8255" b="1905"/>
                <wp:wrapTopAndBottom/>
                <wp:docPr id="16" name="Text Box 16"/>
                <wp:cNvGraphicFramePr/>
                <a:graphic xmlns:a="http://schemas.openxmlformats.org/drawingml/2006/main">
                  <a:graphicData uri="http://schemas.microsoft.com/office/word/2010/wordprocessingShape">
                    <wps:wsp>
                      <wps:cNvSpPr txBox="1"/>
                      <wps:spPr>
                        <a:xfrm>
                          <a:off x="0" y="0"/>
                          <a:ext cx="4773600" cy="2246400"/>
                        </a:xfrm>
                        <a:prstGeom prst="rect">
                          <a:avLst/>
                        </a:prstGeom>
                        <a:solidFill>
                          <a:schemeClr val="lt1"/>
                        </a:solidFill>
                        <a:ln w="6350">
                          <a:noFill/>
                        </a:ln>
                      </wps:spPr>
                      <wps:txbx>
                        <w:txbxContent>
                          <w:p w14:paraId="6EDB91CE" w14:textId="10EE62C7" w:rsidR="00E90BD8" w:rsidRDefault="00E90BD8" w:rsidP="00E90BD8">
                            <w:pPr>
                              <w:pStyle w:val="Caption"/>
                              <w:keepNext/>
                            </w:pPr>
                            <w:r>
                              <w:t xml:space="preserve">Table </w:t>
                            </w:r>
                            <w:r>
                              <w:fldChar w:fldCharType="begin"/>
                            </w:r>
                            <w:r>
                              <w:instrText xml:space="preserve"> SEQ Table \* ARABIC </w:instrText>
                            </w:r>
                            <w:r>
                              <w:fldChar w:fldCharType="separate"/>
                            </w:r>
                            <w:r w:rsidR="00AC759D">
                              <w:rPr>
                                <w:noProof/>
                              </w:rPr>
                              <w:t>1</w:t>
                            </w:r>
                            <w:r>
                              <w:fldChar w:fldCharType="end"/>
                            </w:r>
                            <w:r>
                              <w:t xml:space="preserve"> Performance metrics of the two approximation methods.</w:t>
                            </w:r>
                            <w:r w:rsidR="001265A8">
                              <w:t xml:space="preserve"> Best performing method for each accuracy is highlighted bold.</w:t>
                            </w:r>
                          </w:p>
                          <w:tbl>
                            <w:tblPr>
                              <w:tblStyle w:val="TableGrid"/>
                              <w:tblW w:w="7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993"/>
                              <w:gridCol w:w="1411"/>
                              <w:gridCol w:w="979"/>
                              <w:gridCol w:w="1094"/>
                              <w:gridCol w:w="975"/>
                            </w:tblGrid>
                            <w:tr w:rsidR="00E90BD8" w:rsidRPr="00C966A7" w14:paraId="64AAAD88" w14:textId="77777777" w:rsidTr="00E90BD8">
                              <w:tc>
                                <w:tcPr>
                                  <w:tcW w:w="709" w:type="dxa"/>
                                  <w:tcBorders>
                                    <w:top w:val="single" w:sz="8" w:space="0" w:color="auto"/>
                                    <w:bottom w:val="single" w:sz="4" w:space="0" w:color="auto"/>
                                  </w:tcBorders>
                                  <w:vAlign w:val="bottom"/>
                                </w:tcPr>
                                <w:p w14:paraId="78757AA7" w14:textId="77777777" w:rsidR="00E90BD8" w:rsidRPr="00C966A7" w:rsidRDefault="00E90BD8" w:rsidP="00E90BD8">
                                  <w:pPr>
                                    <w:pStyle w:val="Els-body-text"/>
                                    <w:jc w:val="center"/>
                                    <w:rPr>
                                      <w:sz w:val="16"/>
                                      <w:szCs w:val="16"/>
                                    </w:rPr>
                                  </w:pPr>
                                </w:p>
                              </w:tc>
                              <w:tc>
                                <w:tcPr>
                                  <w:tcW w:w="992" w:type="dxa"/>
                                  <w:tcBorders>
                                    <w:top w:val="single" w:sz="8" w:space="0" w:color="auto"/>
                                    <w:bottom w:val="single" w:sz="4" w:space="0" w:color="auto"/>
                                  </w:tcBorders>
                                  <w:vAlign w:val="bottom"/>
                                </w:tcPr>
                                <w:p w14:paraId="4DEF4B62" w14:textId="77777777" w:rsidR="00E90BD8" w:rsidRPr="00C966A7" w:rsidRDefault="00E90BD8" w:rsidP="00E90BD8">
                                  <w:pPr>
                                    <w:pStyle w:val="Els-body-text"/>
                                    <w:jc w:val="center"/>
                                    <w:rPr>
                                      <w:sz w:val="16"/>
                                      <w:szCs w:val="16"/>
                                    </w:rPr>
                                  </w:pPr>
                                  <w:r w:rsidRPr="00C966A7">
                                    <w:rPr>
                                      <w:sz w:val="16"/>
                                      <w:szCs w:val="16"/>
                                    </w:rPr>
                                    <w:t>Target RMSE</w:t>
                                  </w:r>
                                </w:p>
                              </w:tc>
                              <w:tc>
                                <w:tcPr>
                                  <w:tcW w:w="993" w:type="dxa"/>
                                  <w:tcBorders>
                                    <w:top w:val="single" w:sz="8" w:space="0" w:color="auto"/>
                                    <w:bottom w:val="single" w:sz="4" w:space="0" w:color="auto"/>
                                  </w:tcBorders>
                                  <w:vAlign w:val="bottom"/>
                                </w:tcPr>
                                <w:p w14:paraId="702BCC09" w14:textId="77777777" w:rsidR="00E90BD8" w:rsidRPr="00C966A7" w:rsidRDefault="00E90BD8" w:rsidP="00E90BD8">
                                  <w:pPr>
                                    <w:pStyle w:val="Els-body-text"/>
                                    <w:jc w:val="center"/>
                                    <w:rPr>
                                      <w:sz w:val="16"/>
                                      <w:szCs w:val="16"/>
                                    </w:rPr>
                                  </w:pPr>
                                  <w:r w:rsidRPr="00C966A7">
                                    <w:rPr>
                                      <w:sz w:val="16"/>
                                      <w:szCs w:val="16"/>
                                    </w:rPr>
                                    <w:t>Number of linear pieces</w:t>
                                  </w:r>
                                </w:p>
                              </w:tc>
                              <w:tc>
                                <w:tcPr>
                                  <w:tcW w:w="1411" w:type="dxa"/>
                                  <w:tcBorders>
                                    <w:top w:val="single" w:sz="8" w:space="0" w:color="auto"/>
                                    <w:bottom w:val="single" w:sz="4" w:space="0" w:color="auto"/>
                                  </w:tcBorders>
                                  <w:vAlign w:val="bottom"/>
                                </w:tcPr>
                                <w:p w14:paraId="5B3F6283" w14:textId="77777777" w:rsidR="00E90BD8" w:rsidRPr="00C966A7" w:rsidRDefault="00E90BD8" w:rsidP="00E90BD8">
                                  <w:pPr>
                                    <w:pStyle w:val="Els-body-text"/>
                                    <w:jc w:val="center"/>
                                    <w:rPr>
                                      <w:sz w:val="16"/>
                                      <w:szCs w:val="16"/>
                                      <w:lang w:val="en-AE"/>
                                    </w:rPr>
                                  </w:pPr>
                                  <w:r w:rsidRPr="00C966A7">
                                    <w:rPr>
                                      <w:sz w:val="16"/>
                                      <w:szCs w:val="16"/>
                                      <w:lang w:val="en-AE"/>
                                    </w:rPr>
                                    <w:t>MILP formulation</w:t>
                                  </w:r>
                                </w:p>
                              </w:tc>
                              <w:tc>
                                <w:tcPr>
                                  <w:tcW w:w="979" w:type="dxa"/>
                                  <w:tcBorders>
                                    <w:top w:val="single" w:sz="8" w:space="0" w:color="auto"/>
                                    <w:bottom w:val="single" w:sz="4" w:space="0" w:color="auto"/>
                                  </w:tcBorders>
                                  <w:vAlign w:val="bottom"/>
                                </w:tcPr>
                                <w:p w14:paraId="29B33580" w14:textId="77777777" w:rsidR="00E90BD8" w:rsidRPr="00C966A7" w:rsidRDefault="00E90BD8" w:rsidP="00E90BD8">
                                  <w:pPr>
                                    <w:pStyle w:val="Els-body-text"/>
                                    <w:jc w:val="center"/>
                                    <w:rPr>
                                      <w:sz w:val="16"/>
                                      <w:szCs w:val="16"/>
                                    </w:rPr>
                                  </w:pPr>
                                  <w:r w:rsidRPr="00C966A7">
                                    <w:rPr>
                                      <w:sz w:val="16"/>
                                      <w:szCs w:val="16"/>
                                    </w:rPr>
                                    <w:t>Number of binary variables</w:t>
                                  </w:r>
                                </w:p>
                              </w:tc>
                              <w:tc>
                                <w:tcPr>
                                  <w:tcW w:w="1094" w:type="dxa"/>
                                  <w:tcBorders>
                                    <w:top w:val="single" w:sz="8" w:space="0" w:color="auto"/>
                                    <w:bottom w:val="single" w:sz="4" w:space="0" w:color="auto"/>
                                  </w:tcBorders>
                                  <w:vAlign w:val="bottom"/>
                                </w:tcPr>
                                <w:p w14:paraId="5B183748" w14:textId="77777777" w:rsidR="00E90BD8" w:rsidRPr="00C966A7" w:rsidRDefault="00E90BD8" w:rsidP="00E90BD8">
                                  <w:pPr>
                                    <w:pStyle w:val="Els-body-text"/>
                                    <w:jc w:val="center"/>
                                    <w:rPr>
                                      <w:sz w:val="16"/>
                                      <w:szCs w:val="16"/>
                                    </w:rPr>
                                  </w:pPr>
                                  <w:r w:rsidRPr="00C966A7">
                                    <w:rPr>
                                      <w:sz w:val="16"/>
                                      <w:szCs w:val="16"/>
                                    </w:rPr>
                                    <w:t>Number of continuous variables</w:t>
                                  </w:r>
                                </w:p>
                              </w:tc>
                              <w:tc>
                                <w:tcPr>
                                  <w:tcW w:w="975" w:type="dxa"/>
                                  <w:tcBorders>
                                    <w:top w:val="single" w:sz="8" w:space="0" w:color="auto"/>
                                    <w:bottom w:val="single" w:sz="4" w:space="0" w:color="auto"/>
                                  </w:tcBorders>
                                  <w:vAlign w:val="bottom"/>
                                </w:tcPr>
                                <w:p w14:paraId="4B0D9F72" w14:textId="77777777" w:rsidR="00E90BD8" w:rsidRPr="00C966A7" w:rsidRDefault="00E90BD8" w:rsidP="00E90BD8">
                                  <w:pPr>
                                    <w:pStyle w:val="Els-body-text"/>
                                    <w:jc w:val="center"/>
                                    <w:rPr>
                                      <w:sz w:val="16"/>
                                      <w:szCs w:val="16"/>
                                    </w:rPr>
                                  </w:pPr>
                                  <w:r w:rsidRPr="00C966A7">
                                    <w:rPr>
                                      <w:sz w:val="16"/>
                                      <w:szCs w:val="16"/>
                                    </w:rPr>
                                    <w:t>Solving time of UC in s</w:t>
                                  </w:r>
                                </w:p>
                              </w:tc>
                            </w:tr>
                            <w:tr w:rsidR="00E90BD8" w:rsidRPr="00C966A7" w14:paraId="3D59B753" w14:textId="77777777" w:rsidTr="00E90BD8">
                              <w:tc>
                                <w:tcPr>
                                  <w:tcW w:w="709" w:type="dxa"/>
                                  <w:vMerge w:val="restart"/>
                                  <w:tcBorders>
                                    <w:top w:val="single" w:sz="4" w:space="0" w:color="auto"/>
                                  </w:tcBorders>
                                  <w:vAlign w:val="center"/>
                                </w:tcPr>
                                <w:p w14:paraId="02D02170" w14:textId="77777777" w:rsidR="00E90BD8" w:rsidRPr="00C966A7" w:rsidRDefault="00E90BD8" w:rsidP="00E90BD8">
                                  <w:pPr>
                                    <w:pStyle w:val="Els-body-text"/>
                                    <w:jc w:val="left"/>
                                    <w:rPr>
                                      <w:sz w:val="16"/>
                                      <w:szCs w:val="16"/>
                                    </w:rPr>
                                  </w:pPr>
                                  <w:proofErr w:type="spellStart"/>
                                  <w:r w:rsidRPr="00C966A7">
                                    <w:rPr>
                                      <w:sz w:val="16"/>
                                      <w:szCs w:val="16"/>
                                    </w:rPr>
                                    <w:t>DoC</w:t>
                                  </w:r>
                                  <w:proofErr w:type="spellEnd"/>
                                </w:p>
                              </w:tc>
                              <w:tc>
                                <w:tcPr>
                                  <w:tcW w:w="992" w:type="dxa"/>
                                  <w:vMerge w:val="restart"/>
                                  <w:tcBorders>
                                    <w:top w:val="single" w:sz="4" w:space="0" w:color="auto"/>
                                  </w:tcBorders>
                                  <w:vAlign w:val="center"/>
                                </w:tcPr>
                                <w:p w14:paraId="059F6FCD" w14:textId="77777777" w:rsidR="00E90BD8" w:rsidRPr="00C966A7" w:rsidRDefault="00E90BD8" w:rsidP="00E90BD8">
                                  <w:pPr>
                                    <w:pStyle w:val="Els-body-text"/>
                                    <w:jc w:val="right"/>
                                    <w:rPr>
                                      <w:sz w:val="16"/>
                                      <w:szCs w:val="16"/>
                                    </w:rPr>
                                  </w:pPr>
                                  <w:r w:rsidRPr="00C966A7">
                                    <w:rPr>
                                      <w:sz w:val="16"/>
                                      <w:szCs w:val="16"/>
                                    </w:rPr>
                                    <w:t>0.08</w:t>
                                  </w:r>
                                </w:p>
                              </w:tc>
                              <w:tc>
                                <w:tcPr>
                                  <w:tcW w:w="993" w:type="dxa"/>
                                  <w:vMerge w:val="restart"/>
                                  <w:tcBorders>
                                    <w:top w:val="single" w:sz="4" w:space="0" w:color="auto"/>
                                  </w:tcBorders>
                                  <w:vAlign w:val="center"/>
                                </w:tcPr>
                                <w:p w14:paraId="5090C219" w14:textId="77777777" w:rsidR="00E90BD8" w:rsidRPr="00C966A7" w:rsidRDefault="00E90BD8" w:rsidP="00E90BD8">
                                  <w:pPr>
                                    <w:pStyle w:val="Els-body-text"/>
                                    <w:jc w:val="right"/>
                                    <w:rPr>
                                      <w:sz w:val="16"/>
                                      <w:szCs w:val="16"/>
                                    </w:rPr>
                                  </w:pPr>
                                  <w:r w:rsidRPr="00C966A7">
                                    <w:rPr>
                                      <w:sz w:val="16"/>
                                      <w:szCs w:val="16"/>
                                    </w:rPr>
                                    <w:t>4</w:t>
                                  </w:r>
                                </w:p>
                              </w:tc>
                              <w:tc>
                                <w:tcPr>
                                  <w:tcW w:w="1411" w:type="dxa"/>
                                  <w:tcBorders>
                                    <w:top w:val="single" w:sz="4" w:space="0" w:color="auto"/>
                                  </w:tcBorders>
                                  <w:vAlign w:val="center"/>
                                </w:tcPr>
                                <w:p w14:paraId="5C731382" w14:textId="77777777" w:rsidR="00E90BD8" w:rsidRPr="00C966A7" w:rsidRDefault="00E90BD8" w:rsidP="00E90BD8">
                                  <w:pPr>
                                    <w:pStyle w:val="Els-body-text"/>
                                    <w:ind w:left="314" w:right="21"/>
                                    <w:jc w:val="left"/>
                                    <w:rPr>
                                      <w:sz w:val="16"/>
                                      <w:szCs w:val="16"/>
                                    </w:rPr>
                                  </w:pPr>
                                  <w:r w:rsidRPr="00C966A7">
                                    <w:rPr>
                                      <w:sz w:val="16"/>
                                      <w:szCs w:val="16"/>
                                    </w:rPr>
                                    <w:t>MC</w:t>
                                  </w:r>
                                </w:p>
                              </w:tc>
                              <w:tc>
                                <w:tcPr>
                                  <w:tcW w:w="979" w:type="dxa"/>
                                  <w:tcBorders>
                                    <w:top w:val="single" w:sz="4" w:space="0" w:color="auto"/>
                                  </w:tcBorders>
                                  <w:vAlign w:val="center"/>
                                </w:tcPr>
                                <w:p w14:paraId="45C05C5C" w14:textId="77777777" w:rsidR="00E90BD8" w:rsidRPr="00C966A7" w:rsidRDefault="00E90BD8" w:rsidP="00E90BD8">
                                  <w:pPr>
                                    <w:pStyle w:val="Els-body-text"/>
                                    <w:jc w:val="right"/>
                                    <w:rPr>
                                      <w:sz w:val="16"/>
                                      <w:szCs w:val="16"/>
                                    </w:rPr>
                                  </w:pPr>
                                  <w:r w:rsidRPr="00C966A7">
                                    <w:rPr>
                                      <w:sz w:val="16"/>
                                      <w:szCs w:val="16"/>
                                    </w:rPr>
                                    <w:t>4</w:t>
                                  </w:r>
                                </w:p>
                              </w:tc>
                              <w:tc>
                                <w:tcPr>
                                  <w:tcW w:w="1094" w:type="dxa"/>
                                  <w:tcBorders>
                                    <w:top w:val="single" w:sz="4" w:space="0" w:color="auto"/>
                                  </w:tcBorders>
                                  <w:vAlign w:val="center"/>
                                </w:tcPr>
                                <w:p w14:paraId="7FA4121B" w14:textId="77777777" w:rsidR="00E90BD8" w:rsidRPr="00C966A7" w:rsidRDefault="00E90BD8" w:rsidP="00E90BD8">
                                  <w:pPr>
                                    <w:pStyle w:val="Els-body-text"/>
                                    <w:ind w:right="65"/>
                                    <w:jc w:val="right"/>
                                    <w:rPr>
                                      <w:sz w:val="16"/>
                                      <w:szCs w:val="16"/>
                                    </w:rPr>
                                  </w:pPr>
                                  <w:r w:rsidRPr="00C966A7">
                                    <w:rPr>
                                      <w:sz w:val="16"/>
                                      <w:szCs w:val="16"/>
                                    </w:rPr>
                                    <w:t>8</w:t>
                                  </w:r>
                                </w:p>
                              </w:tc>
                              <w:tc>
                                <w:tcPr>
                                  <w:tcW w:w="975" w:type="dxa"/>
                                  <w:tcBorders>
                                    <w:top w:val="single" w:sz="4" w:space="0" w:color="auto"/>
                                  </w:tcBorders>
                                </w:tcPr>
                                <w:p w14:paraId="54578A19" w14:textId="77777777" w:rsidR="00E90BD8" w:rsidRPr="001265A8" w:rsidRDefault="00E90BD8" w:rsidP="00E90BD8">
                                  <w:pPr>
                                    <w:pStyle w:val="Els-body-text"/>
                                    <w:jc w:val="left"/>
                                    <w:rPr>
                                      <w:b/>
                                      <w:sz w:val="16"/>
                                      <w:szCs w:val="16"/>
                                    </w:rPr>
                                  </w:pPr>
                                  <w:r w:rsidRPr="00C966A7">
                                    <w:rPr>
                                      <w:sz w:val="16"/>
                                      <w:szCs w:val="16"/>
                                    </w:rPr>
                                    <w:t xml:space="preserve">    </w:t>
                                  </w:r>
                                  <w:r w:rsidRPr="001265A8">
                                    <w:rPr>
                                      <w:b/>
                                      <w:sz w:val="16"/>
                                      <w:szCs w:val="16"/>
                                    </w:rPr>
                                    <w:t>0.7283</w:t>
                                  </w:r>
                                </w:p>
                              </w:tc>
                            </w:tr>
                            <w:tr w:rsidR="00E90BD8" w:rsidRPr="00C966A7" w14:paraId="37D43C6C" w14:textId="77777777" w:rsidTr="00E90BD8">
                              <w:tc>
                                <w:tcPr>
                                  <w:tcW w:w="709" w:type="dxa"/>
                                  <w:vMerge/>
                                  <w:vAlign w:val="center"/>
                                </w:tcPr>
                                <w:p w14:paraId="35DAC79D" w14:textId="77777777" w:rsidR="00E90BD8" w:rsidRPr="00C966A7" w:rsidRDefault="00E90BD8" w:rsidP="00E90BD8">
                                  <w:pPr>
                                    <w:pStyle w:val="Els-body-text"/>
                                    <w:jc w:val="left"/>
                                    <w:rPr>
                                      <w:sz w:val="16"/>
                                      <w:szCs w:val="16"/>
                                    </w:rPr>
                                  </w:pPr>
                                </w:p>
                              </w:tc>
                              <w:tc>
                                <w:tcPr>
                                  <w:tcW w:w="992" w:type="dxa"/>
                                  <w:vMerge/>
                                  <w:tcBorders>
                                    <w:bottom w:val="single" w:sz="4" w:space="0" w:color="BFBFBF" w:themeColor="background1" w:themeShade="BF"/>
                                  </w:tcBorders>
                                  <w:vAlign w:val="center"/>
                                </w:tcPr>
                                <w:p w14:paraId="2528B16C" w14:textId="77777777" w:rsidR="00E90BD8" w:rsidRPr="00C966A7" w:rsidRDefault="00E90BD8" w:rsidP="00E90BD8">
                                  <w:pPr>
                                    <w:pStyle w:val="Els-body-text"/>
                                    <w:jc w:val="right"/>
                                    <w:rPr>
                                      <w:sz w:val="16"/>
                                      <w:szCs w:val="16"/>
                                    </w:rPr>
                                  </w:pPr>
                                </w:p>
                              </w:tc>
                              <w:tc>
                                <w:tcPr>
                                  <w:tcW w:w="993" w:type="dxa"/>
                                  <w:vMerge/>
                                  <w:tcBorders>
                                    <w:bottom w:val="single" w:sz="4" w:space="0" w:color="BFBFBF" w:themeColor="background1" w:themeShade="BF"/>
                                  </w:tcBorders>
                                  <w:vAlign w:val="center"/>
                                </w:tcPr>
                                <w:p w14:paraId="252B387B" w14:textId="77777777" w:rsidR="00E90BD8" w:rsidRPr="00C966A7" w:rsidRDefault="00E90BD8" w:rsidP="00E90BD8">
                                  <w:pPr>
                                    <w:pStyle w:val="Els-body-text"/>
                                    <w:jc w:val="right"/>
                                    <w:rPr>
                                      <w:sz w:val="16"/>
                                      <w:szCs w:val="16"/>
                                    </w:rPr>
                                  </w:pPr>
                                </w:p>
                              </w:tc>
                              <w:tc>
                                <w:tcPr>
                                  <w:tcW w:w="1411" w:type="dxa"/>
                                  <w:tcBorders>
                                    <w:bottom w:val="single" w:sz="4" w:space="0" w:color="BFBFBF" w:themeColor="background1" w:themeShade="BF"/>
                                  </w:tcBorders>
                                  <w:vAlign w:val="center"/>
                                </w:tcPr>
                                <w:p w14:paraId="06227BA9" w14:textId="77777777" w:rsidR="00E90BD8" w:rsidRPr="00C966A7" w:rsidRDefault="00E90BD8" w:rsidP="00E90BD8">
                                  <w:pPr>
                                    <w:pStyle w:val="Els-body-text"/>
                                    <w:ind w:left="314" w:right="21"/>
                                    <w:jc w:val="left"/>
                                    <w:rPr>
                                      <w:sz w:val="16"/>
                                      <w:szCs w:val="16"/>
                                    </w:rPr>
                                  </w:pPr>
                                  <w:proofErr w:type="spellStart"/>
                                  <w:r w:rsidRPr="00C966A7">
                                    <w:rPr>
                                      <w:sz w:val="16"/>
                                      <w:szCs w:val="16"/>
                                    </w:rPr>
                                    <w:t>DLog</w:t>
                                  </w:r>
                                  <w:proofErr w:type="spellEnd"/>
                                </w:p>
                              </w:tc>
                              <w:tc>
                                <w:tcPr>
                                  <w:tcW w:w="979" w:type="dxa"/>
                                  <w:tcBorders>
                                    <w:bottom w:val="single" w:sz="4" w:space="0" w:color="BFBFBF" w:themeColor="background1" w:themeShade="BF"/>
                                  </w:tcBorders>
                                  <w:vAlign w:val="center"/>
                                </w:tcPr>
                                <w:p w14:paraId="73EEC5FA" w14:textId="77777777" w:rsidR="00E90BD8" w:rsidRPr="00C966A7" w:rsidRDefault="00E90BD8" w:rsidP="00E90BD8">
                                  <w:pPr>
                                    <w:pStyle w:val="Els-body-text"/>
                                    <w:jc w:val="right"/>
                                    <w:rPr>
                                      <w:sz w:val="16"/>
                                      <w:szCs w:val="16"/>
                                    </w:rPr>
                                  </w:pPr>
                                  <w:r w:rsidRPr="00C966A7">
                                    <w:rPr>
                                      <w:sz w:val="16"/>
                                      <w:szCs w:val="16"/>
                                    </w:rPr>
                                    <w:t>2</w:t>
                                  </w:r>
                                </w:p>
                              </w:tc>
                              <w:tc>
                                <w:tcPr>
                                  <w:tcW w:w="1094" w:type="dxa"/>
                                  <w:tcBorders>
                                    <w:bottom w:val="single" w:sz="4" w:space="0" w:color="BFBFBF" w:themeColor="background1" w:themeShade="BF"/>
                                  </w:tcBorders>
                                  <w:vAlign w:val="center"/>
                                </w:tcPr>
                                <w:p w14:paraId="2A2E01E1" w14:textId="77777777" w:rsidR="00E90BD8" w:rsidRPr="00C966A7" w:rsidRDefault="00E90BD8" w:rsidP="00E90BD8">
                                  <w:pPr>
                                    <w:pStyle w:val="Els-body-text"/>
                                    <w:ind w:right="65"/>
                                    <w:jc w:val="right"/>
                                    <w:rPr>
                                      <w:sz w:val="16"/>
                                      <w:szCs w:val="16"/>
                                    </w:rPr>
                                  </w:pPr>
                                  <w:r w:rsidRPr="00C966A7">
                                    <w:rPr>
                                      <w:sz w:val="16"/>
                                      <w:szCs w:val="16"/>
                                    </w:rPr>
                                    <w:t>16</w:t>
                                  </w:r>
                                </w:p>
                              </w:tc>
                              <w:tc>
                                <w:tcPr>
                                  <w:tcW w:w="975" w:type="dxa"/>
                                  <w:tcBorders>
                                    <w:bottom w:val="single" w:sz="4" w:space="0" w:color="BFBFBF" w:themeColor="background1" w:themeShade="BF"/>
                                  </w:tcBorders>
                                </w:tcPr>
                                <w:p w14:paraId="420AEA88" w14:textId="77777777" w:rsidR="00E90BD8" w:rsidRPr="00C966A7" w:rsidRDefault="00E90BD8" w:rsidP="00E90BD8">
                                  <w:pPr>
                                    <w:pStyle w:val="Els-body-text"/>
                                    <w:jc w:val="left"/>
                                    <w:rPr>
                                      <w:sz w:val="16"/>
                                      <w:szCs w:val="16"/>
                                    </w:rPr>
                                  </w:pPr>
                                  <w:r w:rsidRPr="00C966A7">
                                    <w:rPr>
                                      <w:sz w:val="16"/>
                                      <w:szCs w:val="16"/>
                                    </w:rPr>
                                    <w:t xml:space="preserve">    2.5547</w:t>
                                  </w:r>
                                </w:p>
                              </w:tc>
                            </w:tr>
                            <w:tr w:rsidR="00E90BD8" w:rsidRPr="00C966A7" w14:paraId="6C64DB07" w14:textId="77777777" w:rsidTr="00E90BD8">
                              <w:tc>
                                <w:tcPr>
                                  <w:tcW w:w="709" w:type="dxa"/>
                                  <w:vMerge/>
                                  <w:vAlign w:val="center"/>
                                </w:tcPr>
                                <w:p w14:paraId="641ECCFB" w14:textId="77777777" w:rsidR="00E90BD8" w:rsidRPr="00C966A7" w:rsidRDefault="00E90BD8" w:rsidP="00E90BD8">
                                  <w:pPr>
                                    <w:pStyle w:val="Els-body-text"/>
                                    <w:jc w:val="left"/>
                                    <w:rPr>
                                      <w:sz w:val="16"/>
                                      <w:szCs w:val="16"/>
                                    </w:rPr>
                                  </w:pPr>
                                </w:p>
                              </w:tc>
                              <w:tc>
                                <w:tcPr>
                                  <w:tcW w:w="992" w:type="dxa"/>
                                  <w:vMerge w:val="restart"/>
                                  <w:tcBorders>
                                    <w:top w:val="single" w:sz="4" w:space="0" w:color="BFBFBF" w:themeColor="background1" w:themeShade="BF"/>
                                  </w:tcBorders>
                                  <w:vAlign w:val="center"/>
                                </w:tcPr>
                                <w:p w14:paraId="0CAA998B" w14:textId="77777777" w:rsidR="00E90BD8" w:rsidRPr="00C966A7" w:rsidRDefault="00E90BD8" w:rsidP="00E90BD8">
                                  <w:pPr>
                                    <w:pStyle w:val="Els-body-text"/>
                                    <w:jc w:val="right"/>
                                    <w:rPr>
                                      <w:sz w:val="16"/>
                                      <w:szCs w:val="16"/>
                                    </w:rPr>
                                  </w:pPr>
                                  <w:r w:rsidRPr="00C966A7">
                                    <w:rPr>
                                      <w:sz w:val="16"/>
                                      <w:szCs w:val="16"/>
                                    </w:rPr>
                                    <w:t>0.04</w:t>
                                  </w:r>
                                </w:p>
                              </w:tc>
                              <w:tc>
                                <w:tcPr>
                                  <w:tcW w:w="993" w:type="dxa"/>
                                  <w:vMerge w:val="restart"/>
                                  <w:tcBorders>
                                    <w:top w:val="single" w:sz="4" w:space="0" w:color="BFBFBF" w:themeColor="background1" w:themeShade="BF"/>
                                  </w:tcBorders>
                                  <w:vAlign w:val="center"/>
                                </w:tcPr>
                                <w:p w14:paraId="07D1339B" w14:textId="77777777" w:rsidR="00E90BD8" w:rsidRPr="00C966A7" w:rsidRDefault="00E90BD8" w:rsidP="00E90BD8">
                                  <w:pPr>
                                    <w:pStyle w:val="Els-body-text"/>
                                    <w:jc w:val="right"/>
                                    <w:rPr>
                                      <w:sz w:val="16"/>
                                      <w:szCs w:val="16"/>
                                    </w:rPr>
                                  </w:pPr>
                                  <w:r w:rsidRPr="00C966A7">
                                    <w:rPr>
                                      <w:sz w:val="16"/>
                                      <w:szCs w:val="16"/>
                                    </w:rPr>
                                    <w:t>12</w:t>
                                  </w:r>
                                </w:p>
                              </w:tc>
                              <w:tc>
                                <w:tcPr>
                                  <w:tcW w:w="1411" w:type="dxa"/>
                                  <w:tcBorders>
                                    <w:top w:val="single" w:sz="4" w:space="0" w:color="BFBFBF" w:themeColor="background1" w:themeShade="BF"/>
                                  </w:tcBorders>
                                  <w:vAlign w:val="center"/>
                                </w:tcPr>
                                <w:p w14:paraId="7FB56712" w14:textId="77777777" w:rsidR="00E90BD8" w:rsidRPr="00C966A7" w:rsidRDefault="00E90BD8" w:rsidP="00E90BD8">
                                  <w:pPr>
                                    <w:pStyle w:val="Els-body-text"/>
                                    <w:ind w:left="314" w:right="21"/>
                                    <w:jc w:val="left"/>
                                    <w:rPr>
                                      <w:sz w:val="16"/>
                                      <w:szCs w:val="16"/>
                                    </w:rPr>
                                  </w:pPr>
                                  <w:r w:rsidRPr="00C966A7">
                                    <w:rPr>
                                      <w:sz w:val="16"/>
                                      <w:szCs w:val="16"/>
                                    </w:rPr>
                                    <w:t>MC</w:t>
                                  </w:r>
                                </w:p>
                              </w:tc>
                              <w:tc>
                                <w:tcPr>
                                  <w:tcW w:w="979" w:type="dxa"/>
                                  <w:tcBorders>
                                    <w:top w:val="single" w:sz="4" w:space="0" w:color="BFBFBF" w:themeColor="background1" w:themeShade="BF"/>
                                  </w:tcBorders>
                                  <w:vAlign w:val="center"/>
                                </w:tcPr>
                                <w:p w14:paraId="6D400C5B" w14:textId="77777777" w:rsidR="00E90BD8" w:rsidRPr="00C966A7" w:rsidRDefault="00E90BD8" w:rsidP="00E90BD8">
                                  <w:pPr>
                                    <w:pStyle w:val="Els-body-text"/>
                                    <w:jc w:val="right"/>
                                    <w:rPr>
                                      <w:sz w:val="16"/>
                                      <w:szCs w:val="16"/>
                                    </w:rPr>
                                  </w:pPr>
                                  <w:r w:rsidRPr="00C966A7">
                                    <w:rPr>
                                      <w:sz w:val="16"/>
                                      <w:szCs w:val="16"/>
                                    </w:rPr>
                                    <w:t>12</w:t>
                                  </w:r>
                                </w:p>
                              </w:tc>
                              <w:tc>
                                <w:tcPr>
                                  <w:tcW w:w="1094" w:type="dxa"/>
                                  <w:tcBorders>
                                    <w:top w:val="single" w:sz="4" w:space="0" w:color="BFBFBF" w:themeColor="background1" w:themeShade="BF"/>
                                  </w:tcBorders>
                                  <w:vAlign w:val="center"/>
                                </w:tcPr>
                                <w:p w14:paraId="4D26F1C6" w14:textId="77777777" w:rsidR="00E90BD8" w:rsidRPr="00C966A7" w:rsidRDefault="00E90BD8" w:rsidP="00E90BD8">
                                  <w:pPr>
                                    <w:pStyle w:val="Els-body-text"/>
                                    <w:ind w:right="65"/>
                                    <w:jc w:val="right"/>
                                    <w:rPr>
                                      <w:sz w:val="16"/>
                                      <w:szCs w:val="16"/>
                                    </w:rPr>
                                  </w:pPr>
                                  <w:r w:rsidRPr="00C966A7">
                                    <w:rPr>
                                      <w:sz w:val="16"/>
                                      <w:szCs w:val="16"/>
                                    </w:rPr>
                                    <w:t>24</w:t>
                                  </w:r>
                                </w:p>
                              </w:tc>
                              <w:tc>
                                <w:tcPr>
                                  <w:tcW w:w="975" w:type="dxa"/>
                                  <w:tcBorders>
                                    <w:top w:val="single" w:sz="4" w:space="0" w:color="BFBFBF" w:themeColor="background1" w:themeShade="BF"/>
                                  </w:tcBorders>
                                </w:tcPr>
                                <w:p w14:paraId="6A16165D" w14:textId="77777777" w:rsidR="00E90BD8" w:rsidRPr="00C966A7" w:rsidRDefault="00E90BD8" w:rsidP="00E90BD8">
                                  <w:pPr>
                                    <w:pStyle w:val="Els-body-text"/>
                                    <w:jc w:val="left"/>
                                    <w:rPr>
                                      <w:sz w:val="16"/>
                                      <w:szCs w:val="16"/>
                                    </w:rPr>
                                  </w:pPr>
                                  <w:r w:rsidRPr="00C966A7">
                                    <w:rPr>
                                      <w:sz w:val="16"/>
                                      <w:szCs w:val="16"/>
                                    </w:rPr>
                                    <w:t xml:space="preserve">  13.0714</w:t>
                                  </w:r>
                                </w:p>
                              </w:tc>
                            </w:tr>
                            <w:tr w:rsidR="00E90BD8" w:rsidRPr="00C966A7" w14:paraId="5893A81E" w14:textId="77777777" w:rsidTr="00E90BD8">
                              <w:tc>
                                <w:tcPr>
                                  <w:tcW w:w="709" w:type="dxa"/>
                                  <w:vMerge/>
                                  <w:vAlign w:val="center"/>
                                </w:tcPr>
                                <w:p w14:paraId="7433954C" w14:textId="77777777" w:rsidR="00E90BD8" w:rsidRPr="00C966A7" w:rsidRDefault="00E90BD8" w:rsidP="00E90BD8">
                                  <w:pPr>
                                    <w:pStyle w:val="Els-body-text"/>
                                    <w:jc w:val="left"/>
                                    <w:rPr>
                                      <w:sz w:val="16"/>
                                      <w:szCs w:val="16"/>
                                    </w:rPr>
                                  </w:pPr>
                                </w:p>
                              </w:tc>
                              <w:tc>
                                <w:tcPr>
                                  <w:tcW w:w="992" w:type="dxa"/>
                                  <w:vMerge/>
                                  <w:tcBorders>
                                    <w:bottom w:val="single" w:sz="4" w:space="0" w:color="BFBFBF" w:themeColor="background1" w:themeShade="BF"/>
                                  </w:tcBorders>
                                  <w:vAlign w:val="center"/>
                                </w:tcPr>
                                <w:p w14:paraId="79F38B41" w14:textId="77777777" w:rsidR="00E90BD8" w:rsidRPr="00C966A7" w:rsidRDefault="00E90BD8" w:rsidP="00E90BD8">
                                  <w:pPr>
                                    <w:pStyle w:val="Els-body-text"/>
                                    <w:jc w:val="right"/>
                                    <w:rPr>
                                      <w:sz w:val="16"/>
                                      <w:szCs w:val="16"/>
                                    </w:rPr>
                                  </w:pPr>
                                </w:p>
                              </w:tc>
                              <w:tc>
                                <w:tcPr>
                                  <w:tcW w:w="993" w:type="dxa"/>
                                  <w:vMerge/>
                                  <w:tcBorders>
                                    <w:bottom w:val="single" w:sz="4" w:space="0" w:color="BFBFBF" w:themeColor="background1" w:themeShade="BF"/>
                                  </w:tcBorders>
                                  <w:vAlign w:val="center"/>
                                </w:tcPr>
                                <w:p w14:paraId="0F322631" w14:textId="77777777" w:rsidR="00E90BD8" w:rsidRPr="00C966A7" w:rsidRDefault="00E90BD8" w:rsidP="00E90BD8">
                                  <w:pPr>
                                    <w:pStyle w:val="Els-body-text"/>
                                    <w:jc w:val="right"/>
                                    <w:rPr>
                                      <w:sz w:val="16"/>
                                      <w:szCs w:val="16"/>
                                    </w:rPr>
                                  </w:pPr>
                                </w:p>
                              </w:tc>
                              <w:tc>
                                <w:tcPr>
                                  <w:tcW w:w="1411" w:type="dxa"/>
                                  <w:tcBorders>
                                    <w:bottom w:val="single" w:sz="4" w:space="0" w:color="BFBFBF" w:themeColor="background1" w:themeShade="BF"/>
                                  </w:tcBorders>
                                  <w:vAlign w:val="center"/>
                                </w:tcPr>
                                <w:p w14:paraId="11EFD6BB" w14:textId="77777777" w:rsidR="00E90BD8" w:rsidRPr="00C966A7" w:rsidRDefault="00E90BD8" w:rsidP="00E90BD8">
                                  <w:pPr>
                                    <w:pStyle w:val="Els-body-text"/>
                                    <w:ind w:left="314" w:right="21"/>
                                    <w:jc w:val="left"/>
                                    <w:rPr>
                                      <w:sz w:val="16"/>
                                      <w:szCs w:val="16"/>
                                    </w:rPr>
                                  </w:pPr>
                                  <w:proofErr w:type="spellStart"/>
                                  <w:r w:rsidRPr="00C966A7">
                                    <w:rPr>
                                      <w:sz w:val="16"/>
                                      <w:szCs w:val="16"/>
                                    </w:rPr>
                                    <w:t>DLog</w:t>
                                  </w:r>
                                  <w:proofErr w:type="spellEnd"/>
                                </w:p>
                              </w:tc>
                              <w:tc>
                                <w:tcPr>
                                  <w:tcW w:w="979" w:type="dxa"/>
                                  <w:tcBorders>
                                    <w:bottom w:val="single" w:sz="4" w:space="0" w:color="BFBFBF" w:themeColor="background1" w:themeShade="BF"/>
                                  </w:tcBorders>
                                  <w:vAlign w:val="center"/>
                                </w:tcPr>
                                <w:p w14:paraId="390D8EDD" w14:textId="77777777" w:rsidR="00E90BD8" w:rsidRPr="00C966A7" w:rsidRDefault="00E90BD8" w:rsidP="00E90BD8">
                                  <w:pPr>
                                    <w:pStyle w:val="Els-body-text"/>
                                    <w:jc w:val="right"/>
                                    <w:rPr>
                                      <w:sz w:val="16"/>
                                      <w:szCs w:val="16"/>
                                    </w:rPr>
                                  </w:pPr>
                                  <w:r w:rsidRPr="00C966A7">
                                    <w:rPr>
                                      <w:sz w:val="16"/>
                                      <w:szCs w:val="16"/>
                                    </w:rPr>
                                    <w:t>6</w:t>
                                  </w:r>
                                </w:p>
                              </w:tc>
                              <w:tc>
                                <w:tcPr>
                                  <w:tcW w:w="1094" w:type="dxa"/>
                                  <w:tcBorders>
                                    <w:bottom w:val="single" w:sz="4" w:space="0" w:color="BFBFBF" w:themeColor="background1" w:themeShade="BF"/>
                                  </w:tcBorders>
                                  <w:vAlign w:val="center"/>
                                </w:tcPr>
                                <w:p w14:paraId="582E8056" w14:textId="77777777" w:rsidR="00E90BD8" w:rsidRPr="00C966A7" w:rsidRDefault="00E90BD8" w:rsidP="00E90BD8">
                                  <w:pPr>
                                    <w:pStyle w:val="Els-body-text"/>
                                    <w:ind w:right="65"/>
                                    <w:jc w:val="right"/>
                                    <w:rPr>
                                      <w:sz w:val="16"/>
                                      <w:szCs w:val="16"/>
                                    </w:rPr>
                                  </w:pPr>
                                  <w:r w:rsidRPr="00C966A7">
                                    <w:rPr>
                                      <w:sz w:val="16"/>
                                      <w:szCs w:val="16"/>
                                    </w:rPr>
                                    <w:t>48</w:t>
                                  </w:r>
                                </w:p>
                              </w:tc>
                              <w:tc>
                                <w:tcPr>
                                  <w:tcW w:w="975" w:type="dxa"/>
                                  <w:tcBorders>
                                    <w:bottom w:val="single" w:sz="4" w:space="0" w:color="BFBFBF" w:themeColor="background1" w:themeShade="BF"/>
                                  </w:tcBorders>
                                </w:tcPr>
                                <w:p w14:paraId="0AFE4B19" w14:textId="77777777" w:rsidR="00E90BD8" w:rsidRPr="00C966A7" w:rsidRDefault="00E90BD8" w:rsidP="00E90BD8">
                                  <w:pPr>
                                    <w:pStyle w:val="Els-body-text"/>
                                    <w:jc w:val="left"/>
                                    <w:rPr>
                                      <w:sz w:val="16"/>
                                      <w:szCs w:val="16"/>
                                    </w:rPr>
                                  </w:pPr>
                                  <w:r w:rsidRPr="00C966A7">
                                    <w:rPr>
                                      <w:sz w:val="16"/>
                                      <w:szCs w:val="16"/>
                                    </w:rPr>
                                    <w:t xml:space="preserve">  35.2150</w:t>
                                  </w:r>
                                </w:p>
                              </w:tc>
                            </w:tr>
                            <w:tr w:rsidR="00E90BD8" w:rsidRPr="00C966A7" w14:paraId="4EBBFCFB" w14:textId="77777777" w:rsidTr="00E90BD8">
                              <w:tc>
                                <w:tcPr>
                                  <w:tcW w:w="709" w:type="dxa"/>
                                  <w:vMerge/>
                                  <w:vAlign w:val="center"/>
                                </w:tcPr>
                                <w:p w14:paraId="33A55CEB" w14:textId="77777777" w:rsidR="00E90BD8" w:rsidRPr="00C966A7" w:rsidRDefault="00E90BD8" w:rsidP="00E90BD8">
                                  <w:pPr>
                                    <w:pStyle w:val="Els-body-text"/>
                                    <w:jc w:val="left"/>
                                    <w:rPr>
                                      <w:sz w:val="16"/>
                                      <w:szCs w:val="16"/>
                                    </w:rPr>
                                  </w:pPr>
                                </w:p>
                              </w:tc>
                              <w:tc>
                                <w:tcPr>
                                  <w:tcW w:w="992" w:type="dxa"/>
                                  <w:vMerge w:val="restart"/>
                                  <w:tcBorders>
                                    <w:top w:val="single" w:sz="4" w:space="0" w:color="BFBFBF" w:themeColor="background1" w:themeShade="BF"/>
                                  </w:tcBorders>
                                  <w:vAlign w:val="center"/>
                                </w:tcPr>
                                <w:p w14:paraId="69EA6AED" w14:textId="77777777" w:rsidR="00E90BD8" w:rsidRPr="00C966A7" w:rsidRDefault="00E90BD8" w:rsidP="00E90BD8">
                                  <w:pPr>
                                    <w:pStyle w:val="Els-body-text"/>
                                    <w:jc w:val="right"/>
                                    <w:rPr>
                                      <w:sz w:val="16"/>
                                      <w:szCs w:val="16"/>
                                    </w:rPr>
                                  </w:pPr>
                                  <w:r w:rsidRPr="00C966A7">
                                    <w:rPr>
                                      <w:sz w:val="16"/>
                                      <w:szCs w:val="16"/>
                                    </w:rPr>
                                    <w:t>0.02</w:t>
                                  </w:r>
                                </w:p>
                              </w:tc>
                              <w:tc>
                                <w:tcPr>
                                  <w:tcW w:w="993" w:type="dxa"/>
                                  <w:vMerge w:val="restart"/>
                                  <w:tcBorders>
                                    <w:top w:val="single" w:sz="4" w:space="0" w:color="BFBFBF" w:themeColor="background1" w:themeShade="BF"/>
                                  </w:tcBorders>
                                  <w:vAlign w:val="center"/>
                                </w:tcPr>
                                <w:p w14:paraId="6114F1D8" w14:textId="77777777" w:rsidR="00E90BD8" w:rsidRPr="00C966A7" w:rsidRDefault="00E90BD8" w:rsidP="00E90BD8">
                                  <w:pPr>
                                    <w:pStyle w:val="Els-body-text"/>
                                    <w:jc w:val="right"/>
                                    <w:rPr>
                                      <w:sz w:val="16"/>
                                      <w:szCs w:val="16"/>
                                    </w:rPr>
                                  </w:pPr>
                                  <w:r w:rsidRPr="00C966A7">
                                    <w:rPr>
                                      <w:sz w:val="16"/>
                                      <w:szCs w:val="16"/>
                                    </w:rPr>
                                    <w:t>26</w:t>
                                  </w:r>
                                </w:p>
                              </w:tc>
                              <w:tc>
                                <w:tcPr>
                                  <w:tcW w:w="1411" w:type="dxa"/>
                                  <w:tcBorders>
                                    <w:top w:val="single" w:sz="4" w:space="0" w:color="BFBFBF" w:themeColor="background1" w:themeShade="BF"/>
                                  </w:tcBorders>
                                  <w:vAlign w:val="center"/>
                                </w:tcPr>
                                <w:p w14:paraId="7B8ECCF2" w14:textId="77777777" w:rsidR="00E90BD8" w:rsidRPr="00C966A7" w:rsidRDefault="00E90BD8" w:rsidP="00E90BD8">
                                  <w:pPr>
                                    <w:pStyle w:val="Els-body-text"/>
                                    <w:ind w:left="314" w:right="21"/>
                                    <w:jc w:val="left"/>
                                    <w:rPr>
                                      <w:sz w:val="16"/>
                                      <w:szCs w:val="16"/>
                                    </w:rPr>
                                  </w:pPr>
                                  <w:r w:rsidRPr="00C966A7">
                                    <w:rPr>
                                      <w:sz w:val="16"/>
                                      <w:szCs w:val="16"/>
                                    </w:rPr>
                                    <w:t>MC</w:t>
                                  </w:r>
                                </w:p>
                              </w:tc>
                              <w:tc>
                                <w:tcPr>
                                  <w:tcW w:w="979" w:type="dxa"/>
                                  <w:tcBorders>
                                    <w:top w:val="single" w:sz="4" w:space="0" w:color="BFBFBF" w:themeColor="background1" w:themeShade="BF"/>
                                  </w:tcBorders>
                                  <w:vAlign w:val="center"/>
                                </w:tcPr>
                                <w:p w14:paraId="30596C2E" w14:textId="77777777" w:rsidR="00E90BD8" w:rsidRPr="00C966A7" w:rsidRDefault="00E90BD8" w:rsidP="00E90BD8">
                                  <w:pPr>
                                    <w:pStyle w:val="Els-body-text"/>
                                    <w:jc w:val="right"/>
                                    <w:rPr>
                                      <w:sz w:val="16"/>
                                      <w:szCs w:val="16"/>
                                    </w:rPr>
                                  </w:pPr>
                                  <w:r w:rsidRPr="00C966A7">
                                    <w:rPr>
                                      <w:sz w:val="16"/>
                                      <w:szCs w:val="16"/>
                                    </w:rPr>
                                    <w:t>26</w:t>
                                  </w:r>
                                </w:p>
                              </w:tc>
                              <w:tc>
                                <w:tcPr>
                                  <w:tcW w:w="1094" w:type="dxa"/>
                                  <w:tcBorders>
                                    <w:top w:val="single" w:sz="4" w:space="0" w:color="BFBFBF" w:themeColor="background1" w:themeShade="BF"/>
                                  </w:tcBorders>
                                  <w:vAlign w:val="center"/>
                                </w:tcPr>
                                <w:p w14:paraId="7197FBBF" w14:textId="77777777" w:rsidR="00E90BD8" w:rsidRPr="00C966A7" w:rsidRDefault="00E90BD8" w:rsidP="00E90BD8">
                                  <w:pPr>
                                    <w:pStyle w:val="Els-body-text"/>
                                    <w:ind w:right="65"/>
                                    <w:jc w:val="right"/>
                                    <w:rPr>
                                      <w:sz w:val="16"/>
                                      <w:szCs w:val="16"/>
                                    </w:rPr>
                                  </w:pPr>
                                  <w:r w:rsidRPr="00C966A7">
                                    <w:rPr>
                                      <w:sz w:val="16"/>
                                      <w:szCs w:val="16"/>
                                    </w:rPr>
                                    <w:t>52</w:t>
                                  </w:r>
                                </w:p>
                              </w:tc>
                              <w:tc>
                                <w:tcPr>
                                  <w:tcW w:w="975" w:type="dxa"/>
                                  <w:tcBorders>
                                    <w:top w:val="single" w:sz="4" w:space="0" w:color="BFBFBF" w:themeColor="background1" w:themeShade="BF"/>
                                  </w:tcBorders>
                                </w:tcPr>
                                <w:p w14:paraId="6EA1C2D3" w14:textId="77777777" w:rsidR="00E90BD8" w:rsidRPr="00C966A7" w:rsidRDefault="00E90BD8" w:rsidP="00E90BD8">
                                  <w:pPr>
                                    <w:pStyle w:val="Els-body-text"/>
                                    <w:jc w:val="left"/>
                                    <w:rPr>
                                      <w:sz w:val="16"/>
                                      <w:szCs w:val="16"/>
                                    </w:rPr>
                                  </w:pPr>
                                  <w:r w:rsidRPr="00C966A7">
                                    <w:rPr>
                                      <w:sz w:val="16"/>
                                      <w:szCs w:val="16"/>
                                    </w:rPr>
                                    <w:t>103.0004</w:t>
                                  </w:r>
                                </w:p>
                              </w:tc>
                            </w:tr>
                            <w:tr w:rsidR="00E90BD8" w:rsidRPr="00C966A7" w14:paraId="3483EE49" w14:textId="77777777" w:rsidTr="00E90BD8">
                              <w:tc>
                                <w:tcPr>
                                  <w:tcW w:w="709" w:type="dxa"/>
                                  <w:vMerge/>
                                  <w:tcBorders>
                                    <w:bottom w:val="single" w:sz="4" w:space="0" w:color="auto"/>
                                  </w:tcBorders>
                                  <w:vAlign w:val="center"/>
                                </w:tcPr>
                                <w:p w14:paraId="1CE50B6B" w14:textId="77777777" w:rsidR="00E90BD8" w:rsidRPr="00C966A7" w:rsidRDefault="00E90BD8" w:rsidP="00E90BD8">
                                  <w:pPr>
                                    <w:pStyle w:val="Els-body-text"/>
                                    <w:jc w:val="left"/>
                                    <w:rPr>
                                      <w:sz w:val="16"/>
                                      <w:szCs w:val="16"/>
                                    </w:rPr>
                                  </w:pPr>
                                </w:p>
                              </w:tc>
                              <w:tc>
                                <w:tcPr>
                                  <w:tcW w:w="992" w:type="dxa"/>
                                  <w:vMerge/>
                                  <w:tcBorders>
                                    <w:bottom w:val="single" w:sz="4" w:space="0" w:color="auto"/>
                                  </w:tcBorders>
                                  <w:vAlign w:val="center"/>
                                </w:tcPr>
                                <w:p w14:paraId="19F3C05F" w14:textId="77777777" w:rsidR="00E90BD8" w:rsidRPr="00C966A7" w:rsidRDefault="00E90BD8" w:rsidP="00E90BD8">
                                  <w:pPr>
                                    <w:pStyle w:val="Els-body-text"/>
                                    <w:jc w:val="right"/>
                                    <w:rPr>
                                      <w:sz w:val="16"/>
                                      <w:szCs w:val="16"/>
                                    </w:rPr>
                                  </w:pPr>
                                </w:p>
                              </w:tc>
                              <w:tc>
                                <w:tcPr>
                                  <w:tcW w:w="993" w:type="dxa"/>
                                  <w:vMerge/>
                                  <w:tcBorders>
                                    <w:bottom w:val="single" w:sz="4" w:space="0" w:color="auto"/>
                                  </w:tcBorders>
                                  <w:vAlign w:val="center"/>
                                </w:tcPr>
                                <w:p w14:paraId="3727AE57" w14:textId="77777777" w:rsidR="00E90BD8" w:rsidRPr="00C966A7" w:rsidRDefault="00E90BD8" w:rsidP="00E90BD8">
                                  <w:pPr>
                                    <w:pStyle w:val="Els-body-text"/>
                                    <w:jc w:val="right"/>
                                    <w:rPr>
                                      <w:sz w:val="16"/>
                                      <w:szCs w:val="16"/>
                                    </w:rPr>
                                  </w:pPr>
                                </w:p>
                              </w:tc>
                              <w:tc>
                                <w:tcPr>
                                  <w:tcW w:w="1411" w:type="dxa"/>
                                  <w:tcBorders>
                                    <w:bottom w:val="single" w:sz="4" w:space="0" w:color="auto"/>
                                  </w:tcBorders>
                                  <w:vAlign w:val="center"/>
                                </w:tcPr>
                                <w:p w14:paraId="0858116E" w14:textId="77777777" w:rsidR="00E90BD8" w:rsidRPr="00C966A7" w:rsidRDefault="00E90BD8" w:rsidP="00E90BD8">
                                  <w:pPr>
                                    <w:pStyle w:val="Els-body-text"/>
                                    <w:ind w:left="314" w:right="21"/>
                                    <w:jc w:val="left"/>
                                    <w:rPr>
                                      <w:sz w:val="16"/>
                                      <w:szCs w:val="16"/>
                                    </w:rPr>
                                  </w:pPr>
                                  <w:proofErr w:type="spellStart"/>
                                  <w:r w:rsidRPr="00C966A7">
                                    <w:rPr>
                                      <w:sz w:val="16"/>
                                      <w:szCs w:val="16"/>
                                    </w:rPr>
                                    <w:t>DLog</w:t>
                                  </w:r>
                                  <w:proofErr w:type="spellEnd"/>
                                </w:p>
                              </w:tc>
                              <w:tc>
                                <w:tcPr>
                                  <w:tcW w:w="979" w:type="dxa"/>
                                  <w:tcBorders>
                                    <w:bottom w:val="single" w:sz="4" w:space="0" w:color="auto"/>
                                  </w:tcBorders>
                                  <w:vAlign w:val="center"/>
                                </w:tcPr>
                                <w:p w14:paraId="35A169ED" w14:textId="77777777" w:rsidR="00E90BD8" w:rsidRPr="00C966A7" w:rsidRDefault="00E90BD8" w:rsidP="00E90BD8">
                                  <w:pPr>
                                    <w:pStyle w:val="Els-body-text"/>
                                    <w:jc w:val="right"/>
                                    <w:rPr>
                                      <w:sz w:val="16"/>
                                      <w:szCs w:val="16"/>
                                    </w:rPr>
                                  </w:pPr>
                                  <w:r w:rsidRPr="00C966A7">
                                    <w:rPr>
                                      <w:sz w:val="16"/>
                                      <w:szCs w:val="16"/>
                                    </w:rPr>
                                    <w:t>8</w:t>
                                  </w:r>
                                </w:p>
                              </w:tc>
                              <w:tc>
                                <w:tcPr>
                                  <w:tcW w:w="1094" w:type="dxa"/>
                                  <w:tcBorders>
                                    <w:bottom w:val="single" w:sz="4" w:space="0" w:color="auto"/>
                                  </w:tcBorders>
                                  <w:vAlign w:val="center"/>
                                </w:tcPr>
                                <w:p w14:paraId="0C696F16" w14:textId="77777777" w:rsidR="00E90BD8" w:rsidRPr="00C966A7" w:rsidRDefault="00E90BD8" w:rsidP="00E90BD8">
                                  <w:pPr>
                                    <w:pStyle w:val="Els-body-text"/>
                                    <w:ind w:right="65"/>
                                    <w:jc w:val="right"/>
                                    <w:rPr>
                                      <w:sz w:val="16"/>
                                      <w:szCs w:val="16"/>
                                    </w:rPr>
                                  </w:pPr>
                                  <w:r w:rsidRPr="00C966A7">
                                    <w:rPr>
                                      <w:sz w:val="16"/>
                                      <w:szCs w:val="16"/>
                                    </w:rPr>
                                    <w:t>104</w:t>
                                  </w:r>
                                </w:p>
                              </w:tc>
                              <w:tc>
                                <w:tcPr>
                                  <w:tcW w:w="975" w:type="dxa"/>
                                  <w:tcBorders>
                                    <w:bottom w:val="single" w:sz="4" w:space="0" w:color="auto"/>
                                  </w:tcBorders>
                                </w:tcPr>
                                <w:p w14:paraId="43D74521" w14:textId="77777777" w:rsidR="00E90BD8" w:rsidRPr="00C966A7" w:rsidRDefault="00E90BD8" w:rsidP="00E90BD8">
                                  <w:pPr>
                                    <w:pStyle w:val="Els-body-text"/>
                                    <w:jc w:val="left"/>
                                    <w:rPr>
                                      <w:sz w:val="16"/>
                                      <w:szCs w:val="16"/>
                                    </w:rPr>
                                  </w:pPr>
                                  <w:r w:rsidRPr="00C966A7">
                                    <w:rPr>
                                      <w:sz w:val="16"/>
                                      <w:szCs w:val="16"/>
                                    </w:rPr>
                                    <w:t>416.1805</w:t>
                                  </w:r>
                                </w:p>
                              </w:tc>
                            </w:tr>
                            <w:tr w:rsidR="00E90BD8" w:rsidRPr="00C966A7" w14:paraId="43D3168A" w14:textId="77777777" w:rsidTr="00E90BD8">
                              <w:tc>
                                <w:tcPr>
                                  <w:tcW w:w="709" w:type="dxa"/>
                                  <w:vMerge w:val="restart"/>
                                  <w:tcBorders>
                                    <w:top w:val="single" w:sz="4" w:space="0" w:color="auto"/>
                                  </w:tcBorders>
                                  <w:vAlign w:val="center"/>
                                </w:tcPr>
                                <w:p w14:paraId="4459448E" w14:textId="77777777" w:rsidR="00E90BD8" w:rsidRPr="00C966A7" w:rsidRDefault="00E90BD8" w:rsidP="00E90BD8">
                                  <w:pPr>
                                    <w:pStyle w:val="Els-body-text"/>
                                    <w:jc w:val="left"/>
                                    <w:rPr>
                                      <w:sz w:val="16"/>
                                      <w:szCs w:val="16"/>
                                    </w:rPr>
                                  </w:pPr>
                                  <w:r w:rsidRPr="00C966A7">
                                    <w:rPr>
                                      <w:sz w:val="16"/>
                                      <w:szCs w:val="16"/>
                                    </w:rPr>
                                    <w:t>J1</w:t>
                                  </w:r>
                                </w:p>
                              </w:tc>
                              <w:tc>
                                <w:tcPr>
                                  <w:tcW w:w="992" w:type="dxa"/>
                                  <w:vMerge w:val="restart"/>
                                  <w:tcBorders>
                                    <w:top w:val="single" w:sz="4" w:space="0" w:color="auto"/>
                                  </w:tcBorders>
                                  <w:vAlign w:val="center"/>
                                </w:tcPr>
                                <w:p w14:paraId="2FA7D3DA" w14:textId="77777777" w:rsidR="00E90BD8" w:rsidRPr="00C966A7" w:rsidRDefault="00E90BD8" w:rsidP="00E90BD8">
                                  <w:pPr>
                                    <w:pStyle w:val="Els-body-text"/>
                                    <w:jc w:val="right"/>
                                    <w:rPr>
                                      <w:sz w:val="16"/>
                                      <w:szCs w:val="16"/>
                                    </w:rPr>
                                  </w:pPr>
                                  <w:r w:rsidRPr="00C966A7">
                                    <w:rPr>
                                      <w:sz w:val="16"/>
                                      <w:szCs w:val="16"/>
                                    </w:rPr>
                                    <w:t>0.08</w:t>
                                  </w:r>
                                </w:p>
                              </w:tc>
                              <w:tc>
                                <w:tcPr>
                                  <w:tcW w:w="993" w:type="dxa"/>
                                  <w:vMerge w:val="restart"/>
                                  <w:tcBorders>
                                    <w:top w:val="single" w:sz="4" w:space="0" w:color="auto"/>
                                  </w:tcBorders>
                                  <w:vAlign w:val="center"/>
                                </w:tcPr>
                                <w:p w14:paraId="54772AFC" w14:textId="77777777" w:rsidR="00E90BD8" w:rsidRPr="00C966A7" w:rsidRDefault="00E90BD8" w:rsidP="00E90BD8">
                                  <w:pPr>
                                    <w:pStyle w:val="Els-body-text"/>
                                    <w:jc w:val="right"/>
                                    <w:rPr>
                                      <w:sz w:val="16"/>
                                      <w:szCs w:val="16"/>
                                    </w:rPr>
                                  </w:pPr>
                                  <w:r w:rsidRPr="00C966A7">
                                    <w:rPr>
                                      <w:sz w:val="16"/>
                                      <w:szCs w:val="16"/>
                                    </w:rPr>
                                    <w:t>10</w:t>
                                  </w:r>
                                </w:p>
                              </w:tc>
                              <w:tc>
                                <w:tcPr>
                                  <w:tcW w:w="1411" w:type="dxa"/>
                                  <w:tcBorders>
                                    <w:top w:val="single" w:sz="4" w:space="0" w:color="auto"/>
                                  </w:tcBorders>
                                  <w:vAlign w:val="center"/>
                                </w:tcPr>
                                <w:p w14:paraId="7AB8E8C0" w14:textId="77777777" w:rsidR="00E90BD8" w:rsidRPr="00C966A7" w:rsidRDefault="00E90BD8" w:rsidP="00E90BD8">
                                  <w:pPr>
                                    <w:pStyle w:val="Els-body-text"/>
                                    <w:ind w:left="314" w:right="21"/>
                                    <w:jc w:val="left"/>
                                    <w:rPr>
                                      <w:sz w:val="16"/>
                                      <w:szCs w:val="16"/>
                                    </w:rPr>
                                  </w:pPr>
                                  <w:r w:rsidRPr="00C966A7">
                                    <w:rPr>
                                      <w:sz w:val="16"/>
                                      <w:szCs w:val="16"/>
                                    </w:rPr>
                                    <w:t>MC</w:t>
                                  </w:r>
                                </w:p>
                              </w:tc>
                              <w:tc>
                                <w:tcPr>
                                  <w:tcW w:w="979" w:type="dxa"/>
                                  <w:tcBorders>
                                    <w:top w:val="single" w:sz="4" w:space="0" w:color="auto"/>
                                  </w:tcBorders>
                                  <w:vAlign w:val="center"/>
                                </w:tcPr>
                                <w:p w14:paraId="22C5FA79" w14:textId="77777777" w:rsidR="00E90BD8" w:rsidRPr="00C966A7" w:rsidRDefault="00E90BD8" w:rsidP="00E90BD8">
                                  <w:pPr>
                                    <w:pStyle w:val="Els-body-text"/>
                                    <w:jc w:val="right"/>
                                    <w:rPr>
                                      <w:sz w:val="16"/>
                                      <w:szCs w:val="16"/>
                                    </w:rPr>
                                  </w:pPr>
                                  <w:r w:rsidRPr="00C966A7">
                                    <w:rPr>
                                      <w:sz w:val="16"/>
                                      <w:szCs w:val="16"/>
                                    </w:rPr>
                                    <w:t>10</w:t>
                                  </w:r>
                                </w:p>
                              </w:tc>
                              <w:tc>
                                <w:tcPr>
                                  <w:tcW w:w="1094" w:type="dxa"/>
                                  <w:tcBorders>
                                    <w:top w:val="single" w:sz="4" w:space="0" w:color="auto"/>
                                  </w:tcBorders>
                                  <w:vAlign w:val="center"/>
                                </w:tcPr>
                                <w:p w14:paraId="2026BD04" w14:textId="77777777" w:rsidR="00E90BD8" w:rsidRPr="00C966A7" w:rsidRDefault="00E90BD8" w:rsidP="00E90BD8">
                                  <w:pPr>
                                    <w:pStyle w:val="Els-body-text"/>
                                    <w:ind w:right="65"/>
                                    <w:jc w:val="right"/>
                                    <w:rPr>
                                      <w:sz w:val="16"/>
                                      <w:szCs w:val="16"/>
                                    </w:rPr>
                                  </w:pPr>
                                  <w:r w:rsidRPr="00C966A7">
                                    <w:rPr>
                                      <w:sz w:val="16"/>
                                      <w:szCs w:val="16"/>
                                    </w:rPr>
                                    <w:t>20</w:t>
                                  </w:r>
                                </w:p>
                              </w:tc>
                              <w:tc>
                                <w:tcPr>
                                  <w:tcW w:w="975" w:type="dxa"/>
                                  <w:tcBorders>
                                    <w:top w:val="single" w:sz="4" w:space="0" w:color="auto"/>
                                  </w:tcBorders>
                                </w:tcPr>
                                <w:p w14:paraId="092DF9C1" w14:textId="77777777" w:rsidR="00E90BD8" w:rsidRPr="00C966A7" w:rsidRDefault="00E90BD8" w:rsidP="00E90BD8">
                                  <w:pPr>
                                    <w:pStyle w:val="Els-body-text"/>
                                    <w:jc w:val="left"/>
                                    <w:rPr>
                                      <w:sz w:val="16"/>
                                      <w:szCs w:val="16"/>
                                    </w:rPr>
                                  </w:pPr>
                                  <w:r w:rsidRPr="00C966A7">
                                    <w:rPr>
                                      <w:sz w:val="16"/>
                                      <w:szCs w:val="16"/>
                                    </w:rPr>
                                    <w:t xml:space="preserve">  12.6132</w:t>
                                  </w:r>
                                </w:p>
                              </w:tc>
                            </w:tr>
                            <w:tr w:rsidR="00E90BD8" w:rsidRPr="00C966A7" w14:paraId="2AA67513" w14:textId="77777777" w:rsidTr="00E90BD8">
                              <w:tc>
                                <w:tcPr>
                                  <w:tcW w:w="709" w:type="dxa"/>
                                  <w:vMerge/>
                                  <w:vAlign w:val="center"/>
                                </w:tcPr>
                                <w:p w14:paraId="1414732B" w14:textId="77777777" w:rsidR="00E90BD8" w:rsidRPr="00C966A7" w:rsidRDefault="00E90BD8" w:rsidP="00E90BD8">
                                  <w:pPr>
                                    <w:pStyle w:val="Els-body-text"/>
                                    <w:jc w:val="left"/>
                                    <w:rPr>
                                      <w:sz w:val="16"/>
                                      <w:szCs w:val="16"/>
                                    </w:rPr>
                                  </w:pPr>
                                </w:p>
                              </w:tc>
                              <w:tc>
                                <w:tcPr>
                                  <w:tcW w:w="992" w:type="dxa"/>
                                  <w:vMerge/>
                                  <w:tcBorders>
                                    <w:bottom w:val="single" w:sz="4" w:space="0" w:color="BFBFBF" w:themeColor="background1" w:themeShade="BF"/>
                                  </w:tcBorders>
                                  <w:vAlign w:val="center"/>
                                </w:tcPr>
                                <w:p w14:paraId="6F92F396" w14:textId="77777777" w:rsidR="00E90BD8" w:rsidRPr="00C966A7" w:rsidRDefault="00E90BD8" w:rsidP="00E90BD8">
                                  <w:pPr>
                                    <w:pStyle w:val="Els-body-text"/>
                                    <w:jc w:val="right"/>
                                    <w:rPr>
                                      <w:sz w:val="16"/>
                                      <w:szCs w:val="16"/>
                                    </w:rPr>
                                  </w:pPr>
                                </w:p>
                              </w:tc>
                              <w:tc>
                                <w:tcPr>
                                  <w:tcW w:w="993" w:type="dxa"/>
                                  <w:vMerge/>
                                  <w:tcBorders>
                                    <w:bottom w:val="single" w:sz="4" w:space="0" w:color="BFBFBF" w:themeColor="background1" w:themeShade="BF"/>
                                  </w:tcBorders>
                                  <w:vAlign w:val="center"/>
                                </w:tcPr>
                                <w:p w14:paraId="7397BFD2" w14:textId="77777777" w:rsidR="00E90BD8" w:rsidRPr="00C966A7" w:rsidRDefault="00E90BD8" w:rsidP="00E90BD8">
                                  <w:pPr>
                                    <w:pStyle w:val="Els-body-text"/>
                                    <w:jc w:val="right"/>
                                    <w:rPr>
                                      <w:sz w:val="16"/>
                                      <w:szCs w:val="16"/>
                                    </w:rPr>
                                  </w:pPr>
                                </w:p>
                              </w:tc>
                              <w:tc>
                                <w:tcPr>
                                  <w:tcW w:w="1411" w:type="dxa"/>
                                  <w:tcBorders>
                                    <w:bottom w:val="single" w:sz="4" w:space="0" w:color="BFBFBF" w:themeColor="background1" w:themeShade="BF"/>
                                  </w:tcBorders>
                                  <w:vAlign w:val="center"/>
                                </w:tcPr>
                                <w:p w14:paraId="1FA6BEB9" w14:textId="77777777" w:rsidR="00E90BD8" w:rsidRPr="00C966A7" w:rsidRDefault="00E90BD8" w:rsidP="00E90BD8">
                                  <w:pPr>
                                    <w:pStyle w:val="Els-body-text"/>
                                    <w:ind w:left="314" w:right="21"/>
                                    <w:jc w:val="left"/>
                                    <w:rPr>
                                      <w:sz w:val="16"/>
                                      <w:szCs w:val="16"/>
                                    </w:rPr>
                                  </w:pPr>
                                  <w:r w:rsidRPr="00C966A7">
                                    <w:rPr>
                                      <w:sz w:val="16"/>
                                      <w:szCs w:val="16"/>
                                    </w:rPr>
                                    <w:t>Log</w:t>
                                  </w:r>
                                </w:p>
                              </w:tc>
                              <w:tc>
                                <w:tcPr>
                                  <w:tcW w:w="979" w:type="dxa"/>
                                  <w:tcBorders>
                                    <w:bottom w:val="single" w:sz="4" w:space="0" w:color="BFBFBF" w:themeColor="background1" w:themeShade="BF"/>
                                  </w:tcBorders>
                                  <w:vAlign w:val="center"/>
                                </w:tcPr>
                                <w:p w14:paraId="5AEF742E" w14:textId="77777777" w:rsidR="00E90BD8" w:rsidRPr="00C966A7" w:rsidRDefault="00E90BD8" w:rsidP="00E90BD8">
                                  <w:pPr>
                                    <w:pStyle w:val="Els-body-text"/>
                                    <w:jc w:val="right"/>
                                    <w:rPr>
                                      <w:sz w:val="16"/>
                                      <w:szCs w:val="16"/>
                                    </w:rPr>
                                  </w:pPr>
                                  <w:r w:rsidRPr="00C966A7">
                                    <w:rPr>
                                      <w:sz w:val="16"/>
                                      <w:szCs w:val="16"/>
                                    </w:rPr>
                                    <w:t>5</w:t>
                                  </w:r>
                                </w:p>
                              </w:tc>
                              <w:tc>
                                <w:tcPr>
                                  <w:tcW w:w="1094" w:type="dxa"/>
                                  <w:tcBorders>
                                    <w:bottom w:val="single" w:sz="4" w:space="0" w:color="BFBFBF" w:themeColor="background1" w:themeShade="BF"/>
                                  </w:tcBorders>
                                  <w:vAlign w:val="center"/>
                                </w:tcPr>
                                <w:p w14:paraId="2F48F2A9" w14:textId="77777777" w:rsidR="00E90BD8" w:rsidRPr="00C966A7" w:rsidRDefault="00E90BD8" w:rsidP="00E90BD8">
                                  <w:pPr>
                                    <w:pStyle w:val="Els-body-text"/>
                                    <w:ind w:right="65"/>
                                    <w:jc w:val="right"/>
                                    <w:rPr>
                                      <w:sz w:val="16"/>
                                      <w:szCs w:val="16"/>
                                    </w:rPr>
                                  </w:pPr>
                                  <w:r w:rsidRPr="00C966A7">
                                    <w:rPr>
                                      <w:sz w:val="16"/>
                                      <w:szCs w:val="16"/>
                                    </w:rPr>
                                    <w:t>14</w:t>
                                  </w:r>
                                </w:p>
                              </w:tc>
                              <w:tc>
                                <w:tcPr>
                                  <w:tcW w:w="975" w:type="dxa"/>
                                  <w:tcBorders>
                                    <w:bottom w:val="single" w:sz="4" w:space="0" w:color="BFBFBF" w:themeColor="background1" w:themeShade="BF"/>
                                  </w:tcBorders>
                                </w:tcPr>
                                <w:p w14:paraId="1C921118" w14:textId="77777777" w:rsidR="00E90BD8" w:rsidRPr="00C966A7" w:rsidRDefault="00E90BD8" w:rsidP="00E90BD8">
                                  <w:pPr>
                                    <w:pStyle w:val="Els-body-text"/>
                                    <w:jc w:val="left"/>
                                    <w:rPr>
                                      <w:sz w:val="16"/>
                                      <w:szCs w:val="16"/>
                                    </w:rPr>
                                  </w:pPr>
                                  <w:r w:rsidRPr="00C966A7">
                                    <w:rPr>
                                      <w:sz w:val="16"/>
                                      <w:szCs w:val="16"/>
                                    </w:rPr>
                                    <w:t xml:space="preserve">    4.4169</w:t>
                                  </w:r>
                                </w:p>
                              </w:tc>
                            </w:tr>
                            <w:tr w:rsidR="00E90BD8" w:rsidRPr="00C966A7" w14:paraId="320CA55C" w14:textId="77777777" w:rsidTr="00E90BD8">
                              <w:tc>
                                <w:tcPr>
                                  <w:tcW w:w="709" w:type="dxa"/>
                                  <w:vMerge/>
                                  <w:vAlign w:val="center"/>
                                </w:tcPr>
                                <w:p w14:paraId="4EE62BF3" w14:textId="77777777" w:rsidR="00E90BD8" w:rsidRPr="00C966A7" w:rsidRDefault="00E90BD8" w:rsidP="00E90BD8">
                                  <w:pPr>
                                    <w:pStyle w:val="Els-body-text"/>
                                    <w:jc w:val="left"/>
                                    <w:rPr>
                                      <w:sz w:val="16"/>
                                      <w:szCs w:val="16"/>
                                    </w:rPr>
                                  </w:pPr>
                                </w:p>
                              </w:tc>
                              <w:tc>
                                <w:tcPr>
                                  <w:tcW w:w="992" w:type="dxa"/>
                                  <w:vMerge w:val="restart"/>
                                  <w:tcBorders>
                                    <w:top w:val="single" w:sz="4" w:space="0" w:color="BFBFBF" w:themeColor="background1" w:themeShade="BF"/>
                                  </w:tcBorders>
                                  <w:vAlign w:val="center"/>
                                </w:tcPr>
                                <w:p w14:paraId="6F30DF25" w14:textId="77777777" w:rsidR="00E90BD8" w:rsidRPr="00C966A7" w:rsidRDefault="00E90BD8" w:rsidP="00E90BD8">
                                  <w:pPr>
                                    <w:pStyle w:val="Els-body-text"/>
                                    <w:jc w:val="right"/>
                                    <w:rPr>
                                      <w:sz w:val="16"/>
                                      <w:szCs w:val="16"/>
                                    </w:rPr>
                                  </w:pPr>
                                  <w:r w:rsidRPr="00C966A7">
                                    <w:rPr>
                                      <w:sz w:val="16"/>
                                      <w:szCs w:val="16"/>
                                    </w:rPr>
                                    <w:t>0.04</w:t>
                                  </w:r>
                                </w:p>
                              </w:tc>
                              <w:tc>
                                <w:tcPr>
                                  <w:tcW w:w="993" w:type="dxa"/>
                                  <w:vMerge w:val="restart"/>
                                  <w:tcBorders>
                                    <w:top w:val="single" w:sz="4" w:space="0" w:color="BFBFBF" w:themeColor="background1" w:themeShade="BF"/>
                                  </w:tcBorders>
                                  <w:vAlign w:val="center"/>
                                </w:tcPr>
                                <w:p w14:paraId="40ED6E6D" w14:textId="77777777" w:rsidR="00E90BD8" w:rsidRPr="00C966A7" w:rsidRDefault="00E90BD8" w:rsidP="00E90BD8">
                                  <w:pPr>
                                    <w:pStyle w:val="Els-body-text"/>
                                    <w:jc w:val="right"/>
                                    <w:rPr>
                                      <w:sz w:val="16"/>
                                      <w:szCs w:val="16"/>
                                    </w:rPr>
                                  </w:pPr>
                                  <w:r w:rsidRPr="00C966A7">
                                    <w:rPr>
                                      <w:sz w:val="16"/>
                                      <w:szCs w:val="16"/>
                                    </w:rPr>
                                    <w:t>20</w:t>
                                  </w:r>
                                </w:p>
                              </w:tc>
                              <w:tc>
                                <w:tcPr>
                                  <w:tcW w:w="1411" w:type="dxa"/>
                                  <w:tcBorders>
                                    <w:top w:val="single" w:sz="4" w:space="0" w:color="BFBFBF" w:themeColor="background1" w:themeShade="BF"/>
                                  </w:tcBorders>
                                  <w:vAlign w:val="center"/>
                                </w:tcPr>
                                <w:p w14:paraId="6FB2194C" w14:textId="77777777" w:rsidR="00E90BD8" w:rsidRPr="00C966A7" w:rsidRDefault="00E90BD8" w:rsidP="00E90BD8">
                                  <w:pPr>
                                    <w:pStyle w:val="Els-body-text"/>
                                    <w:ind w:left="314" w:right="21"/>
                                    <w:jc w:val="left"/>
                                    <w:rPr>
                                      <w:sz w:val="16"/>
                                      <w:szCs w:val="16"/>
                                    </w:rPr>
                                  </w:pPr>
                                  <w:r w:rsidRPr="00C966A7">
                                    <w:rPr>
                                      <w:sz w:val="16"/>
                                      <w:szCs w:val="16"/>
                                    </w:rPr>
                                    <w:t>MC</w:t>
                                  </w:r>
                                </w:p>
                              </w:tc>
                              <w:tc>
                                <w:tcPr>
                                  <w:tcW w:w="979" w:type="dxa"/>
                                  <w:tcBorders>
                                    <w:top w:val="single" w:sz="4" w:space="0" w:color="BFBFBF" w:themeColor="background1" w:themeShade="BF"/>
                                  </w:tcBorders>
                                  <w:vAlign w:val="center"/>
                                </w:tcPr>
                                <w:p w14:paraId="1E816050" w14:textId="77777777" w:rsidR="00E90BD8" w:rsidRPr="00C966A7" w:rsidRDefault="00E90BD8" w:rsidP="00E90BD8">
                                  <w:pPr>
                                    <w:pStyle w:val="Els-body-text"/>
                                    <w:jc w:val="right"/>
                                    <w:rPr>
                                      <w:sz w:val="16"/>
                                      <w:szCs w:val="16"/>
                                    </w:rPr>
                                  </w:pPr>
                                  <w:r w:rsidRPr="00C966A7">
                                    <w:rPr>
                                      <w:sz w:val="16"/>
                                      <w:szCs w:val="16"/>
                                    </w:rPr>
                                    <w:t>20</w:t>
                                  </w:r>
                                </w:p>
                              </w:tc>
                              <w:tc>
                                <w:tcPr>
                                  <w:tcW w:w="1094" w:type="dxa"/>
                                  <w:tcBorders>
                                    <w:top w:val="single" w:sz="4" w:space="0" w:color="BFBFBF" w:themeColor="background1" w:themeShade="BF"/>
                                  </w:tcBorders>
                                  <w:vAlign w:val="center"/>
                                </w:tcPr>
                                <w:p w14:paraId="64589F86" w14:textId="77777777" w:rsidR="00E90BD8" w:rsidRPr="00C966A7" w:rsidRDefault="00E90BD8" w:rsidP="00E90BD8">
                                  <w:pPr>
                                    <w:pStyle w:val="Els-body-text"/>
                                    <w:ind w:right="65"/>
                                    <w:jc w:val="right"/>
                                    <w:rPr>
                                      <w:sz w:val="16"/>
                                      <w:szCs w:val="16"/>
                                    </w:rPr>
                                  </w:pPr>
                                  <w:r w:rsidRPr="00C966A7">
                                    <w:rPr>
                                      <w:sz w:val="16"/>
                                      <w:szCs w:val="16"/>
                                    </w:rPr>
                                    <w:t>40</w:t>
                                  </w:r>
                                </w:p>
                              </w:tc>
                              <w:tc>
                                <w:tcPr>
                                  <w:tcW w:w="975" w:type="dxa"/>
                                  <w:tcBorders>
                                    <w:top w:val="single" w:sz="4" w:space="0" w:color="BFBFBF" w:themeColor="background1" w:themeShade="BF"/>
                                  </w:tcBorders>
                                </w:tcPr>
                                <w:p w14:paraId="36ECB5F1" w14:textId="77777777" w:rsidR="00E90BD8" w:rsidRPr="00C966A7" w:rsidRDefault="00E90BD8" w:rsidP="00E90BD8">
                                  <w:pPr>
                                    <w:pStyle w:val="Els-body-text"/>
                                    <w:jc w:val="left"/>
                                    <w:rPr>
                                      <w:sz w:val="16"/>
                                      <w:szCs w:val="16"/>
                                    </w:rPr>
                                  </w:pPr>
                                  <w:r w:rsidRPr="00C966A7">
                                    <w:rPr>
                                      <w:sz w:val="16"/>
                                      <w:szCs w:val="16"/>
                                    </w:rPr>
                                    <w:t>131.5463</w:t>
                                  </w:r>
                                </w:p>
                              </w:tc>
                            </w:tr>
                            <w:tr w:rsidR="00E90BD8" w:rsidRPr="00C966A7" w14:paraId="2E39FA8A" w14:textId="77777777" w:rsidTr="00E90BD8">
                              <w:tc>
                                <w:tcPr>
                                  <w:tcW w:w="709" w:type="dxa"/>
                                  <w:vMerge/>
                                  <w:vAlign w:val="center"/>
                                </w:tcPr>
                                <w:p w14:paraId="2A3086DA" w14:textId="77777777" w:rsidR="00E90BD8" w:rsidRPr="00C966A7" w:rsidRDefault="00E90BD8" w:rsidP="00E90BD8">
                                  <w:pPr>
                                    <w:pStyle w:val="Els-body-text"/>
                                    <w:jc w:val="left"/>
                                    <w:rPr>
                                      <w:sz w:val="16"/>
                                      <w:szCs w:val="16"/>
                                    </w:rPr>
                                  </w:pPr>
                                </w:p>
                              </w:tc>
                              <w:tc>
                                <w:tcPr>
                                  <w:tcW w:w="992" w:type="dxa"/>
                                  <w:vMerge/>
                                  <w:tcBorders>
                                    <w:bottom w:val="single" w:sz="4" w:space="0" w:color="BFBFBF" w:themeColor="background1" w:themeShade="BF"/>
                                  </w:tcBorders>
                                  <w:vAlign w:val="center"/>
                                </w:tcPr>
                                <w:p w14:paraId="22B2172A" w14:textId="77777777" w:rsidR="00E90BD8" w:rsidRPr="00C966A7" w:rsidRDefault="00E90BD8" w:rsidP="00E90BD8">
                                  <w:pPr>
                                    <w:pStyle w:val="Els-body-text"/>
                                    <w:jc w:val="right"/>
                                    <w:rPr>
                                      <w:sz w:val="16"/>
                                      <w:szCs w:val="16"/>
                                    </w:rPr>
                                  </w:pPr>
                                </w:p>
                              </w:tc>
                              <w:tc>
                                <w:tcPr>
                                  <w:tcW w:w="993" w:type="dxa"/>
                                  <w:vMerge/>
                                  <w:tcBorders>
                                    <w:bottom w:val="single" w:sz="4" w:space="0" w:color="BFBFBF" w:themeColor="background1" w:themeShade="BF"/>
                                  </w:tcBorders>
                                  <w:vAlign w:val="center"/>
                                </w:tcPr>
                                <w:p w14:paraId="252F620D" w14:textId="77777777" w:rsidR="00E90BD8" w:rsidRPr="00C966A7" w:rsidRDefault="00E90BD8" w:rsidP="00E90BD8">
                                  <w:pPr>
                                    <w:pStyle w:val="Els-body-text"/>
                                    <w:jc w:val="right"/>
                                    <w:rPr>
                                      <w:sz w:val="16"/>
                                      <w:szCs w:val="16"/>
                                    </w:rPr>
                                  </w:pPr>
                                </w:p>
                              </w:tc>
                              <w:tc>
                                <w:tcPr>
                                  <w:tcW w:w="1411" w:type="dxa"/>
                                  <w:tcBorders>
                                    <w:bottom w:val="single" w:sz="4" w:space="0" w:color="BFBFBF" w:themeColor="background1" w:themeShade="BF"/>
                                  </w:tcBorders>
                                  <w:vAlign w:val="center"/>
                                </w:tcPr>
                                <w:p w14:paraId="25D1649E" w14:textId="77777777" w:rsidR="00E90BD8" w:rsidRPr="00C966A7" w:rsidRDefault="00E90BD8" w:rsidP="00E90BD8">
                                  <w:pPr>
                                    <w:pStyle w:val="Els-body-text"/>
                                    <w:ind w:left="314" w:right="21"/>
                                    <w:jc w:val="left"/>
                                    <w:rPr>
                                      <w:sz w:val="16"/>
                                      <w:szCs w:val="16"/>
                                    </w:rPr>
                                  </w:pPr>
                                  <w:r w:rsidRPr="00C966A7">
                                    <w:rPr>
                                      <w:sz w:val="16"/>
                                      <w:szCs w:val="16"/>
                                    </w:rPr>
                                    <w:t>Log</w:t>
                                  </w:r>
                                </w:p>
                              </w:tc>
                              <w:tc>
                                <w:tcPr>
                                  <w:tcW w:w="979" w:type="dxa"/>
                                  <w:tcBorders>
                                    <w:bottom w:val="single" w:sz="4" w:space="0" w:color="BFBFBF" w:themeColor="background1" w:themeShade="BF"/>
                                  </w:tcBorders>
                                  <w:vAlign w:val="center"/>
                                </w:tcPr>
                                <w:p w14:paraId="6D0DB758" w14:textId="77777777" w:rsidR="00E90BD8" w:rsidRPr="00C966A7" w:rsidRDefault="00E90BD8" w:rsidP="00E90BD8">
                                  <w:pPr>
                                    <w:pStyle w:val="Els-body-text"/>
                                    <w:jc w:val="right"/>
                                    <w:rPr>
                                      <w:sz w:val="16"/>
                                      <w:szCs w:val="16"/>
                                    </w:rPr>
                                  </w:pPr>
                                  <w:r w:rsidRPr="00C966A7">
                                    <w:rPr>
                                      <w:sz w:val="16"/>
                                      <w:szCs w:val="16"/>
                                    </w:rPr>
                                    <w:t>7</w:t>
                                  </w:r>
                                </w:p>
                              </w:tc>
                              <w:tc>
                                <w:tcPr>
                                  <w:tcW w:w="1094" w:type="dxa"/>
                                  <w:tcBorders>
                                    <w:bottom w:val="single" w:sz="4" w:space="0" w:color="BFBFBF" w:themeColor="background1" w:themeShade="BF"/>
                                  </w:tcBorders>
                                  <w:vAlign w:val="center"/>
                                </w:tcPr>
                                <w:p w14:paraId="423FA2C7" w14:textId="77777777" w:rsidR="00E90BD8" w:rsidRPr="00C966A7" w:rsidRDefault="00E90BD8" w:rsidP="00E90BD8">
                                  <w:pPr>
                                    <w:pStyle w:val="Els-body-text"/>
                                    <w:ind w:right="65"/>
                                    <w:jc w:val="right"/>
                                    <w:rPr>
                                      <w:sz w:val="16"/>
                                      <w:szCs w:val="16"/>
                                    </w:rPr>
                                  </w:pPr>
                                  <w:r w:rsidRPr="00C966A7">
                                    <w:rPr>
                                      <w:sz w:val="16"/>
                                      <w:szCs w:val="16"/>
                                    </w:rPr>
                                    <w:t>22</w:t>
                                  </w:r>
                                </w:p>
                              </w:tc>
                              <w:tc>
                                <w:tcPr>
                                  <w:tcW w:w="975" w:type="dxa"/>
                                  <w:tcBorders>
                                    <w:bottom w:val="single" w:sz="4" w:space="0" w:color="BFBFBF" w:themeColor="background1" w:themeShade="BF"/>
                                  </w:tcBorders>
                                </w:tcPr>
                                <w:p w14:paraId="1E549738" w14:textId="77777777" w:rsidR="00E90BD8" w:rsidRPr="001265A8" w:rsidRDefault="00E90BD8" w:rsidP="00E90BD8">
                                  <w:pPr>
                                    <w:pStyle w:val="Els-body-text"/>
                                    <w:jc w:val="left"/>
                                    <w:rPr>
                                      <w:b/>
                                      <w:sz w:val="16"/>
                                      <w:szCs w:val="16"/>
                                    </w:rPr>
                                  </w:pPr>
                                  <w:r w:rsidRPr="00C966A7">
                                    <w:rPr>
                                      <w:sz w:val="16"/>
                                      <w:szCs w:val="16"/>
                                    </w:rPr>
                                    <w:t xml:space="preserve">    </w:t>
                                  </w:r>
                                  <w:r w:rsidRPr="001265A8">
                                    <w:rPr>
                                      <w:b/>
                                      <w:sz w:val="16"/>
                                      <w:szCs w:val="16"/>
                                    </w:rPr>
                                    <w:t>5.7963</w:t>
                                  </w:r>
                                </w:p>
                              </w:tc>
                            </w:tr>
                            <w:tr w:rsidR="00E90BD8" w:rsidRPr="00C966A7" w14:paraId="438B1AB6" w14:textId="77777777" w:rsidTr="00E90BD8">
                              <w:tc>
                                <w:tcPr>
                                  <w:tcW w:w="709" w:type="dxa"/>
                                  <w:vMerge/>
                                  <w:vAlign w:val="center"/>
                                </w:tcPr>
                                <w:p w14:paraId="014D46A5" w14:textId="77777777" w:rsidR="00E90BD8" w:rsidRPr="00C966A7" w:rsidRDefault="00E90BD8" w:rsidP="00E90BD8">
                                  <w:pPr>
                                    <w:pStyle w:val="Els-body-text"/>
                                    <w:jc w:val="left"/>
                                    <w:rPr>
                                      <w:sz w:val="16"/>
                                      <w:szCs w:val="16"/>
                                    </w:rPr>
                                  </w:pPr>
                                </w:p>
                              </w:tc>
                              <w:tc>
                                <w:tcPr>
                                  <w:tcW w:w="992" w:type="dxa"/>
                                  <w:vMerge w:val="restart"/>
                                  <w:tcBorders>
                                    <w:top w:val="single" w:sz="4" w:space="0" w:color="BFBFBF" w:themeColor="background1" w:themeShade="BF"/>
                                  </w:tcBorders>
                                  <w:vAlign w:val="center"/>
                                </w:tcPr>
                                <w:p w14:paraId="0C9BD880" w14:textId="77777777" w:rsidR="00E90BD8" w:rsidRPr="00C966A7" w:rsidRDefault="00E90BD8" w:rsidP="00E90BD8">
                                  <w:pPr>
                                    <w:pStyle w:val="Els-body-text"/>
                                    <w:jc w:val="right"/>
                                    <w:rPr>
                                      <w:sz w:val="16"/>
                                      <w:szCs w:val="16"/>
                                    </w:rPr>
                                  </w:pPr>
                                  <w:r w:rsidRPr="00C966A7">
                                    <w:rPr>
                                      <w:sz w:val="16"/>
                                      <w:szCs w:val="16"/>
                                    </w:rPr>
                                    <w:t>0.02</w:t>
                                  </w:r>
                                </w:p>
                              </w:tc>
                              <w:tc>
                                <w:tcPr>
                                  <w:tcW w:w="993" w:type="dxa"/>
                                  <w:vMerge w:val="restart"/>
                                  <w:tcBorders>
                                    <w:top w:val="single" w:sz="4" w:space="0" w:color="BFBFBF" w:themeColor="background1" w:themeShade="BF"/>
                                  </w:tcBorders>
                                  <w:vAlign w:val="center"/>
                                </w:tcPr>
                                <w:p w14:paraId="51CD4E96" w14:textId="77777777" w:rsidR="00E90BD8" w:rsidRPr="00C966A7" w:rsidRDefault="00E90BD8" w:rsidP="00E90BD8">
                                  <w:pPr>
                                    <w:pStyle w:val="Els-body-text"/>
                                    <w:jc w:val="right"/>
                                    <w:rPr>
                                      <w:sz w:val="16"/>
                                      <w:szCs w:val="16"/>
                                    </w:rPr>
                                  </w:pPr>
                                  <w:r w:rsidRPr="00C966A7">
                                    <w:rPr>
                                      <w:sz w:val="16"/>
                                      <w:szCs w:val="16"/>
                                    </w:rPr>
                                    <w:t>32</w:t>
                                  </w:r>
                                </w:p>
                              </w:tc>
                              <w:tc>
                                <w:tcPr>
                                  <w:tcW w:w="1411" w:type="dxa"/>
                                  <w:tcBorders>
                                    <w:top w:val="single" w:sz="4" w:space="0" w:color="BFBFBF" w:themeColor="background1" w:themeShade="BF"/>
                                  </w:tcBorders>
                                  <w:vAlign w:val="center"/>
                                </w:tcPr>
                                <w:p w14:paraId="4C4CBCA7" w14:textId="77777777" w:rsidR="00E90BD8" w:rsidRPr="00C966A7" w:rsidRDefault="00E90BD8" w:rsidP="00E90BD8">
                                  <w:pPr>
                                    <w:pStyle w:val="Els-body-text"/>
                                    <w:ind w:left="314" w:right="21"/>
                                    <w:jc w:val="left"/>
                                    <w:rPr>
                                      <w:sz w:val="16"/>
                                      <w:szCs w:val="16"/>
                                    </w:rPr>
                                  </w:pPr>
                                  <w:r w:rsidRPr="00C966A7">
                                    <w:rPr>
                                      <w:sz w:val="16"/>
                                      <w:szCs w:val="16"/>
                                    </w:rPr>
                                    <w:t>MC</w:t>
                                  </w:r>
                                </w:p>
                              </w:tc>
                              <w:tc>
                                <w:tcPr>
                                  <w:tcW w:w="979" w:type="dxa"/>
                                  <w:tcBorders>
                                    <w:top w:val="single" w:sz="4" w:space="0" w:color="BFBFBF" w:themeColor="background1" w:themeShade="BF"/>
                                  </w:tcBorders>
                                  <w:vAlign w:val="center"/>
                                </w:tcPr>
                                <w:p w14:paraId="36EE20E5" w14:textId="77777777" w:rsidR="00E90BD8" w:rsidRPr="00C966A7" w:rsidRDefault="00E90BD8" w:rsidP="00E90BD8">
                                  <w:pPr>
                                    <w:pStyle w:val="Els-body-text"/>
                                    <w:jc w:val="right"/>
                                    <w:rPr>
                                      <w:sz w:val="16"/>
                                      <w:szCs w:val="16"/>
                                    </w:rPr>
                                  </w:pPr>
                                  <w:r w:rsidRPr="00C966A7">
                                    <w:rPr>
                                      <w:sz w:val="16"/>
                                      <w:szCs w:val="16"/>
                                    </w:rPr>
                                    <w:t>32</w:t>
                                  </w:r>
                                </w:p>
                              </w:tc>
                              <w:tc>
                                <w:tcPr>
                                  <w:tcW w:w="1094" w:type="dxa"/>
                                  <w:tcBorders>
                                    <w:top w:val="single" w:sz="4" w:space="0" w:color="BFBFBF" w:themeColor="background1" w:themeShade="BF"/>
                                  </w:tcBorders>
                                  <w:vAlign w:val="center"/>
                                </w:tcPr>
                                <w:p w14:paraId="6870BCF1" w14:textId="77777777" w:rsidR="00E90BD8" w:rsidRPr="00C966A7" w:rsidRDefault="00E90BD8" w:rsidP="00E90BD8">
                                  <w:pPr>
                                    <w:pStyle w:val="Els-body-text"/>
                                    <w:ind w:right="65"/>
                                    <w:jc w:val="right"/>
                                    <w:rPr>
                                      <w:sz w:val="16"/>
                                      <w:szCs w:val="16"/>
                                    </w:rPr>
                                  </w:pPr>
                                  <w:r w:rsidRPr="00C966A7">
                                    <w:rPr>
                                      <w:sz w:val="16"/>
                                      <w:szCs w:val="16"/>
                                    </w:rPr>
                                    <w:t>64</w:t>
                                  </w:r>
                                </w:p>
                              </w:tc>
                              <w:tc>
                                <w:tcPr>
                                  <w:tcW w:w="975" w:type="dxa"/>
                                  <w:tcBorders>
                                    <w:top w:val="single" w:sz="4" w:space="0" w:color="BFBFBF" w:themeColor="background1" w:themeShade="BF"/>
                                  </w:tcBorders>
                                </w:tcPr>
                                <w:p w14:paraId="480D5BE4" w14:textId="77777777" w:rsidR="00E90BD8" w:rsidRPr="00C966A7" w:rsidRDefault="00E90BD8" w:rsidP="00E90BD8">
                                  <w:pPr>
                                    <w:pStyle w:val="Els-body-text"/>
                                    <w:jc w:val="left"/>
                                    <w:rPr>
                                      <w:sz w:val="16"/>
                                      <w:szCs w:val="16"/>
                                    </w:rPr>
                                  </w:pPr>
                                  <w:r w:rsidRPr="00C966A7">
                                    <w:rPr>
                                      <w:sz w:val="16"/>
                                      <w:szCs w:val="16"/>
                                    </w:rPr>
                                    <w:t>551.9540</w:t>
                                  </w:r>
                                </w:p>
                              </w:tc>
                            </w:tr>
                            <w:tr w:rsidR="00E90BD8" w:rsidRPr="00C966A7" w14:paraId="3EA9CC1D" w14:textId="77777777" w:rsidTr="00E90BD8">
                              <w:tc>
                                <w:tcPr>
                                  <w:tcW w:w="709" w:type="dxa"/>
                                  <w:vMerge/>
                                  <w:tcBorders>
                                    <w:bottom w:val="single" w:sz="8" w:space="0" w:color="auto"/>
                                  </w:tcBorders>
                                  <w:vAlign w:val="center"/>
                                </w:tcPr>
                                <w:p w14:paraId="4A8C8CA3" w14:textId="77777777" w:rsidR="00E90BD8" w:rsidRPr="00C966A7" w:rsidRDefault="00E90BD8" w:rsidP="00E90BD8">
                                  <w:pPr>
                                    <w:pStyle w:val="Els-body-text"/>
                                    <w:jc w:val="left"/>
                                    <w:rPr>
                                      <w:sz w:val="16"/>
                                      <w:szCs w:val="16"/>
                                    </w:rPr>
                                  </w:pPr>
                                </w:p>
                              </w:tc>
                              <w:tc>
                                <w:tcPr>
                                  <w:tcW w:w="992" w:type="dxa"/>
                                  <w:vMerge/>
                                  <w:tcBorders>
                                    <w:bottom w:val="single" w:sz="8" w:space="0" w:color="auto"/>
                                  </w:tcBorders>
                                  <w:vAlign w:val="center"/>
                                </w:tcPr>
                                <w:p w14:paraId="0CFC1EDC" w14:textId="77777777" w:rsidR="00E90BD8" w:rsidRPr="00C966A7" w:rsidRDefault="00E90BD8" w:rsidP="00E90BD8">
                                  <w:pPr>
                                    <w:pStyle w:val="Els-body-text"/>
                                    <w:jc w:val="left"/>
                                    <w:rPr>
                                      <w:sz w:val="16"/>
                                      <w:szCs w:val="16"/>
                                    </w:rPr>
                                  </w:pPr>
                                </w:p>
                              </w:tc>
                              <w:tc>
                                <w:tcPr>
                                  <w:tcW w:w="993" w:type="dxa"/>
                                  <w:vMerge/>
                                  <w:tcBorders>
                                    <w:bottom w:val="single" w:sz="8" w:space="0" w:color="auto"/>
                                  </w:tcBorders>
                                  <w:vAlign w:val="center"/>
                                </w:tcPr>
                                <w:p w14:paraId="3F38A900" w14:textId="77777777" w:rsidR="00E90BD8" w:rsidRPr="00C966A7" w:rsidRDefault="00E90BD8" w:rsidP="00E90BD8">
                                  <w:pPr>
                                    <w:pStyle w:val="Els-body-text"/>
                                    <w:jc w:val="left"/>
                                    <w:rPr>
                                      <w:sz w:val="16"/>
                                      <w:szCs w:val="16"/>
                                    </w:rPr>
                                  </w:pPr>
                                </w:p>
                              </w:tc>
                              <w:tc>
                                <w:tcPr>
                                  <w:tcW w:w="1411" w:type="dxa"/>
                                  <w:tcBorders>
                                    <w:bottom w:val="single" w:sz="8" w:space="0" w:color="auto"/>
                                  </w:tcBorders>
                                  <w:vAlign w:val="center"/>
                                </w:tcPr>
                                <w:p w14:paraId="7BB83EFC" w14:textId="77777777" w:rsidR="00E90BD8" w:rsidRPr="00C966A7" w:rsidRDefault="00E90BD8" w:rsidP="00E90BD8">
                                  <w:pPr>
                                    <w:pStyle w:val="Els-body-text"/>
                                    <w:ind w:left="314" w:right="21"/>
                                    <w:jc w:val="left"/>
                                    <w:rPr>
                                      <w:sz w:val="16"/>
                                      <w:szCs w:val="16"/>
                                    </w:rPr>
                                  </w:pPr>
                                  <w:r w:rsidRPr="00C966A7">
                                    <w:rPr>
                                      <w:sz w:val="16"/>
                                      <w:szCs w:val="16"/>
                                    </w:rPr>
                                    <w:t>Log</w:t>
                                  </w:r>
                                </w:p>
                              </w:tc>
                              <w:tc>
                                <w:tcPr>
                                  <w:tcW w:w="979" w:type="dxa"/>
                                  <w:tcBorders>
                                    <w:bottom w:val="single" w:sz="8" w:space="0" w:color="auto"/>
                                  </w:tcBorders>
                                  <w:vAlign w:val="center"/>
                                </w:tcPr>
                                <w:p w14:paraId="66554F84" w14:textId="77777777" w:rsidR="00E90BD8" w:rsidRPr="00C966A7" w:rsidRDefault="00E90BD8" w:rsidP="00E90BD8">
                                  <w:pPr>
                                    <w:pStyle w:val="Els-body-text"/>
                                    <w:jc w:val="right"/>
                                    <w:rPr>
                                      <w:sz w:val="16"/>
                                      <w:szCs w:val="16"/>
                                    </w:rPr>
                                  </w:pPr>
                                  <w:r w:rsidRPr="00C966A7">
                                    <w:rPr>
                                      <w:sz w:val="16"/>
                                      <w:szCs w:val="16"/>
                                    </w:rPr>
                                    <w:t>8</w:t>
                                  </w:r>
                                </w:p>
                              </w:tc>
                              <w:tc>
                                <w:tcPr>
                                  <w:tcW w:w="1094" w:type="dxa"/>
                                  <w:tcBorders>
                                    <w:bottom w:val="single" w:sz="8" w:space="0" w:color="auto"/>
                                  </w:tcBorders>
                                  <w:vAlign w:val="center"/>
                                </w:tcPr>
                                <w:p w14:paraId="71D87276" w14:textId="77777777" w:rsidR="00E90BD8" w:rsidRPr="00C966A7" w:rsidRDefault="00E90BD8" w:rsidP="00E90BD8">
                                  <w:pPr>
                                    <w:pStyle w:val="Els-body-text"/>
                                    <w:ind w:right="65"/>
                                    <w:jc w:val="right"/>
                                    <w:rPr>
                                      <w:sz w:val="16"/>
                                      <w:szCs w:val="16"/>
                                    </w:rPr>
                                  </w:pPr>
                                  <w:r w:rsidRPr="00C966A7">
                                    <w:rPr>
                                      <w:sz w:val="16"/>
                                      <w:szCs w:val="16"/>
                                    </w:rPr>
                                    <w:t>30</w:t>
                                  </w:r>
                                </w:p>
                              </w:tc>
                              <w:tc>
                                <w:tcPr>
                                  <w:tcW w:w="975" w:type="dxa"/>
                                  <w:tcBorders>
                                    <w:bottom w:val="single" w:sz="8" w:space="0" w:color="auto"/>
                                  </w:tcBorders>
                                </w:tcPr>
                                <w:p w14:paraId="17AC0E35" w14:textId="77777777" w:rsidR="00E90BD8" w:rsidRPr="001265A8" w:rsidRDefault="00E90BD8" w:rsidP="00E90BD8">
                                  <w:pPr>
                                    <w:pStyle w:val="Els-body-text"/>
                                    <w:jc w:val="left"/>
                                    <w:rPr>
                                      <w:b/>
                                      <w:sz w:val="16"/>
                                      <w:szCs w:val="16"/>
                                    </w:rPr>
                                  </w:pPr>
                                  <w:r w:rsidRPr="001265A8">
                                    <w:rPr>
                                      <w:b/>
                                      <w:sz w:val="16"/>
                                      <w:szCs w:val="16"/>
                                    </w:rPr>
                                    <w:t xml:space="preserve">  36.6738</w:t>
                                  </w:r>
                                </w:p>
                              </w:tc>
                            </w:tr>
                          </w:tbl>
                          <w:p w14:paraId="717BE164" w14:textId="77777777" w:rsidR="00E90BD8" w:rsidRDefault="00E90BD8" w:rsidP="00E90BD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9AAA" id="Text Box 16" o:spid="_x0000_s1032" type="#_x0000_t202" style="position:absolute;left:0;text-align:left;margin-left:.4pt;margin-top:-176.9pt;width:375.85pt;height:176.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" fillcolor="white [3201]" stroked="f" strokeweight=".5pt">
                <v:textbox inset="0,0,0,0">
                  <w:txbxContent>
                    <w:p w14:paraId="6EDB91CE" w14:textId="10EE62C7" w:rsidR="00E90BD8" w:rsidRDefault="00E90BD8" w:rsidP="00E90BD8">
                      <w:pPr>
                        <w:pStyle w:val="Caption"/>
                        <w:keepNext/>
                      </w:pPr>
                      <w:r>
                        <w:t xml:space="preserve">Table </w:t>
                      </w:r>
                      <w:r>
                        <w:fldChar w:fldCharType="begin"/>
                      </w:r>
                      <w:r>
                        <w:instrText xml:space="preserve"> SEQ Table \* ARABIC </w:instrText>
                      </w:r>
                      <w:r>
                        <w:fldChar w:fldCharType="separate"/>
                      </w:r>
                      <w:r w:rsidR="00AC759D">
                        <w:rPr>
                          <w:noProof/>
                        </w:rPr>
                        <w:t>1</w:t>
                      </w:r>
                      <w:r>
                        <w:fldChar w:fldCharType="end"/>
                      </w:r>
                      <w:r>
                        <w:t xml:space="preserve"> Performance metrics of the two approximation methods.</w:t>
                      </w:r>
                      <w:r w:rsidR="001265A8">
                        <w:t xml:space="preserve"> Best performing method for each accuracy is highlighted bold.</w:t>
                      </w:r>
                    </w:p>
                    <w:tbl>
                      <w:tblPr>
                        <w:tblStyle w:val="TableGrid"/>
                        <w:tblW w:w="7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993"/>
                        <w:gridCol w:w="1411"/>
                        <w:gridCol w:w="979"/>
                        <w:gridCol w:w="1094"/>
                        <w:gridCol w:w="975"/>
                      </w:tblGrid>
                      <w:tr w:rsidR="00E90BD8" w:rsidRPr="00C966A7" w14:paraId="64AAAD88" w14:textId="77777777" w:rsidTr="00E90BD8">
                        <w:tc>
                          <w:tcPr>
                            <w:tcW w:w="709" w:type="dxa"/>
                            <w:tcBorders>
                              <w:top w:val="single" w:sz="8" w:space="0" w:color="auto"/>
                              <w:bottom w:val="single" w:sz="4" w:space="0" w:color="auto"/>
                            </w:tcBorders>
                            <w:vAlign w:val="bottom"/>
                          </w:tcPr>
                          <w:p w14:paraId="78757AA7" w14:textId="77777777" w:rsidR="00E90BD8" w:rsidRPr="00C966A7" w:rsidRDefault="00E90BD8" w:rsidP="00E90BD8">
                            <w:pPr>
                              <w:pStyle w:val="Els-body-text"/>
                              <w:jc w:val="center"/>
                              <w:rPr>
                                <w:sz w:val="16"/>
                                <w:szCs w:val="16"/>
                              </w:rPr>
                            </w:pPr>
                          </w:p>
                        </w:tc>
                        <w:tc>
                          <w:tcPr>
                            <w:tcW w:w="992" w:type="dxa"/>
                            <w:tcBorders>
                              <w:top w:val="single" w:sz="8" w:space="0" w:color="auto"/>
                              <w:bottom w:val="single" w:sz="4" w:space="0" w:color="auto"/>
                            </w:tcBorders>
                            <w:vAlign w:val="bottom"/>
                          </w:tcPr>
                          <w:p w14:paraId="4DEF4B62" w14:textId="77777777" w:rsidR="00E90BD8" w:rsidRPr="00C966A7" w:rsidRDefault="00E90BD8" w:rsidP="00E90BD8">
                            <w:pPr>
                              <w:pStyle w:val="Els-body-text"/>
                              <w:jc w:val="center"/>
                              <w:rPr>
                                <w:sz w:val="16"/>
                                <w:szCs w:val="16"/>
                              </w:rPr>
                            </w:pPr>
                            <w:r w:rsidRPr="00C966A7">
                              <w:rPr>
                                <w:sz w:val="16"/>
                                <w:szCs w:val="16"/>
                              </w:rPr>
                              <w:t>Target RMSE</w:t>
                            </w:r>
                          </w:p>
                        </w:tc>
                        <w:tc>
                          <w:tcPr>
                            <w:tcW w:w="993" w:type="dxa"/>
                            <w:tcBorders>
                              <w:top w:val="single" w:sz="8" w:space="0" w:color="auto"/>
                              <w:bottom w:val="single" w:sz="4" w:space="0" w:color="auto"/>
                            </w:tcBorders>
                            <w:vAlign w:val="bottom"/>
                          </w:tcPr>
                          <w:p w14:paraId="702BCC09" w14:textId="77777777" w:rsidR="00E90BD8" w:rsidRPr="00C966A7" w:rsidRDefault="00E90BD8" w:rsidP="00E90BD8">
                            <w:pPr>
                              <w:pStyle w:val="Els-body-text"/>
                              <w:jc w:val="center"/>
                              <w:rPr>
                                <w:sz w:val="16"/>
                                <w:szCs w:val="16"/>
                              </w:rPr>
                            </w:pPr>
                            <w:r w:rsidRPr="00C966A7">
                              <w:rPr>
                                <w:sz w:val="16"/>
                                <w:szCs w:val="16"/>
                              </w:rPr>
                              <w:t>Number of linear pieces</w:t>
                            </w:r>
                          </w:p>
                        </w:tc>
                        <w:tc>
                          <w:tcPr>
                            <w:tcW w:w="1411" w:type="dxa"/>
                            <w:tcBorders>
                              <w:top w:val="single" w:sz="8" w:space="0" w:color="auto"/>
                              <w:bottom w:val="single" w:sz="4" w:space="0" w:color="auto"/>
                            </w:tcBorders>
                            <w:vAlign w:val="bottom"/>
                          </w:tcPr>
                          <w:p w14:paraId="5B3F6283" w14:textId="77777777" w:rsidR="00E90BD8" w:rsidRPr="00C966A7" w:rsidRDefault="00E90BD8" w:rsidP="00E90BD8">
                            <w:pPr>
                              <w:pStyle w:val="Els-body-text"/>
                              <w:jc w:val="center"/>
                              <w:rPr>
                                <w:sz w:val="16"/>
                                <w:szCs w:val="16"/>
                                <w:lang w:val="en-AE"/>
                              </w:rPr>
                            </w:pPr>
                            <w:r w:rsidRPr="00C966A7">
                              <w:rPr>
                                <w:sz w:val="16"/>
                                <w:szCs w:val="16"/>
                                <w:lang w:val="en-AE"/>
                              </w:rPr>
                              <w:t>MILP formulation</w:t>
                            </w:r>
                          </w:p>
                        </w:tc>
                        <w:tc>
                          <w:tcPr>
                            <w:tcW w:w="979" w:type="dxa"/>
                            <w:tcBorders>
                              <w:top w:val="single" w:sz="8" w:space="0" w:color="auto"/>
                              <w:bottom w:val="single" w:sz="4" w:space="0" w:color="auto"/>
                            </w:tcBorders>
                            <w:vAlign w:val="bottom"/>
                          </w:tcPr>
                          <w:p w14:paraId="29B33580" w14:textId="77777777" w:rsidR="00E90BD8" w:rsidRPr="00C966A7" w:rsidRDefault="00E90BD8" w:rsidP="00E90BD8">
                            <w:pPr>
                              <w:pStyle w:val="Els-body-text"/>
                              <w:jc w:val="center"/>
                              <w:rPr>
                                <w:sz w:val="16"/>
                                <w:szCs w:val="16"/>
                              </w:rPr>
                            </w:pPr>
                            <w:r w:rsidRPr="00C966A7">
                              <w:rPr>
                                <w:sz w:val="16"/>
                                <w:szCs w:val="16"/>
                              </w:rPr>
                              <w:t>Number of binary variables</w:t>
                            </w:r>
                          </w:p>
                        </w:tc>
                        <w:tc>
                          <w:tcPr>
                            <w:tcW w:w="1094" w:type="dxa"/>
                            <w:tcBorders>
                              <w:top w:val="single" w:sz="8" w:space="0" w:color="auto"/>
                              <w:bottom w:val="single" w:sz="4" w:space="0" w:color="auto"/>
                            </w:tcBorders>
                            <w:vAlign w:val="bottom"/>
                          </w:tcPr>
                          <w:p w14:paraId="5B183748" w14:textId="77777777" w:rsidR="00E90BD8" w:rsidRPr="00C966A7" w:rsidRDefault="00E90BD8" w:rsidP="00E90BD8">
                            <w:pPr>
                              <w:pStyle w:val="Els-body-text"/>
                              <w:jc w:val="center"/>
                              <w:rPr>
                                <w:sz w:val="16"/>
                                <w:szCs w:val="16"/>
                              </w:rPr>
                            </w:pPr>
                            <w:r w:rsidRPr="00C966A7">
                              <w:rPr>
                                <w:sz w:val="16"/>
                                <w:szCs w:val="16"/>
                              </w:rPr>
                              <w:t>Number of continuous variables</w:t>
                            </w:r>
                          </w:p>
                        </w:tc>
                        <w:tc>
                          <w:tcPr>
                            <w:tcW w:w="975" w:type="dxa"/>
                            <w:tcBorders>
                              <w:top w:val="single" w:sz="8" w:space="0" w:color="auto"/>
                              <w:bottom w:val="single" w:sz="4" w:space="0" w:color="auto"/>
                            </w:tcBorders>
                            <w:vAlign w:val="bottom"/>
                          </w:tcPr>
                          <w:p w14:paraId="4B0D9F72" w14:textId="77777777" w:rsidR="00E90BD8" w:rsidRPr="00C966A7" w:rsidRDefault="00E90BD8" w:rsidP="00E90BD8">
                            <w:pPr>
                              <w:pStyle w:val="Els-body-text"/>
                              <w:jc w:val="center"/>
                              <w:rPr>
                                <w:sz w:val="16"/>
                                <w:szCs w:val="16"/>
                              </w:rPr>
                            </w:pPr>
                            <w:r w:rsidRPr="00C966A7">
                              <w:rPr>
                                <w:sz w:val="16"/>
                                <w:szCs w:val="16"/>
                              </w:rPr>
                              <w:t>Solving time of UC in s</w:t>
                            </w:r>
                          </w:p>
                        </w:tc>
                      </w:tr>
                      <w:tr w:rsidR="00E90BD8" w:rsidRPr="00C966A7" w14:paraId="3D59B753" w14:textId="77777777" w:rsidTr="00E90BD8">
                        <w:tc>
                          <w:tcPr>
                            <w:tcW w:w="709" w:type="dxa"/>
                            <w:vMerge w:val="restart"/>
                            <w:tcBorders>
                              <w:top w:val="single" w:sz="4" w:space="0" w:color="auto"/>
                            </w:tcBorders>
                            <w:vAlign w:val="center"/>
                          </w:tcPr>
                          <w:p w14:paraId="02D02170" w14:textId="77777777" w:rsidR="00E90BD8" w:rsidRPr="00C966A7" w:rsidRDefault="00E90BD8" w:rsidP="00E90BD8">
                            <w:pPr>
                              <w:pStyle w:val="Els-body-text"/>
                              <w:jc w:val="left"/>
                              <w:rPr>
                                <w:sz w:val="16"/>
                                <w:szCs w:val="16"/>
                              </w:rPr>
                            </w:pPr>
                            <w:proofErr w:type="spellStart"/>
                            <w:r w:rsidRPr="00C966A7">
                              <w:rPr>
                                <w:sz w:val="16"/>
                                <w:szCs w:val="16"/>
                              </w:rPr>
                              <w:t>DoC</w:t>
                            </w:r>
                            <w:proofErr w:type="spellEnd"/>
                          </w:p>
                        </w:tc>
                        <w:tc>
                          <w:tcPr>
                            <w:tcW w:w="992" w:type="dxa"/>
                            <w:vMerge w:val="restart"/>
                            <w:tcBorders>
                              <w:top w:val="single" w:sz="4" w:space="0" w:color="auto"/>
                            </w:tcBorders>
                            <w:vAlign w:val="center"/>
                          </w:tcPr>
                          <w:p w14:paraId="059F6FCD" w14:textId="77777777" w:rsidR="00E90BD8" w:rsidRPr="00C966A7" w:rsidRDefault="00E90BD8" w:rsidP="00E90BD8">
                            <w:pPr>
                              <w:pStyle w:val="Els-body-text"/>
                              <w:jc w:val="right"/>
                              <w:rPr>
                                <w:sz w:val="16"/>
                                <w:szCs w:val="16"/>
                              </w:rPr>
                            </w:pPr>
                            <w:r w:rsidRPr="00C966A7">
                              <w:rPr>
                                <w:sz w:val="16"/>
                                <w:szCs w:val="16"/>
                              </w:rPr>
                              <w:t>0.08</w:t>
                            </w:r>
                          </w:p>
                        </w:tc>
                        <w:tc>
                          <w:tcPr>
                            <w:tcW w:w="993" w:type="dxa"/>
                            <w:vMerge w:val="restart"/>
                            <w:tcBorders>
                              <w:top w:val="single" w:sz="4" w:space="0" w:color="auto"/>
                            </w:tcBorders>
                            <w:vAlign w:val="center"/>
                          </w:tcPr>
                          <w:p w14:paraId="5090C219" w14:textId="77777777" w:rsidR="00E90BD8" w:rsidRPr="00C966A7" w:rsidRDefault="00E90BD8" w:rsidP="00E90BD8">
                            <w:pPr>
                              <w:pStyle w:val="Els-body-text"/>
                              <w:jc w:val="right"/>
                              <w:rPr>
                                <w:sz w:val="16"/>
                                <w:szCs w:val="16"/>
                              </w:rPr>
                            </w:pPr>
                            <w:r w:rsidRPr="00C966A7">
                              <w:rPr>
                                <w:sz w:val="16"/>
                                <w:szCs w:val="16"/>
                              </w:rPr>
                              <w:t>4</w:t>
                            </w:r>
                          </w:p>
                        </w:tc>
                        <w:tc>
                          <w:tcPr>
                            <w:tcW w:w="1411" w:type="dxa"/>
                            <w:tcBorders>
                              <w:top w:val="single" w:sz="4" w:space="0" w:color="auto"/>
                            </w:tcBorders>
                            <w:vAlign w:val="center"/>
                          </w:tcPr>
                          <w:p w14:paraId="5C731382" w14:textId="77777777" w:rsidR="00E90BD8" w:rsidRPr="00C966A7" w:rsidRDefault="00E90BD8" w:rsidP="00E90BD8">
                            <w:pPr>
                              <w:pStyle w:val="Els-body-text"/>
                              <w:ind w:left="314" w:right="21"/>
                              <w:jc w:val="left"/>
                              <w:rPr>
                                <w:sz w:val="16"/>
                                <w:szCs w:val="16"/>
                              </w:rPr>
                            </w:pPr>
                            <w:r w:rsidRPr="00C966A7">
                              <w:rPr>
                                <w:sz w:val="16"/>
                                <w:szCs w:val="16"/>
                              </w:rPr>
                              <w:t>MC</w:t>
                            </w:r>
                          </w:p>
                        </w:tc>
                        <w:tc>
                          <w:tcPr>
                            <w:tcW w:w="979" w:type="dxa"/>
                            <w:tcBorders>
                              <w:top w:val="single" w:sz="4" w:space="0" w:color="auto"/>
                            </w:tcBorders>
                            <w:vAlign w:val="center"/>
                          </w:tcPr>
                          <w:p w14:paraId="45C05C5C" w14:textId="77777777" w:rsidR="00E90BD8" w:rsidRPr="00C966A7" w:rsidRDefault="00E90BD8" w:rsidP="00E90BD8">
                            <w:pPr>
                              <w:pStyle w:val="Els-body-text"/>
                              <w:jc w:val="right"/>
                              <w:rPr>
                                <w:sz w:val="16"/>
                                <w:szCs w:val="16"/>
                              </w:rPr>
                            </w:pPr>
                            <w:r w:rsidRPr="00C966A7">
                              <w:rPr>
                                <w:sz w:val="16"/>
                                <w:szCs w:val="16"/>
                              </w:rPr>
                              <w:t>4</w:t>
                            </w:r>
                          </w:p>
                        </w:tc>
                        <w:tc>
                          <w:tcPr>
                            <w:tcW w:w="1094" w:type="dxa"/>
                            <w:tcBorders>
                              <w:top w:val="single" w:sz="4" w:space="0" w:color="auto"/>
                            </w:tcBorders>
                            <w:vAlign w:val="center"/>
                          </w:tcPr>
                          <w:p w14:paraId="7FA4121B" w14:textId="77777777" w:rsidR="00E90BD8" w:rsidRPr="00C966A7" w:rsidRDefault="00E90BD8" w:rsidP="00E90BD8">
                            <w:pPr>
                              <w:pStyle w:val="Els-body-text"/>
                              <w:ind w:right="65"/>
                              <w:jc w:val="right"/>
                              <w:rPr>
                                <w:sz w:val="16"/>
                                <w:szCs w:val="16"/>
                              </w:rPr>
                            </w:pPr>
                            <w:r w:rsidRPr="00C966A7">
                              <w:rPr>
                                <w:sz w:val="16"/>
                                <w:szCs w:val="16"/>
                              </w:rPr>
                              <w:t>8</w:t>
                            </w:r>
                          </w:p>
                        </w:tc>
                        <w:tc>
                          <w:tcPr>
                            <w:tcW w:w="975" w:type="dxa"/>
                            <w:tcBorders>
                              <w:top w:val="single" w:sz="4" w:space="0" w:color="auto"/>
                            </w:tcBorders>
                          </w:tcPr>
                          <w:p w14:paraId="54578A19" w14:textId="77777777" w:rsidR="00E90BD8" w:rsidRPr="001265A8" w:rsidRDefault="00E90BD8" w:rsidP="00E90BD8">
                            <w:pPr>
                              <w:pStyle w:val="Els-body-text"/>
                              <w:jc w:val="left"/>
                              <w:rPr>
                                <w:b/>
                                <w:sz w:val="16"/>
                                <w:szCs w:val="16"/>
                              </w:rPr>
                            </w:pPr>
                            <w:r w:rsidRPr="00C966A7">
                              <w:rPr>
                                <w:sz w:val="16"/>
                                <w:szCs w:val="16"/>
                              </w:rPr>
                              <w:t xml:space="preserve">    </w:t>
                            </w:r>
                            <w:r w:rsidRPr="001265A8">
                              <w:rPr>
                                <w:b/>
                                <w:sz w:val="16"/>
                                <w:szCs w:val="16"/>
                              </w:rPr>
                              <w:t>0.7283</w:t>
                            </w:r>
                          </w:p>
                        </w:tc>
                      </w:tr>
                      <w:tr w:rsidR="00E90BD8" w:rsidRPr="00C966A7" w14:paraId="37D43C6C" w14:textId="77777777" w:rsidTr="00E90BD8">
                        <w:tc>
                          <w:tcPr>
                            <w:tcW w:w="709" w:type="dxa"/>
                            <w:vMerge/>
                            <w:vAlign w:val="center"/>
                          </w:tcPr>
                          <w:p w14:paraId="35DAC79D" w14:textId="77777777" w:rsidR="00E90BD8" w:rsidRPr="00C966A7" w:rsidRDefault="00E90BD8" w:rsidP="00E90BD8">
                            <w:pPr>
                              <w:pStyle w:val="Els-body-text"/>
                              <w:jc w:val="left"/>
                              <w:rPr>
                                <w:sz w:val="16"/>
                                <w:szCs w:val="16"/>
                              </w:rPr>
                            </w:pPr>
                          </w:p>
                        </w:tc>
                        <w:tc>
                          <w:tcPr>
                            <w:tcW w:w="992" w:type="dxa"/>
                            <w:vMerge/>
                            <w:tcBorders>
                              <w:bottom w:val="single" w:sz="4" w:space="0" w:color="BFBFBF" w:themeColor="background1" w:themeShade="BF"/>
                            </w:tcBorders>
                            <w:vAlign w:val="center"/>
                          </w:tcPr>
                          <w:p w14:paraId="2528B16C" w14:textId="77777777" w:rsidR="00E90BD8" w:rsidRPr="00C966A7" w:rsidRDefault="00E90BD8" w:rsidP="00E90BD8">
                            <w:pPr>
                              <w:pStyle w:val="Els-body-text"/>
                              <w:jc w:val="right"/>
                              <w:rPr>
                                <w:sz w:val="16"/>
                                <w:szCs w:val="16"/>
                              </w:rPr>
                            </w:pPr>
                          </w:p>
                        </w:tc>
                        <w:tc>
                          <w:tcPr>
                            <w:tcW w:w="993" w:type="dxa"/>
                            <w:vMerge/>
                            <w:tcBorders>
                              <w:bottom w:val="single" w:sz="4" w:space="0" w:color="BFBFBF" w:themeColor="background1" w:themeShade="BF"/>
                            </w:tcBorders>
                            <w:vAlign w:val="center"/>
                          </w:tcPr>
                          <w:p w14:paraId="252B387B" w14:textId="77777777" w:rsidR="00E90BD8" w:rsidRPr="00C966A7" w:rsidRDefault="00E90BD8" w:rsidP="00E90BD8">
                            <w:pPr>
                              <w:pStyle w:val="Els-body-text"/>
                              <w:jc w:val="right"/>
                              <w:rPr>
                                <w:sz w:val="16"/>
                                <w:szCs w:val="16"/>
                              </w:rPr>
                            </w:pPr>
                          </w:p>
                        </w:tc>
                        <w:tc>
                          <w:tcPr>
                            <w:tcW w:w="1411" w:type="dxa"/>
                            <w:tcBorders>
                              <w:bottom w:val="single" w:sz="4" w:space="0" w:color="BFBFBF" w:themeColor="background1" w:themeShade="BF"/>
                            </w:tcBorders>
                            <w:vAlign w:val="center"/>
                          </w:tcPr>
                          <w:p w14:paraId="06227BA9" w14:textId="77777777" w:rsidR="00E90BD8" w:rsidRPr="00C966A7" w:rsidRDefault="00E90BD8" w:rsidP="00E90BD8">
                            <w:pPr>
                              <w:pStyle w:val="Els-body-text"/>
                              <w:ind w:left="314" w:right="21"/>
                              <w:jc w:val="left"/>
                              <w:rPr>
                                <w:sz w:val="16"/>
                                <w:szCs w:val="16"/>
                              </w:rPr>
                            </w:pPr>
                            <w:proofErr w:type="spellStart"/>
                            <w:r w:rsidRPr="00C966A7">
                              <w:rPr>
                                <w:sz w:val="16"/>
                                <w:szCs w:val="16"/>
                              </w:rPr>
                              <w:t>DLog</w:t>
                            </w:r>
                            <w:proofErr w:type="spellEnd"/>
                          </w:p>
                        </w:tc>
                        <w:tc>
                          <w:tcPr>
                            <w:tcW w:w="979" w:type="dxa"/>
                            <w:tcBorders>
                              <w:bottom w:val="single" w:sz="4" w:space="0" w:color="BFBFBF" w:themeColor="background1" w:themeShade="BF"/>
                            </w:tcBorders>
                            <w:vAlign w:val="center"/>
                          </w:tcPr>
                          <w:p w14:paraId="73EEC5FA" w14:textId="77777777" w:rsidR="00E90BD8" w:rsidRPr="00C966A7" w:rsidRDefault="00E90BD8" w:rsidP="00E90BD8">
                            <w:pPr>
                              <w:pStyle w:val="Els-body-text"/>
                              <w:jc w:val="right"/>
                              <w:rPr>
                                <w:sz w:val="16"/>
                                <w:szCs w:val="16"/>
                              </w:rPr>
                            </w:pPr>
                            <w:r w:rsidRPr="00C966A7">
                              <w:rPr>
                                <w:sz w:val="16"/>
                                <w:szCs w:val="16"/>
                              </w:rPr>
                              <w:t>2</w:t>
                            </w:r>
                          </w:p>
                        </w:tc>
                        <w:tc>
                          <w:tcPr>
                            <w:tcW w:w="1094" w:type="dxa"/>
                            <w:tcBorders>
                              <w:bottom w:val="single" w:sz="4" w:space="0" w:color="BFBFBF" w:themeColor="background1" w:themeShade="BF"/>
                            </w:tcBorders>
                            <w:vAlign w:val="center"/>
                          </w:tcPr>
                          <w:p w14:paraId="2A2E01E1" w14:textId="77777777" w:rsidR="00E90BD8" w:rsidRPr="00C966A7" w:rsidRDefault="00E90BD8" w:rsidP="00E90BD8">
                            <w:pPr>
                              <w:pStyle w:val="Els-body-text"/>
                              <w:ind w:right="65"/>
                              <w:jc w:val="right"/>
                              <w:rPr>
                                <w:sz w:val="16"/>
                                <w:szCs w:val="16"/>
                              </w:rPr>
                            </w:pPr>
                            <w:r w:rsidRPr="00C966A7">
                              <w:rPr>
                                <w:sz w:val="16"/>
                                <w:szCs w:val="16"/>
                              </w:rPr>
                              <w:t>16</w:t>
                            </w:r>
                          </w:p>
                        </w:tc>
                        <w:tc>
                          <w:tcPr>
                            <w:tcW w:w="975" w:type="dxa"/>
                            <w:tcBorders>
                              <w:bottom w:val="single" w:sz="4" w:space="0" w:color="BFBFBF" w:themeColor="background1" w:themeShade="BF"/>
                            </w:tcBorders>
                          </w:tcPr>
                          <w:p w14:paraId="420AEA88" w14:textId="77777777" w:rsidR="00E90BD8" w:rsidRPr="00C966A7" w:rsidRDefault="00E90BD8" w:rsidP="00E90BD8">
                            <w:pPr>
                              <w:pStyle w:val="Els-body-text"/>
                              <w:jc w:val="left"/>
                              <w:rPr>
                                <w:sz w:val="16"/>
                                <w:szCs w:val="16"/>
                              </w:rPr>
                            </w:pPr>
                            <w:r w:rsidRPr="00C966A7">
                              <w:rPr>
                                <w:sz w:val="16"/>
                                <w:szCs w:val="16"/>
                              </w:rPr>
                              <w:t xml:space="preserve">    2.5547</w:t>
                            </w:r>
                          </w:p>
                        </w:tc>
                      </w:tr>
                      <w:tr w:rsidR="00E90BD8" w:rsidRPr="00C966A7" w14:paraId="6C64DB07" w14:textId="77777777" w:rsidTr="00E90BD8">
                        <w:tc>
                          <w:tcPr>
                            <w:tcW w:w="709" w:type="dxa"/>
                            <w:vMerge/>
                            <w:vAlign w:val="center"/>
                          </w:tcPr>
                          <w:p w14:paraId="641ECCFB" w14:textId="77777777" w:rsidR="00E90BD8" w:rsidRPr="00C966A7" w:rsidRDefault="00E90BD8" w:rsidP="00E90BD8">
                            <w:pPr>
                              <w:pStyle w:val="Els-body-text"/>
                              <w:jc w:val="left"/>
                              <w:rPr>
                                <w:sz w:val="16"/>
                                <w:szCs w:val="16"/>
                              </w:rPr>
                            </w:pPr>
                          </w:p>
                        </w:tc>
                        <w:tc>
                          <w:tcPr>
                            <w:tcW w:w="992" w:type="dxa"/>
                            <w:vMerge w:val="restart"/>
                            <w:tcBorders>
                              <w:top w:val="single" w:sz="4" w:space="0" w:color="BFBFBF" w:themeColor="background1" w:themeShade="BF"/>
                            </w:tcBorders>
                            <w:vAlign w:val="center"/>
                          </w:tcPr>
                          <w:p w14:paraId="0CAA998B" w14:textId="77777777" w:rsidR="00E90BD8" w:rsidRPr="00C966A7" w:rsidRDefault="00E90BD8" w:rsidP="00E90BD8">
                            <w:pPr>
                              <w:pStyle w:val="Els-body-text"/>
                              <w:jc w:val="right"/>
                              <w:rPr>
                                <w:sz w:val="16"/>
                                <w:szCs w:val="16"/>
                              </w:rPr>
                            </w:pPr>
                            <w:r w:rsidRPr="00C966A7">
                              <w:rPr>
                                <w:sz w:val="16"/>
                                <w:szCs w:val="16"/>
                              </w:rPr>
                              <w:t>0.04</w:t>
                            </w:r>
                          </w:p>
                        </w:tc>
                        <w:tc>
                          <w:tcPr>
                            <w:tcW w:w="993" w:type="dxa"/>
                            <w:vMerge w:val="restart"/>
                            <w:tcBorders>
                              <w:top w:val="single" w:sz="4" w:space="0" w:color="BFBFBF" w:themeColor="background1" w:themeShade="BF"/>
                            </w:tcBorders>
                            <w:vAlign w:val="center"/>
                          </w:tcPr>
                          <w:p w14:paraId="07D1339B" w14:textId="77777777" w:rsidR="00E90BD8" w:rsidRPr="00C966A7" w:rsidRDefault="00E90BD8" w:rsidP="00E90BD8">
                            <w:pPr>
                              <w:pStyle w:val="Els-body-text"/>
                              <w:jc w:val="right"/>
                              <w:rPr>
                                <w:sz w:val="16"/>
                                <w:szCs w:val="16"/>
                              </w:rPr>
                            </w:pPr>
                            <w:r w:rsidRPr="00C966A7">
                              <w:rPr>
                                <w:sz w:val="16"/>
                                <w:szCs w:val="16"/>
                              </w:rPr>
                              <w:t>12</w:t>
                            </w:r>
                          </w:p>
                        </w:tc>
                        <w:tc>
                          <w:tcPr>
                            <w:tcW w:w="1411" w:type="dxa"/>
                            <w:tcBorders>
                              <w:top w:val="single" w:sz="4" w:space="0" w:color="BFBFBF" w:themeColor="background1" w:themeShade="BF"/>
                            </w:tcBorders>
                            <w:vAlign w:val="center"/>
                          </w:tcPr>
                          <w:p w14:paraId="7FB56712" w14:textId="77777777" w:rsidR="00E90BD8" w:rsidRPr="00C966A7" w:rsidRDefault="00E90BD8" w:rsidP="00E90BD8">
                            <w:pPr>
                              <w:pStyle w:val="Els-body-text"/>
                              <w:ind w:left="314" w:right="21"/>
                              <w:jc w:val="left"/>
                              <w:rPr>
                                <w:sz w:val="16"/>
                                <w:szCs w:val="16"/>
                              </w:rPr>
                            </w:pPr>
                            <w:r w:rsidRPr="00C966A7">
                              <w:rPr>
                                <w:sz w:val="16"/>
                                <w:szCs w:val="16"/>
                              </w:rPr>
                              <w:t>MC</w:t>
                            </w:r>
                          </w:p>
                        </w:tc>
                        <w:tc>
                          <w:tcPr>
                            <w:tcW w:w="979" w:type="dxa"/>
                            <w:tcBorders>
                              <w:top w:val="single" w:sz="4" w:space="0" w:color="BFBFBF" w:themeColor="background1" w:themeShade="BF"/>
                            </w:tcBorders>
                            <w:vAlign w:val="center"/>
                          </w:tcPr>
                          <w:p w14:paraId="6D400C5B" w14:textId="77777777" w:rsidR="00E90BD8" w:rsidRPr="00C966A7" w:rsidRDefault="00E90BD8" w:rsidP="00E90BD8">
                            <w:pPr>
                              <w:pStyle w:val="Els-body-text"/>
                              <w:jc w:val="right"/>
                              <w:rPr>
                                <w:sz w:val="16"/>
                                <w:szCs w:val="16"/>
                              </w:rPr>
                            </w:pPr>
                            <w:r w:rsidRPr="00C966A7">
                              <w:rPr>
                                <w:sz w:val="16"/>
                                <w:szCs w:val="16"/>
                              </w:rPr>
                              <w:t>12</w:t>
                            </w:r>
                          </w:p>
                        </w:tc>
                        <w:tc>
                          <w:tcPr>
                            <w:tcW w:w="1094" w:type="dxa"/>
                            <w:tcBorders>
                              <w:top w:val="single" w:sz="4" w:space="0" w:color="BFBFBF" w:themeColor="background1" w:themeShade="BF"/>
                            </w:tcBorders>
                            <w:vAlign w:val="center"/>
                          </w:tcPr>
                          <w:p w14:paraId="4D26F1C6" w14:textId="77777777" w:rsidR="00E90BD8" w:rsidRPr="00C966A7" w:rsidRDefault="00E90BD8" w:rsidP="00E90BD8">
                            <w:pPr>
                              <w:pStyle w:val="Els-body-text"/>
                              <w:ind w:right="65"/>
                              <w:jc w:val="right"/>
                              <w:rPr>
                                <w:sz w:val="16"/>
                                <w:szCs w:val="16"/>
                              </w:rPr>
                            </w:pPr>
                            <w:r w:rsidRPr="00C966A7">
                              <w:rPr>
                                <w:sz w:val="16"/>
                                <w:szCs w:val="16"/>
                              </w:rPr>
                              <w:t>24</w:t>
                            </w:r>
                          </w:p>
                        </w:tc>
                        <w:tc>
                          <w:tcPr>
                            <w:tcW w:w="975" w:type="dxa"/>
                            <w:tcBorders>
                              <w:top w:val="single" w:sz="4" w:space="0" w:color="BFBFBF" w:themeColor="background1" w:themeShade="BF"/>
                            </w:tcBorders>
                          </w:tcPr>
                          <w:p w14:paraId="6A16165D" w14:textId="77777777" w:rsidR="00E90BD8" w:rsidRPr="00C966A7" w:rsidRDefault="00E90BD8" w:rsidP="00E90BD8">
                            <w:pPr>
                              <w:pStyle w:val="Els-body-text"/>
                              <w:jc w:val="left"/>
                              <w:rPr>
                                <w:sz w:val="16"/>
                                <w:szCs w:val="16"/>
                              </w:rPr>
                            </w:pPr>
                            <w:r w:rsidRPr="00C966A7">
                              <w:rPr>
                                <w:sz w:val="16"/>
                                <w:szCs w:val="16"/>
                              </w:rPr>
                              <w:t xml:space="preserve">  13.0714</w:t>
                            </w:r>
                          </w:p>
                        </w:tc>
                      </w:tr>
                      <w:tr w:rsidR="00E90BD8" w:rsidRPr="00C966A7" w14:paraId="5893A81E" w14:textId="77777777" w:rsidTr="00E90BD8">
                        <w:tc>
                          <w:tcPr>
                            <w:tcW w:w="709" w:type="dxa"/>
                            <w:vMerge/>
                            <w:vAlign w:val="center"/>
                          </w:tcPr>
                          <w:p w14:paraId="7433954C" w14:textId="77777777" w:rsidR="00E90BD8" w:rsidRPr="00C966A7" w:rsidRDefault="00E90BD8" w:rsidP="00E90BD8">
                            <w:pPr>
                              <w:pStyle w:val="Els-body-text"/>
                              <w:jc w:val="left"/>
                              <w:rPr>
                                <w:sz w:val="16"/>
                                <w:szCs w:val="16"/>
                              </w:rPr>
                            </w:pPr>
                          </w:p>
                        </w:tc>
                        <w:tc>
                          <w:tcPr>
                            <w:tcW w:w="992" w:type="dxa"/>
                            <w:vMerge/>
                            <w:tcBorders>
                              <w:bottom w:val="single" w:sz="4" w:space="0" w:color="BFBFBF" w:themeColor="background1" w:themeShade="BF"/>
                            </w:tcBorders>
                            <w:vAlign w:val="center"/>
                          </w:tcPr>
                          <w:p w14:paraId="79F38B41" w14:textId="77777777" w:rsidR="00E90BD8" w:rsidRPr="00C966A7" w:rsidRDefault="00E90BD8" w:rsidP="00E90BD8">
                            <w:pPr>
                              <w:pStyle w:val="Els-body-text"/>
                              <w:jc w:val="right"/>
                              <w:rPr>
                                <w:sz w:val="16"/>
                                <w:szCs w:val="16"/>
                              </w:rPr>
                            </w:pPr>
                          </w:p>
                        </w:tc>
                        <w:tc>
                          <w:tcPr>
                            <w:tcW w:w="993" w:type="dxa"/>
                            <w:vMerge/>
                            <w:tcBorders>
                              <w:bottom w:val="single" w:sz="4" w:space="0" w:color="BFBFBF" w:themeColor="background1" w:themeShade="BF"/>
                            </w:tcBorders>
                            <w:vAlign w:val="center"/>
                          </w:tcPr>
                          <w:p w14:paraId="0F322631" w14:textId="77777777" w:rsidR="00E90BD8" w:rsidRPr="00C966A7" w:rsidRDefault="00E90BD8" w:rsidP="00E90BD8">
                            <w:pPr>
                              <w:pStyle w:val="Els-body-text"/>
                              <w:jc w:val="right"/>
                              <w:rPr>
                                <w:sz w:val="16"/>
                                <w:szCs w:val="16"/>
                              </w:rPr>
                            </w:pPr>
                          </w:p>
                        </w:tc>
                        <w:tc>
                          <w:tcPr>
                            <w:tcW w:w="1411" w:type="dxa"/>
                            <w:tcBorders>
                              <w:bottom w:val="single" w:sz="4" w:space="0" w:color="BFBFBF" w:themeColor="background1" w:themeShade="BF"/>
                            </w:tcBorders>
                            <w:vAlign w:val="center"/>
                          </w:tcPr>
                          <w:p w14:paraId="11EFD6BB" w14:textId="77777777" w:rsidR="00E90BD8" w:rsidRPr="00C966A7" w:rsidRDefault="00E90BD8" w:rsidP="00E90BD8">
                            <w:pPr>
                              <w:pStyle w:val="Els-body-text"/>
                              <w:ind w:left="314" w:right="21"/>
                              <w:jc w:val="left"/>
                              <w:rPr>
                                <w:sz w:val="16"/>
                                <w:szCs w:val="16"/>
                              </w:rPr>
                            </w:pPr>
                            <w:proofErr w:type="spellStart"/>
                            <w:r w:rsidRPr="00C966A7">
                              <w:rPr>
                                <w:sz w:val="16"/>
                                <w:szCs w:val="16"/>
                              </w:rPr>
                              <w:t>DLog</w:t>
                            </w:r>
                            <w:proofErr w:type="spellEnd"/>
                          </w:p>
                        </w:tc>
                        <w:tc>
                          <w:tcPr>
                            <w:tcW w:w="979" w:type="dxa"/>
                            <w:tcBorders>
                              <w:bottom w:val="single" w:sz="4" w:space="0" w:color="BFBFBF" w:themeColor="background1" w:themeShade="BF"/>
                            </w:tcBorders>
                            <w:vAlign w:val="center"/>
                          </w:tcPr>
                          <w:p w14:paraId="390D8EDD" w14:textId="77777777" w:rsidR="00E90BD8" w:rsidRPr="00C966A7" w:rsidRDefault="00E90BD8" w:rsidP="00E90BD8">
                            <w:pPr>
                              <w:pStyle w:val="Els-body-text"/>
                              <w:jc w:val="right"/>
                              <w:rPr>
                                <w:sz w:val="16"/>
                                <w:szCs w:val="16"/>
                              </w:rPr>
                            </w:pPr>
                            <w:r w:rsidRPr="00C966A7">
                              <w:rPr>
                                <w:sz w:val="16"/>
                                <w:szCs w:val="16"/>
                              </w:rPr>
                              <w:t>6</w:t>
                            </w:r>
                          </w:p>
                        </w:tc>
                        <w:tc>
                          <w:tcPr>
                            <w:tcW w:w="1094" w:type="dxa"/>
                            <w:tcBorders>
                              <w:bottom w:val="single" w:sz="4" w:space="0" w:color="BFBFBF" w:themeColor="background1" w:themeShade="BF"/>
                            </w:tcBorders>
                            <w:vAlign w:val="center"/>
                          </w:tcPr>
                          <w:p w14:paraId="582E8056" w14:textId="77777777" w:rsidR="00E90BD8" w:rsidRPr="00C966A7" w:rsidRDefault="00E90BD8" w:rsidP="00E90BD8">
                            <w:pPr>
                              <w:pStyle w:val="Els-body-text"/>
                              <w:ind w:right="65"/>
                              <w:jc w:val="right"/>
                              <w:rPr>
                                <w:sz w:val="16"/>
                                <w:szCs w:val="16"/>
                              </w:rPr>
                            </w:pPr>
                            <w:r w:rsidRPr="00C966A7">
                              <w:rPr>
                                <w:sz w:val="16"/>
                                <w:szCs w:val="16"/>
                              </w:rPr>
                              <w:t>48</w:t>
                            </w:r>
                          </w:p>
                        </w:tc>
                        <w:tc>
                          <w:tcPr>
                            <w:tcW w:w="975" w:type="dxa"/>
                            <w:tcBorders>
                              <w:bottom w:val="single" w:sz="4" w:space="0" w:color="BFBFBF" w:themeColor="background1" w:themeShade="BF"/>
                            </w:tcBorders>
                          </w:tcPr>
                          <w:p w14:paraId="0AFE4B19" w14:textId="77777777" w:rsidR="00E90BD8" w:rsidRPr="00C966A7" w:rsidRDefault="00E90BD8" w:rsidP="00E90BD8">
                            <w:pPr>
                              <w:pStyle w:val="Els-body-text"/>
                              <w:jc w:val="left"/>
                              <w:rPr>
                                <w:sz w:val="16"/>
                                <w:szCs w:val="16"/>
                              </w:rPr>
                            </w:pPr>
                            <w:r w:rsidRPr="00C966A7">
                              <w:rPr>
                                <w:sz w:val="16"/>
                                <w:szCs w:val="16"/>
                              </w:rPr>
                              <w:t xml:space="preserve">  35.2150</w:t>
                            </w:r>
                          </w:p>
                        </w:tc>
                      </w:tr>
                      <w:tr w:rsidR="00E90BD8" w:rsidRPr="00C966A7" w14:paraId="4EBBFCFB" w14:textId="77777777" w:rsidTr="00E90BD8">
                        <w:tc>
                          <w:tcPr>
                            <w:tcW w:w="709" w:type="dxa"/>
                            <w:vMerge/>
                            <w:vAlign w:val="center"/>
                          </w:tcPr>
                          <w:p w14:paraId="33A55CEB" w14:textId="77777777" w:rsidR="00E90BD8" w:rsidRPr="00C966A7" w:rsidRDefault="00E90BD8" w:rsidP="00E90BD8">
                            <w:pPr>
                              <w:pStyle w:val="Els-body-text"/>
                              <w:jc w:val="left"/>
                              <w:rPr>
                                <w:sz w:val="16"/>
                                <w:szCs w:val="16"/>
                              </w:rPr>
                            </w:pPr>
                          </w:p>
                        </w:tc>
                        <w:tc>
                          <w:tcPr>
                            <w:tcW w:w="992" w:type="dxa"/>
                            <w:vMerge w:val="restart"/>
                            <w:tcBorders>
                              <w:top w:val="single" w:sz="4" w:space="0" w:color="BFBFBF" w:themeColor="background1" w:themeShade="BF"/>
                            </w:tcBorders>
                            <w:vAlign w:val="center"/>
                          </w:tcPr>
                          <w:p w14:paraId="69EA6AED" w14:textId="77777777" w:rsidR="00E90BD8" w:rsidRPr="00C966A7" w:rsidRDefault="00E90BD8" w:rsidP="00E90BD8">
                            <w:pPr>
                              <w:pStyle w:val="Els-body-text"/>
                              <w:jc w:val="right"/>
                              <w:rPr>
                                <w:sz w:val="16"/>
                                <w:szCs w:val="16"/>
                              </w:rPr>
                            </w:pPr>
                            <w:r w:rsidRPr="00C966A7">
                              <w:rPr>
                                <w:sz w:val="16"/>
                                <w:szCs w:val="16"/>
                              </w:rPr>
                              <w:t>0.02</w:t>
                            </w:r>
                          </w:p>
                        </w:tc>
                        <w:tc>
                          <w:tcPr>
                            <w:tcW w:w="993" w:type="dxa"/>
                            <w:vMerge w:val="restart"/>
                            <w:tcBorders>
                              <w:top w:val="single" w:sz="4" w:space="0" w:color="BFBFBF" w:themeColor="background1" w:themeShade="BF"/>
                            </w:tcBorders>
                            <w:vAlign w:val="center"/>
                          </w:tcPr>
                          <w:p w14:paraId="6114F1D8" w14:textId="77777777" w:rsidR="00E90BD8" w:rsidRPr="00C966A7" w:rsidRDefault="00E90BD8" w:rsidP="00E90BD8">
                            <w:pPr>
                              <w:pStyle w:val="Els-body-text"/>
                              <w:jc w:val="right"/>
                              <w:rPr>
                                <w:sz w:val="16"/>
                                <w:szCs w:val="16"/>
                              </w:rPr>
                            </w:pPr>
                            <w:r w:rsidRPr="00C966A7">
                              <w:rPr>
                                <w:sz w:val="16"/>
                                <w:szCs w:val="16"/>
                              </w:rPr>
                              <w:t>26</w:t>
                            </w:r>
                          </w:p>
                        </w:tc>
                        <w:tc>
                          <w:tcPr>
                            <w:tcW w:w="1411" w:type="dxa"/>
                            <w:tcBorders>
                              <w:top w:val="single" w:sz="4" w:space="0" w:color="BFBFBF" w:themeColor="background1" w:themeShade="BF"/>
                            </w:tcBorders>
                            <w:vAlign w:val="center"/>
                          </w:tcPr>
                          <w:p w14:paraId="7B8ECCF2" w14:textId="77777777" w:rsidR="00E90BD8" w:rsidRPr="00C966A7" w:rsidRDefault="00E90BD8" w:rsidP="00E90BD8">
                            <w:pPr>
                              <w:pStyle w:val="Els-body-text"/>
                              <w:ind w:left="314" w:right="21"/>
                              <w:jc w:val="left"/>
                              <w:rPr>
                                <w:sz w:val="16"/>
                                <w:szCs w:val="16"/>
                              </w:rPr>
                            </w:pPr>
                            <w:r w:rsidRPr="00C966A7">
                              <w:rPr>
                                <w:sz w:val="16"/>
                                <w:szCs w:val="16"/>
                              </w:rPr>
                              <w:t>MC</w:t>
                            </w:r>
                          </w:p>
                        </w:tc>
                        <w:tc>
                          <w:tcPr>
                            <w:tcW w:w="979" w:type="dxa"/>
                            <w:tcBorders>
                              <w:top w:val="single" w:sz="4" w:space="0" w:color="BFBFBF" w:themeColor="background1" w:themeShade="BF"/>
                            </w:tcBorders>
                            <w:vAlign w:val="center"/>
                          </w:tcPr>
                          <w:p w14:paraId="30596C2E" w14:textId="77777777" w:rsidR="00E90BD8" w:rsidRPr="00C966A7" w:rsidRDefault="00E90BD8" w:rsidP="00E90BD8">
                            <w:pPr>
                              <w:pStyle w:val="Els-body-text"/>
                              <w:jc w:val="right"/>
                              <w:rPr>
                                <w:sz w:val="16"/>
                                <w:szCs w:val="16"/>
                              </w:rPr>
                            </w:pPr>
                            <w:r w:rsidRPr="00C966A7">
                              <w:rPr>
                                <w:sz w:val="16"/>
                                <w:szCs w:val="16"/>
                              </w:rPr>
                              <w:t>26</w:t>
                            </w:r>
                          </w:p>
                        </w:tc>
                        <w:tc>
                          <w:tcPr>
                            <w:tcW w:w="1094" w:type="dxa"/>
                            <w:tcBorders>
                              <w:top w:val="single" w:sz="4" w:space="0" w:color="BFBFBF" w:themeColor="background1" w:themeShade="BF"/>
                            </w:tcBorders>
                            <w:vAlign w:val="center"/>
                          </w:tcPr>
                          <w:p w14:paraId="7197FBBF" w14:textId="77777777" w:rsidR="00E90BD8" w:rsidRPr="00C966A7" w:rsidRDefault="00E90BD8" w:rsidP="00E90BD8">
                            <w:pPr>
                              <w:pStyle w:val="Els-body-text"/>
                              <w:ind w:right="65"/>
                              <w:jc w:val="right"/>
                              <w:rPr>
                                <w:sz w:val="16"/>
                                <w:szCs w:val="16"/>
                              </w:rPr>
                            </w:pPr>
                            <w:r w:rsidRPr="00C966A7">
                              <w:rPr>
                                <w:sz w:val="16"/>
                                <w:szCs w:val="16"/>
                              </w:rPr>
                              <w:t>52</w:t>
                            </w:r>
                          </w:p>
                        </w:tc>
                        <w:tc>
                          <w:tcPr>
                            <w:tcW w:w="975" w:type="dxa"/>
                            <w:tcBorders>
                              <w:top w:val="single" w:sz="4" w:space="0" w:color="BFBFBF" w:themeColor="background1" w:themeShade="BF"/>
                            </w:tcBorders>
                          </w:tcPr>
                          <w:p w14:paraId="6EA1C2D3" w14:textId="77777777" w:rsidR="00E90BD8" w:rsidRPr="00C966A7" w:rsidRDefault="00E90BD8" w:rsidP="00E90BD8">
                            <w:pPr>
                              <w:pStyle w:val="Els-body-text"/>
                              <w:jc w:val="left"/>
                              <w:rPr>
                                <w:sz w:val="16"/>
                                <w:szCs w:val="16"/>
                              </w:rPr>
                            </w:pPr>
                            <w:r w:rsidRPr="00C966A7">
                              <w:rPr>
                                <w:sz w:val="16"/>
                                <w:szCs w:val="16"/>
                              </w:rPr>
                              <w:t>103.0004</w:t>
                            </w:r>
                          </w:p>
                        </w:tc>
                      </w:tr>
                      <w:tr w:rsidR="00E90BD8" w:rsidRPr="00C966A7" w14:paraId="3483EE49" w14:textId="77777777" w:rsidTr="00E90BD8">
                        <w:tc>
                          <w:tcPr>
                            <w:tcW w:w="709" w:type="dxa"/>
                            <w:vMerge/>
                            <w:tcBorders>
                              <w:bottom w:val="single" w:sz="4" w:space="0" w:color="auto"/>
                            </w:tcBorders>
                            <w:vAlign w:val="center"/>
                          </w:tcPr>
                          <w:p w14:paraId="1CE50B6B" w14:textId="77777777" w:rsidR="00E90BD8" w:rsidRPr="00C966A7" w:rsidRDefault="00E90BD8" w:rsidP="00E90BD8">
                            <w:pPr>
                              <w:pStyle w:val="Els-body-text"/>
                              <w:jc w:val="left"/>
                              <w:rPr>
                                <w:sz w:val="16"/>
                                <w:szCs w:val="16"/>
                              </w:rPr>
                            </w:pPr>
                          </w:p>
                        </w:tc>
                        <w:tc>
                          <w:tcPr>
                            <w:tcW w:w="992" w:type="dxa"/>
                            <w:vMerge/>
                            <w:tcBorders>
                              <w:bottom w:val="single" w:sz="4" w:space="0" w:color="auto"/>
                            </w:tcBorders>
                            <w:vAlign w:val="center"/>
                          </w:tcPr>
                          <w:p w14:paraId="19F3C05F" w14:textId="77777777" w:rsidR="00E90BD8" w:rsidRPr="00C966A7" w:rsidRDefault="00E90BD8" w:rsidP="00E90BD8">
                            <w:pPr>
                              <w:pStyle w:val="Els-body-text"/>
                              <w:jc w:val="right"/>
                              <w:rPr>
                                <w:sz w:val="16"/>
                                <w:szCs w:val="16"/>
                              </w:rPr>
                            </w:pPr>
                          </w:p>
                        </w:tc>
                        <w:tc>
                          <w:tcPr>
                            <w:tcW w:w="993" w:type="dxa"/>
                            <w:vMerge/>
                            <w:tcBorders>
                              <w:bottom w:val="single" w:sz="4" w:space="0" w:color="auto"/>
                            </w:tcBorders>
                            <w:vAlign w:val="center"/>
                          </w:tcPr>
                          <w:p w14:paraId="3727AE57" w14:textId="77777777" w:rsidR="00E90BD8" w:rsidRPr="00C966A7" w:rsidRDefault="00E90BD8" w:rsidP="00E90BD8">
                            <w:pPr>
                              <w:pStyle w:val="Els-body-text"/>
                              <w:jc w:val="right"/>
                              <w:rPr>
                                <w:sz w:val="16"/>
                                <w:szCs w:val="16"/>
                              </w:rPr>
                            </w:pPr>
                          </w:p>
                        </w:tc>
                        <w:tc>
                          <w:tcPr>
                            <w:tcW w:w="1411" w:type="dxa"/>
                            <w:tcBorders>
                              <w:bottom w:val="single" w:sz="4" w:space="0" w:color="auto"/>
                            </w:tcBorders>
                            <w:vAlign w:val="center"/>
                          </w:tcPr>
                          <w:p w14:paraId="0858116E" w14:textId="77777777" w:rsidR="00E90BD8" w:rsidRPr="00C966A7" w:rsidRDefault="00E90BD8" w:rsidP="00E90BD8">
                            <w:pPr>
                              <w:pStyle w:val="Els-body-text"/>
                              <w:ind w:left="314" w:right="21"/>
                              <w:jc w:val="left"/>
                              <w:rPr>
                                <w:sz w:val="16"/>
                                <w:szCs w:val="16"/>
                              </w:rPr>
                            </w:pPr>
                            <w:proofErr w:type="spellStart"/>
                            <w:r w:rsidRPr="00C966A7">
                              <w:rPr>
                                <w:sz w:val="16"/>
                                <w:szCs w:val="16"/>
                              </w:rPr>
                              <w:t>DLog</w:t>
                            </w:r>
                            <w:proofErr w:type="spellEnd"/>
                          </w:p>
                        </w:tc>
                        <w:tc>
                          <w:tcPr>
                            <w:tcW w:w="979" w:type="dxa"/>
                            <w:tcBorders>
                              <w:bottom w:val="single" w:sz="4" w:space="0" w:color="auto"/>
                            </w:tcBorders>
                            <w:vAlign w:val="center"/>
                          </w:tcPr>
                          <w:p w14:paraId="35A169ED" w14:textId="77777777" w:rsidR="00E90BD8" w:rsidRPr="00C966A7" w:rsidRDefault="00E90BD8" w:rsidP="00E90BD8">
                            <w:pPr>
                              <w:pStyle w:val="Els-body-text"/>
                              <w:jc w:val="right"/>
                              <w:rPr>
                                <w:sz w:val="16"/>
                                <w:szCs w:val="16"/>
                              </w:rPr>
                            </w:pPr>
                            <w:r w:rsidRPr="00C966A7">
                              <w:rPr>
                                <w:sz w:val="16"/>
                                <w:szCs w:val="16"/>
                              </w:rPr>
                              <w:t>8</w:t>
                            </w:r>
                          </w:p>
                        </w:tc>
                        <w:tc>
                          <w:tcPr>
                            <w:tcW w:w="1094" w:type="dxa"/>
                            <w:tcBorders>
                              <w:bottom w:val="single" w:sz="4" w:space="0" w:color="auto"/>
                            </w:tcBorders>
                            <w:vAlign w:val="center"/>
                          </w:tcPr>
                          <w:p w14:paraId="0C696F16" w14:textId="77777777" w:rsidR="00E90BD8" w:rsidRPr="00C966A7" w:rsidRDefault="00E90BD8" w:rsidP="00E90BD8">
                            <w:pPr>
                              <w:pStyle w:val="Els-body-text"/>
                              <w:ind w:right="65"/>
                              <w:jc w:val="right"/>
                              <w:rPr>
                                <w:sz w:val="16"/>
                                <w:szCs w:val="16"/>
                              </w:rPr>
                            </w:pPr>
                            <w:r w:rsidRPr="00C966A7">
                              <w:rPr>
                                <w:sz w:val="16"/>
                                <w:szCs w:val="16"/>
                              </w:rPr>
                              <w:t>104</w:t>
                            </w:r>
                          </w:p>
                        </w:tc>
                        <w:tc>
                          <w:tcPr>
                            <w:tcW w:w="975" w:type="dxa"/>
                            <w:tcBorders>
                              <w:bottom w:val="single" w:sz="4" w:space="0" w:color="auto"/>
                            </w:tcBorders>
                          </w:tcPr>
                          <w:p w14:paraId="43D74521" w14:textId="77777777" w:rsidR="00E90BD8" w:rsidRPr="00C966A7" w:rsidRDefault="00E90BD8" w:rsidP="00E90BD8">
                            <w:pPr>
                              <w:pStyle w:val="Els-body-text"/>
                              <w:jc w:val="left"/>
                              <w:rPr>
                                <w:sz w:val="16"/>
                                <w:szCs w:val="16"/>
                              </w:rPr>
                            </w:pPr>
                            <w:r w:rsidRPr="00C966A7">
                              <w:rPr>
                                <w:sz w:val="16"/>
                                <w:szCs w:val="16"/>
                              </w:rPr>
                              <w:t>416.1805</w:t>
                            </w:r>
                          </w:p>
                        </w:tc>
                      </w:tr>
                      <w:tr w:rsidR="00E90BD8" w:rsidRPr="00C966A7" w14:paraId="43D3168A" w14:textId="77777777" w:rsidTr="00E90BD8">
                        <w:tc>
                          <w:tcPr>
                            <w:tcW w:w="709" w:type="dxa"/>
                            <w:vMerge w:val="restart"/>
                            <w:tcBorders>
                              <w:top w:val="single" w:sz="4" w:space="0" w:color="auto"/>
                            </w:tcBorders>
                            <w:vAlign w:val="center"/>
                          </w:tcPr>
                          <w:p w14:paraId="4459448E" w14:textId="77777777" w:rsidR="00E90BD8" w:rsidRPr="00C966A7" w:rsidRDefault="00E90BD8" w:rsidP="00E90BD8">
                            <w:pPr>
                              <w:pStyle w:val="Els-body-text"/>
                              <w:jc w:val="left"/>
                              <w:rPr>
                                <w:sz w:val="16"/>
                                <w:szCs w:val="16"/>
                              </w:rPr>
                            </w:pPr>
                            <w:r w:rsidRPr="00C966A7">
                              <w:rPr>
                                <w:sz w:val="16"/>
                                <w:szCs w:val="16"/>
                              </w:rPr>
                              <w:t>J1</w:t>
                            </w:r>
                          </w:p>
                        </w:tc>
                        <w:tc>
                          <w:tcPr>
                            <w:tcW w:w="992" w:type="dxa"/>
                            <w:vMerge w:val="restart"/>
                            <w:tcBorders>
                              <w:top w:val="single" w:sz="4" w:space="0" w:color="auto"/>
                            </w:tcBorders>
                            <w:vAlign w:val="center"/>
                          </w:tcPr>
                          <w:p w14:paraId="2FA7D3DA" w14:textId="77777777" w:rsidR="00E90BD8" w:rsidRPr="00C966A7" w:rsidRDefault="00E90BD8" w:rsidP="00E90BD8">
                            <w:pPr>
                              <w:pStyle w:val="Els-body-text"/>
                              <w:jc w:val="right"/>
                              <w:rPr>
                                <w:sz w:val="16"/>
                                <w:szCs w:val="16"/>
                              </w:rPr>
                            </w:pPr>
                            <w:r w:rsidRPr="00C966A7">
                              <w:rPr>
                                <w:sz w:val="16"/>
                                <w:szCs w:val="16"/>
                              </w:rPr>
                              <w:t>0.08</w:t>
                            </w:r>
                          </w:p>
                        </w:tc>
                        <w:tc>
                          <w:tcPr>
                            <w:tcW w:w="993" w:type="dxa"/>
                            <w:vMerge w:val="restart"/>
                            <w:tcBorders>
                              <w:top w:val="single" w:sz="4" w:space="0" w:color="auto"/>
                            </w:tcBorders>
                            <w:vAlign w:val="center"/>
                          </w:tcPr>
                          <w:p w14:paraId="54772AFC" w14:textId="77777777" w:rsidR="00E90BD8" w:rsidRPr="00C966A7" w:rsidRDefault="00E90BD8" w:rsidP="00E90BD8">
                            <w:pPr>
                              <w:pStyle w:val="Els-body-text"/>
                              <w:jc w:val="right"/>
                              <w:rPr>
                                <w:sz w:val="16"/>
                                <w:szCs w:val="16"/>
                              </w:rPr>
                            </w:pPr>
                            <w:r w:rsidRPr="00C966A7">
                              <w:rPr>
                                <w:sz w:val="16"/>
                                <w:szCs w:val="16"/>
                              </w:rPr>
                              <w:t>10</w:t>
                            </w:r>
                          </w:p>
                        </w:tc>
                        <w:tc>
                          <w:tcPr>
                            <w:tcW w:w="1411" w:type="dxa"/>
                            <w:tcBorders>
                              <w:top w:val="single" w:sz="4" w:space="0" w:color="auto"/>
                            </w:tcBorders>
                            <w:vAlign w:val="center"/>
                          </w:tcPr>
                          <w:p w14:paraId="7AB8E8C0" w14:textId="77777777" w:rsidR="00E90BD8" w:rsidRPr="00C966A7" w:rsidRDefault="00E90BD8" w:rsidP="00E90BD8">
                            <w:pPr>
                              <w:pStyle w:val="Els-body-text"/>
                              <w:ind w:left="314" w:right="21"/>
                              <w:jc w:val="left"/>
                              <w:rPr>
                                <w:sz w:val="16"/>
                                <w:szCs w:val="16"/>
                              </w:rPr>
                            </w:pPr>
                            <w:r w:rsidRPr="00C966A7">
                              <w:rPr>
                                <w:sz w:val="16"/>
                                <w:szCs w:val="16"/>
                              </w:rPr>
                              <w:t>MC</w:t>
                            </w:r>
                          </w:p>
                        </w:tc>
                        <w:tc>
                          <w:tcPr>
                            <w:tcW w:w="979" w:type="dxa"/>
                            <w:tcBorders>
                              <w:top w:val="single" w:sz="4" w:space="0" w:color="auto"/>
                            </w:tcBorders>
                            <w:vAlign w:val="center"/>
                          </w:tcPr>
                          <w:p w14:paraId="22C5FA79" w14:textId="77777777" w:rsidR="00E90BD8" w:rsidRPr="00C966A7" w:rsidRDefault="00E90BD8" w:rsidP="00E90BD8">
                            <w:pPr>
                              <w:pStyle w:val="Els-body-text"/>
                              <w:jc w:val="right"/>
                              <w:rPr>
                                <w:sz w:val="16"/>
                                <w:szCs w:val="16"/>
                              </w:rPr>
                            </w:pPr>
                            <w:r w:rsidRPr="00C966A7">
                              <w:rPr>
                                <w:sz w:val="16"/>
                                <w:szCs w:val="16"/>
                              </w:rPr>
                              <w:t>10</w:t>
                            </w:r>
                          </w:p>
                        </w:tc>
                        <w:tc>
                          <w:tcPr>
                            <w:tcW w:w="1094" w:type="dxa"/>
                            <w:tcBorders>
                              <w:top w:val="single" w:sz="4" w:space="0" w:color="auto"/>
                            </w:tcBorders>
                            <w:vAlign w:val="center"/>
                          </w:tcPr>
                          <w:p w14:paraId="2026BD04" w14:textId="77777777" w:rsidR="00E90BD8" w:rsidRPr="00C966A7" w:rsidRDefault="00E90BD8" w:rsidP="00E90BD8">
                            <w:pPr>
                              <w:pStyle w:val="Els-body-text"/>
                              <w:ind w:right="65"/>
                              <w:jc w:val="right"/>
                              <w:rPr>
                                <w:sz w:val="16"/>
                                <w:szCs w:val="16"/>
                              </w:rPr>
                            </w:pPr>
                            <w:r w:rsidRPr="00C966A7">
                              <w:rPr>
                                <w:sz w:val="16"/>
                                <w:szCs w:val="16"/>
                              </w:rPr>
                              <w:t>20</w:t>
                            </w:r>
                          </w:p>
                        </w:tc>
                        <w:tc>
                          <w:tcPr>
                            <w:tcW w:w="975" w:type="dxa"/>
                            <w:tcBorders>
                              <w:top w:val="single" w:sz="4" w:space="0" w:color="auto"/>
                            </w:tcBorders>
                          </w:tcPr>
                          <w:p w14:paraId="092DF9C1" w14:textId="77777777" w:rsidR="00E90BD8" w:rsidRPr="00C966A7" w:rsidRDefault="00E90BD8" w:rsidP="00E90BD8">
                            <w:pPr>
                              <w:pStyle w:val="Els-body-text"/>
                              <w:jc w:val="left"/>
                              <w:rPr>
                                <w:sz w:val="16"/>
                                <w:szCs w:val="16"/>
                              </w:rPr>
                            </w:pPr>
                            <w:r w:rsidRPr="00C966A7">
                              <w:rPr>
                                <w:sz w:val="16"/>
                                <w:szCs w:val="16"/>
                              </w:rPr>
                              <w:t xml:space="preserve">  12.6132</w:t>
                            </w:r>
                          </w:p>
                        </w:tc>
                      </w:tr>
                      <w:tr w:rsidR="00E90BD8" w:rsidRPr="00C966A7" w14:paraId="2AA67513" w14:textId="77777777" w:rsidTr="00E90BD8">
                        <w:tc>
                          <w:tcPr>
                            <w:tcW w:w="709" w:type="dxa"/>
                            <w:vMerge/>
                            <w:vAlign w:val="center"/>
                          </w:tcPr>
                          <w:p w14:paraId="1414732B" w14:textId="77777777" w:rsidR="00E90BD8" w:rsidRPr="00C966A7" w:rsidRDefault="00E90BD8" w:rsidP="00E90BD8">
                            <w:pPr>
                              <w:pStyle w:val="Els-body-text"/>
                              <w:jc w:val="left"/>
                              <w:rPr>
                                <w:sz w:val="16"/>
                                <w:szCs w:val="16"/>
                              </w:rPr>
                            </w:pPr>
                          </w:p>
                        </w:tc>
                        <w:tc>
                          <w:tcPr>
                            <w:tcW w:w="992" w:type="dxa"/>
                            <w:vMerge/>
                            <w:tcBorders>
                              <w:bottom w:val="single" w:sz="4" w:space="0" w:color="BFBFBF" w:themeColor="background1" w:themeShade="BF"/>
                            </w:tcBorders>
                            <w:vAlign w:val="center"/>
                          </w:tcPr>
                          <w:p w14:paraId="6F92F396" w14:textId="77777777" w:rsidR="00E90BD8" w:rsidRPr="00C966A7" w:rsidRDefault="00E90BD8" w:rsidP="00E90BD8">
                            <w:pPr>
                              <w:pStyle w:val="Els-body-text"/>
                              <w:jc w:val="right"/>
                              <w:rPr>
                                <w:sz w:val="16"/>
                                <w:szCs w:val="16"/>
                              </w:rPr>
                            </w:pPr>
                          </w:p>
                        </w:tc>
                        <w:tc>
                          <w:tcPr>
                            <w:tcW w:w="993" w:type="dxa"/>
                            <w:vMerge/>
                            <w:tcBorders>
                              <w:bottom w:val="single" w:sz="4" w:space="0" w:color="BFBFBF" w:themeColor="background1" w:themeShade="BF"/>
                            </w:tcBorders>
                            <w:vAlign w:val="center"/>
                          </w:tcPr>
                          <w:p w14:paraId="7397BFD2" w14:textId="77777777" w:rsidR="00E90BD8" w:rsidRPr="00C966A7" w:rsidRDefault="00E90BD8" w:rsidP="00E90BD8">
                            <w:pPr>
                              <w:pStyle w:val="Els-body-text"/>
                              <w:jc w:val="right"/>
                              <w:rPr>
                                <w:sz w:val="16"/>
                                <w:szCs w:val="16"/>
                              </w:rPr>
                            </w:pPr>
                          </w:p>
                        </w:tc>
                        <w:tc>
                          <w:tcPr>
                            <w:tcW w:w="1411" w:type="dxa"/>
                            <w:tcBorders>
                              <w:bottom w:val="single" w:sz="4" w:space="0" w:color="BFBFBF" w:themeColor="background1" w:themeShade="BF"/>
                            </w:tcBorders>
                            <w:vAlign w:val="center"/>
                          </w:tcPr>
                          <w:p w14:paraId="1FA6BEB9" w14:textId="77777777" w:rsidR="00E90BD8" w:rsidRPr="00C966A7" w:rsidRDefault="00E90BD8" w:rsidP="00E90BD8">
                            <w:pPr>
                              <w:pStyle w:val="Els-body-text"/>
                              <w:ind w:left="314" w:right="21"/>
                              <w:jc w:val="left"/>
                              <w:rPr>
                                <w:sz w:val="16"/>
                                <w:szCs w:val="16"/>
                              </w:rPr>
                            </w:pPr>
                            <w:r w:rsidRPr="00C966A7">
                              <w:rPr>
                                <w:sz w:val="16"/>
                                <w:szCs w:val="16"/>
                              </w:rPr>
                              <w:t>Log</w:t>
                            </w:r>
                          </w:p>
                        </w:tc>
                        <w:tc>
                          <w:tcPr>
                            <w:tcW w:w="979" w:type="dxa"/>
                            <w:tcBorders>
                              <w:bottom w:val="single" w:sz="4" w:space="0" w:color="BFBFBF" w:themeColor="background1" w:themeShade="BF"/>
                            </w:tcBorders>
                            <w:vAlign w:val="center"/>
                          </w:tcPr>
                          <w:p w14:paraId="5AEF742E" w14:textId="77777777" w:rsidR="00E90BD8" w:rsidRPr="00C966A7" w:rsidRDefault="00E90BD8" w:rsidP="00E90BD8">
                            <w:pPr>
                              <w:pStyle w:val="Els-body-text"/>
                              <w:jc w:val="right"/>
                              <w:rPr>
                                <w:sz w:val="16"/>
                                <w:szCs w:val="16"/>
                              </w:rPr>
                            </w:pPr>
                            <w:r w:rsidRPr="00C966A7">
                              <w:rPr>
                                <w:sz w:val="16"/>
                                <w:szCs w:val="16"/>
                              </w:rPr>
                              <w:t>5</w:t>
                            </w:r>
                          </w:p>
                        </w:tc>
                        <w:tc>
                          <w:tcPr>
                            <w:tcW w:w="1094" w:type="dxa"/>
                            <w:tcBorders>
                              <w:bottom w:val="single" w:sz="4" w:space="0" w:color="BFBFBF" w:themeColor="background1" w:themeShade="BF"/>
                            </w:tcBorders>
                            <w:vAlign w:val="center"/>
                          </w:tcPr>
                          <w:p w14:paraId="2F48F2A9" w14:textId="77777777" w:rsidR="00E90BD8" w:rsidRPr="00C966A7" w:rsidRDefault="00E90BD8" w:rsidP="00E90BD8">
                            <w:pPr>
                              <w:pStyle w:val="Els-body-text"/>
                              <w:ind w:right="65"/>
                              <w:jc w:val="right"/>
                              <w:rPr>
                                <w:sz w:val="16"/>
                                <w:szCs w:val="16"/>
                              </w:rPr>
                            </w:pPr>
                            <w:r w:rsidRPr="00C966A7">
                              <w:rPr>
                                <w:sz w:val="16"/>
                                <w:szCs w:val="16"/>
                              </w:rPr>
                              <w:t>14</w:t>
                            </w:r>
                          </w:p>
                        </w:tc>
                        <w:tc>
                          <w:tcPr>
                            <w:tcW w:w="975" w:type="dxa"/>
                            <w:tcBorders>
                              <w:bottom w:val="single" w:sz="4" w:space="0" w:color="BFBFBF" w:themeColor="background1" w:themeShade="BF"/>
                            </w:tcBorders>
                          </w:tcPr>
                          <w:p w14:paraId="1C921118" w14:textId="77777777" w:rsidR="00E90BD8" w:rsidRPr="00C966A7" w:rsidRDefault="00E90BD8" w:rsidP="00E90BD8">
                            <w:pPr>
                              <w:pStyle w:val="Els-body-text"/>
                              <w:jc w:val="left"/>
                              <w:rPr>
                                <w:sz w:val="16"/>
                                <w:szCs w:val="16"/>
                              </w:rPr>
                            </w:pPr>
                            <w:r w:rsidRPr="00C966A7">
                              <w:rPr>
                                <w:sz w:val="16"/>
                                <w:szCs w:val="16"/>
                              </w:rPr>
                              <w:t xml:space="preserve">    4.4169</w:t>
                            </w:r>
                          </w:p>
                        </w:tc>
                      </w:tr>
                      <w:tr w:rsidR="00E90BD8" w:rsidRPr="00C966A7" w14:paraId="320CA55C" w14:textId="77777777" w:rsidTr="00E90BD8">
                        <w:tc>
                          <w:tcPr>
                            <w:tcW w:w="709" w:type="dxa"/>
                            <w:vMerge/>
                            <w:vAlign w:val="center"/>
                          </w:tcPr>
                          <w:p w14:paraId="4EE62BF3" w14:textId="77777777" w:rsidR="00E90BD8" w:rsidRPr="00C966A7" w:rsidRDefault="00E90BD8" w:rsidP="00E90BD8">
                            <w:pPr>
                              <w:pStyle w:val="Els-body-text"/>
                              <w:jc w:val="left"/>
                              <w:rPr>
                                <w:sz w:val="16"/>
                                <w:szCs w:val="16"/>
                              </w:rPr>
                            </w:pPr>
                          </w:p>
                        </w:tc>
                        <w:tc>
                          <w:tcPr>
                            <w:tcW w:w="992" w:type="dxa"/>
                            <w:vMerge w:val="restart"/>
                            <w:tcBorders>
                              <w:top w:val="single" w:sz="4" w:space="0" w:color="BFBFBF" w:themeColor="background1" w:themeShade="BF"/>
                            </w:tcBorders>
                            <w:vAlign w:val="center"/>
                          </w:tcPr>
                          <w:p w14:paraId="6F30DF25" w14:textId="77777777" w:rsidR="00E90BD8" w:rsidRPr="00C966A7" w:rsidRDefault="00E90BD8" w:rsidP="00E90BD8">
                            <w:pPr>
                              <w:pStyle w:val="Els-body-text"/>
                              <w:jc w:val="right"/>
                              <w:rPr>
                                <w:sz w:val="16"/>
                                <w:szCs w:val="16"/>
                              </w:rPr>
                            </w:pPr>
                            <w:r w:rsidRPr="00C966A7">
                              <w:rPr>
                                <w:sz w:val="16"/>
                                <w:szCs w:val="16"/>
                              </w:rPr>
                              <w:t>0.04</w:t>
                            </w:r>
                          </w:p>
                        </w:tc>
                        <w:tc>
                          <w:tcPr>
                            <w:tcW w:w="993" w:type="dxa"/>
                            <w:vMerge w:val="restart"/>
                            <w:tcBorders>
                              <w:top w:val="single" w:sz="4" w:space="0" w:color="BFBFBF" w:themeColor="background1" w:themeShade="BF"/>
                            </w:tcBorders>
                            <w:vAlign w:val="center"/>
                          </w:tcPr>
                          <w:p w14:paraId="40ED6E6D" w14:textId="77777777" w:rsidR="00E90BD8" w:rsidRPr="00C966A7" w:rsidRDefault="00E90BD8" w:rsidP="00E90BD8">
                            <w:pPr>
                              <w:pStyle w:val="Els-body-text"/>
                              <w:jc w:val="right"/>
                              <w:rPr>
                                <w:sz w:val="16"/>
                                <w:szCs w:val="16"/>
                              </w:rPr>
                            </w:pPr>
                            <w:r w:rsidRPr="00C966A7">
                              <w:rPr>
                                <w:sz w:val="16"/>
                                <w:szCs w:val="16"/>
                              </w:rPr>
                              <w:t>20</w:t>
                            </w:r>
                          </w:p>
                        </w:tc>
                        <w:tc>
                          <w:tcPr>
                            <w:tcW w:w="1411" w:type="dxa"/>
                            <w:tcBorders>
                              <w:top w:val="single" w:sz="4" w:space="0" w:color="BFBFBF" w:themeColor="background1" w:themeShade="BF"/>
                            </w:tcBorders>
                            <w:vAlign w:val="center"/>
                          </w:tcPr>
                          <w:p w14:paraId="6FB2194C" w14:textId="77777777" w:rsidR="00E90BD8" w:rsidRPr="00C966A7" w:rsidRDefault="00E90BD8" w:rsidP="00E90BD8">
                            <w:pPr>
                              <w:pStyle w:val="Els-body-text"/>
                              <w:ind w:left="314" w:right="21"/>
                              <w:jc w:val="left"/>
                              <w:rPr>
                                <w:sz w:val="16"/>
                                <w:szCs w:val="16"/>
                              </w:rPr>
                            </w:pPr>
                            <w:r w:rsidRPr="00C966A7">
                              <w:rPr>
                                <w:sz w:val="16"/>
                                <w:szCs w:val="16"/>
                              </w:rPr>
                              <w:t>MC</w:t>
                            </w:r>
                          </w:p>
                        </w:tc>
                        <w:tc>
                          <w:tcPr>
                            <w:tcW w:w="979" w:type="dxa"/>
                            <w:tcBorders>
                              <w:top w:val="single" w:sz="4" w:space="0" w:color="BFBFBF" w:themeColor="background1" w:themeShade="BF"/>
                            </w:tcBorders>
                            <w:vAlign w:val="center"/>
                          </w:tcPr>
                          <w:p w14:paraId="1E816050" w14:textId="77777777" w:rsidR="00E90BD8" w:rsidRPr="00C966A7" w:rsidRDefault="00E90BD8" w:rsidP="00E90BD8">
                            <w:pPr>
                              <w:pStyle w:val="Els-body-text"/>
                              <w:jc w:val="right"/>
                              <w:rPr>
                                <w:sz w:val="16"/>
                                <w:szCs w:val="16"/>
                              </w:rPr>
                            </w:pPr>
                            <w:r w:rsidRPr="00C966A7">
                              <w:rPr>
                                <w:sz w:val="16"/>
                                <w:szCs w:val="16"/>
                              </w:rPr>
                              <w:t>20</w:t>
                            </w:r>
                          </w:p>
                        </w:tc>
                        <w:tc>
                          <w:tcPr>
                            <w:tcW w:w="1094" w:type="dxa"/>
                            <w:tcBorders>
                              <w:top w:val="single" w:sz="4" w:space="0" w:color="BFBFBF" w:themeColor="background1" w:themeShade="BF"/>
                            </w:tcBorders>
                            <w:vAlign w:val="center"/>
                          </w:tcPr>
                          <w:p w14:paraId="64589F86" w14:textId="77777777" w:rsidR="00E90BD8" w:rsidRPr="00C966A7" w:rsidRDefault="00E90BD8" w:rsidP="00E90BD8">
                            <w:pPr>
                              <w:pStyle w:val="Els-body-text"/>
                              <w:ind w:right="65"/>
                              <w:jc w:val="right"/>
                              <w:rPr>
                                <w:sz w:val="16"/>
                                <w:szCs w:val="16"/>
                              </w:rPr>
                            </w:pPr>
                            <w:r w:rsidRPr="00C966A7">
                              <w:rPr>
                                <w:sz w:val="16"/>
                                <w:szCs w:val="16"/>
                              </w:rPr>
                              <w:t>40</w:t>
                            </w:r>
                          </w:p>
                        </w:tc>
                        <w:tc>
                          <w:tcPr>
                            <w:tcW w:w="975" w:type="dxa"/>
                            <w:tcBorders>
                              <w:top w:val="single" w:sz="4" w:space="0" w:color="BFBFBF" w:themeColor="background1" w:themeShade="BF"/>
                            </w:tcBorders>
                          </w:tcPr>
                          <w:p w14:paraId="36ECB5F1" w14:textId="77777777" w:rsidR="00E90BD8" w:rsidRPr="00C966A7" w:rsidRDefault="00E90BD8" w:rsidP="00E90BD8">
                            <w:pPr>
                              <w:pStyle w:val="Els-body-text"/>
                              <w:jc w:val="left"/>
                              <w:rPr>
                                <w:sz w:val="16"/>
                                <w:szCs w:val="16"/>
                              </w:rPr>
                            </w:pPr>
                            <w:r w:rsidRPr="00C966A7">
                              <w:rPr>
                                <w:sz w:val="16"/>
                                <w:szCs w:val="16"/>
                              </w:rPr>
                              <w:t>131.5463</w:t>
                            </w:r>
                          </w:p>
                        </w:tc>
                      </w:tr>
                      <w:tr w:rsidR="00E90BD8" w:rsidRPr="00C966A7" w14:paraId="2E39FA8A" w14:textId="77777777" w:rsidTr="00E90BD8">
                        <w:tc>
                          <w:tcPr>
                            <w:tcW w:w="709" w:type="dxa"/>
                            <w:vMerge/>
                            <w:vAlign w:val="center"/>
                          </w:tcPr>
                          <w:p w14:paraId="2A3086DA" w14:textId="77777777" w:rsidR="00E90BD8" w:rsidRPr="00C966A7" w:rsidRDefault="00E90BD8" w:rsidP="00E90BD8">
                            <w:pPr>
                              <w:pStyle w:val="Els-body-text"/>
                              <w:jc w:val="left"/>
                              <w:rPr>
                                <w:sz w:val="16"/>
                                <w:szCs w:val="16"/>
                              </w:rPr>
                            </w:pPr>
                          </w:p>
                        </w:tc>
                        <w:tc>
                          <w:tcPr>
                            <w:tcW w:w="992" w:type="dxa"/>
                            <w:vMerge/>
                            <w:tcBorders>
                              <w:bottom w:val="single" w:sz="4" w:space="0" w:color="BFBFBF" w:themeColor="background1" w:themeShade="BF"/>
                            </w:tcBorders>
                            <w:vAlign w:val="center"/>
                          </w:tcPr>
                          <w:p w14:paraId="22B2172A" w14:textId="77777777" w:rsidR="00E90BD8" w:rsidRPr="00C966A7" w:rsidRDefault="00E90BD8" w:rsidP="00E90BD8">
                            <w:pPr>
                              <w:pStyle w:val="Els-body-text"/>
                              <w:jc w:val="right"/>
                              <w:rPr>
                                <w:sz w:val="16"/>
                                <w:szCs w:val="16"/>
                              </w:rPr>
                            </w:pPr>
                          </w:p>
                        </w:tc>
                        <w:tc>
                          <w:tcPr>
                            <w:tcW w:w="993" w:type="dxa"/>
                            <w:vMerge/>
                            <w:tcBorders>
                              <w:bottom w:val="single" w:sz="4" w:space="0" w:color="BFBFBF" w:themeColor="background1" w:themeShade="BF"/>
                            </w:tcBorders>
                            <w:vAlign w:val="center"/>
                          </w:tcPr>
                          <w:p w14:paraId="252F620D" w14:textId="77777777" w:rsidR="00E90BD8" w:rsidRPr="00C966A7" w:rsidRDefault="00E90BD8" w:rsidP="00E90BD8">
                            <w:pPr>
                              <w:pStyle w:val="Els-body-text"/>
                              <w:jc w:val="right"/>
                              <w:rPr>
                                <w:sz w:val="16"/>
                                <w:szCs w:val="16"/>
                              </w:rPr>
                            </w:pPr>
                          </w:p>
                        </w:tc>
                        <w:tc>
                          <w:tcPr>
                            <w:tcW w:w="1411" w:type="dxa"/>
                            <w:tcBorders>
                              <w:bottom w:val="single" w:sz="4" w:space="0" w:color="BFBFBF" w:themeColor="background1" w:themeShade="BF"/>
                            </w:tcBorders>
                            <w:vAlign w:val="center"/>
                          </w:tcPr>
                          <w:p w14:paraId="25D1649E" w14:textId="77777777" w:rsidR="00E90BD8" w:rsidRPr="00C966A7" w:rsidRDefault="00E90BD8" w:rsidP="00E90BD8">
                            <w:pPr>
                              <w:pStyle w:val="Els-body-text"/>
                              <w:ind w:left="314" w:right="21"/>
                              <w:jc w:val="left"/>
                              <w:rPr>
                                <w:sz w:val="16"/>
                                <w:szCs w:val="16"/>
                              </w:rPr>
                            </w:pPr>
                            <w:r w:rsidRPr="00C966A7">
                              <w:rPr>
                                <w:sz w:val="16"/>
                                <w:szCs w:val="16"/>
                              </w:rPr>
                              <w:t>Log</w:t>
                            </w:r>
                          </w:p>
                        </w:tc>
                        <w:tc>
                          <w:tcPr>
                            <w:tcW w:w="979" w:type="dxa"/>
                            <w:tcBorders>
                              <w:bottom w:val="single" w:sz="4" w:space="0" w:color="BFBFBF" w:themeColor="background1" w:themeShade="BF"/>
                            </w:tcBorders>
                            <w:vAlign w:val="center"/>
                          </w:tcPr>
                          <w:p w14:paraId="6D0DB758" w14:textId="77777777" w:rsidR="00E90BD8" w:rsidRPr="00C966A7" w:rsidRDefault="00E90BD8" w:rsidP="00E90BD8">
                            <w:pPr>
                              <w:pStyle w:val="Els-body-text"/>
                              <w:jc w:val="right"/>
                              <w:rPr>
                                <w:sz w:val="16"/>
                                <w:szCs w:val="16"/>
                              </w:rPr>
                            </w:pPr>
                            <w:r w:rsidRPr="00C966A7">
                              <w:rPr>
                                <w:sz w:val="16"/>
                                <w:szCs w:val="16"/>
                              </w:rPr>
                              <w:t>7</w:t>
                            </w:r>
                          </w:p>
                        </w:tc>
                        <w:tc>
                          <w:tcPr>
                            <w:tcW w:w="1094" w:type="dxa"/>
                            <w:tcBorders>
                              <w:bottom w:val="single" w:sz="4" w:space="0" w:color="BFBFBF" w:themeColor="background1" w:themeShade="BF"/>
                            </w:tcBorders>
                            <w:vAlign w:val="center"/>
                          </w:tcPr>
                          <w:p w14:paraId="423FA2C7" w14:textId="77777777" w:rsidR="00E90BD8" w:rsidRPr="00C966A7" w:rsidRDefault="00E90BD8" w:rsidP="00E90BD8">
                            <w:pPr>
                              <w:pStyle w:val="Els-body-text"/>
                              <w:ind w:right="65"/>
                              <w:jc w:val="right"/>
                              <w:rPr>
                                <w:sz w:val="16"/>
                                <w:szCs w:val="16"/>
                              </w:rPr>
                            </w:pPr>
                            <w:r w:rsidRPr="00C966A7">
                              <w:rPr>
                                <w:sz w:val="16"/>
                                <w:szCs w:val="16"/>
                              </w:rPr>
                              <w:t>22</w:t>
                            </w:r>
                          </w:p>
                        </w:tc>
                        <w:tc>
                          <w:tcPr>
                            <w:tcW w:w="975" w:type="dxa"/>
                            <w:tcBorders>
                              <w:bottom w:val="single" w:sz="4" w:space="0" w:color="BFBFBF" w:themeColor="background1" w:themeShade="BF"/>
                            </w:tcBorders>
                          </w:tcPr>
                          <w:p w14:paraId="1E549738" w14:textId="77777777" w:rsidR="00E90BD8" w:rsidRPr="001265A8" w:rsidRDefault="00E90BD8" w:rsidP="00E90BD8">
                            <w:pPr>
                              <w:pStyle w:val="Els-body-text"/>
                              <w:jc w:val="left"/>
                              <w:rPr>
                                <w:b/>
                                <w:sz w:val="16"/>
                                <w:szCs w:val="16"/>
                              </w:rPr>
                            </w:pPr>
                            <w:r w:rsidRPr="00C966A7">
                              <w:rPr>
                                <w:sz w:val="16"/>
                                <w:szCs w:val="16"/>
                              </w:rPr>
                              <w:t xml:space="preserve">    </w:t>
                            </w:r>
                            <w:r w:rsidRPr="001265A8">
                              <w:rPr>
                                <w:b/>
                                <w:sz w:val="16"/>
                                <w:szCs w:val="16"/>
                              </w:rPr>
                              <w:t>5.7963</w:t>
                            </w:r>
                          </w:p>
                        </w:tc>
                      </w:tr>
                      <w:tr w:rsidR="00E90BD8" w:rsidRPr="00C966A7" w14:paraId="438B1AB6" w14:textId="77777777" w:rsidTr="00E90BD8">
                        <w:tc>
                          <w:tcPr>
                            <w:tcW w:w="709" w:type="dxa"/>
                            <w:vMerge/>
                            <w:vAlign w:val="center"/>
                          </w:tcPr>
                          <w:p w14:paraId="014D46A5" w14:textId="77777777" w:rsidR="00E90BD8" w:rsidRPr="00C966A7" w:rsidRDefault="00E90BD8" w:rsidP="00E90BD8">
                            <w:pPr>
                              <w:pStyle w:val="Els-body-text"/>
                              <w:jc w:val="left"/>
                              <w:rPr>
                                <w:sz w:val="16"/>
                                <w:szCs w:val="16"/>
                              </w:rPr>
                            </w:pPr>
                          </w:p>
                        </w:tc>
                        <w:tc>
                          <w:tcPr>
                            <w:tcW w:w="992" w:type="dxa"/>
                            <w:vMerge w:val="restart"/>
                            <w:tcBorders>
                              <w:top w:val="single" w:sz="4" w:space="0" w:color="BFBFBF" w:themeColor="background1" w:themeShade="BF"/>
                            </w:tcBorders>
                            <w:vAlign w:val="center"/>
                          </w:tcPr>
                          <w:p w14:paraId="0C9BD880" w14:textId="77777777" w:rsidR="00E90BD8" w:rsidRPr="00C966A7" w:rsidRDefault="00E90BD8" w:rsidP="00E90BD8">
                            <w:pPr>
                              <w:pStyle w:val="Els-body-text"/>
                              <w:jc w:val="right"/>
                              <w:rPr>
                                <w:sz w:val="16"/>
                                <w:szCs w:val="16"/>
                              </w:rPr>
                            </w:pPr>
                            <w:r w:rsidRPr="00C966A7">
                              <w:rPr>
                                <w:sz w:val="16"/>
                                <w:szCs w:val="16"/>
                              </w:rPr>
                              <w:t>0.02</w:t>
                            </w:r>
                          </w:p>
                        </w:tc>
                        <w:tc>
                          <w:tcPr>
                            <w:tcW w:w="993" w:type="dxa"/>
                            <w:vMerge w:val="restart"/>
                            <w:tcBorders>
                              <w:top w:val="single" w:sz="4" w:space="0" w:color="BFBFBF" w:themeColor="background1" w:themeShade="BF"/>
                            </w:tcBorders>
                            <w:vAlign w:val="center"/>
                          </w:tcPr>
                          <w:p w14:paraId="51CD4E96" w14:textId="77777777" w:rsidR="00E90BD8" w:rsidRPr="00C966A7" w:rsidRDefault="00E90BD8" w:rsidP="00E90BD8">
                            <w:pPr>
                              <w:pStyle w:val="Els-body-text"/>
                              <w:jc w:val="right"/>
                              <w:rPr>
                                <w:sz w:val="16"/>
                                <w:szCs w:val="16"/>
                              </w:rPr>
                            </w:pPr>
                            <w:r w:rsidRPr="00C966A7">
                              <w:rPr>
                                <w:sz w:val="16"/>
                                <w:szCs w:val="16"/>
                              </w:rPr>
                              <w:t>32</w:t>
                            </w:r>
                          </w:p>
                        </w:tc>
                        <w:tc>
                          <w:tcPr>
                            <w:tcW w:w="1411" w:type="dxa"/>
                            <w:tcBorders>
                              <w:top w:val="single" w:sz="4" w:space="0" w:color="BFBFBF" w:themeColor="background1" w:themeShade="BF"/>
                            </w:tcBorders>
                            <w:vAlign w:val="center"/>
                          </w:tcPr>
                          <w:p w14:paraId="4C4CBCA7" w14:textId="77777777" w:rsidR="00E90BD8" w:rsidRPr="00C966A7" w:rsidRDefault="00E90BD8" w:rsidP="00E90BD8">
                            <w:pPr>
                              <w:pStyle w:val="Els-body-text"/>
                              <w:ind w:left="314" w:right="21"/>
                              <w:jc w:val="left"/>
                              <w:rPr>
                                <w:sz w:val="16"/>
                                <w:szCs w:val="16"/>
                              </w:rPr>
                            </w:pPr>
                            <w:r w:rsidRPr="00C966A7">
                              <w:rPr>
                                <w:sz w:val="16"/>
                                <w:szCs w:val="16"/>
                              </w:rPr>
                              <w:t>MC</w:t>
                            </w:r>
                          </w:p>
                        </w:tc>
                        <w:tc>
                          <w:tcPr>
                            <w:tcW w:w="979" w:type="dxa"/>
                            <w:tcBorders>
                              <w:top w:val="single" w:sz="4" w:space="0" w:color="BFBFBF" w:themeColor="background1" w:themeShade="BF"/>
                            </w:tcBorders>
                            <w:vAlign w:val="center"/>
                          </w:tcPr>
                          <w:p w14:paraId="36EE20E5" w14:textId="77777777" w:rsidR="00E90BD8" w:rsidRPr="00C966A7" w:rsidRDefault="00E90BD8" w:rsidP="00E90BD8">
                            <w:pPr>
                              <w:pStyle w:val="Els-body-text"/>
                              <w:jc w:val="right"/>
                              <w:rPr>
                                <w:sz w:val="16"/>
                                <w:szCs w:val="16"/>
                              </w:rPr>
                            </w:pPr>
                            <w:r w:rsidRPr="00C966A7">
                              <w:rPr>
                                <w:sz w:val="16"/>
                                <w:szCs w:val="16"/>
                              </w:rPr>
                              <w:t>32</w:t>
                            </w:r>
                          </w:p>
                        </w:tc>
                        <w:tc>
                          <w:tcPr>
                            <w:tcW w:w="1094" w:type="dxa"/>
                            <w:tcBorders>
                              <w:top w:val="single" w:sz="4" w:space="0" w:color="BFBFBF" w:themeColor="background1" w:themeShade="BF"/>
                            </w:tcBorders>
                            <w:vAlign w:val="center"/>
                          </w:tcPr>
                          <w:p w14:paraId="6870BCF1" w14:textId="77777777" w:rsidR="00E90BD8" w:rsidRPr="00C966A7" w:rsidRDefault="00E90BD8" w:rsidP="00E90BD8">
                            <w:pPr>
                              <w:pStyle w:val="Els-body-text"/>
                              <w:ind w:right="65"/>
                              <w:jc w:val="right"/>
                              <w:rPr>
                                <w:sz w:val="16"/>
                                <w:szCs w:val="16"/>
                              </w:rPr>
                            </w:pPr>
                            <w:r w:rsidRPr="00C966A7">
                              <w:rPr>
                                <w:sz w:val="16"/>
                                <w:szCs w:val="16"/>
                              </w:rPr>
                              <w:t>64</w:t>
                            </w:r>
                          </w:p>
                        </w:tc>
                        <w:tc>
                          <w:tcPr>
                            <w:tcW w:w="975" w:type="dxa"/>
                            <w:tcBorders>
                              <w:top w:val="single" w:sz="4" w:space="0" w:color="BFBFBF" w:themeColor="background1" w:themeShade="BF"/>
                            </w:tcBorders>
                          </w:tcPr>
                          <w:p w14:paraId="480D5BE4" w14:textId="77777777" w:rsidR="00E90BD8" w:rsidRPr="00C966A7" w:rsidRDefault="00E90BD8" w:rsidP="00E90BD8">
                            <w:pPr>
                              <w:pStyle w:val="Els-body-text"/>
                              <w:jc w:val="left"/>
                              <w:rPr>
                                <w:sz w:val="16"/>
                                <w:szCs w:val="16"/>
                              </w:rPr>
                            </w:pPr>
                            <w:r w:rsidRPr="00C966A7">
                              <w:rPr>
                                <w:sz w:val="16"/>
                                <w:szCs w:val="16"/>
                              </w:rPr>
                              <w:t>551.9540</w:t>
                            </w:r>
                          </w:p>
                        </w:tc>
                      </w:tr>
                      <w:tr w:rsidR="00E90BD8" w:rsidRPr="00C966A7" w14:paraId="3EA9CC1D" w14:textId="77777777" w:rsidTr="00E90BD8">
                        <w:tc>
                          <w:tcPr>
                            <w:tcW w:w="709" w:type="dxa"/>
                            <w:vMerge/>
                            <w:tcBorders>
                              <w:bottom w:val="single" w:sz="8" w:space="0" w:color="auto"/>
                            </w:tcBorders>
                            <w:vAlign w:val="center"/>
                          </w:tcPr>
                          <w:p w14:paraId="4A8C8CA3" w14:textId="77777777" w:rsidR="00E90BD8" w:rsidRPr="00C966A7" w:rsidRDefault="00E90BD8" w:rsidP="00E90BD8">
                            <w:pPr>
                              <w:pStyle w:val="Els-body-text"/>
                              <w:jc w:val="left"/>
                              <w:rPr>
                                <w:sz w:val="16"/>
                                <w:szCs w:val="16"/>
                              </w:rPr>
                            </w:pPr>
                          </w:p>
                        </w:tc>
                        <w:tc>
                          <w:tcPr>
                            <w:tcW w:w="992" w:type="dxa"/>
                            <w:vMerge/>
                            <w:tcBorders>
                              <w:bottom w:val="single" w:sz="8" w:space="0" w:color="auto"/>
                            </w:tcBorders>
                            <w:vAlign w:val="center"/>
                          </w:tcPr>
                          <w:p w14:paraId="0CFC1EDC" w14:textId="77777777" w:rsidR="00E90BD8" w:rsidRPr="00C966A7" w:rsidRDefault="00E90BD8" w:rsidP="00E90BD8">
                            <w:pPr>
                              <w:pStyle w:val="Els-body-text"/>
                              <w:jc w:val="left"/>
                              <w:rPr>
                                <w:sz w:val="16"/>
                                <w:szCs w:val="16"/>
                              </w:rPr>
                            </w:pPr>
                          </w:p>
                        </w:tc>
                        <w:tc>
                          <w:tcPr>
                            <w:tcW w:w="993" w:type="dxa"/>
                            <w:vMerge/>
                            <w:tcBorders>
                              <w:bottom w:val="single" w:sz="8" w:space="0" w:color="auto"/>
                            </w:tcBorders>
                            <w:vAlign w:val="center"/>
                          </w:tcPr>
                          <w:p w14:paraId="3F38A900" w14:textId="77777777" w:rsidR="00E90BD8" w:rsidRPr="00C966A7" w:rsidRDefault="00E90BD8" w:rsidP="00E90BD8">
                            <w:pPr>
                              <w:pStyle w:val="Els-body-text"/>
                              <w:jc w:val="left"/>
                              <w:rPr>
                                <w:sz w:val="16"/>
                                <w:szCs w:val="16"/>
                              </w:rPr>
                            </w:pPr>
                          </w:p>
                        </w:tc>
                        <w:tc>
                          <w:tcPr>
                            <w:tcW w:w="1411" w:type="dxa"/>
                            <w:tcBorders>
                              <w:bottom w:val="single" w:sz="8" w:space="0" w:color="auto"/>
                            </w:tcBorders>
                            <w:vAlign w:val="center"/>
                          </w:tcPr>
                          <w:p w14:paraId="7BB83EFC" w14:textId="77777777" w:rsidR="00E90BD8" w:rsidRPr="00C966A7" w:rsidRDefault="00E90BD8" w:rsidP="00E90BD8">
                            <w:pPr>
                              <w:pStyle w:val="Els-body-text"/>
                              <w:ind w:left="314" w:right="21"/>
                              <w:jc w:val="left"/>
                              <w:rPr>
                                <w:sz w:val="16"/>
                                <w:szCs w:val="16"/>
                              </w:rPr>
                            </w:pPr>
                            <w:r w:rsidRPr="00C966A7">
                              <w:rPr>
                                <w:sz w:val="16"/>
                                <w:szCs w:val="16"/>
                              </w:rPr>
                              <w:t>Log</w:t>
                            </w:r>
                          </w:p>
                        </w:tc>
                        <w:tc>
                          <w:tcPr>
                            <w:tcW w:w="979" w:type="dxa"/>
                            <w:tcBorders>
                              <w:bottom w:val="single" w:sz="8" w:space="0" w:color="auto"/>
                            </w:tcBorders>
                            <w:vAlign w:val="center"/>
                          </w:tcPr>
                          <w:p w14:paraId="66554F84" w14:textId="77777777" w:rsidR="00E90BD8" w:rsidRPr="00C966A7" w:rsidRDefault="00E90BD8" w:rsidP="00E90BD8">
                            <w:pPr>
                              <w:pStyle w:val="Els-body-text"/>
                              <w:jc w:val="right"/>
                              <w:rPr>
                                <w:sz w:val="16"/>
                                <w:szCs w:val="16"/>
                              </w:rPr>
                            </w:pPr>
                            <w:r w:rsidRPr="00C966A7">
                              <w:rPr>
                                <w:sz w:val="16"/>
                                <w:szCs w:val="16"/>
                              </w:rPr>
                              <w:t>8</w:t>
                            </w:r>
                          </w:p>
                        </w:tc>
                        <w:tc>
                          <w:tcPr>
                            <w:tcW w:w="1094" w:type="dxa"/>
                            <w:tcBorders>
                              <w:bottom w:val="single" w:sz="8" w:space="0" w:color="auto"/>
                            </w:tcBorders>
                            <w:vAlign w:val="center"/>
                          </w:tcPr>
                          <w:p w14:paraId="71D87276" w14:textId="77777777" w:rsidR="00E90BD8" w:rsidRPr="00C966A7" w:rsidRDefault="00E90BD8" w:rsidP="00E90BD8">
                            <w:pPr>
                              <w:pStyle w:val="Els-body-text"/>
                              <w:ind w:right="65"/>
                              <w:jc w:val="right"/>
                              <w:rPr>
                                <w:sz w:val="16"/>
                                <w:szCs w:val="16"/>
                              </w:rPr>
                            </w:pPr>
                            <w:r w:rsidRPr="00C966A7">
                              <w:rPr>
                                <w:sz w:val="16"/>
                                <w:szCs w:val="16"/>
                              </w:rPr>
                              <w:t>30</w:t>
                            </w:r>
                          </w:p>
                        </w:tc>
                        <w:tc>
                          <w:tcPr>
                            <w:tcW w:w="975" w:type="dxa"/>
                            <w:tcBorders>
                              <w:bottom w:val="single" w:sz="8" w:space="0" w:color="auto"/>
                            </w:tcBorders>
                          </w:tcPr>
                          <w:p w14:paraId="17AC0E35" w14:textId="77777777" w:rsidR="00E90BD8" w:rsidRPr="001265A8" w:rsidRDefault="00E90BD8" w:rsidP="00E90BD8">
                            <w:pPr>
                              <w:pStyle w:val="Els-body-text"/>
                              <w:jc w:val="left"/>
                              <w:rPr>
                                <w:b/>
                                <w:sz w:val="16"/>
                                <w:szCs w:val="16"/>
                              </w:rPr>
                            </w:pPr>
                            <w:r w:rsidRPr="001265A8">
                              <w:rPr>
                                <w:b/>
                                <w:sz w:val="16"/>
                                <w:szCs w:val="16"/>
                              </w:rPr>
                              <w:t xml:space="preserve">  36.6738</w:t>
                            </w:r>
                          </w:p>
                        </w:tc>
                      </w:tr>
                    </w:tbl>
                    <w:p w14:paraId="717BE164" w14:textId="77777777" w:rsidR="00E90BD8" w:rsidRDefault="00E90BD8" w:rsidP="00E90BD8"/>
                  </w:txbxContent>
                </v:textbox>
                <w10:wrap type="topAndBottom" anchorx="margin" anchory="margin"/>
              </v:shape>
            </w:pict>
          </mc:Fallback>
        </mc:AlternateContent>
      </w:r>
      <w:r w:rsidR="00D24592">
        <w:t>In the next step, we used each approximation in the</w:t>
      </w:r>
      <w:r w:rsidR="000846A7">
        <w:t xml:space="preserve"> UC problem and measured the time it took to solve the model to an optimality gap of 10</w:t>
      </w:r>
      <w:r w:rsidR="000846A7" w:rsidRPr="000846A7">
        <w:rPr>
          <w:vertAlign w:val="superscript"/>
        </w:rPr>
        <w:t>-2</w:t>
      </w:r>
      <w:r w:rsidR="000846A7">
        <w:t xml:space="preserve">. </w:t>
      </w:r>
      <w:r w:rsidR="001F064E" w:rsidRPr="001F064E">
        <w:t>The results are shown in the last column in Table</w:t>
      </w:r>
      <w:r w:rsidR="000846A7">
        <w:t> 1</w:t>
      </w:r>
      <w:r w:rsidR="001F064E" w:rsidRPr="001F064E">
        <w:t>.</w:t>
      </w:r>
      <w:r w:rsidR="00350F01">
        <w:t xml:space="preserve"> For RMSE 0.08, </w:t>
      </w:r>
      <w:proofErr w:type="spellStart"/>
      <w:r w:rsidR="00350F01">
        <w:t>DoC</w:t>
      </w:r>
      <w:proofErr w:type="spellEnd"/>
      <w:r w:rsidR="00350F01">
        <w:t xml:space="preserve"> performs significantly better than J1 because it can reach the target accuracy with very few linear pieces. (</w:t>
      </w:r>
      <w:proofErr w:type="gramStart"/>
      <w:r w:rsidR="00350F01">
        <w:t>So</w:t>
      </w:r>
      <w:proofErr w:type="gramEnd"/>
      <w:r w:rsidR="00350F01">
        <w:t xml:space="preserve"> few actually that some of the auxiliary variables can be eliminated during pre-solve). Starting at moderate accuracies, the J1 method starts to outperform the </w:t>
      </w:r>
      <w:proofErr w:type="spellStart"/>
      <w:r w:rsidR="00350F01">
        <w:t>DoC</w:t>
      </w:r>
      <w:proofErr w:type="spellEnd"/>
      <w:r w:rsidR="00350F01">
        <w:t xml:space="preserve"> method, even though it uses more linear pieces. At an RMSE of 0.02 the UC problem with the J1 approximation is three times faster than the one with </w:t>
      </w:r>
      <w:proofErr w:type="spellStart"/>
      <w:r w:rsidR="00350F01">
        <w:t>DoC.</w:t>
      </w:r>
      <w:proofErr w:type="spellEnd"/>
    </w:p>
    <w:p w14:paraId="144DE6BA" w14:textId="77777777" w:rsidR="008D2649" w:rsidRPr="00065BDC" w:rsidRDefault="008D2649" w:rsidP="003E5F96">
      <w:pPr>
        <w:pStyle w:val="Els-1storder-head"/>
      </w:pPr>
      <w:r w:rsidRPr="00065BDC">
        <w:t>Conclusions</w:t>
      </w:r>
    </w:p>
    <w:p w14:paraId="2C09E10C" w14:textId="2205BC69" w:rsidR="008F540B" w:rsidRPr="008F540B" w:rsidRDefault="00C966A7" w:rsidP="008F540B">
      <w:pPr>
        <w:pStyle w:val="Els-body-text"/>
      </w:pPr>
      <w:r>
        <w:rPr>
          <w:lang w:val="en-GB"/>
        </w:rPr>
        <w:t>We studied the performance of two methods to compute piecewise linear approximations of non-linear functions for MILP. While the difference of convex (</w:t>
      </w:r>
      <w:proofErr w:type="spellStart"/>
      <w:r>
        <w:rPr>
          <w:lang w:val="en-GB"/>
        </w:rPr>
        <w:t>DoC</w:t>
      </w:r>
      <w:proofErr w:type="spellEnd"/>
      <w:r>
        <w:rPr>
          <w:lang w:val="en-GB"/>
        </w:rPr>
        <w:t xml:space="preserve">) approach is </w:t>
      </w:r>
      <w:r>
        <w:rPr>
          <w:lang w:val="en-GB"/>
        </w:rPr>
        <w:lastRenderedPageBreak/>
        <w:t xml:space="preserve">capable of finding approximations with fewer linear pieces than the J1 approach, this advantage is in large parts offset by effect of the MILP formulation. </w:t>
      </w:r>
      <w:r w:rsidR="008F540B">
        <w:rPr>
          <w:lang w:val="en-GB"/>
        </w:rPr>
        <w:t xml:space="preserve">While the </w:t>
      </w:r>
      <w:proofErr w:type="spellStart"/>
      <w:r w:rsidR="008F540B">
        <w:rPr>
          <w:lang w:val="en-GB"/>
        </w:rPr>
        <w:t>DoC</w:t>
      </w:r>
      <w:proofErr w:type="spellEnd"/>
      <w:r w:rsidR="008F540B">
        <w:rPr>
          <w:lang w:val="en-GB"/>
        </w:rPr>
        <w:t xml:space="preserve"> yielded the best performance with the crude approximation, the J1 approach performed </w:t>
      </w:r>
      <w:r w:rsidR="008F540B" w:rsidRPr="008F540B">
        <w:t>significantly better for the more detailed ones.</w:t>
      </w:r>
    </w:p>
    <w:p w14:paraId="5368BFB7" w14:textId="1E6C60A3" w:rsidR="008F540B" w:rsidRDefault="008F540B" w:rsidP="008F540B">
      <w:pPr>
        <w:pStyle w:val="Els-body-text"/>
        <w:rPr>
          <w:lang w:val="en-GB"/>
        </w:rPr>
      </w:pPr>
      <w:r w:rsidRPr="008F540B">
        <w:t xml:space="preserve">The results also show that </w:t>
      </w:r>
      <w:r w:rsidR="00AA439A">
        <w:t>–</w:t>
      </w:r>
      <w:r w:rsidRPr="008F540B">
        <w:t>at least in the accuracy range that we studied</w:t>
      </w:r>
      <w:r w:rsidR="00AA439A">
        <w:t>–</w:t>
      </w:r>
      <w:r w:rsidRPr="008F540B">
        <w:t xml:space="preserve"> </w:t>
      </w:r>
      <w:proofErr w:type="spellStart"/>
      <w:r w:rsidRPr="008F540B">
        <w:t>DoC</w:t>
      </w:r>
      <w:proofErr w:type="spellEnd"/>
      <w:r w:rsidRPr="008F540B">
        <w:t xml:space="preserve"> does not experience speedup with logarithmic coding (</w:t>
      </w:r>
      <w:proofErr w:type="spellStart"/>
      <w:r w:rsidRPr="008F540B">
        <w:t>DLog</w:t>
      </w:r>
      <w:proofErr w:type="spellEnd"/>
      <w:r w:rsidRPr="008F540B">
        <w:t xml:space="preserve">); MC was the best choice throughout. </w:t>
      </w:r>
      <w:r w:rsidR="00E22A7D">
        <w:rPr>
          <w:lang w:val="en-GB"/>
        </w:rPr>
        <w:t xml:space="preserve">The reason is that </w:t>
      </w:r>
      <w:r w:rsidR="00704CD5">
        <w:rPr>
          <w:lang w:val="en-GB"/>
        </w:rPr>
        <w:t>MC</w:t>
      </w:r>
      <w:r w:rsidR="00E22A7D">
        <w:rPr>
          <w:lang w:val="en-GB"/>
        </w:rPr>
        <w:t xml:space="preserve"> requires much fewer auxiliary continuous variables than </w:t>
      </w:r>
      <w:proofErr w:type="spellStart"/>
      <w:r w:rsidR="00E22A7D">
        <w:rPr>
          <w:lang w:val="en-GB"/>
        </w:rPr>
        <w:t>DLog</w:t>
      </w:r>
      <w:proofErr w:type="spellEnd"/>
      <w:r w:rsidR="00E22A7D">
        <w:rPr>
          <w:lang w:val="en-GB"/>
        </w:rPr>
        <w:t xml:space="preserve">. </w:t>
      </w:r>
      <w:r w:rsidRPr="008F540B">
        <w:t>For the J1 approach, on the other hand, the Log formulations always performed better.</w:t>
      </w:r>
      <w:r>
        <w:rPr>
          <w:lang w:val="en-GB"/>
        </w:rPr>
        <w:t xml:space="preserve"> </w:t>
      </w:r>
    </w:p>
    <w:p w14:paraId="3EC40F74" w14:textId="755014C1" w:rsidR="00704CD5" w:rsidRDefault="00704CD5" w:rsidP="008F540B">
      <w:pPr>
        <w:pStyle w:val="Els-body-text"/>
      </w:pPr>
      <w:r>
        <w:rPr>
          <w:lang w:val="en-GB"/>
        </w:rPr>
        <w:t xml:space="preserve">To summarize, our results suggest as a general rule of thumb that </w:t>
      </w:r>
      <w:proofErr w:type="spellStart"/>
      <w:r>
        <w:rPr>
          <w:lang w:val="en-GB"/>
        </w:rPr>
        <w:t>DoC</w:t>
      </w:r>
      <w:proofErr w:type="spellEnd"/>
      <w:r>
        <w:rPr>
          <w:lang w:val="en-GB"/>
        </w:rPr>
        <w:t xml:space="preserve"> is the best choice for problem instances where a few linear regions suffice to reach the target accuracy. </w:t>
      </w:r>
      <w:proofErr w:type="spellStart"/>
      <w:r>
        <w:t>DoC</w:t>
      </w:r>
      <w:proofErr w:type="spellEnd"/>
      <w:r>
        <w:t xml:space="preserve"> models should be paired with the MC formulation. </w:t>
      </w:r>
      <w:r>
        <w:rPr>
          <w:lang w:val="en-GB"/>
        </w:rPr>
        <w:t xml:space="preserve">In case more than a few linear pieces are required, J1 approximation is the method of choice. Even if it needs a few more linear pieces, this is </w:t>
      </w:r>
      <w:r w:rsidR="00B377F2">
        <w:t>outweighed</w:t>
      </w:r>
      <w:r>
        <w:t xml:space="preserve"> by its compatibility with the Log formulation.</w:t>
      </w:r>
    </w:p>
    <w:p w14:paraId="144DE6BF" w14:textId="31D48FDF" w:rsidR="008D2649" w:rsidRDefault="008D2649" w:rsidP="008D2649">
      <w:pPr>
        <w:pStyle w:val="Els-reference-head"/>
      </w:pPr>
      <w:r>
        <w:t>References</w:t>
      </w:r>
    </w:p>
    <w:p w14:paraId="2EEC9D18" w14:textId="77777777" w:rsidR="00B377F2" w:rsidRPr="00B377F2" w:rsidRDefault="0076140F" w:rsidP="00B377F2">
      <w:pPr>
        <w:pStyle w:val="Bibliography"/>
        <w:rPr>
          <w:sz w:val="18"/>
        </w:rPr>
      </w:pPr>
      <w:r>
        <w:rPr>
          <w:lang w:val="en-US"/>
        </w:rPr>
        <w:fldChar w:fldCharType="begin"/>
      </w:r>
      <w:r w:rsidR="00B377F2">
        <w:rPr>
          <w:lang w:val="en-US"/>
        </w:rPr>
        <w:instrText xml:space="preserve"> ADDIN ZOTERO_BIBL {"uncited":[],"omitted":[],"custom":[]} CSL_BIBLIOGRAPHY </w:instrText>
      </w:r>
      <w:r>
        <w:rPr>
          <w:lang w:val="en-US"/>
        </w:rPr>
        <w:fldChar w:fldCharType="separate"/>
      </w:r>
      <w:r w:rsidR="00B377F2" w:rsidRPr="00B377F2">
        <w:rPr>
          <w:sz w:val="18"/>
        </w:rPr>
        <w:t>Birkelbach F. Piecewise linear approximation for MILP using J1 compatible triangulations [in preparation] 2024.</w:t>
      </w:r>
    </w:p>
    <w:p w14:paraId="46535D23" w14:textId="77777777" w:rsidR="00B377F2" w:rsidRPr="00B377F2" w:rsidRDefault="00B377F2" w:rsidP="00B377F2">
      <w:pPr>
        <w:pStyle w:val="Bibliography"/>
        <w:rPr>
          <w:sz w:val="18"/>
        </w:rPr>
      </w:pPr>
      <w:r w:rsidRPr="00B377F2">
        <w:rPr>
          <w:sz w:val="18"/>
        </w:rPr>
        <w:t>Birkelbach F, Kasper L, Schwarzmayr P, Hofmann R. Operation Planning with Thermal Storage Units Using MILP: Comparison of Heuristics for Approximating Non-Linear Operating Behavior. Proc. ECOS 2023, Las Palmas De Gran Canaria, Spain: 2023, p. 1345–50. https://doi.org/10.52202/069564-0122.</w:t>
      </w:r>
    </w:p>
    <w:p w14:paraId="0728E322" w14:textId="77777777" w:rsidR="00B377F2" w:rsidRPr="00B377F2" w:rsidRDefault="00B377F2" w:rsidP="00B377F2">
      <w:pPr>
        <w:pStyle w:val="Bibliography"/>
        <w:rPr>
          <w:sz w:val="18"/>
        </w:rPr>
      </w:pPr>
      <w:r w:rsidRPr="00B377F2">
        <w:rPr>
          <w:sz w:val="18"/>
        </w:rPr>
        <w:t>Brito BH, Finardi EC, Takigawa FYK. Mixed-integer nonseparable piecewise linear models for the hydropower production function in the Unit Commitment problem. Electr Power Syst Res 2020;182:106234. https://doi.org/10.1016/j.epsr.2020.106234.</w:t>
      </w:r>
    </w:p>
    <w:p w14:paraId="469E338B" w14:textId="77777777" w:rsidR="00B377F2" w:rsidRPr="00B377F2" w:rsidRDefault="00B377F2" w:rsidP="00B377F2">
      <w:pPr>
        <w:pStyle w:val="Bibliography"/>
        <w:rPr>
          <w:sz w:val="18"/>
        </w:rPr>
      </w:pPr>
      <w:r w:rsidRPr="00B377F2">
        <w:rPr>
          <w:sz w:val="18"/>
        </w:rPr>
        <w:t>Kazda K, Li X. Nonconvex multivariate piecewise-linear fitting using the difference-of-convex representation. Comput Chem Eng 2021;150:107310. https://doi.org/10.1016/j.compchemeng.2021.107310.</w:t>
      </w:r>
    </w:p>
    <w:p w14:paraId="3E2C2B12" w14:textId="77777777" w:rsidR="00B377F2" w:rsidRPr="00B377F2" w:rsidRDefault="00B377F2" w:rsidP="00B377F2">
      <w:pPr>
        <w:pStyle w:val="Bibliography"/>
        <w:rPr>
          <w:sz w:val="18"/>
        </w:rPr>
      </w:pPr>
      <w:r w:rsidRPr="00B377F2">
        <w:rPr>
          <w:sz w:val="18"/>
        </w:rPr>
        <w:t>Koch T, Berthold T, Pedersen J, Vanaret C. Progress in mathematical programming solvers from 2001 to 2020. EURO J Comput Optim 2022;10:100031. https://doi.org/10.1016/j.ejco.2022.100031.</w:t>
      </w:r>
    </w:p>
    <w:p w14:paraId="3F7D27A2" w14:textId="77777777" w:rsidR="00B377F2" w:rsidRPr="00B377F2" w:rsidRDefault="00B377F2" w:rsidP="00B377F2">
      <w:pPr>
        <w:pStyle w:val="Bibliography"/>
        <w:rPr>
          <w:sz w:val="18"/>
        </w:rPr>
      </w:pPr>
      <w:r w:rsidRPr="00B377F2">
        <w:rPr>
          <w:sz w:val="18"/>
        </w:rPr>
        <w:t>Koller M, Hofmann R, Walter H. MILP model for a packed bed sensible thermal energy storage. Comput Chem Eng 2019;125:40–53. https://doi.org/10.1016/j.compchemeng.2019.03.007.</w:t>
      </w:r>
    </w:p>
    <w:p w14:paraId="3F664060" w14:textId="77777777" w:rsidR="00B377F2" w:rsidRPr="00B377F2" w:rsidRDefault="00B377F2" w:rsidP="00B377F2">
      <w:pPr>
        <w:pStyle w:val="Bibliography"/>
        <w:rPr>
          <w:sz w:val="18"/>
        </w:rPr>
      </w:pPr>
      <w:r w:rsidRPr="00B377F2">
        <w:rPr>
          <w:sz w:val="18"/>
        </w:rPr>
        <w:t>Löfberg J. YALMIP : a toolbox for modeling and optimization in MATLAB. 2004 IEEE Int. Conf. Robot. Autom. IEEE Cat No04CH37508, Taipei, Taiwan: IEEE; 2004, p. 284–9. https://doi.org/10.1109/CACSD.2004.1393890.</w:t>
      </w:r>
    </w:p>
    <w:p w14:paraId="50C08A80" w14:textId="77777777" w:rsidR="00B377F2" w:rsidRPr="00B377F2" w:rsidRDefault="00B377F2" w:rsidP="00B377F2">
      <w:pPr>
        <w:pStyle w:val="Bibliography"/>
        <w:rPr>
          <w:sz w:val="18"/>
        </w:rPr>
      </w:pPr>
      <w:r w:rsidRPr="00B377F2">
        <w:rPr>
          <w:sz w:val="18"/>
          <w:lang w:val="de-AT"/>
        </w:rPr>
        <w:t xml:space="preserve">Obermeier A, Vollmer N, Windmeier C, Esche E, Repke J-U. </w:t>
      </w:r>
      <w:r w:rsidRPr="00B377F2">
        <w:rPr>
          <w:sz w:val="18"/>
        </w:rPr>
        <w:t>Generation of linear-based surrogate models from non-linear functional relationships for use in scheduling formulation. Comput Chem Eng 2021;146:107203. https://doi.org/10.1016/j.compchemeng.2020.107203.</w:t>
      </w:r>
    </w:p>
    <w:p w14:paraId="058E325C" w14:textId="77777777" w:rsidR="00B377F2" w:rsidRPr="00B377F2" w:rsidRDefault="00B377F2" w:rsidP="00B377F2">
      <w:pPr>
        <w:pStyle w:val="Bibliography"/>
        <w:rPr>
          <w:sz w:val="18"/>
        </w:rPr>
      </w:pPr>
      <w:r w:rsidRPr="00B377F2">
        <w:rPr>
          <w:sz w:val="18"/>
        </w:rPr>
        <w:t>Rebennack S, Kallrath J. Continuous Piecewise Linear Delta-Approximations for Bivariate and Multivariate Functions. J Optim Theory Appl 2015;167:102–17. https://doi.org/10.1007/s10957-014-0688-2.</w:t>
      </w:r>
    </w:p>
    <w:p w14:paraId="3B2EAF71" w14:textId="77777777" w:rsidR="00B377F2" w:rsidRPr="00B377F2" w:rsidRDefault="00B377F2" w:rsidP="00B377F2">
      <w:pPr>
        <w:pStyle w:val="Bibliography"/>
        <w:rPr>
          <w:sz w:val="18"/>
        </w:rPr>
      </w:pPr>
      <w:r w:rsidRPr="00B377F2">
        <w:rPr>
          <w:sz w:val="18"/>
        </w:rPr>
        <w:t>Silva TL, Camponogara E. A computational analysis of multidimensional piecewise-linear models with applications to oil production optimization. Eur J Oper Res 2014;232:630–42. https://doi.org/10.1016/j.ejor.2013.07.040.</w:t>
      </w:r>
    </w:p>
    <w:p w14:paraId="090D487D" w14:textId="77777777" w:rsidR="00B377F2" w:rsidRPr="00B377F2" w:rsidRDefault="00B377F2" w:rsidP="00B377F2">
      <w:pPr>
        <w:pStyle w:val="Bibliography"/>
        <w:rPr>
          <w:sz w:val="18"/>
        </w:rPr>
      </w:pPr>
      <w:r w:rsidRPr="00B377F2">
        <w:rPr>
          <w:sz w:val="18"/>
        </w:rPr>
        <w:t>Vielma JP, Ahmed S, Nemhauser G. Mixed-Integer Models for Nonseparable Piecewise-Linear Optimization: Unifying Framework and Extensions. Oper Res 2010;58:303–15. https://doi.org/10.1287/opre.1090.0721.</w:t>
      </w:r>
    </w:p>
    <w:p w14:paraId="37FDC9E9" w14:textId="5DA28CFE" w:rsidR="00502EC8" w:rsidRDefault="0076140F" w:rsidP="00924C20">
      <w:pPr>
        <w:pStyle w:val="Els-referenceno-number"/>
        <w:ind w:left="0" w:firstLine="0"/>
        <w:rPr>
          <w:lang w:val="en-US"/>
        </w:rPr>
      </w:pPr>
      <w:r>
        <w:rPr>
          <w:lang w:val="en-US"/>
        </w:rPr>
        <w:fldChar w:fldCharType="end"/>
      </w:r>
    </w:p>
    <w:sectPr w:rsidR="00502EC8" w:rsidSect="008B018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7BEF1" w14:textId="77777777" w:rsidR="003F6B26" w:rsidRDefault="003F6B26">
      <w:r>
        <w:separator/>
      </w:r>
    </w:p>
  </w:endnote>
  <w:endnote w:type="continuationSeparator" w:id="0">
    <w:p w14:paraId="3AAFECF8" w14:textId="77777777" w:rsidR="003F6B26" w:rsidRDefault="003F6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0F9D6" w14:textId="77777777" w:rsidR="00E90BD8" w:rsidRDefault="00E90B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15EE4" w14:textId="77777777" w:rsidR="00E90BD8" w:rsidRDefault="00E90B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EBF2C" w14:textId="77777777" w:rsidR="00E90BD8" w:rsidRDefault="00E90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A46DB" w14:textId="77777777" w:rsidR="003F6B26" w:rsidRDefault="003F6B26">
      <w:r>
        <w:separator/>
      </w:r>
    </w:p>
  </w:footnote>
  <w:footnote w:type="continuationSeparator" w:id="0">
    <w:p w14:paraId="75B3A2CA" w14:textId="77777777" w:rsidR="003F6B26" w:rsidRDefault="003F6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45917F01" w:rsidR="00E90BD8" w:rsidRDefault="00E90BD8">
    <w:pPr>
      <w:pStyle w:val="Header"/>
      <w:tabs>
        <w:tab w:val="clear" w:pos="7200"/>
        <w:tab w:val="right" w:pos="7088"/>
      </w:tabs>
    </w:pPr>
    <w:r>
      <w:rPr>
        <w:rStyle w:val="PageNumber"/>
      </w:rPr>
      <w:tab/>
    </w:r>
    <w:r>
      <w:rPr>
        <w:rStyle w:val="PageNumber"/>
        <w:i/>
      </w:rPr>
      <w:tab/>
    </w:r>
    <w:r>
      <w:rPr>
        <w:i/>
      </w:rPr>
      <w:t>F. Birkelbach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304AA0FB" w:rsidR="00E90BD8" w:rsidRDefault="00E90BD8">
    <w:pPr>
      <w:pStyle w:val="Header"/>
      <w:tabs>
        <w:tab w:val="clear" w:pos="7200"/>
        <w:tab w:val="right" w:pos="7088"/>
      </w:tabs>
      <w:jc w:val="right"/>
      <w:rPr>
        <w:sz w:val="24"/>
      </w:rPr>
    </w:pPr>
    <w:r w:rsidRPr="00902276">
      <w:rPr>
        <w:i/>
      </w:rPr>
      <w:t>Performance of Piecewise Linear Models in MILP Unit Commitment: Difference of Convex vs. J1 Approximation</w:t>
    </w:r>
    <w:r>
      <w:rPr>
        <w:rStyle w:val="PageNumber"/>
        <w:i/>
        <w:sz w:val="24"/>
      </w:rPr>
      <w:tab/>
    </w:r>
    <w:r>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E90BD8" w:rsidRPr="003B50B5" w:rsidRDefault="00E90BD8" w:rsidP="00F068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E90BD8" w:rsidRDefault="00E90BD8"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32D63"/>
    <w:rsid w:val="00065BDC"/>
    <w:rsid w:val="000846A7"/>
    <w:rsid w:val="000D3D9B"/>
    <w:rsid w:val="000D4FB1"/>
    <w:rsid w:val="0012235A"/>
    <w:rsid w:val="001265A8"/>
    <w:rsid w:val="00145CD4"/>
    <w:rsid w:val="0016032F"/>
    <w:rsid w:val="00162EB9"/>
    <w:rsid w:val="00171967"/>
    <w:rsid w:val="001879F6"/>
    <w:rsid w:val="001C0148"/>
    <w:rsid w:val="001C452B"/>
    <w:rsid w:val="001C757E"/>
    <w:rsid w:val="001F064E"/>
    <w:rsid w:val="0020390F"/>
    <w:rsid w:val="00215808"/>
    <w:rsid w:val="00264926"/>
    <w:rsid w:val="00306E9A"/>
    <w:rsid w:val="00311F8E"/>
    <w:rsid w:val="00350F01"/>
    <w:rsid w:val="003543A6"/>
    <w:rsid w:val="003C4F59"/>
    <w:rsid w:val="003D1582"/>
    <w:rsid w:val="003D7E4C"/>
    <w:rsid w:val="003E41C2"/>
    <w:rsid w:val="003E5F96"/>
    <w:rsid w:val="003F6B26"/>
    <w:rsid w:val="00416A79"/>
    <w:rsid w:val="00421F49"/>
    <w:rsid w:val="004874E0"/>
    <w:rsid w:val="0049772C"/>
    <w:rsid w:val="004B7967"/>
    <w:rsid w:val="004D22CE"/>
    <w:rsid w:val="00502EC8"/>
    <w:rsid w:val="00524705"/>
    <w:rsid w:val="00552EEB"/>
    <w:rsid w:val="0068077F"/>
    <w:rsid w:val="006811D8"/>
    <w:rsid w:val="00685FE9"/>
    <w:rsid w:val="006A69BF"/>
    <w:rsid w:val="006B6C78"/>
    <w:rsid w:val="006D01BE"/>
    <w:rsid w:val="006D2854"/>
    <w:rsid w:val="006E495C"/>
    <w:rsid w:val="00704CD5"/>
    <w:rsid w:val="00711DF4"/>
    <w:rsid w:val="0076140F"/>
    <w:rsid w:val="007773D5"/>
    <w:rsid w:val="00790F1E"/>
    <w:rsid w:val="007B09D5"/>
    <w:rsid w:val="007D4CB2"/>
    <w:rsid w:val="007D70A1"/>
    <w:rsid w:val="008074D7"/>
    <w:rsid w:val="008132E8"/>
    <w:rsid w:val="00815241"/>
    <w:rsid w:val="00823407"/>
    <w:rsid w:val="008527D1"/>
    <w:rsid w:val="00871C4E"/>
    <w:rsid w:val="008B0184"/>
    <w:rsid w:val="008B3FE0"/>
    <w:rsid w:val="008B6746"/>
    <w:rsid w:val="008C5D02"/>
    <w:rsid w:val="008D2649"/>
    <w:rsid w:val="008F540B"/>
    <w:rsid w:val="00902276"/>
    <w:rsid w:val="0090568D"/>
    <w:rsid w:val="009125C9"/>
    <w:rsid w:val="00913879"/>
    <w:rsid w:val="00917661"/>
    <w:rsid w:val="00924C20"/>
    <w:rsid w:val="00970E5D"/>
    <w:rsid w:val="00971B61"/>
    <w:rsid w:val="00972433"/>
    <w:rsid w:val="0097701C"/>
    <w:rsid w:val="009807AC"/>
    <w:rsid w:val="00980A65"/>
    <w:rsid w:val="009B0420"/>
    <w:rsid w:val="00A25375"/>
    <w:rsid w:val="00A25E70"/>
    <w:rsid w:val="00A33765"/>
    <w:rsid w:val="00A63269"/>
    <w:rsid w:val="00A92377"/>
    <w:rsid w:val="00AA439A"/>
    <w:rsid w:val="00AB29ED"/>
    <w:rsid w:val="00AC4FC1"/>
    <w:rsid w:val="00AC759D"/>
    <w:rsid w:val="00AE1673"/>
    <w:rsid w:val="00AE4BD8"/>
    <w:rsid w:val="00B377F2"/>
    <w:rsid w:val="00B4388F"/>
    <w:rsid w:val="00B56C2D"/>
    <w:rsid w:val="00B63237"/>
    <w:rsid w:val="00C00FAE"/>
    <w:rsid w:val="00C026A6"/>
    <w:rsid w:val="00C26D27"/>
    <w:rsid w:val="00C95C17"/>
    <w:rsid w:val="00C960DC"/>
    <w:rsid w:val="00C966A7"/>
    <w:rsid w:val="00CF35B7"/>
    <w:rsid w:val="00D0072F"/>
    <w:rsid w:val="00D02C75"/>
    <w:rsid w:val="00D10E22"/>
    <w:rsid w:val="00D13D2C"/>
    <w:rsid w:val="00D24592"/>
    <w:rsid w:val="00D51F23"/>
    <w:rsid w:val="00D657D8"/>
    <w:rsid w:val="00D80B3C"/>
    <w:rsid w:val="00D9163B"/>
    <w:rsid w:val="00DC2F94"/>
    <w:rsid w:val="00DC57F4"/>
    <w:rsid w:val="00DD3CAD"/>
    <w:rsid w:val="00DD3D9E"/>
    <w:rsid w:val="00DD7908"/>
    <w:rsid w:val="00E22A7D"/>
    <w:rsid w:val="00E82297"/>
    <w:rsid w:val="00E90BD8"/>
    <w:rsid w:val="00ED3F20"/>
    <w:rsid w:val="00EF39FD"/>
    <w:rsid w:val="00F0194E"/>
    <w:rsid w:val="00F06842"/>
    <w:rsid w:val="00F107FD"/>
    <w:rsid w:val="00F119EC"/>
    <w:rsid w:val="00F131D8"/>
    <w:rsid w:val="00F3018B"/>
    <w:rsid w:val="00F41C2A"/>
    <w:rsid w:val="00F52D0C"/>
    <w:rsid w:val="00F90725"/>
    <w:rsid w:val="00FB6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2E4B618A-59E3-4761-B773-009529181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qFormat/>
    <w:rsid w:val="008B0184"/>
    <w:pPr>
      <w:keepNext/>
      <w:numPr>
        <w:ilvl w:val="1"/>
        <w:numId w:val="17"/>
      </w:numPr>
      <w:suppressAutoHyphens/>
      <w:spacing w:before="240" w:after="60" w:line="240" w:lineRule="exact"/>
    </w:pPr>
    <w:rPr>
      <w:b/>
      <w:sz w:val="22"/>
    </w:rPr>
  </w:style>
  <w:style w:type="paragraph" w:customStyle="1" w:styleId="Els-body-text">
    <w:name w:val="Els-body-text"/>
    <w:qFormat/>
    <w:rsid w:val="008B0184"/>
    <w:pPr>
      <w:jc w:val="both"/>
    </w:pPr>
    <w:rPr>
      <w:lang w:val="en-US" w:eastAsia="en-US"/>
    </w:rPr>
  </w:style>
  <w:style w:type="paragraph" w:customStyle="1" w:styleId="Els-2ndorder-head">
    <w:name w:val="Els-2ndorder-head"/>
    <w:basedOn w:val="Els-body-text"/>
    <w:next w:val="Els-body-text"/>
    <w:qForma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paragraph" w:styleId="EndnoteText">
    <w:name w:val="endnote text"/>
    <w:basedOn w:val="Normal"/>
    <w:link w:val="EndnoteTextChar"/>
    <w:semiHidden/>
    <w:unhideWhenUsed/>
    <w:rsid w:val="004874E0"/>
  </w:style>
  <w:style w:type="character" w:customStyle="1" w:styleId="EndnoteTextChar">
    <w:name w:val="Endnote Text Char"/>
    <w:basedOn w:val="DefaultParagraphFont"/>
    <w:link w:val="EndnoteText"/>
    <w:semiHidden/>
    <w:rsid w:val="004874E0"/>
    <w:rPr>
      <w:lang w:eastAsia="en-US"/>
    </w:rPr>
  </w:style>
  <w:style w:type="paragraph" w:styleId="Bibliography">
    <w:name w:val="Bibliography"/>
    <w:basedOn w:val="Normal"/>
    <w:next w:val="Normal"/>
    <w:uiPriority w:val="37"/>
    <w:unhideWhenUsed/>
    <w:rsid w:val="00815241"/>
    <w:pPr>
      <w:ind w:left="284" w:hanging="284"/>
    </w:pPr>
  </w:style>
  <w:style w:type="table" w:styleId="TableGrid">
    <w:name w:val="Table Grid"/>
    <w:basedOn w:val="TableNormal"/>
    <w:rsid w:val="00F131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4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3D834-2B11-401E-9A97-F0CB859A6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5089</Words>
  <Characters>29012</Characters>
  <Application>Microsoft Office Word</Application>
  <DocSecurity>0</DocSecurity>
  <Lines>241</Lines>
  <Paragraphs>68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34033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dc:description/>
  <cp:lastModifiedBy>Birkelbach, Felix</cp:lastModifiedBy>
  <cp:revision>11</cp:revision>
  <cp:lastPrinted>2023-11-27T14:42:00Z</cp:lastPrinted>
  <dcterms:created xsi:type="dcterms:W3CDTF">2023-11-11T20:29:00Z</dcterms:created>
  <dcterms:modified xsi:type="dcterms:W3CDTF">2023-12-14T14:26:00Z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ZOTERO_PREF_1">
    <vt:lpwstr>&lt;data data-version="3" zotero-version="6.0.30"&gt;&lt;session id="hlwNRujE"/&gt;&lt;style id="http://www.zotero.org/styles/elsevier-vancouver-author-date" hasBibliography="1" bibliographyStyleHasBeenSet="1"/&gt;&lt;prefs&gt;&lt;pref name="fieldType" value="Field"/&gt;&lt;pref name="au</vt:lpwstr>
  </property>
  <property fmtid="{D5CDD505-2E9C-101B-9397-08002B2CF9AE}" pid="11" name="ZOTERO_PREF_2">
    <vt:lpwstr>tomaticJournalAbbreviations" value="true"/&gt;&lt;/prefs&gt;&lt;/data&gt;</vt:lpwstr>
  </property>
</Properties>
</file>