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4DE67F" w14:textId="42AFBC04" w:rsidR="00DD3D9E" w:rsidRPr="00B4388F" w:rsidRDefault="00301A57">
      <w:pPr>
        <w:pStyle w:val="Els-Title"/>
        <w:rPr>
          <w:color w:val="000000" w:themeColor="text1"/>
        </w:rPr>
      </w:pPr>
      <w:r w:rsidRPr="00301A57">
        <w:rPr>
          <w:color w:val="000000" w:themeColor="text1"/>
        </w:rPr>
        <w:t>Application of a P</w:t>
      </w:r>
      <w:r w:rsidR="00207157">
        <w:rPr>
          <w:color w:val="000000" w:themeColor="text1"/>
        </w:rPr>
        <w:t>redictive Maintenance Strategy B</w:t>
      </w:r>
      <w:r w:rsidRPr="00301A57">
        <w:rPr>
          <w:color w:val="000000" w:themeColor="text1"/>
        </w:rPr>
        <w:t>ased on Machine Learning in a Used Oil Refinery</w:t>
      </w:r>
    </w:p>
    <w:p w14:paraId="144DE680" w14:textId="64404B1A" w:rsidR="00DD3D9E" w:rsidRPr="00301A57" w:rsidRDefault="00301A57">
      <w:pPr>
        <w:pStyle w:val="Els-Author"/>
        <w:rPr>
          <w:lang w:val="it-IT"/>
        </w:rPr>
      </w:pPr>
      <w:r w:rsidRPr="00301A57">
        <w:rPr>
          <w:lang w:val="it-IT"/>
        </w:rPr>
        <w:t>Francesco Negri</w:t>
      </w:r>
      <w:r w:rsidRPr="00301A57">
        <w:rPr>
          <w:vertAlign w:val="superscript"/>
          <w:lang w:val="it-IT"/>
        </w:rPr>
        <w:t>a,b</w:t>
      </w:r>
      <w:r w:rsidRPr="00301A57">
        <w:rPr>
          <w:lang w:val="it-IT"/>
        </w:rPr>
        <w:t>, Andrea G</w:t>
      </w:r>
      <w:r>
        <w:rPr>
          <w:lang w:val="it-IT"/>
        </w:rPr>
        <w:t>aleazzi</w:t>
      </w:r>
      <w:r w:rsidRPr="00301A57">
        <w:rPr>
          <w:vertAlign w:val="superscript"/>
          <w:lang w:val="it-IT"/>
        </w:rPr>
        <w:t>b</w:t>
      </w:r>
      <w:r>
        <w:rPr>
          <w:lang w:val="it-IT"/>
        </w:rPr>
        <w:t>, Francesco Gallo</w:t>
      </w:r>
      <w:r w:rsidRPr="00301A57">
        <w:rPr>
          <w:vertAlign w:val="superscript"/>
          <w:lang w:val="it-IT"/>
        </w:rPr>
        <w:t>a</w:t>
      </w:r>
      <w:r>
        <w:rPr>
          <w:lang w:val="it-IT"/>
        </w:rPr>
        <w:t>, Flavio Manenti</w:t>
      </w:r>
      <w:r w:rsidRPr="00301A57">
        <w:rPr>
          <w:vertAlign w:val="superscript"/>
          <w:lang w:val="it-IT"/>
        </w:rPr>
        <w:t>b,*</w:t>
      </w:r>
    </w:p>
    <w:p w14:paraId="144DE681" w14:textId="16F0E7E3" w:rsidR="00DD3D9E" w:rsidRPr="00301A57" w:rsidRDefault="00301A57">
      <w:pPr>
        <w:pStyle w:val="Els-Affiliation"/>
        <w:rPr>
          <w:lang w:val="it-IT"/>
        </w:rPr>
      </w:pPr>
      <w:r w:rsidRPr="00301A57">
        <w:rPr>
          <w:vertAlign w:val="superscript"/>
          <w:lang w:val="it-IT"/>
        </w:rPr>
        <w:t>a</w:t>
      </w:r>
      <w:r w:rsidRPr="00301A57">
        <w:rPr>
          <w:lang w:val="it-IT"/>
        </w:rPr>
        <w:t>Itelyum Regeneration S.p.A., Via Tavernelle 19, Pieve Fissiraga 26854, Lodi, Italy</w:t>
      </w:r>
    </w:p>
    <w:p w14:paraId="144DE682" w14:textId="7F5504EC" w:rsidR="00DD3D9E" w:rsidRPr="00301A57" w:rsidRDefault="00301A57">
      <w:pPr>
        <w:pStyle w:val="Els-Affiliation"/>
        <w:rPr>
          <w:lang w:val="it-IT"/>
        </w:rPr>
      </w:pPr>
      <w:r w:rsidRPr="00301A57">
        <w:rPr>
          <w:vertAlign w:val="superscript"/>
          <w:lang w:val="it-IT"/>
        </w:rPr>
        <w:t>b</w:t>
      </w:r>
      <w:r w:rsidRPr="00301A57">
        <w:rPr>
          <w:lang w:val="it-IT"/>
        </w:rPr>
        <w:t>P</w:t>
      </w:r>
      <w:r>
        <w:rPr>
          <w:lang w:val="it-IT"/>
        </w:rPr>
        <w:t xml:space="preserve">olitecnico </w:t>
      </w:r>
      <w:r w:rsidRPr="00301A57">
        <w:rPr>
          <w:lang w:val="it-IT"/>
        </w:rPr>
        <w:t>di Milano, CMIC Dept. “Giulio Natta”, Piazza Leonardo da Vinci 32, Milan 20133, Italy</w:t>
      </w:r>
    </w:p>
    <w:p w14:paraId="144DE683" w14:textId="417BAC51" w:rsidR="008D2649" w:rsidRPr="00F53287" w:rsidRDefault="00301A57" w:rsidP="008D2649">
      <w:pPr>
        <w:pStyle w:val="Els-Affiliation"/>
        <w:spacing w:after="120"/>
        <w:rPr>
          <w:lang w:val="en-US"/>
        </w:rPr>
      </w:pPr>
      <w:r w:rsidRPr="00F53287">
        <w:rPr>
          <w:lang w:val="en-US"/>
        </w:rPr>
        <w:t>*flavio.manenti@polimi.it</w:t>
      </w:r>
    </w:p>
    <w:p w14:paraId="144DE684" w14:textId="77777777" w:rsidR="008D2649" w:rsidRPr="00816586" w:rsidRDefault="008D2649" w:rsidP="008D2649">
      <w:pPr>
        <w:pStyle w:val="Els-Abstract"/>
      </w:pPr>
      <w:r w:rsidRPr="00816586">
        <w:t>Abstract</w:t>
      </w:r>
    </w:p>
    <w:p w14:paraId="464C3857" w14:textId="02FCCD21" w:rsidR="00592A0F" w:rsidRDefault="00592A0F" w:rsidP="008D2649">
      <w:pPr>
        <w:pStyle w:val="Els-body-text"/>
        <w:spacing w:after="120"/>
      </w:pPr>
      <w:r w:rsidRPr="00592A0F">
        <w:t xml:space="preserve">The Itelyum Regeneration used oil re-refining plant in Pieve Fissiraga currently employs a condition-based maintenance strategy for its thermodeasphalting (TDA) section, particularly focusing on the TDA T-401 column. This strategy involves monitoring the real-time pressure differential (ΔP) between the column's top and bottom, </w:t>
      </w:r>
      <w:r w:rsidR="00F81D97">
        <w:t>which increases in time due to</w:t>
      </w:r>
      <w:r w:rsidRPr="00592A0F">
        <w:t xml:space="preserve"> fouling phenomena. Maintenance is scheduled when ΔP exceeds a predetermined empirical threshold, ensuring that the T-401 column operates within normal </w:t>
      </w:r>
      <w:r w:rsidR="00796597">
        <w:t xml:space="preserve">operations </w:t>
      </w:r>
      <w:r w:rsidRPr="00592A0F">
        <w:t xml:space="preserve">limits. However, this approach has limitations with non-conventional used oils. To address this, a data-driven machine learning algorithm, previously successful in predicting key performance indicators of the PH-401B furnace in the TDA section, was applied to the T-401 </w:t>
      </w:r>
      <w:r w:rsidR="00B22078">
        <w:t xml:space="preserve">column </w:t>
      </w:r>
      <w:r w:rsidRPr="00592A0F">
        <w:t xml:space="preserve">datasets. This algorithm, based on Gaussian Process Regressions, effectively predicts </w:t>
      </w:r>
      <w:r w:rsidR="005B7806">
        <w:t xml:space="preserve">the evolution of </w:t>
      </w:r>
      <w:r w:rsidR="005B7806">
        <w:rPr>
          <w:rFonts w:ascii="Arial" w:hAnsi="Arial" w:cs="Arial"/>
        </w:rPr>
        <w:t>Δ</w:t>
      </w:r>
      <w:r w:rsidR="005B7806">
        <w:t xml:space="preserve">P </w:t>
      </w:r>
      <w:r w:rsidRPr="00592A0F">
        <w:t xml:space="preserve">and reduces the time </w:t>
      </w:r>
      <w:r w:rsidR="00166FA6">
        <w:t>during which</w:t>
      </w:r>
      <w:r w:rsidRPr="00592A0F">
        <w:t xml:space="preserve"> T-401 operates in suboptimal conditions. The implementation of this machine learning approach marks a significant improvement in </w:t>
      </w:r>
      <w:r w:rsidR="005C5C5E">
        <w:t xml:space="preserve">the </w:t>
      </w:r>
      <w:r w:rsidRPr="00592A0F">
        <w:t>maintenance</w:t>
      </w:r>
      <w:r w:rsidR="005C5C5E">
        <w:t xml:space="preserve"> strategy</w:t>
      </w:r>
      <w:r w:rsidRPr="00592A0F">
        <w:t>,</w:t>
      </w:r>
      <w:r w:rsidR="005C5C5E">
        <w:t xml:space="preserve"> shifting from a </w:t>
      </w:r>
      <w:r w:rsidR="004779F7">
        <w:t>static</w:t>
      </w:r>
      <w:r w:rsidR="005C5C5E">
        <w:t>, condition-based approach to a dynamic, predictive one, thus</w:t>
      </w:r>
      <w:r w:rsidRPr="00592A0F">
        <w:t xml:space="preserve"> ensuring more efficient and reliable operations</w:t>
      </w:r>
      <w:r w:rsidR="00C9698D">
        <w:t>, even with non-conventional used oil</w:t>
      </w:r>
      <w:r w:rsidRPr="00592A0F">
        <w:t>.</w:t>
      </w:r>
    </w:p>
    <w:p w14:paraId="144DE687" w14:textId="11640CD0" w:rsidR="008D2649" w:rsidRDefault="008D2649" w:rsidP="008D2649">
      <w:pPr>
        <w:pStyle w:val="Els-body-text"/>
        <w:spacing w:after="120"/>
        <w:rPr>
          <w:lang w:val="en-GB"/>
        </w:rPr>
      </w:pPr>
      <w:r>
        <w:rPr>
          <w:b/>
          <w:bCs/>
          <w:lang w:val="en-GB"/>
        </w:rPr>
        <w:t>Keywords</w:t>
      </w:r>
      <w:r>
        <w:rPr>
          <w:lang w:val="en-GB"/>
        </w:rPr>
        <w:t xml:space="preserve">: </w:t>
      </w:r>
      <w:r w:rsidR="00DC571E" w:rsidRPr="00DC571E">
        <w:rPr>
          <w:lang w:val="en-GB"/>
        </w:rPr>
        <w:t>Data-driven, Machine learning, Predictive maintenance, Thermodeasphalting, Used oil</w:t>
      </w:r>
      <w:r>
        <w:rPr>
          <w:lang w:val="en-GB"/>
        </w:rPr>
        <w:t>.</w:t>
      </w:r>
    </w:p>
    <w:p w14:paraId="144DE689" w14:textId="7460C7DE" w:rsidR="008D2649" w:rsidRDefault="008562DC" w:rsidP="008D2649">
      <w:pPr>
        <w:pStyle w:val="Els-1storder-head"/>
      </w:pPr>
      <w:r>
        <w:t>Introduction</w:t>
      </w:r>
    </w:p>
    <w:p w14:paraId="144DE698" w14:textId="5DCFF2AA" w:rsidR="008D2649" w:rsidRPr="002D193D" w:rsidRDefault="00B14C27" w:rsidP="008D2649">
      <w:pPr>
        <w:pStyle w:val="Els-body-text"/>
      </w:pPr>
      <w:r w:rsidRPr="00B14C27">
        <w:t xml:space="preserve">Maintenance is a crucial aspect of every industrial plant to ensure continuity of operations </w:t>
      </w:r>
      <w:r w:rsidR="00E104CF">
        <w:t>and safety of the workers. Typical</w:t>
      </w:r>
      <w:r w:rsidRPr="00B14C27">
        <w:t xml:space="preserve"> approaches in the European industrial context are corrective, preventive, opportunistic, condition-based, and predictive maintenance </w:t>
      </w:r>
      <w:r>
        <w:fldChar w:fldCharType="begin"/>
      </w:r>
      <w:r>
        <w:instrText xml:space="preserve"> ADDIN ZOTERO_ITEM CSL_CITATION {"citationID":"pXr0uzWp","properties":{"formattedCitation":"(Bevilacqua and Braglia, 2000)","plainCitation":"(Bevilacqua and Braglia, 2000)","noteIndex":0},"citationItems":[{"id":300,"uris":["http://zotero.org/users/11115034/items/ERR5LECF"],"itemData":{"id":300,"type":"article-journal","abstract":"This paper describes an application of the Analytic Hierarchy Process (AHP) for selecting the best maintenance strategy for an important Italian oil refinery (an Integrated Gasification and Combined Cycle plant). Five possible alternatives are considered: preventive, predictive, condition-based, corrective and opportunistic maintenance. The best maintenance policy must be selected for each facility of the plant (about 200 in total). The machines are clustered in three homogeneous groups after a criticality analysis based on internal procedures of the oil refinery. With AHP technique, several aspects, which characterize each of the above-mentioned maintenance strategies, are arranged in a hierarchic structure and evaluated using only a series of pairwise judgements. To improve the effectiveness of the methodology AHP is coupled with a sensitivity analysis.","archive":"Scopus","container-title":"Reliability Engineering and System Safety","DOI":"10.1016/S0951-8320(00)00047-8","ISSN":"0951-8320","issue":"1","language":"English","page":"71-83","source":"Scopus","title":"Analytic hierarchy process applied to maintenance strategy selection","volume":"70","author":[{"family":"Bevilacqua","given":"M."},{"family":"Braglia","given":"M."}],"issued":{"date-parts":[["2000"]]}}}],"schema":"https://github.com/citation-style-language/schema/raw/master/csl-citation.json"} </w:instrText>
      </w:r>
      <w:r>
        <w:fldChar w:fldCharType="separate"/>
      </w:r>
      <w:r w:rsidRPr="00B14C27">
        <w:t>(Bevilacqua and Braglia, 2000)</w:t>
      </w:r>
      <w:r>
        <w:fldChar w:fldCharType="end"/>
      </w:r>
      <w:r w:rsidRPr="00B14C27">
        <w:t xml:space="preserve">. </w:t>
      </w:r>
      <w:r w:rsidR="00161162">
        <w:t>T</w:t>
      </w:r>
      <w:r w:rsidRPr="00B14C27">
        <w:t xml:space="preserve">he combination of a vacuum distillation column and its feedstock fired heater are critical pieces of equipment in </w:t>
      </w:r>
      <w:r w:rsidR="00662B8E">
        <w:t xml:space="preserve">crude </w:t>
      </w:r>
      <w:r w:rsidRPr="00B14C27">
        <w:t xml:space="preserve">oil refineries </w:t>
      </w:r>
      <w:r w:rsidR="00662B8E">
        <w:t xml:space="preserve">and used oil re-refineries </w:t>
      </w:r>
      <w:r w:rsidRPr="00B14C27">
        <w:t>that suffer from fouling due to the characteristics of the heavy hydrocarbon feed</w:t>
      </w:r>
      <w:r w:rsidR="00161162">
        <w:t xml:space="preserve">, thus requiring </w:t>
      </w:r>
      <w:r w:rsidR="00EA6EC3">
        <w:t>careful</w:t>
      </w:r>
      <w:r w:rsidR="00161162">
        <w:t xml:space="preserve"> maintenance</w:t>
      </w:r>
      <w:r w:rsidR="00407F6D">
        <w:t xml:space="preserve"> planning</w:t>
      </w:r>
      <w:r w:rsidR="00836195">
        <w:t xml:space="preserve"> </w:t>
      </w:r>
      <w:r w:rsidR="00836195">
        <w:fldChar w:fldCharType="begin"/>
      </w:r>
      <w:r w:rsidR="00662B8E">
        <w:instrText xml:space="preserve"> ADDIN ZOTERO_ITEM CSL_CITATION {"citationID":"Sv93PM7w","properties":{"formattedCitation":"(Fuentes et al., 2007; Morales-Fuentes et al., 2014)","plainCitation":"(Fuentes et al., 2007; Morales-Fuentes et al., 2014)","noteIndex":0},"citationItems":[{"id":322,"uris":["http://zotero.org/users/11115034/items/C9DMYNXE"],"itemData":{"id":322,"type":"article-journal","abstract":"Pyrolysis and combustion of waste lubricant oil were studied due to its important potential value as a fuel. A thermogravimetric analysis in nitrogen atmosphere conditions and with different proportions of nitrogen:oxygen (N2, N2:O2 mixtures at 4:1 and 9:1 ratios), different weights (1, 2.5 and 5 mg) and different heating rates (5, 10 and 15 °C min-1) were carried out to study the thermal decomposition. Both pyrolysis and combustion can be represented in two processes: in the first process, a volatilization of the oil takes place (this depends on the initial mass and the heating rate) and in the second process there is a decomposition, which is a different process in combustion from the process in pyrolysis. The identification of the volatile and semivolatile compounds from pyrolysis and combustion of used diesel oil was carried out in a tubular reactor at 500 and 850 °C. On the one hand, the semivolatile PAH compounds (naphthalene, phenanthrene, anthracene, etc.) were detected as much in pyrolysis as in combustion (850 °C), but the most highly carcinogenic is benzo(a)pyrene which was only found in pyrolysis at 850 °C. On the other hand, the levels of PCDD/Fs and dioxin-like PCBs were estimated after a fuel-rich combustion process at around 113 pg WHO-TEQ g-1 burnt oil (corresponding to 80 pg I-TEQ g-1) and 3 pg WHO-TEQ g-1 burnt oil, respectively. The PCDD/Fs concentration in the raw sample was estimated at around 7-16 pg WHO-TEQ g-1 used oil (or 6-13 pg I-TEQ g-1) and PCBs were not detected. © 2006 Elsevier B.V. All rights reserved.","archive":"Scopus","container-title":"Journal of Analytical and Applied Pyrolysis","DOI":"10.1016/j.jaap.2006.12.004","ISSN":"0165-2370","issue":"1-2 SPEC. ISS.","language":"English","page":"215-226","source":"Scopus","title":"Pyrolysis and combustion of waste lubricant oil from diesel cars: Decomposition and pollutants","title-short":"Pyrolysis and combustion of waste lubricant oil from diesel cars","volume":"79","author":[{"family":"Fuentes","given":"M.J."},{"family":"Font","given":"R."},{"family":"Gómez-Rico","given":"M.F."},{"family":"Martín-Gullón","given":"I."}],"issued":{"date-parts":[["2007"]]}}},{"id":313,"uris":["http://zotero.org/users/11115034/items/Z2UWM3CL"],"itemData":{"id":313,"type":"article-journal","abstract":"Fouling due to chemical reaction in preheat trains for the processing of crude oil plays a key role in the operation and maintenance costs and on greenhouse emissions to atmosphere in crude processing plants. A preheat train consists of a set of heat transfer units that provide the crude oil stream the required amount of thermal energy to reach its target temperature either by heat recovery or by direct firing. Fired heaters supply external high temperature heating through the burning of fuel which result in complex heat transfer processes due to the large temperature and pressure changes and vaporization that takes place inside the unit. In this work, a thermo-hydraulic analysis of the performance of fired heaters is carried out through the application of commercial software to solve the mathematical models using finite difference methods; the analysis is applied to the crude side of a vertical fired heater in order to evaluate the impact of process conditions such as throughput and crude inlet temperature (CIT) on the fouling that take place at the early stages of operation. Using a fouling rate model based on thermo-hydraulic parameters, fouling rates are predicted assuming steady state operation and clean conditions. Although variations in process conditions are known to influence fouling rates, little work has been done on the subject. In this work excess air and steam injection are studied as a means to mitigate fouling. Results show that throughput reduction brings about a marked increase in the fouling rates. A decrease in CIT affects only the convection zone and it is found that this effect is negligible. In terms of excess air, it is found that although it affects negatively the heater efficiency it can be used to balance heat transfer between the convection and radiation zone in a way that fouling rates are reduced; however this strategy should be considered right from the design stage. Finally it is observed that steam injection is an effective method to reduce fouling rates since it results in lower film temperatures and larger shear stress.","container-title":"Applied Thermal Engineering","DOI":"10.1016/j.applthermaleng.2013.10.016","ISSN":"1359-4311","issue":"2","journalAbbreviation":"Applied Thermal Engineering","page":"777-784","source":"ScienceDirect","title":"Analysis of the influence of operating conditions on fouling rates in fired heaters","volume":"62","author":[{"family":"Morales-Fuentes","given":"A."},{"family":"Picón-Núñez","given":"M."},{"family":"Polley","given":"G. T."},{"family":"Méndez-Díaz","given":"S."}],"issued":{"date-parts":[["2014",1,25]]}}}],"schema":"https://github.com/citation-style-language/schema/raw/master/csl-citation.json"} </w:instrText>
      </w:r>
      <w:r w:rsidR="00836195">
        <w:fldChar w:fldCharType="separate"/>
      </w:r>
      <w:r w:rsidR="00662B8E" w:rsidRPr="00662B8E">
        <w:t>(Fuentes et al., 2007; Morales-Fuentes et al., 2014)</w:t>
      </w:r>
      <w:r w:rsidR="00836195">
        <w:fldChar w:fldCharType="end"/>
      </w:r>
      <w:r w:rsidRPr="00B14C27">
        <w:t xml:space="preserve">. </w:t>
      </w:r>
      <w:r w:rsidR="003D5ABB">
        <w:t>One</w:t>
      </w:r>
      <w:r w:rsidR="008A29DA">
        <w:t xml:space="preserve"> of the most robust and efficient</w:t>
      </w:r>
      <w:r w:rsidR="003D5ABB">
        <w:t xml:space="preserve"> processes for the regeneration of used oil</w:t>
      </w:r>
      <w:r w:rsidR="008A29DA">
        <w:t xml:space="preserve"> is</w:t>
      </w:r>
      <w:r w:rsidR="003D5ABB">
        <w:t xml:space="preserve"> based on</w:t>
      </w:r>
      <w:r w:rsidR="008A29DA">
        <w:t xml:space="preserve"> the </w:t>
      </w:r>
      <w:r w:rsidR="00253001">
        <w:t xml:space="preserve">patented </w:t>
      </w:r>
      <w:r w:rsidR="008A29DA">
        <w:t xml:space="preserve">Revivoil® technology, </w:t>
      </w:r>
      <w:r w:rsidR="00291D70">
        <w:t>and</w:t>
      </w:r>
      <w:r w:rsidR="008A29DA">
        <w:t xml:space="preserve"> is currently operated in the Itelyum Regeneration re-refining facility </w:t>
      </w:r>
      <w:r w:rsidR="00147ED2">
        <w:t>in Pieve Fissiraga, Lodi, Italy</w:t>
      </w:r>
      <w:r w:rsidR="008A29DA">
        <w:t xml:space="preserve"> </w:t>
      </w:r>
      <w:r w:rsidR="00E23CCD">
        <w:fldChar w:fldCharType="begin"/>
      </w:r>
      <w:r w:rsidR="00E23CCD">
        <w:instrText xml:space="preserve"> ADDIN ZOTERO_ITEM CSL_CITATION {"citationID":"zVcn0Stx","properties":{"formattedCitation":"(Gallo, 2016)","plainCitation":"(Gallo, 2016)","noteIndex":0},"citationItems":[{"id":255,"uris":["http://zotero.org/users/11115034/items/KIPY3TMV"],"itemData":{"id":255,"type":"patent","abstract":"No abstract found. Please consult other publications of this patent family in \"Available in\", if displayed above.","call-number":"ITUB20151298A","issue":"ITUB20151298A·2015-05-28","number":"ITUB20151298A1","title":"Procedimento di rigenerazione di olii usati","author":[{"family":"Gallo","given":"Francesco"}],"issued":{"date-parts":[["2016",11,28]]},"submitted":{"date-parts":[["2015",5,28]]}}}],"schema":"https://github.com/citation-style-language/schema/raw/master/csl-citation.json"} </w:instrText>
      </w:r>
      <w:r w:rsidR="00E23CCD">
        <w:fldChar w:fldCharType="separate"/>
      </w:r>
      <w:r w:rsidR="00E23CCD" w:rsidRPr="00E23CCD">
        <w:t>(Gallo, 2016)</w:t>
      </w:r>
      <w:r w:rsidR="00E23CCD">
        <w:fldChar w:fldCharType="end"/>
      </w:r>
      <w:r w:rsidR="00E23CCD">
        <w:t xml:space="preserve">. </w:t>
      </w:r>
      <w:r w:rsidRPr="00B14C27">
        <w:t xml:space="preserve">The maintenance approach in </w:t>
      </w:r>
      <w:r w:rsidR="00187EAE">
        <w:t>the</w:t>
      </w:r>
      <w:r w:rsidRPr="00B14C27">
        <w:t xml:space="preserve"> case</w:t>
      </w:r>
      <w:r w:rsidR="00187EAE">
        <w:t xml:space="preserve"> of the TDA section</w:t>
      </w:r>
      <w:r w:rsidRPr="00B14C27">
        <w:t xml:space="preserve"> </w:t>
      </w:r>
      <w:r w:rsidR="00256316">
        <w:t xml:space="preserve">of the process </w:t>
      </w:r>
      <w:r w:rsidRPr="00B14C27">
        <w:t xml:space="preserve">is typically condition-based, </w:t>
      </w:r>
      <w:r w:rsidR="006470AC">
        <w:t>using the pressure differential across pieces of equipment as a</w:t>
      </w:r>
      <w:r w:rsidRPr="00B14C27">
        <w:t xml:space="preserve"> </w:t>
      </w:r>
      <w:r w:rsidR="00A90697">
        <w:t xml:space="preserve">sentinel </w:t>
      </w:r>
      <w:r w:rsidRPr="00B14C27">
        <w:t>key perfor</w:t>
      </w:r>
      <w:r w:rsidR="006470AC">
        <w:t xml:space="preserve">mance indicator to be </w:t>
      </w:r>
      <w:r w:rsidRPr="00B14C27">
        <w:t>monitored</w:t>
      </w:r>
      <w:r w:rsidR="006470AC">
        <w:t>. M</w:t>
      </w:r>
      <w:r w:rsidRPr="00B14C27">
        <w:t xml:space="preserve">aintenance is planned once the parameter overcomes a </w:t>
      </w:r>
      <w:r w:rsidR="0020318D">
        <w:t xml:space="preserve">warning </w:t>
      </w:r>
      <w:r w:rsidRPr="00B14C27">
        <w:t>threshold</w:t>
      </w:r>
      <w:r w:rsidR="001F2F58">
        <w:t xml:space="preserve"> value. </w:t>
      </w:r>
      <w:r w:rsidR="004779F7">
        <w:t>This static</w:t>
      </w:r>
      <w:r w:rsidR="0036122A">
        <w:t xml:space="preserve"> approach is typical for the refining industry, </w:t>
      </w:r>
      <w:r w:rsidR="00877E5A">
        <w:t xml:space="preserve">where fouling is an ever-present problem. </w:t>
      </w:r>
      <w:r w:rsidR="008B02FA">
        <w:t xml:space="preserve">Data-driven approaches have shown good results in modeling fouling in refinery equipment such as heat exchangers, with </w:t>
      </w:r>
      <w:r w:rsidR="008B02FA">
        <w:lastRenderedPageBreak/>
        <w:t>better fitting compared with</w:t>
      </w:r>
      <w:r w:rsidR="00877E5A">
        <w:t xml:space="preserve"> </w:t>
      </w:r>
      <w:r w:rsidR="00E60CAF">
        <w:t>equation-based</w:t>
      </w:r>
      <w:r w:rsidR="00016D61">
        <w:t>, mechanistic</w:t>
      </w:r>
      <w:r w:rsidR="00E60CAF">
        <w:t xml:space="preserve"> </w:t>
      </w:r>
      <w:r w:rsidR="00877E5A">
        <w:t>modeling approaches</w:t>
      </w:r>
      <w:r w:rsidR="00016D61">
        <w:t>,</w:t>
      </w:r>
      <w:r w:rsidR="008B02FA">
        <w:t xml:space="preserve"> which instead</w:t>
      </w:r>
      <w:r w:rsidR="00016D61">
        <w:t xml:space="preserve"> often </w:t>
      </w:r>
      <w:r w:rsidR="008B02FA">
        <w:t xml:space="preserve">show </w:t>
      </w:r>
      <w:r w:rsidR="00016D61">
        <w:t xml:space="preserve">poor results due to </w:t>
      </w:r>
      <w:r w:rsidR="008B02FA">
        <w:t>the extremely complex and partially random nature of fouling phenomena</w:t>
      </w:r>
      <w:r w:rsidR="00946956">
        <w:t xml:space="preserve"> </w:t>
      </w:r>
      <w:r w:rsidR="00946956">
        <w:fldChar w:fldCharType="begin"/>
      </w:r>
      <w:r w:rsidR="00946956">
        <w:instrText xml:space="preserve"> ADDIN ZOTERO_ITEM CSL_CITATION {"citationID":"RfiH1AwG","properties":{"formattedCitation":"(Mei et al., 2023)","plainCitation":"(Mei et al., 2023)","noteIndex":0},"citationItems":[{"id":387,"uris":["http://zotero.org/users/11115034/items/LLCIU76F"],"itemData":{"id":387,"type":"article-journal","abstract":"Crude oil fouling within heat exchanger networks (HENs) is a long-standing challenge that detrimentally affects heat transfer efficiency, increases operating and maintenance costs, and burdens regular cleaning operations. Previous approaches to mitigate the oil fouling involved regular mechanical or chemical cleaning of the HENs. While researchers have developed some fouling models to calculate the crude oil fouling in HENs, these models primarily focused on the chemical reaction fouling and often neglected the influence of flow velocity and temperatures. Consequently, they may not offer precise theoretical guidance for optimizing cleaning operations. To address this gap, this study presents a data-driven model for monitoring crude oil fouling in HENs using an online dataset obtained from real-world industrial operations and then predicts the fouling development in the future to optimize the cleaning operation schedule. By analyzing all available measured data from industrial HENs, we explore the correlations among various operational parameters. The obtained soft sensor models, which include the coupling of the main influencing parameters, were obtained by training the measured data. Subsequently, we validate the proposed soft sensor models by comparing their predictions of fouling in different periods. The results exhibit strong agreement between the predicted and measured fouling levels, demonstrating the effectiveness of the proposed soft sensor model in real-time monitoring of crude oil fouling, with an R2 value of around 0.90. These findings substantiate the model's capacity to calculate future fouling development, thereby providing valuable insights for the optimization of cleaning schedules of oil refineries. © 2001-2012 IEEE.","archive":"Scopus","container-title":"IEEE Sensors Journal","DOI":"10.1109/JSEN.2023.3317936","ISSN":"1530-437X","issue":"21","language":"English","page":"26336-26346","source":"Scopus","title":"Data-Driven Soft Sensor for Crude Oil Fouling Monitoring in Heat Exchanger Networks","volume":"23","author":[{"family":"Mei","given":"X."},{"family":"Kiyomoto","given":"H."},{"family":"Kato","given":"S."},{"family":"Kansha","given":"Y."}],"issued":{"date-parts":[["2023"]]}}}],"schema":"https://github.com/citation-style-language/schema/raw/master/csl-citation.json"} </w:instrText>
      </w:r>
      <w:r w:rsidR="00946956">
        <w:fldChar w:fldCharType="separate"/>
      </w:r>
      <w:r w:rsidR="00946956" w:rsidRPr="00946956">
        <w:t>(Mei et al., 2023)</w:t>
      </w:r>
      <w:r w:rsidR="00946956">
        <w:fldChar w:fldCharType="end"/>
      </w:r>
      <w:r w:rsidR="008B02FA">
        <w:t>.</w:t>
      </w:r>
      <w:r w:rsidR="004779F7">
        <w:t xml:space="preserve"> </w:t>
      </w:r>
      <w:r w:rsidR="004B5880">
        <w:t xml:space="preserve">This work </w:t>
      </w:r>
      <w:r w:rsidR="002B30B8">
        <w:t>uses</w:t>
      </w:r>
      <w:r w:rsidR="00512F8D">
        <w:t xml:space="preserve"> said data-driven algorithms to develop a</w:t>
      </w:r>
      <w:r w:rsidR="00F85698">
        <w:t xml:space="preserve"> dynamic predictive maintenance strategy that is more </w:t>
      </w:r>
      <w:r w:rsidR="00B85EBF">
        <w:t xml:space="preserve">effective in avoiding run-time </w:t>
      </w:r>
      <w:r w:rsidR="007210C0">
        <w:t>within</w:t>
      </w:r>
      <w:r w:rsidR="00B85EBF">
        <w:t xml:space="preserve"> suboptimal operating regions and</w:t>
      </w:r>
      <w:r w:rsidR="00561538">
        <w:t xml:space="preserve"> it</w:t>
      </w:r>
      <w:r w:rsidR="00B85EBF">
        <w:t xml:space="preserve"> is more adaptable to changes in feedstock composition, a typical situation for used oil waste</w:t>
      </w:r>
      <w:r w:rsidR="008D2649" w:rsidRPr="002D193D">
        <w:t>.</w:t>
      </w:r>
    </w:p>
    <w:p w14:paraId="144DE699" w14:textId="0B0FAAD4" w:rsidR="008D2649" w:rsidRDefault="002F5808" w:rsidP="008D2649">
      <w:pPr>
        <w:pStyle w:val="Els-1storder-head"/>
      </w:pPr>
      <w:r>
        <w:t>Materials and Methods</w:t>
      </w:r>
    </w:p>
    <w:p w14:paraId="144DE69A" w14:textId="68A01C36" w:rsidR="008D2649" w:rsidRDefault="002F5808" w:rsidP="008D2649">
      <w:pPr>
        <w:pStyle w:val="Els-2ndorder-head"/>
      </w:pPr>
      <w:r>
        <w:t xml:space="preserve">Current </w:t>
      </w:r>
      <w:r w:rsidR="009231FE">
        <w:t>Maintenance Strategy</w:t>
      </w:r>
    </w:p>
    <w:p w14:paraId="5E7EDAD8" w14:textId="6CA3862B" w:rsidR="00B73351" w:rsidRDefault="00122C1B" w:rsidP="00945089">
      <w:pPr>
        <w:pStyle w:val="Els-body-text"/>
      </w:pPr>
      <w:r>
        <w:t xml:space="preserve">The thermodeasphalting </w:t>
      </w:r>
      <w:r w:rsidR="000D76A0">
        <w:t xml:space="preserve">(TDA) section </w:t>
      </w:r>
      <w:r w:rsidR="008216E3">
        <w:t>of the Revivoil® process</w:t>
      </w:r>
      <w:r w:rsidR="000D76A0">
        <w:t xml:space="preserve"> </w:t>
      </w:r>
      <w:r w:rsidR="00FD352D">
        <w:t xml:space="preserve">works </w:t>
      </w:r>
      <w:r w:rsidR="00BC23D7">
        <w:t xml:space="preserve">by </w:t>
      </w:r>
      <w:r w:rsidR="009C2AFB">
        <w:t xml:space="preserve">fractionating </w:t>
      </w:r>
      <w:r w:rsidR="00BC23D7">
        <w:t>dehydrated used oil</w:t>
      </w:r>
      <w:r w:rsidR="009C2AFB">
        <w:t xml:space="preserve"> in a vacuum column. </w:t>
      </w:r>
      <w:r w:rsidR="00B4720D">
        <w:t>The main products</w:t>
      </w:r>
      <w:r w:rsidR="00347B3C">
        <w:t xml:space="preserve"> from the TDA T-401</w:t>
      </w:r>
      <w:r w:rsidR="00B4720D">
        <w:t xml:space="preserve"> </w:t>
      </w:r>
      <w:r w:rsidR="00194BFB">
        <w:t xml:space="preserve">column </w:t>
      </w:r>
      <w:bookmarkStart w:id="0" w:name="_GoBack"/>
      <w:bookmarkEnd w:id="0"/>
      <w:r w:rsidR="00B4720D">
        <w:t>are three s</w:t>
      </w:r>
      <w:r w:rsidR="00324A46">
        <w:t>emi-finished base lube oil cuts</w:t>
      </w:r>
      <w:r w:rsidR="00D2080E">
        <w:t xml:space="preserve">. </w:t>
      </w:r>
      <w:r w:rsidR="005B5A3C">
        <w:t xml:space="preserve">The </w:t>
      </w:r>
      <w:r w:rsidR="00880CAF">
        <w:t xml:space="preserve">TDA column starts </w:t>
      </w:r>
      <w:r w:rsidR="006023C4">
        <w:t xml:space="preserve">every </w:t>
      </w:r>
      <w:r w:rsidR="00880CAF">
        <w:t>run with a project-specified pressure diff</w:t>
      </w:r>
      <w:r w:rsidR="00D706CD">
        <w:t>erential between top and bottom</w:t>
      </w:r>
      <w:r w:rsidR="00880CAF">
        <w:t xml:space="preserve"> which</w:t>
      </w:r>
      <w:r w:rsidR="005B5A3C">
        <w:t xml:space="preserve"> </w:t>
      </w:r>
      <w:r w:rsidR="00880CAF">
        <w:t xml:space="preserve">is </w:t>
      </w:r>
      <w:r w:rsidR="005B5A3C">
        <w:t xml:space="preserve">characterized by a dynamic </w:t>
      </w:r>
      <w:r w:rsidR="00EA284A">
        <w:t xml:space="preserve">evolution in time, as shown in Figure 1. </w:t>
      </w:r>
      <w:r w:rsidR="00444FAF">
        <w:t xml:space="preserve">The graph </w:t>
      </w:r>
      <w:r w:rsidR="003D09BF">
        <w:t>reports normalized values to preserve industrial secret</w:t>
      </w:r>
      <w:r w:rsidR="00821D11">
        <w:t xml:space="preserve">, which have been cleared of gross errors by applying a robust methodology </w:t>
      </w:r>
      <w:r w:rsidR="00821D11">
        <w:fldChar w:fldCharType="begin"/>
      </w:r>
      <w:r w:rsidR="00821D11">
        <w:instrText xml:space="preserve"> ADDIN ZOTERO_ITEM CSL_CITATION {"citationID":"6exkXjHy","properties":{"formattedCitation":"(Manenti and Buzzi-Ferraris, 2009)","plainCitation":"(Manenti and Buzzi-Ferraris, 2009)","noteIndex":0},"citationItems":[{"id":325,"uris":["http://zotero.org/users/11115034/items/8HXU499C"],"itemData":{"id":325,"type":"article-journal","abstract":"This research activity deals with robust methods for parameters estimation of nonlinear models and the outliers detection. It specifically discusses some advances in criteria to discriminate among gross errors, bad experimental design, and inadequate model selection. All the methods and the criteria proposed in this work are implemented in BzzMath library, a free scientific tool to solve numerical problems. © 2009 Elsevier B.V. All rights reserved.","archive":"Scopus","container-title":"Computer Aided Chemical Engineering","DOI":"10.1016/S1570-7946(09)70152-X","ISSN":"1570-7946","language":"English","note":"ISBN: 9780444534330","page":"913-917","source":"Scopus","title":"Criteria for Outliers Detection in Nonlinear Regression Problems","volume":"26","author":[{"family":"Manenti","given":"F."},{"family":"Buzzi-Ferraris","given":"G."}],"issued":{"date-parts":[["2009"]]}}}],"schema":"https://github.com/citation-style-language/schema/raw/master/csl-citation.json"} </w:instrText>
      </w:r>
      <w:r w:rsidR="00821D11">
        <w:fldChar w:fldCharType="separate"/>
      </w:r>
      <w:r w:rsidR="00821D11" w:rsidRPr="00821D11">
        <w:t>(Manenti and Buzzi-Ferraris, 2009)</w:t>
      </w:r>
      <w:r w:rsidR="00821D11">
        <w:fldChar w:fldCharType="end"/>
      </w:r>
      <w:r w:rsidR="003D09BF">
        <w:t xml:space="preserve">. </w:t>
      </w:r>
      <w:r w:rsidR="001F6A90">
        <w:t>The vertical axis shows</w:t>
      </w:r>
      <w:r w:rsidR="00887C69">
        <w:t xml:space="preserve"> the pressure differential (</w:t>
      </w:r>
      <w:r w:rsidR="00887C69">
        <w:rPr>
          <w:rFonts w:ascii="Arial" w:hAnsi="Arial" w:cs="Arial"/>
        </w:rPr>
        <w:t>Δ</w:t>
      </w:r>
      <w:r w:rsidR="00887C69">
        <w:t>P) normalized with respect to the project value, which is the one observed at every start-of-run.</w:t>
      </w:r>
      <w:r w:rsidR="0023443F">
        <w:t xml:space="preserve"> The horizontal axis show</w:t>
      </w:r>
      <w:r w:rsidR="009910C5">
        <w:t>s</w:t>
      </w:r>
      <w:r w:rsidR="0023443F">
        <w:t xml:space="preserve"> the </w:t>
      </w:r>
      <w:r w:rsidR="007E7045">
        <w:t xml:space="preserve">length of run </w:t>
      </w:r>
      <w:r w:rsidR="00753168">
        <w:t>normalized so that</w:t>
      </w:r>
      <w:r w:rsidR="00D73FF6">
        <w:t xml:space="preserve"> </w:t>
      </w:r>
      <w:r w:rsidR="006569AF">
        <w:t>the longest</w:t>
      </w:r>
      <w:r w:rsidR="00521057">
        <w:t xml:space="preserve"> run</w:t>
      </w:r>
      <w:r w:rsidR="006569AF">
        <w:t xml:space="preserve"> is divided into ten </w:t>
      </w:r>
      <w:r w:rsidR="00CE1EB2">
        <w:t>equally</w:t>
      </w:r>
      <w:r w:rsidR="00B751B6">
        <w:t xml:space="preserve"> and arbitrarily</w:t>
      </w:r>
      <w:r w:rsidR="006569AF">
        <w:t xml:space="preserve"> </w:t>
      </w:r>
      <w:r w:rsidR="00CE1EB2">
        <w:t xml:space="preserve">long </w:t>
      </w:r>
      <w:r w:rsidR="006569AF">
        <w:t>time periods</w:t>
      </w:r>
      <w:r w:rsidR="00552359">
        <w:t xml:space="preserve"> (</w:t>
      </w:r>
      <w:r w:rsidR="00552359" w:rsidRPr="00552359">
        <w:t>τ</w:t>
      </w:r>
      <w:r w:rsidR="001D3C2B">
        <w:t>)</w:t>
      </w:r>
      <w:r w:rsidR="00AA1F91">
        <w:t xml:space="preserve">. </w:t>
      </w:r>
      <w:r w:rsidR="007650D0">
        <w:t>Figure 1 shows two curves, e</w:t>
      </w:r>
      <w:r w:rsidR="008205C0">
        <w:t>ach representing a run in which</w:t>
      </w:r>
      <w:r w:rsidR="007650D0">
        <w:t xml:space="preserve"> </w:t>
      </w:r>
      <w:r w:rsidR="00B937CA">
        <w:t>T-401</w:t>
      </w:r>
      <w:r w:rsidR="007650D0">
        <w:t xml:space="preserve"> was processing a </w:t>
      </w:r>
      <w:r w:rsidR="00FD35CE">
        <w:t>certain</w:t>
      </w:r>
      <w:r w:rsidR="007650D0">
        <w:t xml:space="preserve"> type of used oil. </w:t>
      </w:r>
      <w:r w:rsidR="00FD35CE">
        <w:t xml:space="preserve">Used oil type “A” is representative of a typical used oil that is treated </w:t>
      </w:r>
      <w:r w:rsidR="00150915">
        <w:t>in Pieve Fissiraga facility. Used oil type “B” is a non-conventional type of used oil,</w:t>
      </w:r>
      <w:r w:rsidR="0093234D">
        <w:t xml:space="preserve"> more volatile than type “A”</w:t>
      </w:r>
      <w:r w:rsidR="008375E5">
        <w:t>,</w:t>
      </w:r>
      <w:r w:rsidR="00150915">
        <w:t xml:space="preserve"> for which an industrial test was carried </w:t>
      </w:r>
      <w:r w:rsidR="004C6AB2">
        <w:t>o</w:t>
      </w:r>
      <w:r w:rsidR="00150915">
        <w:t xml:space="preserve">ut to understand the possible impact on the existing re-refining technology. </w:t>
      </w:r>
      <w:r w:rsidR="00710E33">
        <w:t>Both curves sho</w:t>
      </w:r>
      <w:r w:rsidR="009C2B99">
        <w:t xml:space="preserve">w an evolution in time in which the </w:t>
      </w:r>
      <w:r w:rsidR="009C2B99">
        <w:rPr>
          <w:rFonts w:ascii="Arial" w:hAnsi="Arial" w:cs="Arial"/>
        </w:rPr>
        <w:t>Δ</w:t>
      </w:r>
      <w:r w:rsidR="009C2B99">
        <w:t>P gradually increases, firstly at a relatively slow pace, followed by a sudden and rapid degeneration, which is a typical fouling behavior for distillation system</w:t>
      </w:r>
      <w:r w:rsidR="002078F8">
        <w:t>s</w:t>
      </w:r>
      <w:r w:rsidR="00770D60">
        <w:t xml:space="preserve"> working with heavy and </w:t>
      </w:r>
      <w:r w:rsidR="009C2B99">
        <w:t>unstable hydrocarbon feedstock</w:t>
      </w:r>
      <w:r w:rsidR="00710E33">
        <w:t xml:space="preserve"> </w:t>
      </w:r>
      <w:r w:rsidR="00AF0D4C">
        <w:fldChar w:fldCharType="begin"/>
      </w:r>
      <w:r w:rsidR="00D310A3">
        <w:instrText xml:space="preserve"> ADDIN ZOTERO_ITEM CSL_CITATION {"citationID":"nPCgjcZk","properties":{"formattedCitation":"(Seegulam et al., 2017)","plainCitation":"(Seegulam et al., 2017)","noteIndex":0},"citationItems":[{"id":360,"uris":["http://zotero.org/users/11115034/items/DG9EQ47B"],"itemData":{"id":360,"type":"article-journal","abstract":"A detailed dynamic model for the CDU column of a 160,000 BPD refinery was built and validated against operating data, with good results. The ability of the column and installed control systems to cope with the effects of fouling in the preheat train was then tested for three scenarios, representing slow fouling dynamics over time, the removal of pumparound exchangers for cleaning, and reduction in crude feed temperature and flowrate to the column in response to hydraulic and thermal limits being reached. Results, detailed for the first scenario, show the control systems coped well with the disturbances, with some counterintuitive moves, however at the expense of increasing reflux ratio, column pressures and increased fired heater and cooling duties. The approach allowed quantifying the effects of fouling dynamics in the PHT on degree of fractionation, products quality and stabilisation time after disturbances. © 2017 Elsevier B.V.","archive":"Scopus","container-title":"Computer Aided Chemical Engineering","DOI":"10.1016/B978-0-444-63965-3.50261-0","ISSN":"1570-7946","language":"English","page":"1555-1560","source":"Scopus","title":"Effect of Fouling on Control and Energy Recovery in an Industrial CDU Column","volume":"40","author":[{"family":"Seegulam","given":"N."},{"family":"Coletti","given":"F."},{"family":"Macchietto","given":"S."}],"issued":{"date-parts":[["2017"]]}}}],"schema":"https://github.com/citation-style-language/schema/raw/master/csl-citation.json"} </w:instrText>
      </w:r>
      <w:r w:rsidR="00AF0D4C">
        <w:fldChar w:fldCharType="separate"/>
      </w:r>
      <w:r w:rsidR="00D310A3" w:rsidRPr="00D310A3">
        <w:t>(Seegulam et al., 2017)</w:t>
      </w:r>
      <w:r w:rsidR="00AF0D4C">
        <w:fldChar w:fldCharType="end"/>
      </w:r>
      <w:r w:rsidR="009C2B99">
        <w:t xml:space="preserve">. </w:t>
      </w:r>
    </w:p>
    <w:p w14:paraId="31B70F79" w14:textId="3A9AACBC" w:rsidR="00B73351" w:rsidRDefault="00B73351" w:rsidP="00945089">
      <w:pPr>
        <w:pStyle w:val="Els-body-text"/>
      </w:pPr>
      <w:r>
        <w:rPr>
          <w:noProof/>
          <w:lang w:val="it-IT" w:eastAsia="it-IT"/>
        </w:rPr>
        <w:drawing>
          <wp:inline distT="0" distB="0" distL="0" distR="0" wp14:anchorId="6C713151" wp14:editId="73A20DFF">
            <wp:extent cx="4499610" cy="3054985"/>
            <wp:effectExtent l="0" t="0" r="0" b="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AE16A75" w14:textId="3ACF8878" w:rsidR="00B73351" w:rsidRDefault="00B73351" w:rsidP="00B73351">
      <w:pPr>
        <w:pStyle w:val="Didascalia"/>
        <w:jc w:val="both"/>
      </w:pPr>
      <w:r w:rsidRPr="00AE45AA">
        <w:rPr>
          <w:b/>
        </w:rPr>
        <w:t xml:space="preserve">Figure </w:t>
      </w:r>
      <w:r w:rsidRPr="00AE45AA">
        <w:rPr>
          <w:b/>
        </w:rPr>
        <w:fldChar w:fldCharType="begin"/>
      </w:r>
      <w:r w:rsidRPr="00AE45AA">
        <w:rPr>
          <w:b/>
        </w:rPr>
        <w:instrText xml:space="preserve"> SEQ Figure \* ARABIC </w:instrText>
      </w:r>
      <w:r w:rsidRPr="00AE45AA">
        <w:rPr>
          <w:b/>
        </w:rPr>
        <w:fldChar w:fldCharType="separate"/>
      </w:r>
      <w:r w:rsidR="00037CC9">
        <w:rPr>
          <w:b/>
          <w:noProof/>
        </w:rPr>
        <w:t>1</w:t>
      </w:r>
      <w:r w:rsidRPr="00AE45AA">
        <w:rPr>
          <w:b/>
        </w:rPr>
        <w:fldChar w:fldCharType="end"/>
      </w:r>
      <w:r w:rsidRPr="00AE45AA">
        <w:rPr>
          <w:b/>
        </w:rPr>
        <w:t>.</w:t>
      </w:r>
      <w:r>
        <w:t xml:space="preserve"> Normalized pressure differential in the TDA column vs time for two types of used oil</w:t>
      </w:r>
    </w:p>
    <w:p w14:paraId="61673030" w14:textId="6CA54D2E" w:rsidR="00945089" w:rsidRPr="00945089" w:rsidRDefault="00B83A3C" w:rsidP="00945089">
      <w:pPr>
        <w:pStyle w:val="Els-body-text"/>
      </w:pPr>
      <w:r>
        <w:lastRenderedPageBreak/>
        <w:t xml:space="preserve">The </w:t>
      </w:r>
      <w:r w:rsidR="000C1141">
        <w:t>evolution</w:t>
      </w:r>
      <w:r>
        <w:t xml:space="preserve"> </w:t>
      </w:r>
      <w:r w:rsidR="00B1219A">
        <w:t xml:space="preserve">of the </w:t>
      </w:r>
      <w:r w:rsidR="00B1219A">
        <w:rPr>
          <w:rFonts w:ascii="Arial" w:hAnsi="Arial" w:cs="Arial"/>
        </w:rPr>
        <w:t>Δ</w:t>
      </w:r>
      <w:r w:rsidR="00B1219A">
        <w:t xml:space="preserve">P in time </w:t>
      </w:r>
      <w:r>
        <w:t>may be explained by an initial, gradual reduction of the effective cross sectional area in the column</w:t>
      </w:r>
      <w:r w:rsidR="00EA7BBB">
        <w:t xml:space="preserve"> packed </w:t>
      </w:r>
      <w:r w:rsidR="00C424D0">
        <w:t>beds</w:t>
      </w:r>
      <w:r>
        <w:t xml:space="preserve">, which corresponds to a gradual increment in the overall pressure differential. When the </w:t>
      </w:r>
      <w:r>
        <w:rPr>
          <w:rFonts w:ascii="Arial" w:hAnsi="Arial" w:cs="Arial"/>
        </w:rPr>
        <w:t>Δ</w:t>
      </w:r>
      <w:r>
        <w:t xml:space="preserve">P approaches the flooding </w:t>
      </w:r>
      <w:r w:rsidR="006D6724">
        <w:t>value</w:t>
      </w:r>
      <w:r>
        <w:t xml:space="preserve"> in one </w:t>
      </w:r>
      <w:r w:rsidR="00286A3A">
        <w:t xml:space="preserve">(or more) </w:t>
      </w:r>
      <w:r w:rsidR="00575ED7">
        <w:t xml:space="preserve">of the </w:t>
      </w:r>
      <w:r>
        <w:t xml:space="preserve">beds, gas and liquid fail to flow correctly through the column, eventually leading to </w:t>
      </w:r>
      <w:r w:rsidR="00EA7BBB">
        <w:t>a</w:t>
      </w:r>
      <w:r w:rsidR="00E80F56">
        <w:t xml:space="preserve"> unit shutdown </w:t>
      </w:r>
      <w:r w:rsidR="006967AA">
        <w:fldChar w:fldCharType="begin"/>
      </w:r>
      <w:r w:rsidR="006967AA">
        <w:instrText xml:space="preserve"> ADDIN ZOTERO_ITEM CSL_CITATION {"citationID":"j8I4t2qf","properties":{"formattedCitation":"(Rocha et al., 1993)","plainCitation":"(Rocha et al., 1993)","noteIndex":0},"citationItems":[{"id":363,"uris":["http://zotero.org/users/11115034/items/3GIRQTW6"],"itemData":{"id":363,"type":"article-journal","abstract":"A mechanistically-based model has been developed to aid the analysis and design of distillation columns containing structured packings of the corrugated plate type. The model encompasses the important, and related, parameters of liquid holdup, pressure drop, flooding, and mass-transfer efficiency. Since it deals with the countercurrent contacting of liquid with gas or vapor, the model may also be applied to absorption or stripping processes. The model is developed from a consideration of the interaction of falling liquid films with upflowing vapors and thus takes into account the flow and physical property characteristics of the systems as well as geometric variables such as corrugation angle and surface enhancement. In this paper (part 1) the model is developed and applied to several sets of liquid holdup and pressure drop experimental data, including new data provided by the authors. The second paper in the series will deal with mass-transfer characteristics, with the model being shown to be dependent on the hydraulic aspects described in part 1. The information provided in these papers should have direct application to new designs, retrofits, or optimization of existing equipment. © 1993, American Chemical Society. All rights reserved.","archive":"Scopus","container-title":"Industrial and Engineering Chemistry Research","DOI":"10.1021/ie00016a010","ISSN":"0888-5885","issue":"4","language":"English","page":"641-651","source":"Scopus","title":"Distillation Columns Containing Structured Packings: A Comprehensive Model for Their Performance. 1. Hydraulic Models","title-short":"Distillation Columns Containing Structured Packings","volume":"32","author":[{"family":"Rocha","given":"J.A."},{"family":"Bravo","given":"J.L."},{"family":"Fair","given":"J.R."}],"issued":{"date-parts":[["1993"]]}}}],"schema":"https://github.com/citation-style-language/schema/raw/master/csl-citation.json"} </w:instrText>
      </w:r>
      <w:r w:rsidR="006967AA">
        <w:fldChar w:fldCharType="separate"/>
      </w:r>
      <w:r w:rsidR="006967AA" w:rsidRPr="006967AA">
        <w:t>(Rocha et al., 1993)</w:t>
      </w:r>
      <w:r w:rsidR="006967AA">
        <w:fldChar w:fldCharType="end"/>
      </w:r>
      <w:r>
        <w:t xml:space="preserve">. </w:t>
      </w:r>
      <w:r w:rsidR="002E25BF">
        <w:t>The graph</w:t>
      </w:r>
      <w:r w:rsidR="003936A3">
        <w:t xml:space="preserve"> in Figure 1</w:t>
      </w:r>
      <w:r w:rsidR="002E25BF">
        <w:t xml:space="preserve"> also shows two impo</w:t>
      </w:r>
      <w:r w:rsidR="004E0960">
        <w:t>rtant thresholds. The first is the warning threshold</w:t>
      </w:r>
      <w:r w:rsidR="00D71916">
        <w:t xml:space="preserve"> of 2 mmHg/mmHg</w:t>
      </w:r>
      <w:r w:rsidR="004E0960">
        <w:t xml:space="preserve">, which is the value of normalized </w:t>
      </w:r>
      <w:r w:rsidR="004E0960">
        <w:rPr>
          <w:rFonts w:ascii="Arial" w:hAnsi="Arial" w:cs="Arial"/>
        </w:rPr>
        <w:t>Δ</w:t>
      </w:r>
      <w:r w:rsidR="004E0960">
        <w:t xml:space="preserve">P at which, according to the historical </w:t>
      </w:r>
      <w:r w:rsidR="00952F65">
        <w:t>condition-based strategy, maintenance must be scheduled.</w:t>
      </w:r>
      <w:r w:rsidR="007C6F1B">
        <w:t xml:space="preserve"> </w:t>
      </w:r>
      <w:r w:rsidR="00176F0D">
        <w:t xml:space="preserve">This threshold has been determined by a statistical analysis </w:t>
      </w:r>
      <w:r w:rsidR="009B537C">
        <w:t xml:space="preserve">on the </w:t>
      </w:r>
      <w:r w:rsidR="009B537C">
        <w:rPr>
          <w:rFonts w:ascii="Arial" w:hAnsi="Arial" w:cs="Arial"/>
        </w:rPr>
        <w:t>Δ</w:t>
      </w:r>
      <w:r w:rsidR="009B537C">
        <w:t xml:space="preserve">P evolution in time with typical used oil (type </w:t>
      </w:r>
      <w:r w:rsidR="00F57187">
        <w:t>“</w:t>
      </w:r>
      <w:r w:rsidR="009B537C">
        <w:t>A</w:t>
      </w:r>
      <w:r w:rsidR="00F57187">
        <w:t>”</w:t>
      </w:r>
      <w:r w:rsidR="009B537C">
        <w:t>)</w:t>
      </w:r>
      <w:r w:rsidR="00D74C27">
        <w:t xml:space="preserve">. </w:t>
      </w:r>
      <w:r w:rsidR="003178EA">
        <w:t>The second is the normal operations threshold of 2.5 mmHg/mm</w:t>
      </w:r>
      <w:r w:rsidR="004D026F">
        <w:t xml:space="preserve">Hg, which is the value at which </w:t>
      </w:r>
      <w:r w:rsidR="00B937CA">
        <w:t xml:space="preserve">T-401 </w:t>
      </w:r>
      <w:r w:rsidR="00E8128C">
        <w:t xml:space="preserve">starts to perform poorly due to suboptimal hydraulic </w:t>
      </w:r>
      <w:r w:rsidR="00943EC6">
        <w:t>working conditions</w:t>
      </w:r>
      <w:r w:rsidR="00310B6B">
        <w:t>, thus it is independent from the type of used oil that is being processed</w:t>
      </w:r>
      <w:r w:rsidR="004D026F">
        <w:t>.</w:t>
      </w:r>
      <w:r w:rsidR="00BC6BB6">
        <w:t xml:space="preserve"> </w:t>
      </w:r>
      <w:r w:rsidR="002B314B">
        <w:t xml:space="preserve">The strategy works well for the </w:t>
      </w:r>
      <w:r w:rsidR="00F932C3">
        <w:t xml:space="preserve">case with </w:t>
      </w:r>
      <w:r w:rsidR="002B314B">
        <w:t xml:space="preserve">conventional used oil of type “A”, </w:t>
      </w:r>
      <w:r w:rsidR="00DE2843">
        <w:t xml:space="preserve">in </w:t>
      </w:r>
      <w:r w:rsidR="00060117">
        <w:t xml:space="preserve">which </w:t>
      </w:r>
      <w:r w:rsidR="00A84DA6">
        <w:t xml:space="preserve">T-401 works in an inefficient </w:t>
      </w:r>
      <w:r w:rsidR="008801D8">
        <w:t>operating region</w:t>
      </w:r>
      <w:r w:rsidR="002B314B">
        <w:t xml:space="preserve"> only </w:t>
      </w:r>
      <w:r w:rsidR="00554626">
        <w:t xml:space="preserve">for </w:t>
      </w:r>
      <w:r w:rsidR="002B314B">
        <w:t xml:space="preserve">a short amount </w:t>
      </w:r>
      <w:r w:rsidR="00A9700D">
        <w:t>of time</w:t>
      </w:r>
      <w:r w:rsidR="00C14FBE">
        <w:t>, roughly equal to 0.8</w:t>
      </w:r>
      <w:r w:rsidR="00C14FBE" w:rsidRPr="00D74C27">
        <w:t>τ</w:t>
      </w:r>
      <w:r w:rsidR="00A9700D">
        <w:t xml:space="preserve">. However, the strategy proved to be quite poor for the </w:t>
      </w:r>
      <w:r w:rsidR="004C7515">
        <w:t xml:space="preserve">case with the </w:t>
      </w:r>
      <w:r w:rsidR="000815F3">
        <w:t xml:space="preserve">non-conventional used oil of type “B”. The different composition of the oil lead to an unexpected fast worsening of the column conditions, with a significant amount of </w:t>
      </w:r>
      <w:r w:rsidR="009856F4">
        <w:t xml:space="preserve">T-401 </w:t>
      </w:r>
      <w:r w:rsidR="00693662">
        <w:t>run</w:t>
      </w:r>
      <w:r w:rsidR="009856F4">
        <w:t xml:space="preserve"> </w:t>
      </w:r>
      <w:r w:rsidR="000815F3">
        <w:t>time inside the inefficient operating region</w:t>
      </w:r>
      <w:r w:rsidR="00FF6CD1">
        <w:t>, roughly equal to 1.6</w:t>
      </w:r>
      <w:r w:rsidR="00FF6CD1" w:rsidRPr="00D74C27">
        <w:t>τ</w:t>
      </w:r>
      <w:r w:rsidR="000815F3">
        <w:t>.</w:t>
      </w:r>
    </w:p>
    <w:p w14:paraId="144DE69C" w14:textId="4D25B4EC" w:rsidR="008D2649" w:rsidRDefault="008D2649" w:rsidP="008D2649">
      <w:pPr>
        <w:pStyle w:val="Els-body-text"/>
      </w:pPr>
    </w:p>
    <w:p w14:paraId="144DE69D" w14:textId="2B4CCF6C" w:rsidR="008D2649" w:rsidRDefault="004A152E" w:rsidP="008D2649">
      <w:pPr>
        <w:pStyle w:val="Els-2ndorder-head"/>
      </w:pPr>
      <w:r>
        <w:t>Data-driven Algorithm for Predictive Maintenance</w:t>
      </w:r>
      <w:r w:rsidR="008D2649">
        <w:t xml:space="preserve"> </w:t>
      </w:r>
    </w:p>
    <w:p w14:paraId="3CBE1C3B" w14:textId="7EB1C110" w:rsidR="0056518E" w:rsidRDefault="006E3ECE" w:rsidP="0056518E">
      <w:pPr>
        <w:pStyle w:val="Els-body-text"/>
      </w:pPr>
      <w:r>
        <w:t xml:space="preserve">Machine-learning-based </w:t>
      </w:r>
      <w:r w:rsidR="00BB0CBF">
        <w:t>framework</w:t>
      </w:r>
      <w:r w:rsidR="00B940A2">
        <w:t>s</w:t>
      </w:r>
      <w:r w:rsidR="00BB0CBF">
        <w:t xml:space="preserve"> have already been successfully implemented in the </w:t>
      </w:r>
      <w:r w:rsidR="00D13419">
        <w:t>domain</w:t>
      </w:r>
      <w:r w:rsidR="00FF5A6B">
        <w:t xml:space="preserve"> of Pieve Fiss</w:t>
      </w:r>
      <w:r w:rsidR="0052091C">
        <w:t>iraga re-refinery. So</w:t>
      </w:r>
      <w:r w:rsidR="00474CAA">
        <w:t xml:space="preserve">me examples of this are </w:t>
      </w:r>
      <w:r w:rsidR="00A270CE">
        <w:t>the</w:t>
      </w:r>
      <w:r w:rsidR="00BA57F8">
        <w:t xml:space="preserve"> performance prediction of the PH-401B furnace of the TDA section </w:t>
      </w:r>
      <w:r w:rsidR="00BA57F8">
        <w:fldChar w:fldCharType="begin"/>
      </w:r>
      <w:r w:rsidR="001E5FEA">
        <w:instrText xml:space="preserve"> ADDIN ZOTERO_ITEM CSL_CITATION {"citationID":"99lUjAS4","properties":{"formattedCitation":"(Galeazzi et al., 2023a)","plainCitation":"(Galeazzi et al., 2023a)","noteIndex":0},"citationItems":[{"id":369,"uris":["http://zotero.org/users/11115034/items/TWYBS4DZ"],"itemData":{"id":369,"type":"article-journal","abstract":"Maintenance is a crucial aspect of the process industry affecting economic and efficiency losses. Among different approaches, predictive maintenance allows for anticipating failure, thus reducing downtime. This work explores a data-driven approach to predictive maintenance by comparing the performance of two different statistical models in extrapolating the future performance of an industrial furnace. The models of interest are a polynomial regression model and a Gaussian process regression model, compared using rolling cross-validation. Moreover, three different machine learning techniques were compared during the training phase: cross-validation, ensemble method and train/test split. The models were trained on real-time series data collected from the distributed control system of a refinery plant. The best performance was obtained with the Gaussian process regression model trained with a train/test split approach. The resulting model can satisfactorily extrapolate the performance of a process furnace over a relatively short-term period.","container-title":"Computers &amp; Chemical Engineering","DOI":"10.1016/j.compchemeng.2023.108513","ISSN":"0098-1354","journalAbbreviation":"Computers &amp; Chemical Engineering","page":"108513","source":"ScienceDirect","title":"Predicting the performance of an industrial furnace using gaussian process and linear regression: A comparison","title-short":"Predicting the performance of an industrial furnace using gaussian process and linear regression","author":[{"family":"Galeazzi","given":"Andrea"},{"family":"Fusco","given":"Francesco","non-dropping-particle":"de"},{"family":"Prifti","given":"Kristiano"},{"family":"Gallo","given":"Francesco"},{"family":"Biegler","given":"Lorenz"},{"family":"Manenti","given":"Flavio"}],"issued":{"date-parts":[["2023",11,21]]}}}],"schema":"https://github.com/citation-style-language/schema/raw/master/csl-citation.json"} </w:instrText>
      </w:r>
      <w:r w:rsidR="00BA57F8">
        <w:fldChar w:fldCharType="separate"/>
      </w:r>
      <w:r w:rsidR="001E5FEA" w:rsidRPr="001E5FEA">
        <w:t>(Galeazzi et al., 2023a)</w:t>
      </w:r>
      <w:r w:rsidR="00BA57F8">
        <w:fldChar w:fldCharType="end"/>
      </w:r>
      <w:r w:rsidR="00A270CE">
        <w:t xml:space="preserve"> and the development of a surrogate model for the amine scrubbing section of the plant </w:t>
      </w:r>
      <w:r w:rsidR="00A270CE">
        <w:fldChar w:fldCharType="begin"/>
      </w:r>
      <w:r w:rsidR="00C25AFD">
        <w:instrText xml:space="preserve"> ADDIN ZOTERO_ITEM CSL_CITATION {"citationID":"mH6GirFE","properties":{"formattedCitation":"(Galeazzi et al., 2023b, 2022)","plainCitation":"(Galeazzi et al., 2023b, 2022)","noteIndex":0},"citationItems":[{"id":366,"uris":["http://zotero.org/users/11115034/items/EGYPFEHF"],"itemData":{"id":366,"type":"article-journal","abstract":"Advancements in the process industry require building more complex simulations and performing computationally intensive operations like optimization. To overcome the numerical limit of conventional process simulations a surrogate model is a viable strategy. In this work, a surrogate model of an industrial amine scrubbing digital twin has been developed. The surrogate model has been built based on the process simulation created in Aspen HYSYS and validated as a digital twin against real process data collected during a steady-state operation. The surrogate relies on an accurate Design of Experiments procedure. In this case, the Latin-Hypercube method has been chosen and several nested domains have been defined in ranges around the nominal steady state operative condition. Several machine learning models have been trained using cross-validation, and the most accurate has been selected to predict each target. The resulting surrogate model showed a satisfactory performance, given the data available. © 2023 Elsevier Ltd","archive":"Scopus","container-title":"Computers and Chemical Engineering","DOI":"10.1016/j.compchemeng.2023.108252","ISSN":"0098-1354","language":"English","source":"Scopus","title":"Development of a surrogate model of an amine scrubbing digital twin using machine learning methods","volume":"174","author":[{"family":"Galeazzi","given":"Andrea"},{"family":"Prifti","given":"K."},{"family":"Cortellini","given":"C."},{"family":"Di Pretoro","given":"A."},{"family":"Gallo","given":"F."},{"family":"Manenti","given":"F."}],"issued":{"date-parts":[["2023"]]}}},{"id":373,"uris":["http://zotero.org/users/11115034/items/AM23SPH4"],"itemData":{"id":373,"type":"article-journal","abstract":"Process simulation and digital twins are of paramount importance to design new processes or optimize already existing plants and equipment. The main drawback with current process simulation software is the computational time required to obtain a solution convergence towards a new steady-state. Especially when the input or the output to a system are perturbated. This procedure may take up to minutes in large systems or with strong non-linear recycles. Surrogate modelling of digital twins offers the possibility to speed up the time to convergence required by process simulators by substituting the fundamental or rigorous models with machine learning methods and models. In this work, a surrogate modelling methodology is described for extracting a useful amount of data in a domain near the nominal steady-state of the plant for which a digital twin has been created. For each process variable, a plethora of machine learning models are trained and compared. The best-performing models are chosen to predict the behaviour of such process variables. The application of the surrogate modelling framework thus created has been successfully applied to a steady-state simulation, i.e. digital twin, of an acid gas dimethylamine washing process at the Itelyum exhausted oil refinery in Pieve Fissiraga (LO), Italy. © 2022 Elsevier B.V.","archive":"Scopus","container-title":"Computer Aided Chemical Engineering","DOI":"10.1016/B978-0-323-95879-0.50258-7","ISSN":"1570-7946","language":"English","page":"1543-1548","source":"Scopus","title":"A Methodology for The Optimal Surrogate Modelling of Digital Twins Using Machine Learning","volume":"51","author":[{"family":"Galeazzi","given":"A."},{"family":"Prifti","given":"K."},{"family":"Gallo","given":"F."},{"family":"Manenti","given":"F."}],"issued":{"date-parts":[["2022"]]}}}],"schema":"https://github.com/citation-style-language/schema/raw/master/csl-citation.json"} </w:instrText>
      </w:r>
      <w:r w:rsidR="00A270CE">
        <w:fldChar w:fldCharType="separate"/>
      </w:r>
      <w:r w:rsidR="00C25AFD" w:rsidRPr="00C25AFD">
        <w:t>(Galeazzi et al., 2023b, 2022)</w:t>
      </w:r>
      <w:r w:rsidR="00A270CE">
        <w:fldChar w:fldCharType="end"/>
      </w:r>
      <w:r w:rsidR="00BA57F8">
        <w:t xml:space="preserve">. </w:t>
      </w:r>
      <w:r w:rsidR="00DE0C45">
        <w:t xml:space="preserve">The </w:t>
      </w:r>
      <w:r w:rsidR="000427C7">
        <w:t xml:space="preserve">data-driven algorithm </w:t>
      </w:r>
      <w:r w:rsidR="001F1959">
        <w:t xml:space="preserve">shown in the work by Galeazzi et al. (2023a) was already successfully </w:t>
      </w:r>
      <w:r w:rsidR="00D15037">
        <w:t>applied to forecast the pressure differential across the PH-401B furnace</w:t>
      </w:r>
      <w:r w:rsidR="00387EC5">
        <w:t>, which has a dynamic evolution in time due to fouling phenomena.</w:t>
      </w:r>
      <w:r w:rsidR="009B5EA2">
        <w:t xml:space="preserve"> </w:t>
      </w:r>
      <w:r w:rsidR="003D7163">
        <w:t>Given the data-driven nature of the algorithm</w:t>
      </w:r>
      <w:r w:rsidR="00225041">
        <w:t xml:space="preserve"> that requires no physical description of the fundamental phenomena governing a given process unit</w:t>
      </w:r>
      <w:r w:rsidR="003D7163">
        <w:t xml:space="preserve">, </w:t>
      </w:r>
      <w:r w:rsidR="00225041">
        <w:t xml:space="preserve">it is possible to apply it on the T-401 datasets previously shown in Figure 1, to understand the forecast capabilities of the </w:t>
      </w:r>
      <w:r w:rsidR="00991C36">
        <w:t>method</w:t>
      </w:r>
      <w:r w:rsidR="00225041">
        <w:t xml:space="preserve"> and </w:t>
      </w:r>
      <w:r w:rsidR="00DD5A96">
        <w:t>the</w:t>
      </w:r>
      <w:r w:rsidR="00225041">
        <w:t xml:space="preserve"> possible implications of </w:t>
      </w:r>
      <w:r w:rsidR="00510CAF">
        <w:t xml:space="preserve">its usage inside </w:t>
      </w:r>
      <w:r w:rsidR="00225041">
        <w:t xml:space="preserve">a predictive maintenance </w:t>
      </w:r>
      <w:r w:rsidR="0011240F">
        <w:t>strategy</w:t>
      </w:r>
      <w:r w:rsidR="00510CAF">
        <w:t xml:space="preserve">. </w:t>
      </w:r>
      <w:r w:rsidR="00057BCC">
        <w:t>The algorithm performs a re</w:t>
      </w:r>
      <w:r w:rsidR="00647809">
        <w:t xml:space="preserve">gression of real plant </w:t>
      </w:r>
      <w:r w:rsidR="007170A8">
        <w:t xml:space="preserve">time-dependent </w:t>
      </w:r>
      <w:r w:rsidR="00647809">
        <w:t>datasets</w:t>
      </w:r>
      <w:r w:rsidR="00900F5D">
        <w:t xml:space="preserve"> by using two different methodologies, a polynomial regression and a Gaussian Process Regression (GPR)</w:t>
      </w:r>
      <w:r w:rsidR="00F72F52">
        <w:t>, then performs future forecasting of the pos</w:t>
      </w:r>
      <w:r w:rsidR="004179CE">
        <w:t>sible evolution of the dataset</w:t>
      </w:r>
      <w:r w:rsidR="00900F5D">
        <w:t>.</w:t>
      </w:r>
      <w:r w:rsidR="0059160D">
        <w:t xml:space="preserve"> The general</w:t>
      </w:r>
      <w:r w:rsidR="00C10B1A">
        <w:t xml:space="preserve"> polynomial </w:t>
      </w:r>
      <w:r w:rsidR="0059160D">
        <w:t xml:space="preserve">relationship between </w:t>
      </w:r>
      <w:r w:rsidR="0059160D">
        <w:rPr>
          <w:rFonts w:ascii="Arial" w:hAnsi="Arial" w:cs="Arial"/>
        </w:rPr>
        <w:t>Δ</w:t>
      </w:r>
      <w:r w:rsidR="0059160D">
        <w:t xml:space="preserve">P and time </w:t>
      </w:r>
      <w:r w:rsidR="00C10B1A">
        <w:t>is shown in Eq. (1</w:t>
      </w:r>
      <w:r w:rsidR="0059160D">
        <w:t xml:space="preserve">), where </w:t>
      </w:r>
      <w:r w:rsidR="00522F2B">
        <w:rPr>
          <w:rFonts w:ascii="Arial" w:hAnsi="Arial" w:cs="Arial"/>
        </w:rPr>
        <w:t>θ</w:t>
      </w:r>
      <w:r w:rsidR="00522F2B">
        <w:t xml:space="preserve"> are the features of the model, </w:t>
      </w:r>
      <w:proofErr w:type="spellStart"/>
      <w:r w:rsidR="00522F2B">
        <w:t>n</w:t>
      </w:r>
      <w:r w:rsidR="00522F2B" w:rsidRPr="00522F2B">
        <w:rPr>
          <w:vertAlign w:val="subscript"/>
        </w:rPr>
        <w:t>P</w:t>
      </w:r>
      <w:proofErr w:type="spellEnd"/>
      <w:r w:rsidR="00522F2B">
        <w:t xml:space="preserve"> is the selected degree of the polynomial, t is the time, and</w:t>
      </w:r>
      <w:r w:rsidR="00522F2B" w:rsidRPr="00522F2B">
        <w:t xml:space="preserve"> ε is</w:t>
      </w:r>
      <w:r w:rsidR="00522F2B">
        <w:t xml:space="preserve"> the residual normally distributed error</w:t>
      </w:r>
      <w:r w:rsidR="00E85AD5">
        <w:t xml:space="preserve"> </w:t>
      </w:r>
      <w:r w:rsidR="00FE52D8">
        <w:fldChar w:fldCharType="begin"/>
      </w:r>
      <w:r w:rsidR="00FE52D8">
        <w:instrText xml:space="preserve"> ADDIN ZOTERO_ITEM CSL_CITATION {"citationID":"J3BIZRMl","properties":{"formattedCitation":"(Galeazzi et al., 2023a)","plainCitation":"(Galeazzi et al., 2023a)","noteIndex":0},"citationItems":[{"id":369,"uris":["http://zotero.org/users/11115034/items/TWYBS4DZ"],"itemData":{"id":369,"type":"article-journal","abstract":"Maintenance is a crucial aspect of the process industry affecting economic and efficiency losses. Among different approaches, predictive maintenance allows for anticipating failure, thus reducing downtime. This work explores a data-driven approach to predictive maintenance by comparing the performance of two different statistical models in extrapolating the future performance of an industrial furnace. The models of interest are a polynomial regression model and a Gaussian process regression model, compared using rolling cross-validation. Moreover, three different machine learning techniques were compared during the training phase: cross-validation, ensemble method and train/test split. The models were trained on real-time series data collected from the distributed control system of a refinery plant. The best performance was obtained with the Gaussian process regression model trained with a train/test split approach. The resulting model can satisfactorily extrapolate the performance of a process furnace over a relatively short-term period.","container-title":"Computers &amp; Chemical Engineering","DOI":"10.1016/j.compchemeng.2023.108513","ISSN":"0098-1354","journalAbbreviation":"Computers &amp; Chemical Engineering","page":"108513","source":"ScienceDirect","title":"Predicting the performance of an industrial furnace using gaussian process and linear regression: A comparison","title-short":"Predicting the performance of an industrial furnace using gaussian process and linear regression","author":[{"family":"Galeazzi","given":"Andrea"},{"family":"Fusco","given":"Francesco","non-dropping-particle":"de"},{"family":"Prifti","given":"Kristiano"},{"family":"Gallo","given":"Francesco"},{"family":"Biegler","given":"Lorenz"},{"family":"Manenti","given":"Flavio"}],"issued":{"date-parts":[["2023",11,21]]}}}],"schema":"https://github.com/citation-style-language/schema/raw/master/csl-citation.json"} </w:instrText>
      </w:r>
      <w:r w:rsidR="00FE52D8">
        <w:fldChar w:fldCharType="separate"/>
      </w:r>
      <w:r w:rsidR="00FE52D8" w:rsidRPr="00FE52D8">
        <w:t>(Galeazzi et al., 2023a)</w:t>
      </w:r>
      <w:r w:rsidR="00FE52D8">
        <w:fldChar w:fldCharType="end"/>
      </w:r>
      <w:r w:rsidR="00522F2B">
        <w:t>.</w:t>
      </w:r>
    </w:p>
    <w:tbl>
      <w:tblPr>
        <w:tblW w:w="0" w:type="auto"/>
        <w:tblLook w:val="04A0" w:firstRow="1" w:lastRow="0" w:firstColumn="1" w:lastColumn="0" w:noHBand="0" w:noVBand="1"/>
      </w:tblPr>
      <w:tblGrid>
        <w:gridCol w:w="6124"/>
        <w:gridCol w:w="963"/>
      </w:tblGrid>
      <w:tr w:rsidR="0056518E" w:rsidRPr="00A94774" w14:paraId="1F620DB8" w14:textId="77777777" w:rsidTr="00C0192F">
        <w:tc>
          <w:tcPr>
            <w:tcW w:w="6317" w:type="dxa"/>
            <w:shd w:val="clear" w:color="auto" w:fill="auto"/>
            <w:vAlign w:val="center"/>
          </w:tcPr>
          <w:p w14:paraId="0DEF242A" w14:textId="5C1F9E2F" w:rsidR="0056518E" w:rsidRPr="00247E78" w:rsidRDefault="008814F8" w:rsidP="0059160D">
            <w:pPr>
              <w:pStyle w:val="Els-body-text"/>
              <w:spacing w:before="120" w:after="120" w:line="264" w:lineRule="auto"/>
              <w:rPr>
                <w:lang w:val="it-IT"/>
              </w:rPr>
            </w:pPr>
            <m:oMathPara>
              <m:oMathParaPr>
                <m:jc m:val="left"/>
              </m:oMathParaPr>
              <m:oMath>
                <m:r>
                  <m:rPr>
                    <m:nor/>
                  </m:rPr>
                  <w:rPr>
                    <w:lang w:val="en-GB"/>
                  </w:rPr>
                  <m:t>Δ</m:t>
                </m:r>
                <m:r>
                  <m:rPr>
                    <m:nor/>
                  </m:rPr>
                  <w:rPr>
                    <w:lang w:val="it-IT"/>
                  </w:rPr>
                  <m:t>P(t) =</m:t>
                </m:r>
                <m:nary>
                  <m:naryPr>
                    <m:chr m:val="∑"/>
                    <m:limLoc m:val="undOvr"/>
                    <m:ctrlPr>
                      <w:rPr>
                        <w:rFonts w:ascii="Cambria Math" w:hAnsi="Cambria Math"/>
                        <w:i/>
                        <w:lang w:val="en-GB"/>
                      </w:rPr>
                    </m:ctrlPr>
                  </m:naryPr>
                  <m:sub>
                    <m:r>
                      <m:rPr>
                        <m:nor/>
                      </m:rPr>
                      <w:rPr>
                        <w:lang w:val="it-IT"/>
                      </w:rPr>
                      <m:t>i=0</m:t>
                    </m:r>
                  </m:sub>
                  <m:sup>
                    <m:sSub>
                      <m:sSubPr>
                        <m:ctrlPr>
                          <w:rPr>
                            <w:rFonts w:ascii="Cambria Math" w:hAnsi="Cambria Math"/>
                            <w:i/>
                            <w:lang w:val="en-GB"/>
                          </w:rPr>
                        </m:ctrlPr>
                      </m:sSubPr>
                      <m:e>
                        <m:r>
                          <m:rPr>
                            <m:nor/>
                          </m:rPr>
                          <w:rPr>
                            <w:lang w:val="it-IT"/>
                          </w:rPr>
                          <m:t>n</m:t>
                        </m:r>
                      </m:e>
                      <m:sub>
                        <m:r>
                          <m:rPr>
                            <m:nor/>
                          </m:rPr>
                          <w:rPr>
                            <w:lang w:val="it-IT"/>
                          </w:rPr>
                          <m:t>P</m:t>
                        </m:r>
                      </m:sub>
                    </m:sSub>
                  </m:sup>
                  <m:e>
                    <m:sSub>
                      <m:sSubPr>
                        <m:ctrlPr>
                          <w:rPr>
                            <w:rFonts w:ascii="Cambria Math" w:hAnsi="Cambria Math"/>
                            <w:i/>
                            <w:lang w:val="en-GB"/>
                          </w:rPr>
                        </m:ctrlPr>
                      </m:sSubPr>
                      <m:e>
                        <m:r>
                          <m:rPr>
                            <m:nor/>
                          </m:rPr>
                          <w:rPr>
                            <w:lang w:val="en-GB"/>
                          </w:rPr>
                          <m:t>θ</m:t>
                        </m:r>
                      </m:e>
                      <m:sub>
                        <m:r>
                          <m:rPr>
                            <m:nor/>
                          </m:rPr>
                          <w:rPr>
                            <w:lang w:val="it-IT"/>
                          </w:rPr>
                          <m:t>i</m:t>
                        </m:r>
                      </m:sub>
                    </m:sSub>
                    <m:sSup>
                      <m:sSupPr>
                        <m:ctrlPr>
                          <w:rPr>
                            <w:rFonts w:ascii="Cambria Math" w:hAnsi="Cambria Math"/>
                            <w:i/>
                            <w:lang w:val="en-GB"/>
                          </w:rPr>
                        </m:ctrlPr>
                      </m:sSupPr>
                      <m:e>
                        <m:r>
                          <m:rPr>
                            <m:nor/>
                          </m:rPr>
                          <w:rPr>
                            <w:lang w:val="it-IT"/>
                          </w:rPr>
                          <m:t>t</m:t>
                        </m:r>
                      </m:e>
                      <m:sup>
                        <m:r>
                          <m:rPr>
                            <m:nor/>
                          </m:rPr>
                          <w:rPr>
                            <w:lang w:val="it-IT"/>
                          </w:rPr>
                          <m:t>i</m:t>
                        </m:r>
                      </m:sup>
                    </m:sSup>
                    <m:r>
                      <m:rPr>
                        <m:nor/>
                      </m:rPr>
                      <w:rPr>
                        <w:lang w:val="it-IT"/>
                      </w:rPr>
                      <m:t xml:space="preserve"> + </m:t>
                    </m:r>
                    <m:r>
                      <m:rPr>
                        <m:nor/>
                      </m:rPr>
                      <w:rPr>
                        <w:lang w:val="en-GB"/>
                      </w:rPr>
                      <m:t>ε</m:t>
                    </m:r>
                  </m:e>
                </m:nary>
              </m:oMath>
            </m:oMathPara>
          </w:p>
        </w:tc>
        <w:tc>
          <w:tcPr>
            <w:tcW w:w="985" w:type="dxa"/>
            <w:shd w:val="clear" w:color="auto" w:fill="auto"/>
            <w:vAlign w:val="center"/>
          </w:tcPr>
          <w:p w14:paraId="2A4B21F2" w14:textId="77777777" w:rsidR="0056518E" w:rsidRPr="00A94774" w:rsidRDefault="0056518E" w:rsidP="00C0192F">
            <w:pPr>
              <w:pStyle w:val="Els-body-text"/>
              <w:spacing w:before="120" w:after="120" w:line="264" w:lineRule="auto"/>
              <w:jc w:val="right"/>
              <w:rPr>
                <w:lang w:val="en-GB"/>
              </w:rPr>
            </w:pPr>
            <w:r w:rsidRPr="00A94774">
              <w:rPr>
                <w:lang w:val="en-GB"/>
              </w:rPr>
              <w:t>(1)</w:t>
            </w:r>
          </w:p>
        </w:tc>
      </w:tr>
    </w:tbl>
    <w:p w14:paraId="6153B51C" w14:textId="7BE82696" w:rsidR="0056518E" w:rsidRDefault="00143C7E" w:rsidP="0056518E">
      <w:pPr>
        <w:pStyle w:val="Els-body-text"/>
      </w:pPr>
      <w:r>
        <w:t>The GPR method</w:t>
      </w:r>
      <w:r w:rsidR="0051263D">
        <w:t xml:space="preserve"> </w:t>
      </w:r>
      <w:r w:rsidR="00746C07">
        <w:t xml:space="preserve">uses </w:t>
      </w:r>
      <w:r w:rsidR="0051263D">
        <w:t xml:space="preserve">Gaussian Processes </w:t>
      </w:r>
      <w:r w:rsidR="00FB3721">
        <w:t xml:space="preserve">to </w:t>
      </w:r>
      <w:r w:rsidR="00D41637">
        <w:t xml:space="preserve">model the dataset. According to this methodology, the time-dependent dataset is modeled as a function of some unknown functions </w:t>
      </w:r>
      <w:r w:rsidR="000033BA">
        <w:t xml:space="preserve">of time </w:t>
      </w:r>
      <w:r w:rsidR="00D41637">
        <w:t xml:space="preserve">f(t), and to specify a prior distribution over </w:t>
      </w:r>
      <w:r w:rsidR="009226EC">
        <w:t xml:space="preserve">each </w:t>
      </w:r>
      <w:r w:rsidR="00D41637">
        <w:t xml:space="preserve">function f(t) </w:t>
      </w:r>
      <w:r w:rsidR="009226EC">
        <w:t xml:space="preserve">that is Gaussian </w:t>
      </w:r>
      <w:r w:rsidR="009226EC">
        <w:fldChar w:fldCharType="begin"/>
      </w:r>
      <w:r w:rsidR="009226EC">
        <w:instrText xml:space="preserve"> ADDIN ZOTERO_ITEM CSL_CITATION {"citationID":"qjn2zM7k","properties":{"formattedCitation":"(Galeazzi et al., 2023a)","plainCitation":"(Galeazzi et al., 2023a)","noteIndex":0},"citationItems":[{"id":369,"uris":["http://zotero.org/users/11115034/items/TWYBS4DZ"],"itemData":{"id":369,"type":"article-journal","abstract":"Maintenance is a crucial aspect of the process industry affecting economic and efficiency losses. Among different approaches, predictive maintenance allows for anticipating failure, thus reducing downtime. This work explores a data-driven approach to predictive maintenance by comparing the performance of two different statistical models in extrapolating the future performance of an industrial furnace. The models of interest are a polynomial regression model and a Gaussian process regression model, compared using rolling cross-validation. Moreover, three different machine learning techniques were compared during the training phase: cross-validation, ensemble method and train/test split. The models were trained on real-time series data collected from the distributed control system of a refinery plant. The best performance was obtained with the Gaussian process regression model trained with a train/test split approach. The resulting model can satisfactorily extrapolate the performance of a process furnace over a relatively short-term period.","container-title":"Computers &amp; Chemical Engineering","DOI":"10.1016/j.compchemeng.2023.108513","ISSN":"0098-1354","journalAbbreviation":"Computers &amp; Chemical Engineering","page":"108513","source":"ScienceDirect","title":"Predicting the performance of an industrial furnace using gaussian process and linear regression: A comparison","title-short":"Predicting the performance of an industrial furnace using gaussian process and linear regression","author":[{"family":"Galeazzi","given":"Andrea"},{"family":"Fusco","given":"Francesco","non-dropping-particle":"de"},{"family":"Prifti","given":"Kristiano"},{"family":"Gallo","given":"Francesco"},{"family":"Biegler","given":"Lorenz"},{"family":"Manenti","given":"Flavio"}],"issued":{"date-parts":[["2023",11,21]]}}}],"schema":"https://github.com/citation-style-language/schema/raw/master/csl-citation.json"} </w:instrText>
      </w:r>
      <w:r w:rsidR="009226EC">
        <w:fldChar w:fldCharType="separate"/>
      </w:r>
      <w:r w:rsidR="009226EC" w:rsidRPr="009226EC">
        <w:t>(Galeazzi et al., 2023a)</w:t>
      </w:r>
      <w:r w:rsidR="009226EC">
        <w:fldChar w:fldCharType="end"/>
      </w:r>
      <w:r w:rsidR="009226EC">
        <w:t xml:space="preserve">. The advantage of this type of approach is that it is possible to model complex relationships in the data without specifying model parameters </w:t>
      </w:r>
      <w:r w:rsidR="009341F7">
        <w:fldChar w:fldCharType="begin"/>
      </w:r>
      <w:r w:rsidR="000958D8">
        <w:instrText xml:space="preserve"> ADDIN ZOTERO_ITEM CSL_CITATION {"citationID":"BOP8QCo4","properties":{"formattedCitation":"(Rasmussen and Williams, 2008)","plainCitation":"(Rasmussen and Williams, 2008)","noteIndex":0},"citationItems":[{"id":379,"uris":["http://zotero.org/users/11115034/items/BR7JZ5WY"],"itemData":{"id":379,"type":"book","collection-title":"Adaptive computation and machine learning","edition":"3. print","event-place":"Cambridge, Mass.","ISBN":"978-0-262-18253-9","language":"en","number-of-pages":"248","publisher":"MIT Press","publisher-place":"Cambridge, Mass.","source":"K10plus ISBN","title":"Gaussian processes for machine learning","author":[{"family":"Rasmussen","given":"Carl Edward"},{"family":"Williams","given":"Christopher K. I."}],"issued":{"date-parts":[["2008"]]}}}],"schema":"https://github.com/citation-style-language/schema/raw/master/csl-citation.json"} </w:instrText>
      </w:r>
      <w:r w:rsidR="009341F7">
        <w:fldChar w:fldCharType="separate"/>
      </w:r>
      <w:r w:rsidR="000958D8" w:rsidRPr="000958D8">
        <w:t>(Rasmussen and Williams, 2008)</w:t>
      </w:r>
      <w:r w:rsidR="009341F7">
        <w:fldChar w:fldCharType="end"/>
      </w:r>
      <w:r w:rsidR="009226EC">
        <w:t xml:space="preserve">, a feature that is ideal </w:t>
      </w:r>
      <w:r w:rsidR="00C565BD">
        <w:t>for</w:t>
      </w:r>
      <w:r w:rsidR="004C70B6">
        <w:t xml:space="preserve"> modeling</w:t>
      </w:r>
      <w:r w:rsidR="00C565BD">
        <w:t xml:space="preserve"> a complex phenomenon such as fouling in the vacuum TDA T-401 column.</w:t>
      </w:r>
      <w:r w:rsidR="00BE5728">
        <w:t xml:space="preserve"> The functional form of </w:t>
      </w:r>
      <w:r w:rsidR="00BE5728">
        <w:lastRenderedPageBreak/>
        <w:t>a Gaussian Process</w:t>
      </w:r>
      <w:r w:rsidR="002F7C5A">
        <w:t xml:space="preserve"> expressing </w:t>
      </w:r>
      <w:r w:rsidR="002F7C5A">
        <w:rPr>
          <w:rFonts w:ascii="Arial" w:hAnsi="Arial" w:cs="Arial"/>
        </w:rPr>
        <w:t>Δ</w:t>
      </w:r>
      <w:r w:rsidR="002F7C5A">
        <w:t>P</w:t>
      </w:r>
      <w:r w:rsidR="00BE5728">
        <w:t xml:space="preserve"> </w:t>
      </w:r>
      <w:r w:rsidR="002F7C5A">
        <w:t xml:space="preserve">as a function of time </w:t>
      </w:r>
      <w:r w:rsidR="00BE5728">
        <w:t>is shown in Eq. (2), where m(t) and k(</w:t>
      </w:r>
      <w:proofErr w:type="spellStart"/>
      <w:r w:rsidR="00BE5728">
        <w:t>t,t</w:t>
      </w:r>
      <w:proofErr w:type="spellEnd"/>
      <w:r w:rsidR="00BE5728">
        <w:t>’) are respectively the</w:t>
      </w:r>
      <w:r w:rsidR="00B805F0">
        <w:t xml:space="preserve"> mean and covariance functions</w:t>
      </w:r>
      <w:r w:rsidR="0047263B">
        <w:t xml:space="preserve"> </w:t>
      </w:r>
      <w:r w:rsidR="0047263B">
        <w:fldChar w:fldCharType="begin"/>
      </w:r>
      <w:r w:rsidR="0047263B">
        <w:instrText xml:space="preserve"> ADDIN ZOTERO_ITEM CSL_CITATION {"citationID":"Uk5qS598","properties":{"formattedCitation":"(Galeazzi et al., 2023a)","plainCitation":"(Galeazzi et al., 2023a)","noteIndex":0},"citationItems":[{"id":369,"uris":["http://zotero.org/users/11115034/items/TWYBS4DZ"],"itemData":{"id":369,"type":"article-journal","abstract":"Maintenance is a crucial aspect of the process industry affecting economic and efficiency losses. Among different approaches, predictive maintenance allows for anticipating failure, thus reducing downtime. This work explores a data-driven approach to predictive maintenance by comparing the performance of two different statistical models in extrapolating the future performance of an industrial furnace. The models of interest are a polynomial regression model and a Gaussian process regression model, compared using rolling cross-validation. Moreover, three different machine learning techniques were compared during the training phase: cross-validation, ensemble method and train/test split. The models were trained on real-time series data collected from the distributed control system of a refinery plant. The best performance was obtained with the Gaussian process regression model trained with a train/test split approach. The resulting model can satisfactorily extrapolate the performance of a process furnace over a relatively short-term period.","container-title":"Computers &amp; Chemical Engineering","DOI":"10.1016/j.compchemeng.2023.108513","ISSN":"0098-1354","journalAbbreviation":"Computers &amp; Chemical Engineering","page":"108513","source":"ScienceDirect","title":"Predicting the performance of an industrial furnace using gaussian process and linear regression: A comparison","title-short":"Predicting the performance of an industrial furnace using gaussian process and linear regression","author":[{"family":"Galeazzi","given":"Andrea"},{"family":"Fusco","given":"Francesco","non-dropping-particle":"de"},{"family":"Prifti","given":"Kristiano"},{"family":"Gallo","given":"Francesco"},{"family":"Biegler","given":"Lorenz"},{"family":"Manenti","given":"Flavio"}],"issued":{"date-parts":[["2023",11,21]]}}}],"schema":"https://github.com/citation-style-language/schema/raw/master/csl-citation.json"} </w:instrText>
      </w:r>
      <w:r w:rsidR="0047263B">
        <w:fldChar w:fldCharType="separate"/>
      </w:r>
      <w:r w:rsidR="0047263B" w:rsidRPr="0047263B">
        <w:t>(Galeazzi et al., 2023a)</w:t>
      </w:r>
      <w:r w:rsidR="0047263B">
        <w:fldChar w:fldCharType="end"/>
      </w:r>
      <w:r w:rsidR="00B805F0">
        <w:t>.</w:t>
      </w:r>
    </w:p>
    <w:tbl>
      <w:tblPr>
        <w:tblW w:w="7087" w:type="dxa"/>
        <w:tblLook w:val="04A0" w:firstRow="1" w:lastRow="0" w:firstColumn="1" w:lastColumn="0" w:noHBand="0" w:noVBand="1"/>
      </w:tblPr>
      <w:tblGrid>
        <w:gridCol w:w="6125"/>
        <w:gridCol w:w="962"/>
      </w:tblGrid>
      <w:tr w:rsidR="00B805F0" w:rsidRPr="00A94774" w14:paraId="55875517" w14:textId="77777777" w:rsidTr="00CF7311">
        <w:tc>
          <w:tcPr>
            <w:tcW w:w="6125" w:type="dxa"/>
            <w:shd w:val="clear" w:color="auto" w:fill="auto"/>
            <w:vAlign w:val="center"/>
          </w:tcPr>
          <w:p w14:paraId="5299B574" w14:textId="2D65A375" w:rsidR="00B805F0" w:rsidRPr="00BB49A6" w:rsidRDefault="00B805F0" w:rsidP="007048B5">
            <w:pPr>
              <w:pStyle w:val="Els-body-text"/>
              <w:spacing w:before="120" w:after="120" w:line="264" w:lineRule="auto"/>
            </w:pPr>
            <m:oMathPara>
              <m:oMathParaPr>
                <m:jc m:val="left"/>
              </m:oMathParaPr>
              <m:oMath>
                <m:r>
                  <m:rPr>
                    <m:nor/>
                  </m:rPr>
                  <w:rPr>
                    <w:lang w:val="en-GB"/>
                  </w:rPr>
                  <m:t>Δ</m:t>
                </m:r>
                <m:r>
                  <m:rPr>
                    <m:nor/>
                  </m:rPr>
                  <m:t>P(</m:t>
                </m:r>
                <w:proofErr w:type="spellStart"/>
                <m:r>
                  <m:rPr>
                    <m:nor/>
                  </m:rPr>
                  <m:t>t,t</m:t>
                </m:r>
                <w:proofErr w:type="spellEnd"/>
                <m:r>
                  <m:rPr>
                    <m:nor/>
                  </m:rPr>
                  <m:t xml:space="preserve">') = </m:t>
                </m:r>
                <m:r>
                  <m:rPr>
                    <m:nor/>
                  </m:rPr>
                  <w:rPr>
                    <w:i/>
                  </w:rPr>
                  <m:t>GP</m:t>
                </m:r>
                <m:r>
                  <m:rPr>
                    <m:nor/>
                  </m:rPr>
                  <m:t>{m(t),k(</m:t>
                </m:r>
                <w:proofErr w:type="spellStart"/>
                <m:r>
                  <m:rPr>
                    <m:nor/>
                  </m:rPr>
                  <m:t>t,t</m:t>
                </m:r>
                <w:proofErr w:type="spellEnd"/>
                <m:r>
                  <m:rPr>
                    <m:nor/>
                  </m:rPr>
                  <m:t>')}</m:t>
                </m:r>
              </m:oMath>
            </m:oMathPara>
          </w:p>
        </w:tc>
        <w:tc>
          <w:tcPr>
            <w:tcW w:w="962" w:type="dxa"/>
            <w:shd w:val="clear" w:color="auto" w:fill="auto"/>
            <w:vAlign w:val="center"/>
          </w:tcPr>
          <w:p w14:paraId="6DD312DB" w14:textId="3E405025" w:rsidR="00B805F0" w:rsidRPr="00A94774" w:rsidRDefault="00B805F0" w:rsidP="00C0192F">
            <w:pPr>
              <w:pStyle w:val="Els-body-text"/>
              <w:spacing w:before="120" w:after="120" w:line="264" w:lineRule="auto"/>
              <w:jc w:val="right"/>
              <w:rPr>
                <w:lang w:val="en-GB"/>
              </w:rPr>
            </w:pPr>
            <w:r w:rsidRPr="00A94774">
              <w:rPr>
                <w:lang w:val="en-GB"/>
              </w:rPr>
              <w:t>(</w:t>
            </w:r>
            <w:r>
              <w:rPr>
                <w:lang w:val="en-GB"/>
              </w:rPr>
              <w:t>2</w:t>
            </w:r>
            <w:r w:rsidRPr="00A94774">
              <w:rPr>
                <w:lang w:val="en-GB"/>
              </w:rPr>
              <w:t>)</w:t>
            </w:r>
          </w:p>
        </w:tc>
      </w:tr>
    </w:tbl>
    <w:p w14:paraId="7DC03AB9" w14:textId="6170228F" w:rsidR="00B805F0" w:rsidRPr="0056518E" w:rsidRDefault="00CF7311" w:rsidP="0056518E">
      <w:pPr>
        <w:pStyle w:val="Els-body-text"/>
      </w:pPr>
      <w:r>
        <w:t>The covariance functions included in the method (also referred to as kernels) are the Linear (LIN), the Radial Basis Function (RBF), and the Rational Quadratic (RQ) kernels. The optimal solution for the regression is found through a greedy search in which the kernels are combined through specific operators by following the local optimum at each combination step rather than finding the global optimum,</w:t>
      </w:r>
      <w:r w:rsidR="002A1ADF">
        <w:t xml:space="preserve"> due to computational </w:t>
      </w:r>
      <w:r w:rsidR="007C1C53">
        <w:t>constraints</w:t>
      </w:r>
      <w:r>
        <w:t xml:space="preserve"> </w:t>
      </w:r>
      <w:r>
        <w:fldChar w:fldCharType="begin"/>
      </w:r>
      <w:r>
        <w:instrText xml:space="preserve"> ADDIN ZOTERO_ITEM CSL_CITATION {"citationID":"H8mqqAtj","properties":{"formattedCitation":"(Galeazzi et al., 2023a)","plainCitation":"(Galeazzi et al., 2023a)","noteIndex":0},"citationItems":[{"id":369,"uris":["http://zotero.org/users/11115034/items/TWYBS4DZ"],"itemData":{"id":369,"type":"article-journal","abstract":"Maintenance is a crucial aspect of the process industry affecting economic and efficiency losses. Among different approaches, predictive maintenance allows for anticipating failure, thus reducing downtime. This work explores a data-driven approach to predictive maintenance by comparing the performance of two different statistical models in extrapolating the future performance of an industrial furnace. The models of interest are a polynomial regression model and a Gaussian process regression model, compared using rolling cross-validation. Moreover, three different machine learning techniques were compared during the training phase: cross-validation, ensemble method and train/test split. The models were trained on real-time series data collected from the distributed control system of a refinery plant. The best performance was obtained with the Gaussian process regression model trained with a train/test split approach. The resulting model can satisfactorily extrapolate the performance of a process furnace over a relatively short-term period.","container-title":"Computers &amp; Chemical Engineering","DOI":"10.1016/j.compchemeng.2023.108513","ISSN":"0098-1354","journalAbbreviation":"Computers &amp; Chemical Engineering","page":"108513","source":"ScienceDirect","title":"Predicting the performance of an industrial furnace using gaussian process and linear regression: A comparison","title-short":"Predicting the performance of an industrial furnace using gaussian process and linear regression","author":[{"family":"Galeazzi","given":"Andrea"},{"family":"Fusco","given":"Francesco","non-dropping-particle":"de"},{"family":"Prifti","given":"Kristiano"},{"family":"Gallo","given":"Francesco"},{"family":"Biegler","given":"Lorenz"},{"family":"Manenti","given":"Flavio"}],"issued":{"date-parts":[["2023",11,21]]}}}],"schema":"https://github.com/citation-style-language/schema/raw/master/csl-citation.json"} </w:instrText>
      </w:r>
      <w:r>
        <w:fldChar w:fldCharType="separate"/>
      </w:r>
      <w:r w:rsidRPr="00BB49A6">
        <w:t>(Galeazzi et al., 2023a)</w:t>
      </w:r>
      <w:r>
        <w:fldChar w:fldCharType="end"/>
      </w:r>
      <w:r>
        <w:t>.</w:t>
      </w:r>
    </w:p>
    <w:p w14:paraId="144DE6A1" w14:textId="58521F95" w:rsidR="008D2649" w:rsidRPr="00A94774" w:rsidRDefault="002F5808" w:rsidP="008D2649">
      <w:pPr>
        <w:pStyle w:val="Els-1storder-head"/>
        <w:spacing w:after="120"/>
        <w:rPr>
          <w:lang w:val="en-GB"/>
        </w:rPr>
      </w:pPr>
      <w:r>
        <w:rPr>
          <w:lang w:val="en-GB"/>
        </w:rPr>
        <w:t>Results and Discussion</w:t>
      </w:r>
    </w:p>
    <w:p w14:paraId="35CA1F9A" w14:textId="1E7FF8AC" w:rsidR="00B83224" w:rsidRDefault="001E4557" w:rsidP="00B83224">
      <w:pPr>
        <w:pStyle w:val="Els-2ndorder-head"/>
      </w:pPr>
      <w:r>
        <w:t>Application of</w:t>
      </w:r>
      <w:r w:rsidR="00B83224">
        <w:t xml:space="preserve"> a Novel Predictive Maintenance Strategy</w:t>
      </w:r>
    </w:p>
    <w:p w14:paraId="59EA91F3" w14:textId="71C8AA04" w:rsidR="007059B2" w:rsidRDefault="003103F8" w:rsidP="00CA451F">
      <w:pPr>
        <w:pStyle w:val="Els-body-text"/>
        <w:spacing w:after="120"/>
        <w:rPr>
          <w:lang w:val="en-GB"/>
        </w:rPr>
      </w:pPr>
      <w:r>
        <w:rPr>
          <w:lang w:val="en-GB"/>
        </w:rPr>
        <w:t xml:space="preserve">The </w:t>
      </w:r>
      <w:r w:rsidR="00D77537">
        <w:rPr>
          <w:lang w:val="en-GB"/>
        </w:rPr>
        <w:t>aforementioned data-driven algorithm</w:t>
      </w:r>
      <w:r>
        <w:rPr>
          <w:lang w:val="en-GB"/>
        </w:rPr>
        <w:t xml:space="preserve"> is </w:t>
      </w:r>
      <w:r w:rsidR="000D2D56">
        <w:rPr>
          <w:lang w:val="en-GB"/>
        </w:rPr>
        <w:t>applied to the dataset shown in Figure 1</w:t>
      </w:r>
      <w:r w:rsidR="008D2649" w:rsidRPr="00A94774">
        <w:rPr>
          <w:lang w:val="en-GB"/>
        </w:rPr>
        <w:t>.</w:t>
      </w:r>
      <w:r w:rsidR="000D2D56">
        <w:rPr>
          <w:lang w:val="en-GB"/>
        </w:rPr>
        <w:t xml:space="preserve"> </w:t>
      </w:r>
      <w:r w:rsidR="00590E41">
        <w:rPr>
          <w:lang w:val="en-GB"/>
        </w:rPr>
        <w:t xml:space="preserve">Considering a </w:t>
      </w:r>
      <w:r w:rsidR="00117928">
        <w:rPr>
          <w:lang w:val="en-GB"/>
        </w:rPr>
        <w:t xml:space="preserve">horizontal </w:t>
      </w:r>
      <w:r w:rsidR="00590E41">
        <w:rPr>
          <w:lang w:val="en-GB"/>
        </w:rPr>
        <w:t xml:space="preserve">time axis divided into </w:t>
      </w:r>
      <w:r w:rsidR="00590E41" w:rsidRPr="00590E41">
        <w:rPr>
          <w:lang w:val="en-GB"/>
        </w:rPr>
        <w:t>10τ periods</w:t>
      </w:r>
      <w:r w:rsidR="00590E41">
        <w:rPr>
          <w:lang w:val="en-GB"/>
        </w:rPr>
        <w:t xml:space="preserve"> as shown </w:t>
      </w:r>
      <w:r w:rsidR="00C04CBF">
        <w:rPr>
          <w:lang w:val="en-GB"/>
        </w:rPr>
        <w:t xml:space="preserve">previously </w:t>
      </w:r>
      <w:r w:rsidR="00590E41">
        <w:rPr>
          <w:lang w:val="en-GB"/>
        </w:rPr>
        <w:t xml:space="preserve">in Figure 1, </w:t>
      </w:r>
      <w:r w:rsidR="00C04CBF">
        <w:rPr>
          <w:lang w:val="en-GB"/>
        </w:rPr>
        <w:t xml:space="preserve">it was found that </w:t>
      </w:r>
      <w:r w:rsidR="00071BCD">
        <w:rPr>
          <w:lang w:val="en-GB"/>
        </w:rPr>
        <w:t xml:space="preserve">an acceptable compromise between prediction accuracy and </w:t>
      </w:r>
      <w:r w:rsidR="00BC0A38">
        <w:rPr>
          <w:lang w:val="en-GB"/>
        </w:rPr>
        <w:t xml:space="preserve">length of run to be fed to the algorithm is a dataset with a length </w:t>
      </w:r>
      <w:r w:rsidR="00BC0A38" w:rsidRPr="00BC0A38">
        <w:rPr>
          <w:lang w:val="en-GB"/>
        </w:rPr>
        <w:t>of 7τ.</w:t>
      </w:r>
      <w:r w:rsidR="00A07E19">
        <w:rPr>
          <w:lang w:val="en-GB"/>
        </w:rPr>
        <w:t xml:space="preserve"> </w:t>
      </w:r>
      <w:r w:rsidR="00085813">
        <w:rPr>
          <w:lang w:val="en-GB"/>
        </w:rPr>
        <w:t xml:space="preserve">Forecast accuracy is shown in </w:t>
      </w:r>
      <w:r w:rsidR="00DE17FD">
        <w:rPr>
          <w:lang w:val="en-GB"/>
        </w:rPr>
        <w:t>Figure 2</w:t>
      </w:r>
      <w:r w:rsidR="00A96915">
        <w:rPr>
          <w:lang w:val="en-GB"/>
        </w:rPr>
        <w:t>.</w:t>
      </w:r>
      <w:r w:rsidR="00FE7879">
        <w:rPr>
          <w:lang w:val="en-GB"/>
        </w:rPr>
        <w:t xml:space="preserve"> </w:t>
      </w:r>
      <w:r w:rsidR="00825ED1">
        <w:rPr>
          <w:lang w:val="en-GB"/>
        </w:rPr>
        <w:t>It</w:t>
      </w:r>
      <w:r w:rsidR="005F2E89">
        <w:rPr>
          <w:lang w:val="en-GB"/>
        </w:rPr>
        <w:t xml:space="preserve"> is possible to notice that </w:t>
      </w:r>
      <w:r w:rsidR="00825ED1">
        <w:rPr>
          <w:lang w:val="en-GB"/>
        </w:rPr>
        <w:t xml:space="preserve">the most probable evolution in time predicted by the algorithm (the orange dashed line in the middle of the green-shaded prediction area) </w:t>
      </w:r>
      <w:r w:rsidR="00F75ADF">
        <w:rPr>
          <w:lang w:val="en-GB"/>
        </w:rPr>
        <w:t>almost never precisely follows the real data from the plant. This</w:t>
      </w:r>
      <w:r w:rsidR="006C0666">
        <w:rPr>
          <w:lang w:val="en-GB"/>
        </w:rPr>
        <w:t xml:space="preserve"> is to be expected due to the </w:t>
      </w:r>
      <w:r w:rsidR="00CA061E">
        <w:rPr>
          <w:lang w:val="en-GB"/>
        </w:rPr>
        <w:t>complexity of the</w:t>
      </w:r>
      <w:r w:rsidR="001C7A84">
        <w:rPr>
          <w:lang w:val="en-GB"/>
        </w:rPr>
        <w:t xml:space="preserve"> situation that is being analysed,</w:t>
      </w:r>
      <w:r w:rsidR="00710F0B">
        <w:rPr>
          <w:lang w:val="en-GB"/>
        </w:rPr>
        <w:t xml:space="preserve"> which consists of a gradual </w:t>
      </w:r>
      <w:r w:rsidR="001C7A84">
        <w:rPr>
          <w:lang w:val="en-GB"/>
        </w:rPr>
        <w:t xml:space="preserve">increment </w:t>
      </w:r>
      <w:r w:rsidR="00710F0B">
        <w:rPr>
          <w:lang w:val="en-GB"/>
        </w:rPr>
        <w:t xml:space="preserve">in </w:t>
      </w:r>
      <w:r w:rsidR="001C7A84">
        <w:rPr>
          <w:rFonts w:ascii="Arial" w:hAnsi="Arial" w:cs="Arial"/>
          <w:lang w:val="en-GB"/>
        </w:rPr>
        <w:t>Δ</w:t>
      </w:r>
      <w:r w:rsidR="001C7A84">
        <w:rPr>
          <w:lang w:val="en-GB"/>
        </w:rPr>
        <w:t xml:space="preserve">P </w:t>
      </w:r>
      <w:r w:rsidR="00710F0B">
        <w:rPr>
          <w:lang w:val="en-GB"/>
        </w:rPr>
        <w:t xml:space="preserve">due to fouling that </w:t>
      </w:r>
      <w:r w:rsidR="001C7A84">
        <w:rPr>
          <w:lang w:val="en-GB"/>
        </w:rPr>
        <w:t>gradually modifies the hydraulic behaviour of the T-401 column, until an unfeasible operating region characterized by flooding is approached.</w:t>
      </w:r>
      <w:r w:rsidR="00331CDD">
        <w:rPr>
          <w:lang w:val="en-GB"/>
        </w:rPr>
        <w:t xml:space="preserve"> The abrupt change from a feasible </w:t>
      </w:r>
      <w:r w:rsidR="000D13A2">
        <w:rPr>
          <w:lang w:val="en-GB"/>
        </w:rPr>
        <w:t xml:space="preserve">to an unfeasible hydraulic operating region translates effectively in </w:t>
      </w:r>
      <w:r w:rsidR="0079269C">
        <w:rPr>
          <w:lang w:val="en-GB"/>
        </w:rPr>
        <w:t xml:space="preserve">an abrupt change in the behaviour of </w:t>
      </w:r>
      <w:r w:rsidR="0079269C" w:rsidRPr="0079269C">
        <w:rPr>
          <w:lang w:val="en-GB"/>
        </w:rPr>
        <w:t>the ΔP as a function of time.</w:t>
      </w:r>
      <w:r w:rsidR="00331CDD">
        <w:rPr>
          <w:lang w:val="en-GB"/>
        </w:rPr>
        <w:t xml:space="preserve"> </w:t>
      </w:r>
      <w:r w:rsidR="00934D76">
        <w:rPr>
          <w:lang w:val="en-GB"/>
        </w:rPr>
        <w:t xml:space="preserve">The data-driven nature of the algorithm does not allow it to model the future change in the behaviour of the </w:t>
      </w:r>
      <w:r w:rsidR="00934D76">
        <w:rPr>
          <w:rFonts w:ascii="Arial" w:hAnsi="Arial" w:cs="Arial"/>
          <w:lang w:val="en-GB"/>
        </w:rPr>
        <w:t>Δ</w:t>
      </w:r>
      <w:r w:rsidR="00934D76">
        <w:rPr>
          <w:lang w:val="en-GB"/>
        </w:rPr>
        <w:t>P if no signs of this change are present in past data.</w:t>
      </w:r>
      <w:r w:rsidR="000F4E20">
        <w:rPr>
          <w:lang w:val="en-GB"/>
        </w:rPr>
        <w:t xml:space="preserve"> Despite this, it is interesting to notice that the natural variability of the dataset generates a 95% confidence interval for the prediction which almost </w:t>
      </w:r>
      <w:r w:rsidR="00B77FE4">
        <w:rPr>
          <w:lang w:val="en-GB"/>
        </w:rPr>
        <w:t>in all cases</w:t>
      </w:r>
      <w:r w:rsidR="0060235A">
        <w:rPr>
          <w:lang w:val="en-GB"/>
        </w:rPr>
        <w:t>,</w:t>
      </w:r>
      <w:r w:rsidR="00B77FE4">
        <w:rPr>
          <w:lang w:val="en-GB"/>
        </w:rPr>
        <w:t xml:space="preserve"> shown in Figure 2</w:t>
      </w:r>
      <w:r w:rsidR="0060235A">
        <w:rPr>
          <w:lang w:val="en-GB"/>
        </w:rPr>
        <w:t>,</w:t>
      </w:r>
      <w:r w:rsidR="003B525B">
        <w:rPr>
          <w:lang w:val="en-GB"/>
        </w:rPr>
        <w:t xml:space="preserve"> </w:t>
      </w:r>
      <w:r w:rsidR="000F4E20">
        <w:rPr>
          <w:lang w:val="en-GB"/>
        </w:rPr>
        <w:t>fit</w:t>
      </w:r>
      <w:r w:rsidR="00B77FE4">
        <w:rPr>
          <w:lang w:val="en-GB"/>
        </w:rPr>
        <w:t>s</w:t>
      </w:r>
      <w:r w:rsidR="000F4E20">
        <w:rPr>
          <w:lang w:val="en-GB"/>
        </w:rPr>
        <w:t xml:space="preserve"> the real data up to the normal operations limit of 2.5 mmHg/mmHg</w:t>
      </w:r>
      <w:r w:rsidR="00521E38">
        <w:rPr>
          <w:lang w:val="en-GB"/>
        </w:rPr>
        <w:t xml:space="preserve">. This can be explained by observing that the time period </w:t>
      </w:r>
      <w:r w:rsidR="00521E38" w:rsidRPr="00BC0A38">
        <w:rPr>
          <w:lang w:val="en-GB"/>
        </w:rPr>
        <w:t>of 7τ</w:t>
      </w:r>
      <w:r w:rsidR="00521E38">
        <w:rPr>
          <w:lang w:val="en-GB"/>
        </w:rPr>
        <w:t xml:space="preserve"> </w:t>
      </w:r>
      <w:r w:rsidR="00F16860">
        <w:rPr>
          <w:lang w:val="en-GB"/>
        </w:rPr>
        <w:t xml:space="preserve">includes both a “clean” operating condition which oscillates around the </w:t>
      </w:r>
      <w:r w:rsidR="00DF5A75">
        <w:rPr>
          <w:lang w:val="en-GB"/>
        </w:rPr>
        <w:t xml:space="preserve">start-of-run </w:t>
      </w:r>
      <w:r w:rsidR="00F16860">
        <w:rPr>
          <w:lang w:val="en-GB"/>
        </w:rPr>
        <w:t xml:space="preserve">value of </w:t>
      </w:r>
      <w:r w:rsidR="00F16860">
        <w:rPr>
          <w:rFonts w:ascii="Arial" w:hAnsi="Arial" w:cs="Arial"/>
          <w:lang w:val="en-GB"/>
        </w:rPr>
        <w:t>Δ</w:t>
      </w:r>
      <w:r w:rsidR="00DF5A75">
        <w:rPr>
          <w:lang w:val="en-GB"/>
        </w:rPr>
        <w:t xml:space="preserve">P, and </w:t>
      </w:r>
      <w:r w:rsidR="004D6893">
        <w:rPr>
          <w:lang w:val="en-GB"/>
        </w:rPr>
        <w:t xml:space="preserve">a </w:t>
      </w:r>
      <w:r w:rsidR="008D15F9">
        <w:rPr>
          <w:lang w:val="en-GB"/>
        </w:rPr>
        <w:t xml:space="preserve">later </w:t>
      </w:r>
      <w:r w:rsidR="004D6893">
        <w:rPr>
          <w:lang w:val="en-GB"/>
        </w:rPr>
        <w:t xml:space="preserve">different operating condition in which the </w:t>
      </w:r>
      <w:r w:rsidR="004D6893">
        <w:rPr>
          <w:rFonts w:ascii="Arial" w:hAnsi="Arial" w:cs="Arial"/>
          <w:lang w:val="en-GB"/>
        </w:rPr>
        <w:t>Δ</w:t>
      </w:r>
      <w:r w:rsidR="004D6893">
        <w:rPr>
          <w:lang w:val="en-GB"/>
        </w:rPr>
        <w:t xml:space="preserve">P starts increasing at a certain rate due to fouling phenomena. </w:t>
      </w:r>
      <w:r w:rsidR="00C63E2F">
        <w:rPr>
          <w:lang w:val="en-GB"/>
        </w:rPr>
        <w:t xml:space="preserve">This effective change in the underlying physics generates a variability in the data that is noticed by the method, which then </w:t>
      </w:r>
      <w:r w:rsidR="000D2CA0">
        <w:rPr>
          <w:lang w:val="en-GB"/>
        </w:rPr>
        <w:t>proposes a more conservative confidence interval</w:t>
      </w:r>
      <w:r w:rsidR="00E900D2">
        <w:rPr>
          <w:lang w:val="en-GB"/>
        </w:rPr>
        <w:t xml:space="preserve"> for the forecast</w:t>
      </w:r>
      <w:r w:rsidR="000D2CA0">
        <w:rPr>
          <w:lang w:val="en-GB"/>
        </w:rPr>
        <w:t>.</w:t>
      </w:r>
      <w:r w:rsidR="00205FF9">
        <w:rPr>
          <w:lang w:val="en-GB"/>
        </w:rPr>
        <w:t xml:space="preserve"> </w:t>
      </w:r>
      <w:r w:rsidR="00722953">
        <w:rPr>
          <w:lang w:val="en-GB"/>
        </w:rPr>
        <w:t>The reason why</w:t>
      </w:r>
      <w:r w:rsidR="00205FF9">
        <w:rPr>
          <w:lang w:val="en-GB"/>
        </w:rPr>
        <w:t xml:space="preserve"> the algorithm overall predictive capabilities are remarkably different between type “A” and type “B”</w:t>
      </w:r>
      <w:r w:rsidR="003B44A2">
        <w:rPr>
          <w:lang w:val="en-GB"/>
        </w:rPr>
        <w:t xml:space="preserve"> oil</w:t>
      </w:r>
      <w:r w:rsidR="00722953">
        <w:rPr>
          <w:lang w:val="en-GB"/>
        </w:rPr>
        <w:t xml:space="preserve"> is due </w:t>
      </w:r>
      <w:r w:rsidR="002A12AD">
        <w:rPr>
          <w:lang w:val="en-GB"/>
        </w:rPr>
        <w:t>to the unexpected early occurrence of the unfeasible hydraulic working condition for type “B” oil, with no past data showing the sign of this change</w:t>
      </w:r>
      <w:r w:rsidR="00722953">
        <w:rPr>
          <w:lang w:val="en-GB"/>
        </w:rPr>
        <w:t>.</w:t>
      </w:r>
      <w:r w:rsidR="00AC0023">
        <w:rPr>
          <w:lang w:val="en-GB"/>
        </w:rPr>
        <w:t xml:space="preserve"> A similar behaviour would be shown for oil “A” as well, if enough time was given to the system.</w:t>
      </w:r>
      <w:r w:rsidR="004E726B">
        <w:rPr>
          <w:lang w:val="en-GB"/>
        </w:rPr>
        <w:t xml:space="preserve"> </w:t>
      </w:r>
      <w:r w:rsidR="008852C1">
        <w:rPr>
          <w:lang w:val="en-GB"/>
        </w:rPr>
        <w:t xml:space="preserve">Defining a robust and </w:t>
      </w:r>
      <w:r w:rsidR="00A5751F">
        <w:rPr>
          <w:lang w:val="en-GB"/>
        </w:rPr>
        <w:t xml:space="preserve">adaptable </w:t>
      </w:r>
      <w:r w:rsidR="0014704B">
        <w:rPr>
          <w:lang w:val="en-GB"/>
        </w:rPr>
        <w:t xml:space="preserve">strategy for maintenance </w:t>
      </w:r>
      <w:r w:rsidR="00A5751F">
        <w:rPr>
          <w:lang w:val="en-GB"/>
        </w:rPr>
        <w:t>in this domain is</w:t>
      </w:r>
      <w:r w:rsidR="0014704B">
        <w:rPr>
          <w:lang w:val="en-GB"/>
        </w:rPr>
        <w:t xml:space="preserve"> crucial. </w:t>
      </w:r>
      <w:r w:rsidR="00A94470">
        <w:rPr>
          <w:lang w:val="en-GB"/>
        </w:rPr>
        <w:t>One may define</w:t>
      </w:r>
      <w:r w:rsidR="004E726B">
        <w:rPr>
          <w:lang w:val="en-GB"/>
        </w:rPr>
        <w:t xml:space="preserve"> a</w:t>
      </w:r>
      <w:r w:rsidR="00324C49">
        <w:rPr>
          <w:lang w:val="en-GB"/>
        </w:rPr>
        <w:t xml:space="preserve"> </w:t>
      </w:r>
      <w:r w:rsidR="001B1E98">
        <w:rPr>
          <w:lang w:val="en-GB"/>
        </w:rPr>
        <w:t>predictive-</w:t>
      </w:r>
      <w:r w:rsidR="00324C49">
        <w:rPr>
          <w:lang w:val="en-GB"/>
        </w:rPr>
        <w:t xml:space="preserve">maintenance approach </w:t>
      </w:r>
      <w:r w:rsidR="001B1E98">
        <w:rPr>
          <w:lang w:val="en-GB"/>
        </w:rPr>
        <w:t xml:space="preserve">based on </w:t>
      </w:r>
      <w:r w:rsidR="001B1E98">
        <w:rPr>
          <w:rFonts w:ascii="Arial" w:hAnsi="Arial" w:cs="Arial"/>
          <w:lang w:val="en-GB"/>
        </w:rPr>
        <w:t>Δ</w:t>
      </w:r>
      <w:r w:rsidR="001B1E98">
        <w:rPr>
          <w:lang w:val="en-GB"/>
        </w:rPr>
        <w:t>P forecasting combined with a proper reference threshold, namely the normal operations limit. In this case,</w:t>
      </w:r>
      <w:r w:rsidR="0028013B">
        <w:rPr>
          <w:lang w:val="en-GB"/>
        </w:rPr>
        <w:t xml:space="preserve"> </w:t>
      </w:r>
      <w:r w:rsidR="00087160">
        <w:rPr>
          <w:lang w:val="en-GB"/>
        </w:rPr>
        <w:t xml:space="preserve">a dataset </w:t>
      </w:r>
      <w:r w:rsidR="004E726B">
        <w:rPr>
          <w:lang w:val="en-GB"/>
        </w:rPr>
        <w:t xml:space="preserve">having a length of </w:t>
      </w:r>
      <w:r w:rsidR="004E726B" w:rsidRPr="00BC0A38">
        <w:rPr>
          <w:lang w:val="en-GB"/>
        </w:rPr>
        <w:t>7τ</w:t>
      </w:r>
      <w:r w:rsidR="001451C1">
        <w:rPr>
          <w:lang w:val="en-GB"/>
        </w:rPr>
        <w:t xml:space="preserve"> is used </w:t>
      </w:r>
      <w:r w:rsidR="00087160">
        <w:rPr>
          <w:lang w:val="en-GB"/>
        </w:rPr>
        <w:t xml:space="preserve">as input, </w:t>
      </w:r>
      <w:r w:rsidR="0028013B">
        <w:rPr>
          <w:lang w:val="en-GB"/>
        </w:rPr>
        <w:t>and</w:t>
      </w:r>
      <w:r w:rsidR="00087160">
        <w:rPr>
          <w:lang w:val="en-GB"/>
        </w:rPr>
        <w:t xml:space="preserve"> the algorithm</w:t>
      </w:r>
      <w:r w:rsidR="00D063B4">
        <w:rPr>
          <w:lang w:val="en-GB"/>
        </w:rPr>
        <w:t xml:space="preserve"> is rolled </w:t>
      </w:r>
      <w:r w:rsidR="007E2896">
        <w:rPr>
          <w:lang w:val="en-GB"/>
        </w:rPr>
        <w:t>daily</w:t>
      </w:r>
      <w:r w:rsidR="0028013B">
        <w:rPr>
          <w:lang w:val="en-GB"/>
        </w:rPr>
        <w:t xml:space="preserve">. Daily rolling stops when the </w:t>
      </w:r>
      <w:r w:rsidR="007E2896">
        <w:rPr>
          <w:lang w:val="en-GB"/>
        </w:rPr>
        <w:t xml:space="preserve">2.5 mmHg/mmHg normal </w:t>
      </w:r>
      <w:r w:rsidR="0028013B">
        <w:rPr>
          <w:lang w:val="en-GB"/>
        </w:rPr>
        <w:t>operations</w:t>
      </w:r>
      <w:r w:rsidR="007E2896">
        <w:rPr>
          <w:lang w:val="en-GB"/>
        </w:rPr>
        <w:t xml:space="preserve"> </w:t>
      </w:r>
      <w:r w:rsidR="0028013B">
        <w:rPr>
          <w:lang w:val="en-GB"/>
        </w:rPr>
        <w:t xml:space="preserve">limit falls </w:t>
      </w:r>
      <w:r w:rsidR="00C3143B">
        <w:rPr>
          <w:lang w:val="en-GB"/>
        </w:rPr>
        <w:t>within</w:t>
      </w:r>
      <w:r w:rsidR="0028013B">
        <w:rPr>
          <w:lang w:val="en-GB"/>
        </w:rPr>
        <w:t xml:space="preserve"> the 95% forecast confidence interval</w:t>
      </w:r>
      <w:r w:rsidR="00B21B8B">
        <w:rPr>
          <w:lang w:val="en-GB"/>
        </w:rPr>
        <w:t>. This threshold is used</w:t>
      </w:r>
      <w:r w:rsidR="0028013B">
        <w:rPr>
          <w:lang w:val="en-GB"/>
        </w:rPr>
        <w:t xml:space="preserve"> </w:t>
      </w:r>
      <w:r w:rsidR="00B5023D">
        <w:rPr>
          <w:lang w:val="en-GB"/>
        </w:rPr>
        <w:t xml:space="preserve">since it is </w:t>
      </w:r>
      <w:r w:rsidR="00650048">
        <w:rPr>
          <w:lang w:val="en-GB"/>
        </w:rPr>
        <w:t>representative of</w:t>
      </w:r>
      <w:r w:rsidR="00BA699E">
        <w:rPr>
          <w:lang w:val="en-GB"/>
        </w:rPr>
        <w:t xml:space="preserve"> T-401</w:t>
      </w:r>
      <w:r w:rsidR="00B5023D">
        <w:rPr>
          <w:lang w:val="en-GB"/>
        </w:rPr>
        <w:t xml:space="preserve"> hydraulics and thus</w:t>
      </w:r>
      <w:r w:rsidR="00685A1C">
        <w:rPr>
          <w:lang w:val="en-GB"/>
        </w:rPr>
        <w:t xml:space="preserve"> it</w:t>
      </w:r>
      <w:r w:rsidR="000E7F02">
        <w:rPr>
          <w:lang w:val="en-GB"/>
        </w:rPr>
        <w:t xml:space="preserve"> is</w:t>
      </w:r>
      <w:r w:rsidR="00B5023D">
        <w:rPr>
          <w:lang w:val="en-GB"/>
        </w:rPr>
        <w:t xml:space="preserve"> independent from the oil type</w:t>
      </w:r>
      <w:r w:rsidR="001451C1">
        <w:rPr>
          <w:lang w:val="en-GB"/>
        </w:rPr>
        <w:t xml:space="preserve">. </w:t>
      </w:r>
      <w:r w:rsidR="002D4151">
        <w:rPr>
          <w:lang w:val="en-GB"/>
        </w:rPr>
        <w:t>M</w:t>
      </w:r>
      <w:r w:rsidR="000B23DC">
        <w:rPr>
          <w:lang w:val="en-GB"/>
        </w:rPr>
        <w:t xml:space="preserve">aintenance can be scheduled </w:t>
      </w:r>
      <w:r w:rsidR="00C820D9">
        <w:rPr>
          <w:lang w:val="en-GB"/>
        </w:rPr>
        <w:t>for the day in which it is forecasted with a</w:t>
      </w:r>
      <w:r w:rsidR="000B23DC">
        <w:rPr>
          <w:lang w:val="en-GB"/>
        </w:rPr>
        <w:t xml:space="preserve"> 95% confidence interval </w:t>
      </w:r>
      <w:r w:rsidR="00C0646A">
        <w:rPr>
          <w:lang w:val="en-GB"/>
        </w:rPr>
        <w:t>that</w:t>
      </w:r>
      <w:r w:rsidR="000B23DC">
        <w:rPr>
          <w:lang w:val="en-GB"/>
        </w:rPr>
        <w:t xml:space="preserve"> the 2.5 mmHg/mmHg threshold</w:t>
      </w:r>
      <w:r w:rsidR="00C0646A">
        <w:rPr>
          <w:lang w:val="en-GB"/>
        </w:rPr>
        <w:t xml:space="preserve"> will be overcome</w:t>
      </w:r>
      <w:r w:rsidR="000B23DC">
        <w:rPr>
          <w:lang w:val="en-GB"/>
        </w:rPr>
        <w:t xml:space="preserve">. </w:t>
      </w:r>
      <w:r w:rsidR="001451C1">
        <w:rPr>
          <w:lang w:val="en-GB"/>
        </w:rPr>
        <w:t xml:space="preserve">Table 1 reports </w:t>
      </w:r>
      <w:r w:rsidR="00523B2A">
        <w:rPr>
          <w:lang w:val="en-GB"/>
        </w:rPr>
        <w:t>T-401 run time</w:t>
      </w:r>
      <w:r w:rsidR="001451C1">
        <w:rPr>
          <w:lang w:val="en-GB"/>
        </w:rPr>
        <w:t xml:space="preserve"> in the </w:t>
      </w:r>
      <w:r w:rsidR="000F2860">
        <w:rPr>
          <w:lang w:val="en-GB"/>
        </w:rPr>
        <w:t>suboptimal</w:t>
      </w:r>
      <w:r w:rsidR="001451C1">
        <w:rPr>
          <w:lang w:val="en-GB"/>
        </w:rPr>
        <w:t xml:space="preserve"> operating region above the </w:t>
      </w:r>
      <w:r w:rsidR="00161716">
        <w:rPr>
          <w:lang w:val="en-GB"/>
        </w:rPr>
        <w:t>normal operations</w:t>
      </w:r>
      <w:r w:rsidR="001451C1">
        <w:rPr>
          <w:lang w:val="en-GB"/>
        </w:rPr>
        <w:t xml:space="preserve"> li</w:t>
      </w:r>
      <w:r w:rsidR="00B675AE">
        <w:rPr>
          <w:lang w:val="en-GB"/>
        </w:rPr>
        <w:t xml:space="preserve">mit under different </w:t>
      </w:r>
      <w:r w:rsidR="00B675AE">
        <w:rPr>
          <w:lang w:val="en-GB"/>
        </w:rPr>
        <w:lastRenderedPageBreak/>
        <w:t>strategies. It is possible to see that in three cases out of four</w:t>
      </w:r>
      <w:r w:rsidR="009C01E9">
        <w:rPr>
          <w:lang w:val="en-GB"/>
        </w:rPr>
        <w:t>,</w:t>
      </w:r>
      <w:r w:rsidR="00B675AE">
        <w:rPr>
          <w:lang w:val="en-GB"/>
        </w:rPr>
        <w:t xml:space="preserve"> the algorithm allows </w:t>
      </w:r>
      <w:r w:rsidR="009C01E9">
        <w:rPr>
          <w:lang w:val="en-GB"/>
        </w:rPr>
        <w:t xml:space="preserve">the length of the suboptimal operating region </w:t>
      </w:r>
      <w:r w:rsidR="00B675AE">
        <w:rPr>
          <w:lang w:val="en-GB"/>
        </w:rPr>
        <w:t xml:space="preserve">to </w:t>
      </w:r>
      <w:r w:rsidR="009C01E9">
        <w:rPr>
          <w:lang w:val="en-GB"/>
        </w:rPr>
        <w:t xml:space="preserve">be </w:t>
      </w:r>
      <w:r w:rsidR="00B675AE">
        <w:rPr>
          <w:lang w:val="en-GB"/>
        </w:rPr>
        <w:t>reduce</w:t>
      </w:r>
      <w:r w:rsidR="009C01E9">
        <w:rPr>
          <w:lang w:val="en-GB"/>
        </w:rPr>
        <w:t>d down to zero</w:t>
      </w:r>
      <w:r w:rsidR="00B675AE">
        <w:rPr>
          <w:lang w:val="en-GB"/>
        </w:rPr>
        <w:t xml:space="preserve">. </w:t>
      </w:r>
      <w:r w:rsidR="00FC3B32">
        <w:rPr>
          <w:lang w:val="en-GB"/>
        </w:rPr>
        <w:t xml:space="preserve">In those three cases, the algorithm contains within the 95% confidence interval the moment in which T-401 overcomes the normal operations limit, meaning that the prediction can be reliably used to </w:t>
      </w:r>
      <w:r w:rsidR="002F51F4">
        <w:rPr>
          <w:lang w:val="en-GB"/>
        </w:rPr>
        <w:t xml:space="preserve">schedule the maintenance much in advance compared to what usually happens with the condition-based approach. The only case in which the prediction </w:t>
      </w:r>
      <w:r w:rsidR="00590D86">
        <w:rPr>
          <w:lang w:val="en-GB"/>
        </w:rPr>
        <w:t>does not provide benefits</w:t>
      </w:r>
      <w:r w:rsidR="002F51F4">
        <w:rPr>
          <w:lang w:val="en-GB"/>
        </w:rPr>
        <w:t xml:space="preserve"> is the polynomial regression </w:t>
      </w:r>
      <w:r w:rsidR="0058001A">
        <w:rPr>
          <w:lang w:val="en-GB"/>
        </w:rPr>
        <w:t xml:space="preserve">for used </w:t>
      </w:r>
      <w:r w:rsidR="0097640A">
        <w:rPr>
          <w:lang w:val="en-GB"/>
        </w:rPr>
        <w:t>oil of type “A”</w:t>
      </w:r>
      <w:r w:rsidR="0058001A">
        <w:rPr>
          <w:lang w:val="en-GB"/>
        </w:rPr>
        <w:t>.</w:t>
      </w:r>
      <w:r w:rsidR="00522ADC">
        <w:rPr>
          <w:lang w:val="en-GB"/>
        </w:rPr>
        <w:t xml:space="preserve"> </w:t>
      </w:r>
      <w:r w:rsidR="00282036">
        <w:rPr>
          <w:lang w:val="en-GB"/>
        </w:rPr>
        <w:t>I</w:t>
      </w:r>
      <w:r w:rsidR="00522ADC">
        <w:rPr>
          <w:lang w:val="en-GB"/>
        </w:rPr>
        <w:t>t</w:t>
      </w:r>
      <w:r w:rsidR="00282036">
        <w:rPr>
          <w:lang w:val="en-GB"/>
        </w:rPr>
        <w:t xml:space="preserve"> is interesting to notice that</w:t>
      </w:r>
      <w:r w:rsidR="00522ADC">
        <w:rPr>
          <w:lang w:val="en-GB"/>
        </w:rPr>
        <w:t xml:space="preserve"> </w:t>
      </w:r>
      <w:r w:rsidR="00024654">
        <w:rPr>
          <w:lang w:val="en-GB"/>
        </w:rPr>
        <w:t xml:space="preserve">Gaussian Process Regressions </w:t>
      </w:r>
      <w:r w:rsidR="00282036">
        <w:rPr>
          <w:lang w:val="en-GB"/>
        </w:rPr>
        <w:t>proved to be</w:t>
      </w:r>
      <w:r w:rsidR="00522ADC">
        <w:rPr>
          <w:lang w:val="en-GB"/>
        </w:rPr>
        <w:t xml:space="preserve"> effective </w:t>
      </w:r>
      <w:r w:rsidR="00AC7E80">
        <w:rPr>
          <w:noProof/>
          <w:lang w:val="it-IT" w:eastAsia="it-IT"/>
        </w:rPr>
        <mc:AlternateContent>
          <mc:Choice Requires="wpg">
            <w:drawing>
              <wp:anchor distT="0" distB="0" distL="114300" distR="114300" simplePos="0" relativeHeight="251659264" behindDoc="0" locked="0" layoutInCell="1" allowOverlap="1" wp14:anchorId="73514166" wp14:editId="0FD3D6D9">
                <wp:simplePos x="0" y="0"/>
                <wp:positionH relativeFrom="column">
                  <wp:posOffset>1270</wp:posOffset>
                </wp:positionH>
                <wp:positionV relativeFrom="paragraph">
                  <wp:posOffset>1241425</wp:posOffset>
                </wp:positionV>
                <wp:extent cx="4499610" cy="5532120"/>
                <wp:effectExtent l="0" t="0" r="0" b="0"/>
                <wp:wrapTopAndBottom/>
                <wp:docPr id="7" name="Gruppo 7"/>
                <wp:cNvGraphicFramePr/>
                <a:graphic xmlns:a="http://schemas.openxmlformats.org/drawingml/2006/main">
                  <a:graphicData uri="http://schemas.microsoft.com/office/word/2010/wordprocessingGroup">
                    <wpg:wgp>
                      <wpg:cNvGrpSpPr/>
                      <wpg:grpSpPr>
                        <a:xfrm>
                          <a:off x="0" y="0"/>
                          <a:ext cx="4499610" cy="5532120"/>
                          <a:chOff x="0" y="0"/>
                          <a:chExt cx="4499610" cy="5532120"/>
                        </a:xfrm>
                      </wpg:grpSpPr>
                      <pic:pic xmlns:pic="http://schemas.openxmlformats.org/drawingml/2006/picture">
                        <pic:nvPicPr>
                          <pic:cNvPr id="5" name="Immagin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499610" cy="2689860"/>
                          </a:xfrm>
                          <a:prstGeom prst="rect">
                            <a:avLst/>
                          </a:prstGeom>
                        </pic:spPr>
                      </pic:pic>
                      <pic:pic xmlns:pic="http://schemas.openxmlformats.org/drawingml/2006/picture">
                        <pic:nvPicPr>
                          <pic:cNvPr id="6" name="Immagin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2743200"/>
                            <a:ext cx="4499610" cy="2788920"/>
                          </a:xfrm>
                          <a:prstGeom prst="rect">
                            <a:avLst/>
                          </a:prstGeom>
                        </pic:spPr>
                      </pic:pic>
                    </wpg:wgp>
                  </a:graphicData>
                </a:graphic>
              </wp:anchor>
            </w:drawing>
          </mc:Choice>
          <mc:Fallback>
            <w:pict>
              <v:group w14:anchorId="250B6A87" id="Gruppo 7" o:spid="_x0000_s1026" style="position:absolute;margin-left:.1pt;margin-top:97.75pt;width:354.3pt;height:435.6pt;z-index:251659264" coordsize="44996,5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1027" type="#_x0000_t75" style="position:absolute;width:44996;height:26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">
                  <v:imagedata r:id="rId11" o:title=""/>
                  <v:path arrowok="t"/>
                </v:shape>
                <v:shape id="Immagine 6" o:spid="_x0000_s1028" type="#_x0000_t75" style="position:absolute;top:27432;width:44996;height:2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">
                  <v:imagedata r:id="rId12" o:title=""/>
                  <v:path arrowok="t"/>
                </v:shape>
                <w10:wrap type="topAndBottom"/>
              </v:group>
            </w:pict>
          </mc:Fallback>
        </mc:AlternateContent>
      </w:r>
      <w:r w:rsidR="00282036">
        <w:rPr>
          <w:lang w:val="en-GB"/>
        </w:rPr>
        <w:t>both with</w:t>
      </w:r>
      <w:r w:rsidR="00522ADC">
        <w:rPr>
          <w:lang w:val="en-GB"/>
        </w:rPr>
        <w:t xml:space="preserve"> type “A” </w:t>
      </w:r>
      <w:r w:rsidR="00282036">
        <w:rPr>
          <w:lang w:val="en-GB"/>
        </w:rPr>
        <w:t xml:space="preserve">and type “B” </w:t>
      </w:r>
      <w:r w:rsidR="00522ADC">
        <w:rPr>
          <w:lang w:val="en-GB"/>
        </w:rPr>
        <w:t>oil.</w:t>
      </w:r>
    </w:p>
    <w:p w14:paraId="7AA45F23" w14:textId="435D75AC" w:rsidR="006518AB" w:rsidRDefault="006518AB" w:rsidP="008D2649">
      <w:pPr>
        <w:pStyle w:val="Els-body-text"/>
        <w:rPr>
          <w:lang w:val="en-GB"/>
        </w:rPr>
      </w:pPr>
    </w:p>
    <w:p w14:paraId="34DDD261" w14:textId="7D0714F5" w:rsidR="009F4FBD" w:rsidRDefault="00040017" w:rsidP="00876A52">
      <w:pPr>
        <w:pStyle w:val="Els-body-text"/>
        <w:keepNext/>
        <w:spacing w:before="120"/>
        <w:rPr>
          <w:lang w:val="en-GB"/>
        </w:rPr>
      </w:pPr>
      <w:r w:rsidRPr="00040017">
        <w:rPr>
          <w:b/>
        </w:rPr>
        <w:t xml:space="preserve">Figure </w:t>
      </w:r>
      <w:r w:rsidRPr="00040017">
        <w:rPr>
          <w:b/>
        </w:rPr>
        <w:fldChar w:fldCharType="begin"/>
      </w:r>
      <w:r w:rsidRPr="00040017">
        <w:rPr>
          <w:b/>
        </w:rPr>
        <w:instrText xml:space="preserve"> SEQ Figure \* ARABIC </w:instrText>
      </w:r>
      <w:r w:rsidRPr="00040017">
        <w:rPr>
          <w:b/>
        </w:rPr>
        <w:fldChar w:fldCharType="separate"/>
      </w:r>
      <w:r w:rsidR="00037CC9">
        <w:rPr>
          <w:b/>
          <w:noProof/>
        </w:rPr>
        <w:t>2</w:t>
      </w:r>
      <w:r w:rsidRPr="00040017">
        <w:rPr>
          <w:b/>
        </w:rPr>
        <w:fldChar w:fldCharType="end"/>
      </w:r>
      <w:r w:rsidRPr="00040017">
        <w:rPr>
          <w:b/>
        </w:rPr>
        <w:t>.</w:t>
      </w:r>
      <w:r>
        <w:t xml:space="preserve"> </w:t>
      </w:r>
      <w:r w:rsidR="00876A52">
        <w:t>Forecasts on the</w:t>
      </w:r>
      <w:r w:rsidRPr="00040017">
        <w:t xml:space="preserve"> ΔP </w:t>
      </w:r>
      <w:r>
        <w:t xml:space="preserve">time </w:t>
      </w:r>
      <w:r w:rsidR="00876A52">
        <w:t xml:space="preserve">profile </w:t>
      </w:r>
      <w:r>
        <w:t xml:space="preserve">for used oil </w:t>
      </w:r>
      <w:r w:rsidR="00876A52">
        <w:t xml:space="preserve">of </w:t>
      </w:r>
      <w:r>
        <w:t>type “A”</w:t>
      </w:r>
      <w:r w:rsidR="00876A52">
        <w:t xml:space="preserve"> (a) and type “B” (b)</w:t>
      </w:r>
    </w:p>
    <w:p w14:paraId="1F614B6E" w14:textId="001F8C41" w:rsidR="0053649A" w:rsidRPr="0053649A" w:rsidRDefault="0053649A" w:rsidP="0053649A">
      <w:pPr>
        <w:pStyle w:val="Els-caption"/>
      </w:pPr>
    </w:p>
    <w:p w14:paraId="750A5C17" w14:textId="69A92B04" w:rsidR="00B1163F" w:rsidRDefault="00B1163F" w:rsidP="00EB65CD">
      <w:pPr>
        <w:pStyle w:val="Els-body-text"/>
        <w:spacing w:after="120"/>
      </w:pPr>
      <w:r w:rsidRPr="00B1163F">
        <w:rPr>
          <w:b/>
        </w:rPr>
        <w:lastRenderedPageBreak/>
        <w:t xml:space="preserve">Table </w:t>
      </w:r>
      <w:r w:rsidRPr="00B1163F">
        <w:rPr>
          <w:b/>
        </w:rPr>
        <w:fldChar w:fldCharType="begin"/>
      </w:r>
      <w:r w:rsidRPr="00B1163F">
        <w:rPr>
          <w:b/>
        </w:rPr>
        <w:instrText xml:space="preserve"> SEQ Table \* ARABIC </w:instrText>
      </w:r>
      <w:r w:rsidRPr="00B1163F">
        <w:rPr>
          <w:b/>
        </w:rPr>
        <w:fldChar w:fldCharType="separate"/>
      </w:r>
      <w:r w:rsidR="00037CC9">
        <w:rPr>
          <w:b/>
          <w:noProof/>
        </w:rPr>
        <w:t>1</w:t>
      </w:r>
      <w:r w:rsidRPr="00B1163F">
        <w:rPr>
          <w:b/>
        </w:rPr>
        <w:fldChar w:fldCharType="end"/>
      </w:r>
      <w:r w:rsidRPr="00B1163F">
        <w:rPr>
          <w:b/>
        </w:rPr>
        <w:t>.</w:t>
      </w:r>
      <w:r w:rsidR="006A7033">
        <w:t xml:space="preserve"> </w:t>
      </w:r>
      <w:r w:rsidR="00543612">
        <w:t>T-401 r</w:t>
      </w:r>
      <w:r w:rsidR="00D96C1D">
        <w:t xml:space="preserve">un time in </w:t>
      </w:r>
      <w:r w:rsidR="000F2860">
        <w:t>suboptimal</w:t>
      </w:r>
      <w:r w:rsidR="00D96C1D">
        <w:t xml:space="preserve"> operating region under different strategies</w:t>
      </w:r>
    </w:p>
    <w:tbl>
      <w:tblPr>
        <w:tblStyle w:val="Tabellasemplice-2"/>
        <w:tblW w:w="0" w:type="auto"/>
        <w:jc w:val="center"/>
        <w:tblLayout w:type="fixed"/>
        <w:tblLook w:val="04A0" w:firstRow="1" w:lastRow="0" w:firstColumn="1" w:lastColumn="0" w:noHBand="0" w:noVBand="1"/>
      </w:tblPr>
      <w:tblGrid>
        <w:gridCol w:w="1045"/>
        <w:gridCol w:w="1942"/>
        <w:gridCol w:w="2234"/>
        <w:gridCol w:w="1865"/>
      </w:tblGrid>
      <w:tr w:rsidR="00E423B0" w14:paraId="36B8B5E8" w14:textId="77777777" w:rsidTr="00DE7D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5" w:type="dxa"/>
          </w:tcPr>
          <w:p w14:paraId="147A78E1" w14:textId="06812498" w:rsidR="00B1163F" w:rsidRPr="007D0E66" w:rsidRDefault="00140F33" w:rsidP="00CB5889">
            <w:pPr>
              <w:pStyle w:val="Els-body-text"/>
              <w:spacing w:after="40"/>
              <w:jc w:val="center"/>
              <w:rPr>
                <w:b w:val="0"/>
                <w:lang w:val="en-GB"/>
              </w:rPr>
            </w:pPr>
            <w:r w:rsidRPr="007D0E66">
              <w:rPr>
                <w:lang w:val="en-GB"/>
              </w:rPr>
              <w:t>Used oil type</w:t>
            </w:r>
          </w:p>
        </w:tc>
        <w:tc>
          <w:tcPr>
            <w:tcW w:w="1942" w:type="dxa"/>
          </w:tcPr>
          <w:p w14:paraId="397C040A" w14:textId="4BA2C11B" w:rsidR="00B1163F" w:rsidRPr="007D0E66" w:rsidRDefault="00E423B0" w:rsidP="00CB5889">
            <w:pPr>
              <w:pStyle w:val="Els-body-text"/>
              <w:spacing w:after="40"/>
              <w:jc w:val="center"/>
              <w:cnfStyle w:val="100000000000" w:firstRow="1" w:lastRow="0" w:firstColumn="0" w:lastColumn="0" w:oddVBand="0" w:evenVBand="0" w:oddHBand="0" w:evenHBand="0" w:firstRowFirstColumn="0" w:firstRowLastColumn="0" w:lastRowFirstColumn="0" w:lastRowLastColumn="0"/>
              <w:rPr>
                <w:b w:val="0"/>
                <w:lang w:val="en-GB"/>
              </w:rPr>
            </w:pPr>
            <w:r>
              <w:rPr>
                <w:lang w:val="en-GB"/>
              </w:rPr>
              <w:t>C</w:t>
            </w:r>
            <w:r w:rsidR="00140F33" w:rsidRPr="007D0E66">
              <w:rPr>
                <w:lang w:val="en-GB"/>
              </w:rPr>
              <w:t>ondition-based approach</w:t>
            </w:r>
          </w:p>
        </w:tc>
        <w:tc>
          <w:tcPr>
            <w:tcW w:w="2234" w:type="dxa"/>
          </w:tcPr>
          <w:p w14:paraId="65B3C53A" w14:textId="71236C0C" w:rsidR="00B1163F" w:rsidRPr="007D0E66" w:rsidRDefault="00E423B0" w:rsidP="00CB5889">
            <w:pPr>
              <w:pStyle w:val="Els-body-text"/>
              <w:spacing w:after="40"/>
              <w:jc w:val="center"/>
              <w:cnfStyle w:val="100000000000" w:firstRow="1" w:lastRow="0" w:firstColumn="0" w:lastColumn="0" w:oddVBand="0" w:evenVBand="0" w:oddHBand="0" w:evenHBand="0" w:firstRowFirstColumn="0" w:firstRowLastColumn="0" w:lastRowFirstColumn="0" w:lastRowLastColumn="0"/>
              <w:rPr>
                <w:b w:val="0"/>
                <w:lang w:val="en-GB"/>
              </w:rPr>
            </w:pPr>
            <w:r>
              <w:rPr>
                <w:lang w:val="en-GB"/>
              </w:rPr>
              <w:t>P</w:t>
            </w:r>
            <w:r w:rsidR="00140F33" w:rsidRPr="007D0E66">
              <w:rPr>
                <w:lang w:val="en-GB"/>
              </w:rPr>
              <w:t>olynomial predictive approach</w:t>
            </w:r>
          </w:p>
        </w:tc>
        <w:tc>
          <w:tcPr>
            <w:tcW w:w="1865" w:type="dxa"/>
          </w:tcPr>
          <w:p w14:paraId="3CA23ADB" w14:textId="091DD49B" w:rsidR="00B1163F" w:rsidRPr="007D0E66" w:rsidRDefault="00140F33" w:rsidP="00CB5889">
            <w:pPr>
              <w:pStyle w:val="Els-body-text"/>
              <w:spacing w:after="40"/>
              <w:jc w:val="center"/>
              <w:cnfStyle w:val="100000000000" w:firstRow="1" w:lastRow="0" w:firstColumn="0" w:lastColumn="0" w:oddVBand="0" w:evenVBand="0" w:oddHBand="0" w:evenHBand="0" w:firstRowFirstColumn="0" w:firstRowLastColumn="0" w:lastRowFirstColumn="0" w:lastRowLastColumn="0"/>
              <w:rPr>
                <w:b w:val="0"/>
                <w:lang w:val="en-GB"/>
              </w:rPr>
            </w:pPr>
            <w:r w:rsidRPr="007D0E66">
              <w:rPr>
                <w:lang w:val="en-GB"/>
              </w:rPr>
              <w:t>GPR predictive approach</w:t>
            </w:r>
          </w:p>
        </w:tc>
      </w:tr>
      <w:tr w:rsidR="00E423B0" w14:paraId="0ADC11CB" w14:textId="77777777" w:rsidTr="00DE7D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5" w:type="dxa"/>
          </w:tcPr>
          <w:p w14:paraId="672750A8" w14:textId="7793AAC2" w:rsidR="00B1163F" w:rsidRPr="00CE2A45" w:rsidRDefault="00193384" w:rsidP="00CB5889">
            <w:pPr>
              <w:pStyle w:val="Els-body-text"/>
              <w:spacing w:after="40"/>
              <w:jc w:val="center"/>
              <w:rPr>
                <w:b w:val="0"/>
                <w:lang w:val="en-GB"/>
              </w:rPr>
            </w:pPr>
            <w:r w:rsidRPr="00CE2A45">
              <w:rPr>
                <w:b w:val="0"/>
                <w:lang w:val="en-GB"/>
              </w:rPr>
              <w:t xml:space="preserve">Type </w:t>
            </w:r>
            <w:r w:rsidR="00E423B0" w:rsidRPr="00CE2A45">
              <w:rPr>
                <w:b w:val="0"/>
                <w:lang w:val="en-GB"/>
              </w:rPr>
              <w:t>“</w:t>
            </w:r>
            <w:r w:rsidR="00140F33" w:rsidRPr="00CE2A45">
              <w:rPr>
                <w:b w:val="0"/>
                <w:lang w:val="en-GB"/>
              </w:rPr>
              <w:t>A</w:t>
            </w:r>
            <w:r w:rsidR="00E423B0" w:rsidRPr="00CE2A45">
              <w:rPr>
                <w:b w:val="0"/>
                <w:lang w:val="en-GB"/>
              </w:rPr>
              <w:t>”</w:t>
            </w:r>
          </w:p>
        </w:tc>
        <w:tc>
          <w:tcPr>
            <w:tcW w:w="1942" w:type="dxa"/>
          </w:tcPr>
          <w:p w14:paraId="6A4E32E4" w14:textId="27020BE6" w:rsidR="00B1163F" w:rsidRDefault="00485E30" w:rsidP="00CB5889">
            <w:pPr>
              <w:pStyle w:val="Els-body-text"/>
              <w:spacing w:after="40"/>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0.8</w:t>
            </w:r>
            <w:r w:rsidRPr="00BC0A38">
              <w:rPr>
                <w:lang w:val="en-GB"/>
              </w:rPr>
              <w:t xml:space="preserve"> τ</w:t>
            </w:r>
          </w:p>
        </w:tc>
        <w:tc>
          <w:tcPr>
            <w:tcW w:w="2234" w:type="dxa"/>
          </w:tcPr>
          <w:p w14:paraId="55034A51" w14:textId="12701A11" w:rsidR="00B1163F" w:rsidRDefault="008E3B9A" w:rsidP="00CB5889">
            <w:pPr>
              <w:pStyle w:val="Els-body-text"/>
              <w:spacing w:after="40"/>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0</w:t>
            </w:r>
            <w:r w:rsidR="006A7033">
              <w:rPr>
                <w:lang w:val="en-GB"/>
              </w:rPr>
              <w:t>.8</w:t>
            </w:r>
            <w:r w:rsidRPr="00BC0A38">
              <w:rPr>
                <w:lang w:val="en-GB"/>
              </w:rPr>
              <w:t xml:space="preserve"> τ</w:t>
            </w:r>
          </w:p>
        </w:tc>
        <w:tc>
          <w:tcPr>
            <w:tcW w:w="1865" w:type="dxa"/>
          </w:tcPr>
          <w:p w14:paraId="7A46D812" w14:textId="792D1A87" w:rsidR="00B1163F" w:rsidRDefault="006A7033" w:rsidP="00CB5889">
            <w:pPr>
              <w:pStyle w:val="Els-body-text"/>
              <w:spacing w:after="40"/>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0.0</w:t>
            </w:r>
            <w:r w:rsidRPr="00BC0A38">
              <w:rPr>
                <w:lang w:val="en-GB"/>
              </w:rPr>
              <w:t xml:space="preserve"> τ</w:t>
            </w:r>
          </w:p>
        </w:tc>
      </w:tr>
      <w:tr w:rsidR="00E423B0" w14:paraId="45F3B5CC" w14:textId="77777777" w:rsidTr="00DE7D75">
        <w:trPr>
          <w:jc w:val="center"/>
        </w:trPr>
        <w:tc>
          <w:tcPr>
            <w:cnfStyle w:val="001000000000" w:firstRow="0" w:lastRow="0" w:firstColumn="1" w:lastColumn="0" w:oddVBand="0" w:evenVBand="0" w:oddHBand="0" w:evenHBand="0" w:firstRowFirstColumn="0" w:firstRowLastColumn="0" w:lastRowFirstColumn="0" w:lastRowLastColumn="0"/>
            <w:tcW w:w="1045" w:type="dxa"/>
          </w:tcPr>
          <w:p w14:paraId="37A357E9" w14:textId="5B2E59E0" w:rsidR="00B1163F" w:rsidRPr="00CE2A45" w:rsidRDefault="00193384" w:rsidP="00CB5889">
            <w:pPr>
              <w:pStyle w:val="Els-body-text"/>
              <w:spacing w:after="40"/>
              <w:jc w:val="center"/>
              <w:rPr>
                <w:b w:val="0"/>
                <w:lang w:val="en-GB"/>
              </w:rPr>
            </w:pPr>
            <w:r w:rsidRPr="00CE2A45">
              <w:rPr>
                <w:b w:val="0"/>
                <w:lang w:val="en-GB"/>
              </w:rPr>
              <w:t xml:space="preserve">Type </w:t>
            </w:r>
            <w:r w:rsidR="00E423B0" w:rsidRPr="00CE2A45">
              <w:rPr>
                <w:b w:val="0"/>
                <w:lang w:val="en-GB"/>
              </w:rPr>
              <w:t>“</w:t>
            </w:r>
            <w:r w:rsidRPr="00CE2A45">
              <w:rPr>
                <w:b w:val="0"/>
                <w:lang w:val="en-GB"/>
              </w:rPr>
              <w:t>B</w:t>
            </w:r>
            <w:r w:rsidR="00E423B0" w:rsidRPr="00CE2A45">
              <w:rPr>
                <w:b w:val="0"/>
                <w:lang w:val="en-GB"/>
              </w:rPr>
              <w:t>”</w:t>
            </w:r>
          </w:p>
        </w:tc>
        <w:tc>
          <w:tcPr>
            <w:tcW w:w="1942" w:type="dxa"/>
          </w:tcPr>
          <w:p w14:paraId="10706435" w14:textId="51727355" w:rsidR="00B1163F" w:rsidRDefault="00400BF5" w:rsidP="00CB5889">
            <w:pPr>
              <w:pStyle w:val="Els-body-text"/>
              <w:spacing w:after="40"/>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1.6</w:t>
            </w:r>
            <w:r w:rsidRPr="00BC0A38">
              <w:rPr>
                <w:lang w:val="en-GB"/>
              </w:rPr>
              <w:t xml:space="preserve"> τ</w:t>
            </w:r>
          </w:p>
        </w:tc>
        <w:tc>
          <w:tcPr>
            <w:tcW w:w="2234" w:type="dxa"/>
          </w:tcPr>
          <w:p w14:paraId="42C10192" w14:textId="7802BBC2" w:rsidR="00B1163F" w:rsidRDefault="006A7033" w:rsidP="00CB5889">
            <w:pPr>
              <w:pStyle w:val="Els-body-text"/>
              <w:spacing w:after="40"/>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0.0</w:t>
            </w:r>
            <w:r w:rsidRPr="00BC0A38">
              <w:rPr>
                <w:lang w:val="en-GB"/>
              </w:rPr>
              <w:t xml:space="preserve"> τ</w:t>
            </w:r>
          </w:p>
        </w:tc>
        <w:tc>
          <w:tcPr>
            <w:tcW w:w="1865" w:type="dxa"/>
          </w:tcPr>
          <w:p w14:paraId="01662059" w14:textId="391C175D" w:rsidR="00B1163F" w:rsidRDefault="006A7033" w:rsidP="00CB5889">
            <w:pPr>
              <w:pStyle w:val="Els-body-text"/>
              <w:spacing w:after="40"/>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0.0</w:t>
            </w:r>
            <w:r w:rsidRPr="00BC0A38">
              <w:rPr>
                <w:lang w:val="en-GB"/>
              </w:rPr>
              <w:t xml:space="preserve"> τ</w:t>
            </w:r>
          </w:p>
        </w:tc>
      </w:tr>
    </w:tbl>
    <w:p w14:paraId="144DE6BA" w14:textId="1C10CCF2" w:rsidR="008D2649" w:rsidRPr="00A94774" w:rsidRDefault="008D2649" w:rsidP="008D2649">
      <w:pPr>
        <w:pStyle w:val="Els-1storder-head"/>
        <w:spacing w:after="120"/>
        <w:rPr>
          <w:lang w:val="en-GB"/>
        </w:rPr>
      </w:pPr>
      <w:r w:rsidRPr="00A94774">
        <w:rPr>
          <w:lang w:val="en-GB"/>
        </w:rPr>
        <w:t>Conclusions</w:t>
      </w:r>
    </w:p>
    <w:p w14:paraId="6E0771BA" w14:textId="126B5C40" w:rsidR="0090632F" w:rsidRPr="00CF65E1" w:rsidRDefault="00535227" w:rsidP="0015495E">
      <w:pPr>
        <w:pStyle w:val="Els-body-text"/>
        <w:spacing w:after="120"/>
        <w:rPr>
          <w:lang w:val="en-GB"/>
        </w:rPr>
      </w:pPr>
      <w:r>
        <w:rPr>
          <w:lang w:val="en-GB"/>
        </w:rPr>
        <w:t xml:space="preserve">The work has shown the limitations of </w:t>
      </w:r>
      <w:r w:rsidR="00EF40F0">
        <w:rPr>
          <w:lang w:val="en-GB"/>
        </w:rPr>
        <w:t>a conventional condition-based maintenance strategy applied to a thermodeasphalting sec</w:t>
      </w:r>
      <w:r w:rsidR="0090632F">
        <w:rPr>
          <w:lang w:val="en-GB"/>
        </w:rPr>
        <w:t>tion in a used oil re-refinery.</w:t>
      </w:r>
      <w:r w:rsidR="00D27C2B">
        <w:rPr>
          <w:lang w:val="en-GB"/>
        </w:rPr>
        <w:t xml:space="preserve"> </w:t>
      </w:r>
      <w:r w:rsidR="008505C4">
        <w:rPr>
          <w:lang w:val="en-GB"/>
        </w:rPr>
        <w:t xml:space="preserve">This approach is </w:t>
      </w:r>
      <w:r w:rsidR="00541C9A">
        <w:rPr>
          <w:lang w:val="en-GB"/>
        </w:rPr>
        <w:t>acceptable for typical used oil</w:t>
      </w:r>
      <w:r w:rsidR="00184620">
        <w:rPr>
          <w:lang w:val="en-GB"/>
        </w:rPr>
        <w:t xml:space="preserve"> due to the consistency of its composition</w:t>
      </w:r>
      <w:r w:rsidR="00541C9A">
        <w:rPr>
          <w:lang w:val="en-GB"/>
        </w:rPr>
        <w:t xml:space="preserve">, </w:t>
      </w:r>
      <w:r w:rsidR="008505C4">
        <w:rPr>
          <w:lang w:val="en-GB"/>
        </w:rPr>
        <w:t xml:space="preserve">but </w:t>
      </w:r>
      <w:r w:rsidR="00541C9A">
        <w:rPr>
          <w:lang w:val="en-GB"/>
        </w:rPr>
        <w:t>it fails when non-conventional</w:t>
      </w:r>
      <w:r w:rsidR="00184620">
        <w:rPr>
          <w:lang w:val="en-GB"/>
        </w:rPr>
        <w:t>, more volatile</w:t>
      </w:r>
      <w:r w:rsidR="00541C9A">
        <w:rPr>
          <w:lang w:val="en-GB"/>
        </w:rPr>
        <w:t xml:space="preserve"> fee</w:t>
      </w:r>
      <w:r w:rsidR="005C77CB">
        <w:rPr>
          <w:lang w:val="en-GB"/>
        </w:rPr>
        <w:t>dstock is processed</w:t>
      </w:r>
      <w:r w:rsidR="00541C9A">
        <w:rPr>
          <w:lang w:val="en-GB"/>
        </w:rPr>
        <w:t xml:space="preserve">, leading to long periods of run time </w:t>
      </w:r>
      <w:r w:rsidR="00AA2F60">
        <w:rPr>
          <w:lang w:val="en-GB"/>
        </w:rPr>
        <w:t xml:space="preserve">inside </w:t>
      </w:r>
      <w:r w:rsidR="004D3EC8">
        <w:rPr>
          <w:lang w:val="en-GB"/>
        </w:rPr>
        <w:t>a</w:t>
      </w:r>
      <w:r w:rsidR="00AA2F60">
        <w:rPr>
          <w:lang w:val="en-GB"/>
        </w:rPr>
        <w:t xml:space="preserve"> </w:t>
      </w:r>
      <w:r w:rsidR="0075579A">
        <w:rPr>
          <w:lang w:val="en-GB"/>
        </w:rPr>
        <w:t>suboptimal</w:t>
      </w:r>
      <w:r w:rsidR="00AA2F60">
        <w:rPr>
          <w:lang w:val="en-GB"/>
        </w:rPr>
        <w:t xml:space="preserve"> operating region</w:t>
      </w:r>
      <w:r w:rsidR="00541C9A">
        <w:rPr>
          <w:lang w:val="en-GB"/>
        </w:rPr>
        <w:t xml:space="preserve">. </w:t>
      </w:r>
      <w:r w:rsidR="003536AA">
        <w:rPr>
          <w:lang w:val="en-GB"/>
        </w:rPr>
        <w:t xml:space="preserve">It </w:t>
      </w:r>
      <w:r w:rsidR="007D3D82">
        <w:rPr>
          <w:lang w:val="en-GB"/>
        </w:rPr>
        <w:t xml:space="preserve">is possible to solve this problem by applying a </w:t>
      </w:r>
      <w:r w:rsidR="00506435">
        <w:rPr>
          <w:lang w:val="en-GB"/>
        </w:rPr>
        <w:t xml:space="preserve">data-driven </w:t>
      </w:r>
      <w:r w:rsidR="0000008D">
        <w:rPr>
          <w:lang w:val="en-GB"/>
        </w:rPr>
        <w:t xml:space="preserve">algorithm to </w:t>
      </w:r>
      <w:r w:rsidR="00506435">
        <w:rPr>
          <w:lang w:val="en-GB"/>
        </w:rPr>
        <w:t>T-401</w:t>
      </w:r>
      <w:r w:rsidR="0000008D">
        <w:rPr>
          <w:lang w:val="en-GB"/>
        </w:rPr>
        <w:t xml:space="preserve"> dataset</w:t>
      </w:r>
      <w:r w:rsidR="00506435">
        <w:rPr>
          <w:lang w:val="en-GB"/>
        </w:rPr>
        <w:t>s</w:t>
      </w:r>
      <w:r w:rsidR="0000008D">
        <w:rPr>
          <w:lang w:val="en-GB"/>
        </w:rPr>
        <w:t xml:space="preserve">. The algorithm predicts correctly the evolution in time of the pressure differential between top and bottom of the column up to the normal operations limit of 2.5 mmHg/mmHg, inside a 95% confidence interval. This allows to schedule the maintenance in advance and avoid altogether </w:t>
      </w:r>
      <w:r w:rsidR="00F61CFB">
        <w:rPr>
          <w:lang w:val="en-GB"/>
        </w:rPr>
        <w:t>suboptimal</w:t>
      </w:r>
      <w:r w:rsidR="0000008D">
        <w:rPr>
          <w:lang w:val="en-GB"/>
        </w:rPr>
        <w:t xml:space="preserve"> run time periods. Gaussian Process Regressions have proven to be systematically better for this </w:t>
      </w:r>
      <w:r w:rsidR="00BA1E13">
        <w:rPr>
          <w:lang w:val="en-GB"/>
        </w:rPr>
        <w:t>purpose</w:t>
      </w:r>
      <w:r w:rsidR="0000008D">
        <w:rPr>
          <w:lang w:val="en-GB"/>
        </w:rPr>
        <w:t>,</w:t>
      </w:r>
      <w:r w:rsidR="00BA1E13">
        <w:rPr>
          <w:lang w:val="en-GB"/>
        </w:rPr>
        <w:t xml:space="preserve"> even with non-conventional used oil feedstock.</w:t>
      </w:r>
      <w:r w:rsidR="0000008D">
        <w:rPr>
          <w:lang w:val="en-GB"/>
        </w:rPr>
        <w:t xml:space="preserve"> </w:t>
      </w:r>
      <w:r w:rsidR="00FB436F">
        <w:rPr>
          <w:lang w:val="en-GB"/>
        </w:rPr>
        <w:t xml:space="preserve">Prediction capabilities of the algorithm may be upgraded </w:t>
      </w:r>
      <w:r w:rsidR="003947F1">
        <w:rPr>
          <w:lang w:val="en-GB"/>
        </w:rPr>
        <w:t>in the future with</w:t>
      </w:r>
      <w:r w:rsidR="000B6A8B">
        <w:rPr>
          <w:lang w:val="en-GB"/>
        </w:rPr>
        <w:t xml:space="preserve"> hybrid modelling</w:t>
      </w:r>
      <w:r w:rsidR="003947F1">
        <w:rPr>
          <w:lang w:val="en-GB"/>
        </w:rPr>
        <w:t>.</w:t>
      </w:r>
      <w:r w:rsidR="0000008D">
        <w:rPr>
          <w:lang w:val="en-GB"/>
        </w:rPr>
        <w:t xml:space="preserve"> </w:t>
      </w:r>
    </w:p>
    <w:p w14:paraId="144DE6BF" w14:textId="608D0AD6" w:rsidR="008D2649" w:rsidRPr="00442395" w:rsidRDefault="008D2649" w:rsidP="008D2649">
      <w:pPr>
        <w:pStyle w:val="Els-reference-head"/>
        <w:rPr>
          <w:lang w:val="it-IT"/>
        </w:rPr>
      </w:pPr>
      <w:proofErr w:type="spellStart"/>
      <w:r w:rsidRPr="00442395">
        <w:rPr>
          <w:lang w:val="it-IT"/>
        </w:rPr>
        <w:t>References</w:t>
      </w:r>
      <w:proofErr w:type="spellEnd"/>
    </w:p>
    <w:p w14:paraId="36B01BF0" w14:textId="77777777" w:rsidR="00662B8E" w:rsidRPr="00662B8E" w:rsidRDefault="00A956EF" w:rsidP="00662B8E">
      <w:pPr>
        <w:pStyle w:val="Bibliografia"/>
        <w:rPr>
          <w:sz w:val="18"/>
        </w:rPr>
      </w:pPr>
      <w:r>
        <w:rPr>
          <w:lang w:val="en-US"/>
        </w:rPr>
        <w:fldChar w:fldCharType="begin"/>
      </w:r>
      <w:r w:rsidR="00946956" w:rsidRPr="00CE2A45">
        <w:rPr>
          <w:lang w:val="it-IT"/>
        </w:rPr>
        <w:instrText xml:space="preserve"> ADDIN ZOTERO_BIBL {"uncited":[],"omitted":[],"custom":[]} CSL_BIBLIOGRAPHY </w:instrText>
      </w:r>
      <w:r>
        <w:rPr>
          <w:lang w:val="en-US"/>
        </w:rPr>
        <w:fldChar w:fldCharType="separate"/>
      </w:r>
      <w:r w:rsidR="00662B8E" w:rsidRPr="00CE2A45">
        <w:rPr>
          <w:sz w:val="18"/>
          <w:lang w:val="it-IT"/>
        </w:rPr>
        <w:t xml:space="preserve">M. Bevilacqua, M. Braglia, 2000. </w:t>
      </w:r>
      <w:r w:rsidR="00662B8E" w:rsidRPr="00662B8E">
        <w:rPr>
          <w:sz w:val="18"/>
        </w:rPr>
        <w:t>Analytic hierarchy process applied to maintenance strategy selection. Reliability Engineering and System Safety 70, 71–83.</w:t>
      </w:r>
    </w:p>
    <w:p w14:paraId="1D2C8AAD" w14:textId="77777777" w:rsidR="00662B8E" w:rsidRPr="00662B8E" w:rsidRDefault="00662B8E" w:rsidP="00662B8E">
      <w:pPr>
        <w:pStyle w:val="Bibliografia"/>
        <w:rPr>
          <w:sz w:val="18"/>
        </w:rPr>
      </w:pPr>
      <w:r w:rsidRPr="00662B8E">
        <w:rPr>
          <w:sz w:val="18"/>
        </w:rPr>
        <w:t>M.J. Fuentes, R. Font, M.F. Gómez-Rico, I. Martín-Gullón, 2007. Pyrolysis and combustion of waste lubricant oil from diesel cars: Decomposition and pollutants. Journal of Analytical and Applied Pyrolysis 79, 215–226.</w:t>
      </w:r>
    </w:p>
    <w:p w14:paraId="50D0C312" w14:textId="77777777" w:rsidR="00662B8E" w:rsidRPr="00662B8E" w:rsidRDefault="00662B8E" w:rsidP="00662B8E">
      <w:pPr>
        <w:pStyle w:val="Bibliografia"/>
        <w:rPr>
          <w:sz w:val="18"/>
          <w:lang w:val="it-IT"/>
        </w:rPr>
      </w:pPr>
      <w:r w:rsidRPr="00662B8E">
        <w:rPr>
          <w:sz w:val="18"/>
        </w:rPr>
        <w:t xml:space="preserve">A. Galeazzi, F. de Fusco, K. Prifti, F. Gallo, L. Biegler, F. Manenti, 2023a. Predicting the performance of an industrial furnace using gaussian process and linear regression: A comparison. </w:t>
      </w:r>
      <w:r w:rsidRPr="00662B8E">
        <w:rPr>
          <w:sz w:val="18"/>
          <w:lang w:val="it-IT"/>
        </w:rPr>
        <w:t>Computers &amp; Chemical Engineering 108513.</w:t>
      </w:r>
    </w:p>
    <w:p w14:paraId="73D87A87" w14:textId="77777777" w:rsidR="00662B8E" w:rsidRPr="00662B8E" w:rsidRDefault="00662B8E" w:rsidP="00662B8E">
      <w:pPr>
        <w:pStyle w:val="Bibliografia"/>
        <w:rPr>
          <w:sz w:val="18"/>
        </w:rPr>
      </w:pPr>
      <w:r w:rsidRPr="00662B8E">
        <w:rPr>
          <w:sz w:val="18"/>
          <w:lang w:val="it-IT"/>
        </w:rPr>
        <w:t xml:space="preserve">A. Galeazzi, K. Prifti, C. Cortellini, A. Di Pretoro, F. Gallo, F. Manenti, 2023b. </w:t>
      </w:r>
      <w:r w:rsidRPr="00662B8E">
        <w:rPr>
          <w:sz w:val="18"/>
        </w:rPr>
        <w:t>Development of a surrogate model of an amine scrubbing digital twin using machine learning methods. Computers and Chemical Engineering 174.</w:t>
      </w:r>
    </w:p>
    <w:p w14:paraId="52E189F3" w14:textId="77777777" w:rsidR="00662B8E" w:rsidRPr="00662B8E" w:rsidRDefault="00662B8E" w:rsidP="00662B8E">
      <w:pPr>
        <w:pStyle w:val="Bibliografia"/>
        <w:rPr>
          <w:sz w:val="18"/>
          <w:lang w:val="it-IT"/>
        </w:rPr>
      </w:pPr>
      <w:r w:rsidRPr="00662B8E">
        <w:rPr>
          <w:sz w:val="18"/>
        </w:rPr>
        <w:t xml:space="preserve">A. Galeazzi, K. Prifti, F. Gallo, F. Manenti, 2022. A Methodology for The Optimal Surrogate Modelling of Digital Twins Using Machine Learning. </w:t>
      </w:r>
      <w:r w:rsidRPr="00662B8E">
        <w:rPr>
          <w:sz w:val="18"/>
          <w:lang w:val="it-IT"/>
        </w:rPr>
        <w:t>Computer Aided Chemical Engineering 51, 1543–1548.</w:t>
      </w:r>
    </w:p>
    <w:p w14:paraId="31760153" w14:textId="77777777" w:rsidR="00662B8E" w:rsidRPr="00662B8E" w:rsidRDefault="00662B8E" w:rsidP="00662B8E">
      <w:pPr>
        <w:pStyle w:val="Bibliografia"/>
        <w:rPr>
          <w:sz w:val="18"/>
          <w:lang w:val="it-IT"/>
        </w:rPr>
      </w:pPr>
      <w:r w:rsidRPr="00662B8E">
        <w:rPr>
          <w:sz w:val="18"/>
          <w:lang w:val="it-IT"/>
        </w:rPr>
        <w:t>F. Gallo, 2016. Procedimento di rigenerazione di olii usati. ITUB20151298A1.</w:t>
      </w:r>
    </w:p>
    <w:p w14:paraId="171DA306" w14:textId="77777777" w:rsidR="00662B8E" w:rsidRPr="00662B8E" w:rsidRDefault="00662B8E" w:rsidP="00662B8E">
      <w:pPr>
        <w:pStyle w:val="Bibliografia"/>
        <w:rPr>
          <w:sz w:val="18"/>
        </w:rPr>
      </w:pPr>
      <w:r w:rsidRPr="00662B8E">
        <w:rPr>
          <w:sz w:val="18"/>
          <w:lang w:val="it-IT"/>
        </w:rPr>
        <w:t xml:space="preserve">F. Manenti, G. Buzzi-Ferraris, 2009. </w:t>
      </w:r>
      <w:r w:rsidRPr="00662B8E">
        <w:rPr>
          <w:sz w:val="18"/>
        </w:rPr>
        <w:t>Criteria for Outliers Detection in Nonlinear Regression Problems. Computer Aided Chemical Engineering 26, 913–917.</w:t>
      </w:r>
    </w:p>
    <w:p w14:paraId="6703D6CC" w14:textId="77777777" w:rsidR="00662B8E" w:rsidRPr="00662B8E" w:rsidRDefault="00662B8E" w:rsidP="00662B8E">
      <w:pPr>
        <w:pStyle w:val="Bibliografia"/>
        <w:rPr>
          <w:sz w:val="18"/>
        </w:rPr>
      </w:pPr>
      <w:r w:rsidRPr="00662B8E">
        <w:rPr>
          <w:sz w:val="18"/>
        </w:rPr>
        <w:t>X. Mei, H. Kiyomoto, S. Kato, Y. Kansha, 2023. Data-Driven Soft Sensor for Crude Oil Fouling Monitoring in Heat Exchanger Networks. IEEE Sensors Journal 23, 26336–26346.</w:t>
      </w:r>
    </w:p>
    <w:p w14:paraId="1954441A" w14:textId="77777777" w:rsidR="00662B8E" w:rsidRPr="00662B8E" w:rsidRDefault="00662B8E" w:rsidP="00662B8E">
      <w:pPr>
        <w:pStyle w:val="Bibliografia"/>
        <w:rPr>
          <w:sz w:val="18"/>
        </w:rPr>
      </w:pPr>
      <w:r w:rsidRPr="00662B8E">
        <w:rPr>
          <w:sz w:val="18"/>
        </w:rPr>
        <w:t>A. Morales-Fuentes, M. Picón-Núñez, G.T. Polley, S. Méndez-Díaz, 2014. Analysis of the influence of operating conditions on fouling rates in fired heaters. Applied Thermal Engineering 62, 777–784.</w:t>
      </w:r>
    </w:p>
    <w:p w14:paraId="50C553D0" w14:textId="77777777" w:rsidR="00662B8E" w:rsidRPr="00662B8E" w:rsidRDefault="00662B8E" w:rsidP="00662B8E">
      <w:pPr>
        <w:pStyle w:val="Bibliografia"/>
        <w:rPr>
          <w:sz w:val="18"/>
        </w:rPr>
      </w:pPr>
      <w:r w:rsidRPr="00662B8E">
        <w:rPr>
          <w:sz w:val="18"/>
        </w:rPr>
        <w:t>C.E. Rasmussen, C.K.I. Williams, 2008. Gaussian processes for machine learning, 3. print. ed, Adaptive computation and machine learning. MIT Press, Cambridge, Mass.</w:t>
      </w:r>
    </w:p>
    <w:p w14:paraId="3D2D3F82" w14:textId="77777777" w:rsidR="00662B8E" w:rsidRPr="00662B8E" w:rsidRDefault="00662B8E" w:rsidP="00662B8E">
      <w:pPr>
        <w:pStyle w:val="Bibliografia"/>
        <w:rPr>
          <w:sz w:val="18"/>
        </w:rPr>
      </w:pPr>
      <w:r w:rsidRPr="00662B8E">
        <w:rPr>
          <w:sz w:val="18"/>
        </w:rPr>
        <w:t>J.A. Rocha, J.L. Bravo, J.R. Fair, 1993. Distillation Columns Containing Structured Packings: A Comprehensive Model for Their Performance. 1. Hydraulic Models. Industrial and Engineering Chemistry Research 32, 641–651.</w:t>
      </w:r>
    </w:p>
    <w:p w14:paraId="0BEA3C1D" w14:textId="77777777" w:rsidR="00662B8E" w:rsidRPr="00662B8E" w:rsidRDefault="00662B8E" w:rsidP="00662B8E">
      <w:pPr>
        <w:pStyle w:val="Bibliografia"/>
        <w:rPr>
          <w:sz w:val="18"/>
        </w:rPr>
      </w:pPr>
      <w:r w:rsidRPr="00662B8E">
        <w:rPr>
          <w:sz w:val="18"/>
        </w:rPr>
        <w:t>N. Seegulam, F. Coletti, S. Macchietto, 2017. Effect of Fouling on Control and Energy Recovery in an Industrial CDU Column. Computer Aided Chemical Engineering 40, 1555–1560.</w:t>
      </w:r>
    </w:p>
    <w:p w14:paraId="144DE6C3" w14:textId="3410EEDD" w:rsidR="008D2649" w:rsidRDefault="00A956EF" w:rsidP="00854C18">
      <w:pPr>
        <w:pStyle w:val="Els-referenceno-number"/>
        <w:ind w:left="0" w:firstLine="0"/>
        <w:rPr>
          <w:lang w:val="en-US"/>
        </w:rPr>
      </w:pPr>
      <w:r>
        <w:rPr>
          <w:lang w:val="en-US"/>
        </w:rPr>
        <w:fldChar w:fldCharType="end"/>
      </w:r>
    </w:p>
    <w:sectPr w:rsidR="008D2649" w:rsidSect="008B0184">
      <w:headerReference w:type="even" r:id="rId13"/>
      <w:headerReference w:type="default" r:id="rId14"/>
      <w:headerReference w:type="first" r:id="rId15"/>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D68B6" w14:textId="77777777" w:rsidR="00CE30A9" w:rsidRDefault="00CE30A9">
      <w:r>
        <w:separator/>
      </w:r>
    </w:p>
  </w:endnote>
  <w:endnote w:type="continuationSeparator" w:id="0">
    <w:p w14:paraId="176CDC58" w14:textId="77777777" w:rsidR="00CE30A9" w:rsidRDefault="00CE3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9CF6A" w14:textId="77777777" w:rsidR="00CE30A9" w:rsidRDefault="00CE30A9">
      <w:r>
        <w:separator/>
      </w:r>
    </w:p>
  </w:footnote>
  <w:footnote w:type="continuationSeparator" w:id="0">
    <w:p w14:paraId="09FDD0CC" w14:textId="77777777" w:rsidR="00CE30A9" w:rsidRDefault="00CE30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24CAC" w14:textId="71AA6E48" w:rsidR="00717195" w:rsidRDefault="00717195" w:rsidP="00717195">
    <w:pPr>
      <w:pStyle w:val="Intestazione"/>
      <w:tabs>
        <w:tab w:val="clear" w:pos="7200"/>
        <w:tab w:val="right" w:pos="7088"/>
      </w:tabs>
    </w:pPr>
    <w:r>
      <w:rPr>
        <w:rStyle w:val="Numeropagina"/>
      </w:rPr>
      <w:tab/>
    </w:r>
    <w:r>
      <w:rPr>
        <w:rStyle w:val="Numeropagina"/>
        <w:i/>
      </w:rPr>
      <w:tab/>
    </w:r>
    <w:r>
      <w:rPr>
        <w:i/>
      </w:rPr>
      <w:t>F. Negri et al.</w:t>
    </w:r>
  </w:p>
  <w:p w14:paraId="144DE6C9" w14:textId="250802DB" w:rsidR="00DD3D9E" w:rsidRPr="00717195" w:rsidRDefault="00DD3D9E" w:rsidP="00717195">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DE6CA" w14:textId="57AF56FA" w:rsidR="00DD3D9E" w:rsidRPr="00717195" w:rsidRDefault="00717195" w:rsidP="00717195">
    <w:pPr>
      <w:pStyle w:val="Intestazione"/>
    </w:pPr>
    <w:r w:rsidRPr="00717195">
      <w:rPr>
        <w:i/>
      </w:rPr>
      <w:t>Application of a Predictive Maintenance</w:t>
    </w:r>
    <w:r w:rsidR="009C0A96">
      <w:rPr>
        <w:i/>
      </w:rPr>
      <w:t xml:space="preserve"> Strategy B</w:t>
    </w:r>
    <w:r w:rsidRPr="00717195">
      <w:rPr>
        <w:i/>
      </w:rPr>
      <w:t>ased on Machine Learning in a Used Oil Refinery</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w:t>
    </w:r>
    <w:proofErr w:type="spellStart"/>
    <w:r w:rsidRPr="0068162C">
      <w:rPr>
        <w:color w:val="auto"/>
        <w:sz w:val="18"/>
        <w:szCs w:val="18"/>
      </w:rPr>
      <w:t>Gintaras</w:t>
    </w:r>
    <w:proofErr w:type="spellEnd"/>
    <w:r w:rsidRPr="0068162C">
      <w:rPr>
        <w:color w:val="auto"/>
        <w:sz w:val="18"/>
        <w:szCs w:val="18"/>
      </w:rPr>
      <w:t xml:space="preserve">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34ECC846"/>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lang w:val="en-US"/>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2"/>
  </w:num>
  <w:num w:numId="8">
    <w:abstractNumId w:val="1"/>
  </w:num>
  <w:num w:numId="9">
    <w:abstractNumId w:val="10"/>
  </w:num>
  <w:num w:numId="10">
    <w:abstractNumId w:val="14"/>
  </w:num>
  <w:num w:numId="11">
    <w:abstractNumId w:val="13"/>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237"/>
    <w:rsid w:val="0000008D"/>
    <w:rsid w:val="000015ED"/>
    <w:rsid w:val="000033BA"/>
    <w:rsid w:val="00003E8F"/>
    <w:rsid w:val="00010770"/>
    <w:rsid w:val="00016D61"/>
    <w:rsid w:val="00024654"/>
    <w:rsid w:val="00027F8C"/>
    <w:rsid w:val="000303D2"/>
    <w:rsid w:val="000334FD"/>
    <w:rsid w:val="00035095"/>
    <w:rsid w:val="00036830"/>
    <w:rsid w:val="00037CC9"/>
    <w:rsid w:val="00040017"/>
    <w:rsid w:val="000427C7"/>
    <w:rsid w:val="00052645"/>
    <w:rsid w:val="00055008"/>
    <w:rsid w:val="0005564E"/>
    <w:rsid w:val="00057057"/>
    <w:rsid w:val="00057BCC"/>
    <w:rsid w:val="00060117"/>
    <w:rsid w:val="00065D1C"/>
    <w:rsid w:val="000712D4"/>
    <w:rsid w:val="00071BCD"/>
    <w:rsid w:val="000815F3"/>
    <w:rsid w:val="00085813"/>
    <w:rsid w:val="00087160"/>
    <w:rsid w:val="00087F7F"/>
    <w:rsid w:val="00093570"/>
    <w:rsid w:val="000958D8"/>
    <w:rsid w:val="000A1E82"/>
    <w:rsid w:val="000B09BF"/>
    <w:rsid w:val="000B23DC"/>
    <w:rsid w:val="000B6A8B"/>
    <w:rsid w:val="000C1141"/>
    <w:rsid w:val="000D13A2"/>
    <w:rsid w:val="000D2CA0"/>
    <w:rsid w:val="000D2D56"/>
    <w:rsid w:val="000D3D9B"/>
    <w:rsid w:val="000D61F2"/>
    <w:rsid w:val="000D76A0"/>
    <w:rsid w:val="000E7F02"/>
    <w:rsid w:val="000F2860"/>
    <w:rsid w:val="000F4E20"/>
    <w:rsid w:val="00110BA5"/>
    <w:rsid w:val="0011240F"/>
    <w:rsid w:val="00116E22"/>
    <w:rsid w:val="00117928"/>
    <w:rsid w:val="00122C1B"/>
    <w:rsid w:val="00125B01"/>
    <w:rsid w:val="00140F33"/>
    <w:rsid w:val="001425D6"/>
    <w:rsid w:val="00143C7E"/>
    <w:rsid w:val="001451C1"/>
    <w:rsid w:val="0014704B"/>
    <w:rsid w:val="00147C8A"/>
    <w:rsid w:val="00147ED2"/>
    <w:rsid w:val="00150915"/>
    <w:rsid w:val="00152B15"/>
    <w:rsid w:val="0015495E"/>
    <w:rsid w:val="00154F14"/>
    <w:rsid w:val="0016032F"/>
    <w:rsid w:val="00161162"/>
    <w:rsid w:val="00161716"/>
    <w:rsid w:val="00166FA6"/>
    <w:rsid w:val="001677CB"/>
    <w:rsid w:val="00176F0D"/>
    <w:rsid w:val="00183165"/>
    <w:rsid w:val="00184620"/>
    <w:rsid w:val="00186E33"/>
    <w:rsid w:val="001878A1"/>
    <w:rsid w:val="001879F6"/>
    <w:rsid w:val="00187EAE"/>
    <w:rsid w:val="00192DAE"/>
    <w:rsid w:val="00193384"/>
    <w:rsid w:val="00194BFB"/>
    <w:rsid w:val="00196F2C"/>
    <w:rsid w:val="001A7208"/>
    <w:rsid w:val="001B1E98"/>
    <w:rsid w:val="001B7DFF"/>
    <w:rsid w:val="001C0148"/>
    <w:rsid w:val="001C245D"/>
    <w:rsid w:val="001C757E"/>
    <w:rsid w:val="001C7A84"/>
    <w:rsid w:val="001D3C2B"/>
    <w:rsid w:val="001D62E6"/>
    <w:rsid w:val="001E4557"/>
    <w:rsid w:val="001E5FEA"/>
    <w:rsid w:val="001F0728"/>
    <w:rsid w:val="001F1959"/>
    <w:rsid w:val="001F2F58"/>
    <w:rsid w:val="001F5417"/>
    <w:rsid w:val="001F6A90"/>
    <w:rsid w:val="00200AE6"/>
    <w:rsid w:val="00201387"/>
    <w:rsid w:val="0020318D"/>
    <w:rsid w:val="0020390F"/>
    <w:rsid w:val="00205FF9"/>
    <w:rsid w:val="00207157"/>
    <w:rsid w:val="002078F8"/>
    <w:rsid w:val="00211F49"/>
    <w:rsid w:val="0022016E"/>
    <w:rsid w:val="00224149"/>
    <w:rsid w:val="00225041"/>
    <w:rsid w:val="0023443F"/>
    <w:rsid w:val="00235B46"/>
    <w:rsid w:val="00240C73"/>
    <w:rsid w:val="0024147F"/>
    <w:rsid w:val="00241643"/>
    <w:rsid w:val="00246EA2"/>
    <w:rsid w:val="00247E78"/>
    <w:rsid w:val="00252CFE"/>
    <w:rsid w:val="00253001"/>
    <w:rsid w:val="00254666"/>
    <w:rsid w:val="00256316"/>
    <w:rsid w:val="002619BC"/>
    <w:rsid w:val="00264180"/>
    <w:rsid w:val="00264926"/>
    <w:rsid w:val="002669EE"/>
    <w:rsid w:val="0028013B"/>
    <w:rsid w:val="002810F5"/>
    <w:rsid w:val="00282036"/>
    <w:rsid w:val="00286A3A"/>
    <w:rsid w:val="00291D70"/>
    <w:rsid w:val="0029481D"/>
    <w:rsid w:val="00295DF8"/>
    <w:rsid w:val="00296D9D"/>
    <w:rsid w:val="002A12AD"/>
    <w:rsid w:val="002A1ADF"/>
    <w:rsid w:val="002A32D7"/>
    <w:rsid w:val="002B1874"/>
    <w:rsid w:val="002B30B8"/>
    <w:rsid w:val="002B314B"/>
    <w:rsid w:val="002C0ED8"/>
    <w:rsid w:val="002C5F75"/>
    <w:rsid w:val="002C77D7"/>
    <w:rsid w:val="002D4151"/>
    <w:rsid w:val="002D5914"/>
    <w:rsid w:val="002E25BF"/>
    <w:rsid w:val="002E5CF2"/>
    <w:rsid w:val="002E60F8"/>
    <w:rsid w:val="002F1CC9"/>
    <w:rsid w:val="002F51F4"/>
    <w:rsid w:val="002F5808"/>
    <w:rsid w:val="002F63D0"/>
    <w:rsid w:val="002F7C5A"/>
    <w:rsid w:val="003012F9"/>
    <w:rsid w:val="00301A57"/>
    <w:rsid w:val="003103F8"/>
    <w:rsid w:val="0031053F"/>
    <w:rsid w:val="00310B6B"/>
    <w:rsid w:val="003136D5"/>
    <w:rsid w:val="003178EA"/>
    <w:rsid w:val="00324A46"/>
    <w:rsid w:val="00324C49"/>
    <w:rsid w:val="00331CDD"/>
    <w:rsid w:val="00337161"/>
    <w:rsid w:val="00337957"/>
    <w:rsid w:val="00347B3C"/>
    <w:rsid w:val="00350901"/>
    <w:rsid w:val="003536AA"/>
    <w:rsid w:val="0036122A"/>
    <w:rsid w:val="0036218E"/>
    <w:rsid w:val="00364E71"/>
    <w:rsid w:val="00376142"/>
    <w:rsid w:val="00381B48"/>
    <w:rsid w:val="0038241C"/>
    <w:rsid w:val="0038710D"/>
    <w:rsid w:val="003874CA"/>
    <w:rsid w:val="00387EC5"/>
    <w:rsid w:val="003936A3"/>
    <w:rsid w:val="003936BC"/>
    <w:rsid w:val="003947F1"/>
    <w:rsid w:val="00394D80"/>
    <w:rsid w:val="003968F3"/>
    <w:rsid w:val="003B44A2"/>
    <w:rsid w:val="003B525B"/>
    <w:rsid w:val="003C5084"/>
    <w:rsid w:val="003D09BF"/>
    <w:rsid w:val="003D1582"/>
    <w:rsid w:val="003D5ABB"/>
    <w:rsid w:val="003D7163"/>
    <w:rsid w:val="003D71D1"/>
    <w:rsid w:val="003D7E4C"/>
    <w:rsid w:val="003E091E"/>
    <w:rsid w:val="003E41C2"/>
    <w:rsid w:val="003F456A"/>
    <w:rsid w:val="00400BF5"/>
    <w:rsid w:val="00407F6D"/>
    <w:rsid w:val="00410903"/>
    <w:rsid w:val="004126BB"/>
    <w:rsid w:val="00413600"/>
    <w:rsid w:val="004179CE"/>
    <w:rsid w:val="00424EA8"/>
    <w:rsid w:val="004328EB"/>
    <w:rsid w:val="00437A99"/>
    <w:rsid w:val="00442395"/>
    <w:rsid w:val="004432EA"/>
    <w:rsid w:val="00444FAF"/>
    <w:rsid w:val="00457EA9"/>
    <w:rsid w:val="0047263B"/>
    <w:rsid w:val="00474CAA"/>
    <w:rsid w:val="00477494"/>
    <w:rsid w:val="004779F7"/>
    <w:rsid w:val="00481C22"/>
    <w:rsid w:val="00485E30"/>
    <w:rsid w:val="00485F30"/>
    <w:rsid w:val="00487401"/>
    <w:rsid w:val="004905B7"/>
    <w:rsid w:val="00493FE7"/>
    <w:rsid w:val="0049424E"/>
    <w:rsid w:val="00494D90"/>
    <w:rsid w:val="0049772C"/>
    <w:rsid w:val="004A152E"/>
    <w:rsid w:val="004B5880"/>
    <w:rsid w:val="004C34BB"/>
    <w:rsid w:val="004C600D"/>
    <w:rsid w:val="004C6AB2"/>
    <w:rsid w:val="004C70B6"/>
    <w:rsid w:val="004C7515"/>
    <w:rsid w:val="004D026F"/>
    <w:rsid w:val="004D3EC8"/>
    <w:rsid w:val="004D6893"/>
    <w:rsid w:val="004E0960"/>
    <w:rsid w:val="004E4BA3"/>
    <w:rsid w:val="004E726B"/>
    <w:rsid w:val="00501102"/>
    <w:rsid w:val="0050357D"/>
    <w:rsid w:val="0050521F"/>
    <w:rsid w:val="00505F3A"/>
    <w:rsid w:val="00506435"/>
    <w:rsid w:val="00507384"/>
    <w:rsid w:val="00510CAF"/>
    <w:rsid w:val="0051263D"/>
    <w:rsid w:val="00512F8D"/>
    <w:rsid w:val="0051488C"/>
    <w:rsid w:val="005167B5"/>
    <w:rsid w:val="0052091C"/>
    <w:rsid w:val="00521057"/>
    <w:rsid w:val="00521E38"/>
    <w:rsid w:val="005222F7"/>
    <w:rsid w:val="00522ADC"/>
    <w:rsid w:val="00522F2B"/>
    <w:rsid w:val="00523B2A"/>
    <w:rsid w:val="00535227"/>
    <w:rsid w:val="0053649A"/>
    <w:rsid w:val="00541C9A"/>
    <w:rsid w:val="00543612"/>
    <w:rsid w:val="00552359"/>
    <w:rsid w:val="00552EEB"/>
    <w:rsid w:val="0055363D"/>
    <w:rsid w:val="00554626"/>
    <w:rsid w:val="0055546F"/>
    <w:rsid w:val="0055565F"/>
    <w:rsid w:val="00561538"/>
    <w:rsid w:val="00561FC3"/>
    <w:rsid w:val="0056518E"/>
    <w:rsid w:val="00572326"/>
    <w:rsid w:val="00573EA0"/>
    <w:rsid w:val="00575ED7"/>
    <w:rsid w:val="0058001A"/>
    <w:rsid w:val="00590D86"/>
    <w:rsid w:val="00590E41"/>
    <w:rsid w:val="0059160D"/>
    <w:rsid w:val="00591978"/>
    <w:rsid w:val="00592A0F"/>
    <w:rsid w:val="0059606B"/>
    <w:rsid w:val="005B5A3C"/>
    <w:rsid w:val="005B7501"/>
    <w:rsid w:val="005B7806"/>
    <w:rsid w:val="005C158A"/>
    <w:rsid w:val="005C5C5E"/>
    <w:rsid w:val="005C77CB"/>
    <w:rsid w:val="005D1B5C"/>
    <w:rsid w:val="005D317E"/>
    <w:rsid w:val="005F10DE"/>
    <w:rsid w:val="005F1FCB"/>
    <w:rsid w:val="005F2E89"/>
    <w:rsid w:val="0060235A"/>
    <w:rsid w:val="006023C4"/>
    <w:rsid w:val="00606D11"/>
    <w:rsid w:val="006074CC"/>
    <w:rsid w:val="00611EFD"/>
    <w:rsid w:val="00620B70"/>
    <w:rsid w:val="006241FA"/>
    <w:rsid w:val="00626CAF"/>
    <w:rsid w:val="006411F4"/>
    <w:rsid w:val="006421A2"/>
    <w:rsid w:val="0064533A"/>
    <w:rsid w:val="006470AC"/>
    <w:rsid w:val="00647809"/>
    <w:rsid w:val="00650048"/>
    <w:rsid w:val="006518AB"/>
    <w:rsid w:val="006569AF"/>
    <w:rsid w:val="006573BF"/>
    <w:rsid w:val="00662B8E"/>
    <w:rsid w:val="00680971"/>
    <w:rsid w:val="00681B25"/>
    <w:rsid w:val="006835D6"/>
    <w:rsid w:val="00683F9E"/>
    <w:rsid w:val="00685A1C"/>
    <w:rsid w:val="006900EA"/>
    <w:rsid w:val="00693662"/>
    <w:rsid w:val="006967AA"/>
    <w:rsid w:val="006A4581"/>
    <w:rsid w:val="006A69BF"/>
    <w:rsid w:val="006A7033"/>
    <w:rsid w:val="006C0666"/>
    <w:rsid w:val="006C1C2B"/>
    <w:rsid w:val="006C3612"/>
    <w:rsid w:val="006D6724"/>
    <w:rsid w:val="006D78C7"/>
    <w:rsid w:val="006E1BBE"/>
    <w:rsid w:val="006E2130"/>
    <w:rsid w:val="006E3ECE"/>
    <w:rsid w:val="006F65B1"/>
    <w:rsid w:val="00702D17"/>
    <w:rsid w:val="007048B5"/>
    <w:rsid w:val="007059B2"/>
    <w:rsid w:val="00707AA1"/>
    <w:rsid w:val="007102C0"/>
    <w:rsid w:val="00710E33"/>
    <w:rsid w:val="00710F0B"/>
    <w:rsid w:val="00711DF4"/>
    <w:rsid w:val="00712CA6"/>
    <w:rsid w:val="00712F44"/>
    <w:rsid w:val="007170A8"/>
    <w:rsid w:val="00717195"/>
    <w:rsid w:val="007210C0"/>
    <w:rsid w:val="00722953"/>
    <w:rsid w:val="00727BA4"/>
    <w:rsid w:val="00732758"/>
    <w:rsid w:val="00746C07"/>
    <w:rsid w:val="00753104"/>
    <w:rsid w:val="00753168"/>
    <w:rsid w:val="00754FF8"/>
    <w:rsid w:val="0075579A"/>
    <w:rsid w:val="007650D0"/>
    <w:rsid w:val="00766D0E"/>
    <w:rsid w:val="007706EC"/>
    <w:rsid w:val="00770D60"/>
    <w:rsid w:val="00774A7E"/>
    <w:rsid w:val="007772FD"/>
    <w:rsid w:val="007914D4"/>
    <w:rsid w:val="0079269C"/>
    <w:rsid w:val="00796597"/>
    <w:rsid w:val="007A3169"/>
    <w:rsid w:val="007B07E9"/>
    <w:rsid w:val="007B12BE"/>
    <w:rsid w:val="007B5ADD"/>
    <w:rsid w:val="007B7D9F"/>
    <w:rsid w:val="007C1C53"/>
    <w:rsid w:val="007C6CD2"/>
    <w:rsid w:val="007C6F1B"/>
    <w:rsid w:val="007D0E66"/>
    <w:rsid w:val="007D3D82"/>
    <w:rsid w:val="007D5502"/>
    <w:rsid w:val="007D70A1"/>
    <w:rsid w:val="007D7AE9"/>
    <w:rsid w:val="007E0554"/>
    <w:rsid w:val="007E185F"/>
    <w:rsid w:val="007E2896"/>
    <w:rsid w:val="007E7045"/>
    <w:rsid w:val="008039FC"/>
    <w:rsid w:val="008132E8"/>
    <w:rsid w:val="00816586"/>
    <w:rsid w:val="008205C0"/>
    <w:rsid w:val="008216E3"/>
    <w:rsid w:val="00821D11"/>
    <w:rsid w:val="00823407"/>
    <w:rsid w:val="00825ED1"/>
    <w:rsid w:val="008340A9"/>
    <w:rsid w:val="00836195"/>
    <w:rsid w:val="00836A99"/>
    <w:rsid w:val="008375E5"/>
    <w:rsid w:val="008505C4"/>
    <w:rsid w:val="00854C18"/>
    <w:rsid w:val="008562DC"/>
    <w:rsid w:val="008605E6"/>
    <w:rsid w:val="00863047"/>
    <w:rsid w:val="0087649E"/>
    <w:rsid w:val="008769EC"/>
    <w:rsid w:val="00876A52"/>
    <w:rsid w:val="00877E5A"/>
    <w:rsid w:val="008801D8"/>
    <w:rsid w:val="00880CAF"/>
    <w:rsid w:val="00881360"/>
    <w:rsid w:val="008814F8"/>
    <w:rsid w:val="00882A58"/>
    <w:rsid w:val="008852C1"/>
    <w:rsid w:val="00887C69"/>
    <w:rsid w:val="00892ABF"/>
    <w:rsid w:val="008971F2"/>
    <w:rsid w:val="008A29DA"/>
    <w:rsid w:val="008A43F5"/>
    <w:rsid w:val="008A7CCC"/>
    <w:rsid w:val="008B0184"/>
    <w:rsid w:val="008B02FA"/>
    <w:rsid w:val="008B249B"/>
    <w:rsid w:val="008B35AB"/>
    <w:rsid w:val="008B7B36"/>
    <w:rsid w:val="008C5D02"/>
    <w:rsid w:val="008C7792"/>
    <w:rsid w:val="008D0B0B"/>
    <w:rsid w:val="008D15F9"/>
    <w:rsid w:val="008D2649"/>
    <w:rsid w:val="008D48D4"/>
    <w:rsid w:val="008D72BD"/>
    <w:rsid w:val="008E084D"/>
    <w:rsid w:val="008E14A7"/>
    <w:rsid w:val="008E3B9A"/>
    <w:rsid w:val="008E6A69"/>
    <w:rsid w:val="008F3A8A"/>
    <w:rsid w:val="00900F5D"/>
    <w:rsid w:val="0090417D"/>
    <w:rsid w:val="0090568D"/>
    <w:rsid w:val="0090632F"/>
    <w:rsid w:val="009125C9"/>
    <w:rsid w:val="00913879"/>
    <w:rsid w:val="00917661"/>
    <w:rsid w:val="009226EC"/>
    <w:rsid w:val="00922B64"/>
    <w:rsid w:val="009231FE"/>
    <w:rsid w:val="009255A2"/>
    <w:rsid w:val="009255BD"/>
    <w:rsid w:val="00930126"/>
    <w:rsid w:val="0093234D"/>
    <w:rsid w:val="009341F7"/>
    <w:rsid w:val="00934D76"/>
    <w:rsid w:val="00943EC6"/>
    <w:rsid w:val="00945089"/>
    <w:rsid w:val="00946956"/>
    <w:rsid w:val="00951A8B"/>
    <w:rsid w:val="00952F65"/>
    <w:rsid w:val="009630B8"/>
    <w:rsid w:val="009673AF"/>
    <w:rsid w:val="00970463"/>
    <w:rsid w:val="00970E5D"/>
    <w:rsid w:val="0097640A"/>
    <w:rsid w:val="0097701C"/>
    <w:rsid w:val="00980A65"/>
    <w:rsid w:val="00984783"/>
    <w:rsid w:val="0098531C"/>
    <w:rsid w:val="009855EE"/>
    <w:rsid w:val="009856F4"/>
    <w:rsid w:val="00990FB4"/>
    <w:rsid w:val="009910C5"/>
    <w:rsid w:val="00991C36"/>
    <w:rsid w:val="00995EB4"/>
    <w:rsid w:val="009A23AB"/>
    <w:rsid w:val="009B537C"/>
    <w:rsid w:val="009B5EA2"/>
    <w:rsid w:val="009C01E9"/>
    <w:rsid w:val="009C0A96"/>
    <w:rsid w:val="009C2AFB"/>
    <w:rsid w:val="009C2B99"/>
    <w:rsid w:val="009C62D9"/>
    <w:rsid w:val="009D2F0E"/>
    <w:rsid w:val="009D3A2D"/>
    <w:rsid w:val="009E2310"/>
    <w:rsid w:val="009E6703"/>
    <w:rsid w:val="009F3AD1"/>
    <w:rsid w:val="009F4FBD"/>
    <w:rsid w:val="009F7D8B"/>
    <w:rsid w:val="00A00C0B"/>
    <w:rsid w:val="00A07E19"/>
    <w:rsid w:val="00A12334"/>
    <w:rsid w:val="00A25CEC"/>
    <w:rsid w:val="00A25E70"/>
    <w:rsid w:val="00A270CE"/>
    <w:rsid w:val="00A32688"/>
    <w:rsid w:val="00A33765"/>
    <w:rsid w:val="00A416B8"/>
    <w:rsid w:val="00A46231"/>
    <w:rsid w:val="00A510B8"/>
    <w:rsid w:val="00A5751F"/>
    <w:rsid w:val="00A6074D"/>
    <w:rsid w:val="00A63269"/>
    <w:rsid w:val="00A65A9D"/>
    <w:rsid w:val="00A71322"/>
    <w:rsid w:val="00A715CF"/>
    <w:rsid w:val="00A72A5E"/>
    <w:rsid w:val="00A745E5"/>
    <w:rsid w:val="00A748BE"/>
    <w:rsid w:val="00A82237"/>
    <w:rsid w:val="00A8336C"/>
    <w:rsid w:val="00A84DA6"/>
    <w:rsid w:val="00A90697"/>
    <w:rsid w:val="00A92377"/>
    <w:rsid w:val="00A94470"/>
    <w:rsid w:val="00A956EF"/>
    <w:rsid w:val="00A96915"/>
    <w:rsid w:val="00A9700D"/>
    <w:rsid w:val="00AA1F91"/>
    <w:rsid w:val="00AA2F60"/>
    <w:rsid w:val="00AA4DF4"/>
    <w:rsid w:val="00AB1408"/>
    <w:rsid w:val="00AB29ED"/>
    <w:rsid w:val="00AC0023"/>
    <w:rsid w:val="00AC1C4E"/>
    <w:rsid w:val="00AC7E80"/>
    <w:rsid w:val="00AD5527"/>
    <w:rsid w:val="00AD5632"/>
    <w:rsid w:val="00AE45AA"/>
    <w:rsid w:val="00AE4BD8"/>
    <w:rsid w:val="00AE5235"/>
    <w:rsid w:val="00AF0D4C"/>
    <w:rsid w:val="00AF45E7"/>
    <w:rsid w:val="00AF69B8"/>
    <w:rsid w:val="00B004B5"/>
    <w:rsid w:val="00B1163F"/>
    <w:rsid w:val="00B1219A"/>
    <w:rsid w:val="00B14C27"/>
    <w:rsid w:val="00B21B8B"/>
    <w:rsid w:val="00B22078"/>
    <w:rsid w:val="00B31E1B"/>
    <w:rsid w:val="00B4388F"/>
    <w:rsid w:val="00B442BC"/>
    <w:rsid w:val="00B4720D"/>
    <w:rsid w:val="00B5023D"/>
    <w:rsid w:val="00B62EF8"/>
    <w:rsid w:val="00B63237"/>
    <w:rsid w:val="00B6649C"/>
    <w:rsid w:val="00B67555"/>
    <w:rsid w:val="00B675AE"/>
    <w:rsid w:val="00B73351"/>
    <w:rsid w:val="00B751B6"/>
    <w:rsid w:val="00B77FE4"/>
    <w:rsid w:val="00B805F0"/>
    <w:rsid w:val="00B83224"/>
    <w:rsid w:val="00B83A3C"/>
    <w:rsid w:val="00B83A41"/>
    <w:rsid w:val="00B85EBF"/>
    <w:rsid w:val="00B9017C"/>
    <w:rsid w:val="00B92976"/>
    <w:rsid w:val="00B937CA"/>
    <w:rsid w:val="00B940A2"/>
    <w:rsid w:val="00BA115C"/>
    <w:rsid w:val="00BA1356"/>
    <w:rsid w:val="00BA1E13"/>
    <w:rsid w:val="00BA4E7D"/>
    <w:rsid w:val="00BA57F8"/>
    <w:rsid w:val="00BA699E"/>
    <w:rsid w:val="00BB0CBF"/>
    <w:rsid w:val="00BB417B"/>
    <w:rsid w:val="00BB49A6"/>
    <w:rsid w:val="00BC0A38"/>
    <w:rsid w:val="00BC23D7"/>
    <w:rsid w:val="00BC6BB6"/>
    <w:rsid w:val="00BC7535"/>
    <w:rsid w:val="00BD0109"/>
    <w:rsid w:val="00BD370D"/>
    <w:rsid w:val="00BE5728"/>
    <w:rsid w:val="00BF1A52"/>
    <w:rsid w:val="00BF3106"/>
    <w:rsid w:val="00BF6A82"/>
    <w:rsid w:val="00C04CBF"/>
    <w:rsid w:val="00C0646A"/>
    <w:rsid w:val="00C10B1A"/>
    <w:rsid w:val="00C14FBE"/>
    <w:rsid w:val="00C25AFD"/>
    <w:rsid w:val="00C3143B"/>
    <w:rsid w:val="00C32215"/>
    <w:rsid w:val="00C35A62"/>
    <w:rsid w:val="00C424D0"/>
    <w:rsid w:val="00C46E06"/>
    <w:rsid w:val="00C51179"/>
    <w:rsid w:val="00C51C3C"/>
    <w:rsid w:val="00C565BD"/>
    <w:rsid w:val="00C63E2F"/>
    <w:rsid w:val="00C708EF"/>
    <w:rsid w:val="00C70C98"/>
    <w:rsid w:val="00C70F92"/>
    <w:rsid w:val="00C75AE4"/>
    <w:rsid w:val="00C820D9"/>
    <w:rsid w:val="00C83527"/>
    <w:rsid w:val="00C921C4"/>
    <w:rsid w:val="00C960DC"/>
    <w:rsid w:val="00C9698D"/>
    <w:rsid w:val="00CA061E"/>
    <w:rsid w:val="00CA451F"/>
    <w:rsid w:val="00CA5BAE"/>
    <w:rsid w:val="00CA7BE0"/>
    <w:rsid w:val="00CB3F69"/>
    <w:rsid w:val="00CB5889"/>
    <w:rsid w:val="00CB63AF"/>
    <w:rsid w:val="00CC4278"/>
    <w:rsid w:val="00CC766A"/>
    <w:rsid w:val="00CD2FCF"/>
    <w:rsid w:val="00CE1EB2"/>
    <w:rsid w:val="00CE2A45"/>
    <w:rsid w:val="00CE30A9"/>
    <w:rsid w:val="00CE4915"/>
    <w:rsid w:val="00CF3822"/>
    <w:rsid w:val="00CF7311"/>
    <w:rsid w:val="00D02A6C"/>
    <w:rsid w:val="00D02C75"/>
    <w:rsid w:val="00D0361A"/>
    <w:rsid w:val="00D06051"/>
    <w:rsid w:val="00D063B4"/>
    <w:rsid w:val="00D10E22"/>
    <w:rsid w:val="00D13419"/>
    <w:rsid w:val="00D13D2C"/>
    <w:rsid w:val="00D15037"/>
    <w:rsid w:val="00D2080E"/>
    <w:rsid w:val="00D217E7"/>
    <w:rsid w:val="00D27C2B"/>
    <w:rsid w:val="00D310A3"/>
    <w:rsid w:val="00D3760A"/>
    <w:rsid w:val="00D37FA9"/>
    <w:rsid w:val="00D41637"/>
    <w:rsid w:val="00D50346"/>
    <w:rsid w:val="00D56365"/>
    <w:rsid w:val="00D66B95"/>
    <w:rsid w:val="00D706CD"/>
    <w:rsid w:val="00D71916"/>
    <w:rsid w:val="00D73FF6"/>
    <w:rsid w:val="00D74C27"/>
    <w:rsid w:val="00D77537"/>
    <w:rsid w:val="00D80D65"/>
    <w:rsid w:val="00D945FF"/>
    <w:rsid w:val="00D96C1D"/>
    <w:rsid w:val="00DB2EB0"/>
    <w:rsid w:val="00DC0DF1"/>
    <w:rsid w:val="00DC2F94"/>
    <w:rsid w:val="00DC571E"/>
    <w:rsid w:val="00DD1D2B"/>
    <w:rsid w:val="00DD3D9E"/>
    <w:rsid w:val="00DD5A96"/>
    <w:rsid w:val="00DD616B"/>
    <w:rsid w:val="00DD7908"/>
    <w:rsid w:val="00DE0C45"/>
    <w:rsid w:val="00DE17FD"/>
    <w:rsid w:val="00DE2843"/>
    <w:rsid w:val="00DE3106"/>
    <w:rsid w:val="00DE7D75"/>
    <w:rsid w:val="00DF3EAC"/>
    <w:rsid w:val="00DF5A75"/>
    <w:rsid w:val="00DF7605"/>
    <w:rsid w:val="00E03079"/>
    <w:rsid w:val="00E104CF"/>
    <w:rsid w:val="00E1256C"/>
    <w:rsid w:val="00E23CCD"/>
    <w:rsid w:val="00E31E86"/>
    <w:rsid w:val="00E34C6D"/>
    <w:rsid w:val="00E36017"/>
    <w:rsid w:val="00E40F6C"/>
    <w:rsid w:val="00E423B0"/>
    <w:rsid w:val="00E536C9"/>
    <w:rsid w:val="00E56E24"/>
    <w:rsid w:val="00E56F42"/>
    <w:rsid w:val="00E60CAF"/>
    <w:rsid w:val="00E621A9"/>
    <w:rsid w:val="00E63F21"/>
    <w:rsid w:val="00E726F0"/>
    <w:rsid w:val="00E80F56"/>
    <w:rsid w:val="00E8128C"/>
    <w:rsid w:val="00E82297"/>
    <w:rsid w:val="00E85AD5"/>
    <w:rsid w:val="00E900D2"/>
    <w:rsid w:val="00EA04E6"/>
    <w:rsid w:val="00EA092A"/>
    <w:rsid w:val="00EA284A"/>
    <w:rsid w:val="00EA6EC3"/>
    <w:rsid w:val="00EA7BBB"/>
    <w:rsid w:val="00EB4C62"/>
    <w:rsid w:val="00EB65CD"/>
    <w:rsid w:val="00ED1B87"/>
    <w:rsid w:val="00EE04A2"/>
    <w:rsid w:val="00EE1A28"/>
    <w:rsid w:val="00EE7757"/>
    <w:rsid w:val="00EF38DB"/>
    <w:rsid w:val="00EF39FD"/>
    <w:rsid w:val="00EF40F0"/>
    <w:rsid w:val="00EF7335"/>
    <w:rsid w:val="00F01126"/>
    <w:rsid w:val="00F03BB9"/>
    <w:rsid w:val="00F057F8"/>
    <w:rsid w:val="00F06842"/>
    <w:rsid w:val="00F107FD"/>
    <w:rsid w:val="00F121CE"/>
    <w:rsid w:val="00F1626F"/>
    <w:rsid w:val="00F16860"/>
    <w:rsid w:val="00F26E8D"/>
    <w:rsid w:val="00F36498"/>
    <w:rsid w:val="00F4580F"/>
    <w:rsid w:val="00F52557"/>
    <w:rsid w:val="00F53287"/>
    <w:rsid w:val="00F57187"/>
    <w:rsid w:val="00F61CFB"/>
    <w:rsid w:val="00F62C47"/>
    <w:rsid w:val="00F72F52"/>
    <w:rsid w:val="00F75ADF"/>
    <w:rsid w:val="00F817FC"/>
    <w:rsid w:val="00F81D97"/>
    <w:rsid w:val="00F85698"/>
    <w:rsid w:val="00F932C3"/>
    <w:rsid w:val="00F968D5"/>
    <w:rsid w:val="00F97F4C"/>
    <w:rsid w:val="00FA23F3"/>
    <w:rsid w:val="00FB291F"/>
    <w:rsid w:val="00FB3721"/>
    <w:rsid w:val="00FB436F"/>
    <w:rsid w:val="00FB64A8"/>
    <w:rsid w:val="00FC1906"/>
    <w:rsid w:val="00FC3B32"/>
    <w:rsid w:val="00FC5717"/>
    <w:rsid w:val="00FD015F"/>
    <w:rsid w:val="00FD352D"/>
    <w:rsid w:val="00FD35CE"/>
    <w:rsid w:val="00FE52D8"/>
    <w:rsid w:val="00FE7879"/>
    <w:rsid w:val="00FF02A6"/>
    <w:rsid w:val="00FF5A6B"/>
    <w:rsid w:val="00FF6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B0184"/>
    <w:rPr>
      <w:lang w:eastAsia="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paragraph" w:styleId="Bibliografia">
    <w:name w:val="Bibliography"/>
    <w:basedOn w:val="Normale"/>
    <w:next w:val="Normale"/>
    <w:uiPriority w:val="37"/>
    <w:unhideWhenUsed/>
    <w:rsid w:val="00A956EF"/>
    <w:pPr>
      <w:ind w:left="720" w:hanging="720"/>
    </w:pPr>
  </w:style>
  <w:style w:type="character" w:styleId="Testosegnaposto">
    <w:name w:val="Placeholder Text"/>
    <w:basedOn w:val="Carpredefinitoparagrafo"/>
    <w:uiPriority w:val="99"/>
    <w:semiHidden/>
    <w:rsid w:val="0059160D"/>
    <w:rPr>
      <w:color w:val="808080"/>
    </w:rPr>
  </w:style>
  <w:style w:type="table" w:styleId="Grigliatabella">
    <w:name w:val="Table Grid"/>
    <w:basedOn w:val="Tabellanormale"/>
    <w:rsid w:val="00B11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2">
    <w:name w:val="Plain Table 2"/>
    <w:basedOn w:val="Tabellanormale"/>
    <w:uiPriority w:val="42"/>
    <w:rsid w:val="008B2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francesco.negri\Desktop\Progetti\Politecnico\Papers\ESCAPE34\Predictive%20maintenance\storico%20DP%20colonna%20TDA%20-%20ESCAP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USED OIL "A"</c:v>
          </c:tx>
          <c:spPr>
            <a:ln w="19050" cap="rnd">
              <a:solidFill>
                <a:schemeClr val="tx2"/>
              </a:solidFill>
              <a:round/>
            </a:ln>
            <a:effectLst/>
          </c:spPr>
          <c:marker>
            <c:symbol val="none"/>
          </c:marker>
          <c:xVal>
            <c:numRef>
              <c:f>'dataSet (2)'!$O$3:$O$117</c:f>
              <c:numCache>
                <c:formatCode>0.00</c:formatCode>
                <c:ptCount val="115"/>
                <c:pt idx="0">
                  <c:v>0</c:v>
                </c:pt>
                <c:pt idx="1">
                  <c:v>8.771929824561403E-2</c:v>
                </c:pt>
                <c:pt idx="2">
                  <c:v>0.17543859649122806</c:v>
                </c:pt>
                <c:pt idx="3">
                  <c:v>0.26315789473684209</c:v>
                </c:pt>
                <c:pt idx="4">
                  <c:v>0.35087719298245612</c:v>
                </c:pt>
                <c:pt idx="5">
                  <c:v>0.43859649122807015</c:v>
                </c:pt>
                <c:pt idx="6">
                  <c:v>0.52631578947368418</c:v>
                </c:pt>
                <c:pt idx="7">
                  <c:v>0.61403508771929816</c:v>
                </c:pt>
                <c:pt idx="8">
                  <c:v>0.70175438596491224</c:v>
                </c:pt>
                <c:pt idx="9">
                  <c:v>0.78947368421052633</c:v>
                </c:pt>
                <c:pt idx="10">
                  <c:v>0.8771929824561403</c:v>
                </c:pt>
                <c:pt idx="11">
                  <c:v>0.96491228070175428</c:v>
                </c:pt>
                <c:pt idx="12">
                  <c:v>1.0526315789473684</c:v>
                </c:pt>
                <c:pt idx="13">
                  <c:v>1.1403508771929824</c:v>
                </c:pt>
                <c:pt idx="14">
                  <c:v>1.2280701754385963</c:v>
                </c:pt>
                <c:pt idx="15">
                  <c:v>1.3157894736842104</c:v>
                </c:pt>
                <c:pt idx="16">
                  <c:v>1.4035087719298245</c:v>
                </c:pt>
                <c:pt idx="17">
                  <c:v>1.4912280701754386</c:v>
                </c:pt>
                <c:pt idx="18">
                  <c:v>1.5789473684210527</c:v>
                </c:pt>
                <c:pt idx="19">
                  <c:v>1.6666666666666665</c:v>
                </c:pt>
                <c:pt idx="20">
                  <c:v>1.7543859649122806</c:v>
                </c:pt>
                <c:pt idx="21">
                  <c:v>1.8421052631578947</c:v>
                </c:pt>
                <c:pt idx="22">
                  <c:v>1.9298245614035086</c:v>
                </c:pt>
                <c:pt idx="23">
                  <c:v>2.0175438596491229</c:v>
                </c:pt>
                <c:pt idx="24">
                  <c:v>2.1052631578947367</c:v>
                </c:pt>
                <c:pt idx="25">
                  <c:v>2.1929824561403506</c:v>
                </c:pt>
                <c:pt idx="26">
                  <c:v>2.2807017543859649</c:v>
                </c:pt>
                <c:pt idx="27">
                  <c:v>2.3684210526315788</c:v>
                </c:pt>
                <c:pt idx="28">
                  <c:v>2.4561403508771926</c:v>
                </c:pt>
                <c:pt idx="29">
                  <c:v>2.5438596491228074</c:v>
                </c:pt>
                <c:pt idx="30">
                  <c:v>2.6315789473684208</c:v>
                </c:pt>
                <c:pt idx="31">
                  <c:v>2.7192982456140351</c:v>
                </c:pt>
                <c:pt idx="32">
                  <c:v>2.807017543859649</c:v>
                </c:pt>
                <c:pt idx="33">
                  <c:v>2.8947368421052633</c:v>
                </c:pt>
                <c:pt idx="34">
                  <c:v>2.9824561403508771</c:v>
                </c:pt>
                <c:pt idx="35">
                  <c:v>3.0701754385964914</c:v>
                </c:pt>
                <c:pt idx="36">
                  <c:v>3.1578947368421053</c:v>
                </c:pt>
                <c:pt idx="37">
                  <c:v>3.2456140350877192</c:v>
                </c:pt>
                <c:pt idx="38">
                  <c:v>3.333333333333333</c:v>
                </c:pt>
                <c:pt idx="39">
                  <c:v>3.4210526315789473</c:v>
                </c:pt>
                <c:pt idx="40">
                  <c:v>3.5087719298245612</c:v>
                </c:pt>
                <c:pt idx="41">
                  <c:v>3.5964912280701755</c:v>
                </c:pt>
                <c:pt idx="42">
                  <c:v>3.6842105263157894</c:v>
                </c:pt>
                <c:pt idx="43">
                  <c:v>3.7719298245614037</c:v>
                </c:pt>
                <c:pt idx="44">
                  <c:v>3.8596491228070171</c:v>
                </c:pt>
                <c:pt idx="45">
                  <c:v>3.9473684210526319</c:v>
                </c:pt>
                <c:pt idx="46">
                  <c:v>4.0350877192982457</c:v>
                </c:pt>
                <c:pt idx="47">
                  <c:v>4.1228070175438596</c:v>
                </c:pt>
                <c:pt idx="48">
                  <c:v>4.2105263157894735</c:v>
                </c:pt>
                <c:pt idx="49">
                  <c:v>4.2982456140350873</c:v>
                </c:pt>
                <c:pt idx="50">
                  <c:v>4.3859649122807012</c:v>
                </c:pt>
                <c:pt idx="51">
                  <c:v>4.4736842105263159</c:v>
                </c:pt>
                <c:pt idx="52">
                  <c:v>4.5614035087719298</c:v>
                </c:pt>
                <c:pt idx="53">
                  <c:v>4.6491228070175437</c:v>
                </c:pt>
                <c:pt idx="54">
                  <c:v>4.7368421052631575</c:v>
                </c:pt>
                <c:pt idx="55">
                  <c:v>4.8245614035087723</c:v>
                </c:pt>
                <c:pt idx="56">
                  <c:v>4.9122807017543852</c:v>
                </c:pt>
                <c:pt idx="57">
                  <c:v>5</c:v>
                </c:pt>
                <c:pt idx="58">
                  <c:v>5.0877192982456148</c:v>
                </c:pt>
                <c:pt idx="59">
                  <c:v>5.1754385964912286</c:v>
                </c:pt>
                <c:pt idx="60">
                  <c:v>5.2631578947368416</c:v>
                </c:pt>
                <c:pt idx="61">
                  <c:v>5.3508771929824563</c:v>
                </c:pt>
                <c:pt idx="62">
                  <c:v>5.4385964912280702</c:v>
                </c:pt>
                <c:pt idx="63">
                  <c:v>5.526315789473685</c:v>
                </c:pt>
                <c:pt idx="64">
                  <c:v>5.6140350877192979</c:v>
                </c:pt>
                <c:pt idx="65">
                  <c:v>5.7017543859649127</c:v>
                </c:pt>
                <c:pt idx="66">
                  <c:v>5.7894736842105265</c:v>
                </c:pt>
                <c:pt idx="67">
                  <c:v>5.8771929824561404</c:v>
                </c:pt>
                <c:pt idx="68">
                  <c:v>5.9649122807017543</c:v>
                </c:pt>
                <c:pt idx="69">
                  <c:v>6.0526315789473681</c:v>
                </c:pt>
                <c:pt idx="70">
                  <c:v>6.1403508771929829</c:v>
                </c:pt>
                <c:pt idx="71">
                  <c:v>6.2280701754385968</c:v>
                </c:pt>
                <c:pt idx="72">
                  <c:v>6.3157894736842106</c:v>
                </c:pt>
                <c:pt idx="73">
                  <c:v>6.4035087719298245</c:v>
                </c:pt>
                <c:pt idx="74">
                  <c:v>6.4912280701754383</c:v>
                </c:pt>
                <c:pt idx="75">
                  <c:v>6.5789473684210531</c:v>
                </c:pt>
                <c:pt idx="76">
                  <c:v>6.6666666666666661</c:v>
                </c:pt>
                <c:pt idx="77">
                  <c:v>6.7543859649122808</c:v>
                </c:pt>
                <c:pt idx="78">
                  <c:v>6.8421052631578947</c:v>
                </c:pt>
                <c:pt idx="79">
                  <c:v>6.9298245614035094</c:v>
                </c:pt>
                <c:pt idx="80">
                  <c:v>7.0175438596491224</c:v>
                </c:pt>
                <c:pt idx="81">
                  <c:v>7.1052631578947363</c:v>
                </c:pt>
                <c:pt idx="82">
                  <c:v>7.192982456140351</c:v>
                </c:pt>
                <c:pt idx="83">
                  <c:v>7.2807017543859658</c:v>
                </c:pt>
                <c:pt idx="84">
                  <c:v>7.3684210526315788</c:v>
                </c:pt>
                <c:pt idx="85">
                  <c:v>7.4561403508771926</c:v>
                </c:pt>
                <c:pt idx="86">
                  <c:v>7.5438596491228074</c:v>
                </c:pt>
                <c:pt idx="87">
                  <c:v>7.6315789473684212</c:v>
                </c:pt>
                <c:pt idx="88">
                  <c:v>7.7192982456140342</c:v>
                </c:pt>
                <c:pt idx="89">
                  <c:v>7.807017543859649</c:v>
                </c:pt>
                <c:pt idx="90">
                  <c:v>7.8947368421052637</c:v>
                </c:pt>
                <c:pt idx="91">
                  <c:v>7.9824561403508776</c:v>
                </c:pt>
                <c:pt idx="92">
                  <c:v>8.0701754385964914</c:v>
                </c:pt>
                <c:pt idx="93">
                  <c:v>8.1578947368421044</c:v>
                </c:pt>
                <c:pt idx="94">
                  <c:v>8.2456140350877192</c:v>
                </c:pt>
                <c:pt idx="95">
                  <c:v>8.3333333333333339</c:v>
                </c:pt>
                <c:pt idx="96">
                  <c:v>8.4210526315789469</c:v>
                </c:pt>
                <c:pt idx="97">
                  <c:v>8.5087719298245617</c:v>
                </c:pt>
                <c:pt idx="98">
                  <c:v>8.5964912280701746</c:v>
                </c:pt>
                <c:pt idx="99">
                  <c:v>8.6842105263157894</c:v>
                </c:pt>
                <c:pt idx="100">
                  <c:v>8.7719298245614024</c:v>
                </c:pt>
                <c:pt idx="101">
                  <c:v>8.8596491228070171</c:v>
                </c:pt>
                <c:pt idx="102">
                  <c:v>8.9473684210526319</c:v>
                </c:pt>
                <c:pt idx="103">
                  <c:v>9.0350877192982466</c:v>
                </c:pt>
                <c:pt idx="104">
                  <c:v>9.1228070175438596</c:v>
                </c:pt>
                <c:pt idx="105">
                  <c:v>9.2105263157894726</c:v>
                </c:pt>
                <c:pt idx="106">
                  <c:v>9.2982456140350873</c:v>
                </c:pt>
                <c:pt idx="107">
                  <c:v>9.3859649122807021</c:v>
                </c:pt>
                <c:pt idx="108">
                  <c:v>9.473684210526315</c:v>
                </c:pt>
                <c:pt idx="109">
                  <c:v>9.5614035087719298</c:v>
                </c:pt>
                <c:pt idx="110">
                  <c:v>9.6491228070175445</c:v>
                </c:pt>
                <c:pt idx="111">
                  <c:v>9.7368421052631575</c:v>
                </c:pt>
                <c:pt idx="112">
                  <c:v>9.8245614035087705</c:v>
                </c:pt>
                <c:pt idx="113">
                  <c:v>9.9122807017543852</c:v>
                </c:pt>
                <c:pt idx="114">
                  <c:v>10</c:v>
                </c:pt>
              </c:numCache>
            </c:numRef>
          </c:xVal>
          <c:yVal>
            <c:numRef>
              <c:f>'dataSet (2)'!$P$3:$P$113</c:f>
              <c:numCache>
                <c:formatCode>General</c:formatCode>
                <c:ptCount val="111"/>
                <c:pt idx="0">
                  <c:v>1.21</c:v>
                </c:pt>
                <c:pt idx="1">
                  <c:v>1.38</c:v>
                </c:pt>
                <c:pt idx="2">
                  <c:v>1.21</c:v>
                </c:pt>
                <c:pt idx="3">
                  <c:v>1.1000000000000001</c:v>
                </c:pt>
                <c:pt idx="4">
                  <c:v>1.22</c:v>
                </c:pt>
                <c:pt idx="5">
                  <c:v>1.02</c:v>
                </c:pt>
                <c:pt idx="6">
                  <c:v>1.1199999999999999</c:v>
                </c:pt>
                <c:pt idx="7">
                  <c:v>1.1099999999999999</c:v>
                </c:pt>
                <c:pt idx="8">
                  <c:v>1.07</c:v>
                </c:pt>
                <c:pt idx="9">
                  <c:v>1.03</c:v>
                </c:pt>
                <c:pt idx="10">
                  <c:v>1.01</c:v>
                </c:pt>
                <c:pt idx="11">
                  <c:v>1.03</c:v>
                </c:pt>
                <c:pt idx="12">
                  <c:v>1.0699999999999998</c:v>
                </c:pt>
                <c:pt idx="13">
                  <c:v>1.0100000000000002</c:v>
                </c:pt>
                <c:pt idx="14">
                  <c:v>1.0399999999999998</c:v>
                </c:pt>
                <c:pt idx="15">
                  <c:v>1.1300000000000001</c:v>
                </c:pt>
                <c:pt idx="16">
                  <c:v>1.03</c:v>
                </c:pt>
                <c:pt idx="17">
                  <c:v>1.1400000000000001</c:v>
                </c:pt>
                <c:pt idx="18">
                  <c:v>1.06</c:v>
                </c:pt>
                <c:pt idx="19">
                  <c:v>1.08</c:v>
                </c:pt>
                <c:pt idx="20">
                  <c:v>1.0399999999999998</c:v>
                </c:pt>
                <c:pt idx="21">
                  <c:v>1.1000000000000001</c:v>
                </c:pt>
                <c:pt idx="22">
                  <c:v>1.17</c:v>
                </c:pt>
                <c:pt idx="23">
                  <c:v>1.1099999999999999</c:v>
                </c:pt>
                <c:pt idx="24">
                  <c:v>1.1000000000000001</c:v>
                </c:pt>
                <c:pt idx="25">
                  <c:v>1.0900000000000001</c:v>
                </c:pt>
                <c:pt idx="26">
                  <c:v>1.08</c:v>
                </c:pt>
                <c:pt idx="27">
                  <c:v>1.06</c:v>
                </c:pt>
                <c:pt idx="28">
                  <c:v>1.06</c:v>
                </c:pt>
                <c:pt idx="29">
                  <c:v>1.0799999999999998</c:v>
                </c:pt>
                <c:pt idx="30">
                  <c:v>1.1000000000000001</c:v>
                </c:pt>
                <c:pt idx="31">
                  <c:v>1.0699999999999998</c:v>
                </c:pt>
                <c:pt idx="32">
                  <c:v>1.05</c:v>
                </c:pt>
                <c:pt idx="33">
                  <c:v>1.04</c:v>
                </c:pt>
                <c:pt idx="34">
                  <c:v>1.1100000000000001</c:v>
                </c:pt>
                <c:pt idx="35">
                  <c:v>1.1099999999999999</c:v>
                </c:pt>
                <c:pt idx="36">
                  <c:v>1.08</c:v>
                </c:pt>
                <c:pt idx="37">
                  <c:v>1.1499999999999999</c:v>
                </c:pt>
                <c:pt idx="38">
                  <c:v>1.1600000000000001</c:v>
                </c:pt>
                <c:pt idx="39">
                  <c:v>1.1199999999999999</c:v>
                </c:pt>
                <c:pt idx="40">
                  <c:v>1.1499999999999999</c:v>
                </c:pt>
                <c:pt idx="41">
                  <c:v>1.17</c:v>
                </c:pt>
                <c:pt idx="42">
                  <c:v>1.1499999999999999</c:v>
                </c:pt>
                <c:pt idx="43">
                  <c:v>1.2</c:v>
                </c:pt>
                <c:pt idx="44">
                  <c:v>1.1599999999999999</c:v>
                </c:pt>
                <c:pt idx="45">
                  <c:v>1.21</c:v>
                </c:pt>
                <c:pt idx="46">
                  <c:v>1.1000000000000001</c:v>
                </c:pt>
                <c:pt idx="47">
                  <c:v>1.1099999999999999</c:v>
                </c:pt>
                <c:pt idx="48">
                  <c:v>1.1099999999999999</c:v>
                </c:pt>
                <c:pt idx="49">
                  <c:v>1.08</c:v>
                </c:pt>
                <c:pt idx="50">
                  <c:v>1.0900000000000001</c:v>
                </c:pt>
                <c:pt idx="51">
                  <c:v>1.1000000000000001</c:v>
                </c:pt>
                <c:pt idx="52">
                  <c:v>1.08</c:v>
                </c:pt>
                <c:pt idx="53">
                  <c:v>1.1200000000000001</c:v>
                </c:pt>
                <c:pt idx="54">
                  <c:v>1.1299999999999999</c:v>
                </c:pt>
                <c:pt idx="55">
                  <c:v>1.08</c:v>
                </c:pt>
                <c:pt idx="56">
                  <c:v>1.01</c:v>
                </c:pt>
                <c:pt idx="57">
                  <c:v>0.97</c:v>
                </c:pt>
                <c:pt idx="58">
                  <c:v>1.5</c:v>
                </c:pt>
                <c:pt idx="59">
                  <c:v>1.2999999999999998</c:v>
                </c:pt>
                <c:pt idx="60">
                  <c:v>1.2399999999999998</c:v>
                </c:pt>
                <c:pt idx="61">
                  <c:v>1.3199999999999998</c:v>
                </c:pt>
                <c:pt idx="62">
                  <c:v>1.44</c:v>
                </c:pt>
                <c:pt idx="63">
                  <c:v>1.35</c:v>
                </c:pt>
                <c:pt idx="64">
                  <c:v>1.35</c:v>
                </c:pt>
                <c:pt idx="65">
                  <c:v>1.3</c:v>
                </c:pt>
                <c:pt idx="66">
                  <c:v>1.3</c:v>
                </c:pt>
                <c:pt idx="67">
                  <c:v>1.3</c:v>
                </c:pt>
                <c:pt idx="68">
                  <c:v>1.34</c:v>
                </c:pt>
                <c:pt idx="69">
                  <c:v>1.4300000000000002</c:v>
                </c:pt>
                <c:pt idx="70">
                  <c:v>1.44</c:v>
                </c:pt>
                <c:pt idx="71">
                  <c:v>1.4500000000000002</c:v>
                </c:pt>
                <c:pt idx="72">
                  <c:v>1.4200000000000002</c:v>
                </c:pt>
                <c:pt idx="73">
                  <c:v>1.36</c:v>
                </c:pt>
                <c:pt idx="74">
                  <c:v>1.38</c:v>
                </c:pt>
                <c:pt idx="75">
                  <c:v>1.3599999999999999</c:v>
                </c:pt>
                <c:pt idx="76">
                  <c:v>1.4300000000000002</c:v>
                </c:pt>
                <c:pt idx="77">
                  <c:v>1.39</c:v>
                </c:pt>
                <c:pt idx="78">
                  <c:v>1.48</c:v>
                </c:pt>
                <c:pt idx="79">
                  <c:v>1.46</c:v>
                </c:pt>
                <c:pt idx="80">
                  <c:v>1.56</c:v>
                </c:pt>
                <c:pt idx="81">
                  <c:v>1.6199999999999999</c:v>
                </c:pt>
                <c:pt idx="82">
                  <c:v>1.58</c:v>
                </c:pt>
                <c:pt idx="83">
                  <c:v>1.6</c:v>
                </c:pt>
                <c:pt idx="84">
                  <c:v>1.5699999999999998</c:v>
                </c:pt>
                <c:pt idx="85">
                  <c:v>1.67</c:v>
                </c:pt>
                <c:pt idx="86">
                  <c:v>1.6199999999999999</c:v>
                </c:pt>
                <c:pt idx="87">
                  <c:v>1.7600000000000002</c:v>
                </c:pt>
                <c:pt idx="88">
                  <c:v>1.85</c:v>
                </c:pt>
                <c:pt idx="89">
                  <c:v>1.89</c:v>
                </c:pt>
                <c:pt idx="90">
                  <c:v>1.95</c:v>
                </c:pt>
                <c:pt idx="91">
                  <c:v>1.6199999999999999</c:v>
                </c:pt>
                <c:pt idx="92">
                  <c:v>2.04</c:v>
                </c:pt>
                <c:pt idx="93">
                  <c:v>2.0499999999999998</c:v>
                </c:pt>
                <c:pt idx="94">
                  <c:v>2.17</c:v>
                </c:pt>
                <c:pt idx="95">
                  <c:v>2.11</c:v>
                </c:pt>
                <c:pt idx="96">
                  <c:v>2.38</c:v>
                </c:pt>
                <c:pt idx="97">
                  <c:v>2.21</c:v>
                </c:pt>
                <c:pt idx="98">
                  <c:v>2.2399999999999998</c:v>
                </c:pt>
                <c:pt idx="99">
                  <c:v>2.5300000000000002</c:v>
                </c:pt>
                <c:pt idx="100">
                  <c:v>2.44</c:v>
                </c:pt>
                <c:pt idx="101">
                  <c:v>2.54</c:v>
                </c:pt>
                <c:pt idx="102">
                  <c:v>2.93</c:v>
                </c:pt>
                <c:pt idx="103">
                  <c:v>2.87</c:v>
                </c:pt>
                <c:pt idx="104">
                  <c:v>2.7800000000000002</c:v>
                </c:pt>
                <c:pt idx="105">
                  <c:v>2.5200000000000005</c:v>
                </c:pt>
                <c:pt idx="106">
                  <c:v>2.7800000000000002</c:v>
                </c:pt>
                <c:pt idx="107">
                  <c:v>2.8800000000000003</c:v>
                </c:pt>
                <c:pt idx="108">
                  <c:v>2.9000000000000004</c:v>
                </c:pt>
                <c:pt idx="109">
                  <c:v>2.85</c:v>
                </c:pt>
                <c:pt idx="110">
                  <c:v>2.9300000000000006</c:v>
                </c:pt>
              </c:numCache>
            </c:numRef>
          </c:yVal>
          <c:smooth val="0"/>
          <c:extLst>
            <c:ext xmlns:c16="http://schemas.microsoft.com/office/drawing/2014/chart" uri="{C3380CC4-5D6E-409C-BE32-E72D297353CC}">
              <c16:uniqueId val="{00000000-CD23-4810-BA14-6CC7C7506874}"/>
            </c:ext>
          </c:extLst>
        </c:ser>
        <c:ser>
          <c:idx val="2"/>
          <c:order val="1"/>
          <c:tx>
            <c:v>USED OIL "B"</c:v>
          </c:tx>
          <c:spPr>
            <a:ln w="19050" cap="rnd">
              <a:solidFill>
                <a:srgbClr val="20F2DE"/>
              </a:solidFill>
              <a:round/>
            </a:ln>
            <a:effectLst/>
          </c:spPr>
          <c:marker>
            <c:symbol val="none"/>
          </c:marker>
          <c:xVal>
            <c:numRef>
              <c:f>'dataSet (2)'!$O$3:$O$117</c:f>
              <c:numCache>
                <c:formatCode>0.00</c:formatCode>
                <c:ptCount val="115"/>
                <c:pt idx="0">
                  <c:v>0</c:v>
                </c:pt>
                <c:pt idx="1">
                  <c:v>8.771929824561403E-2</c:v>
                </c:pt>
                <c:pt idx="2">
                  <c:v>0.17543859649122806</c:v>
                </c:pt>
                <c:pt idx="3">
                  <c:v>0.26315789473684209</c:v>
                </c:pt>
                <c:pt idx="4">
                  <c:v>0.35087719298245612</c:v>
                </c:pt>
                <c:pt idx="5">
                  <c:v>0.43859649122807015</c:v>
                </c:pt>
                <c:pt idx="6">
                  <c:v>0.52631578947368418</c:v>
                </c:pt>
                <c:pt idx="7">
                  <c:v>0.61403508771929816</c:v>
                </c:pt>
                <c:pt idx="8">
                  <c:v>0.70175438596491224</c:v>
                </c:pt>
                <c:pt idx="9">
                  <c:v>0.78947368421052633</c:v>
                </c:pt>
                <c:pt idx="10">
                  <c:v>0.8771929824561403</c:v>
                </c:pt>
                <c:pt idx="11">
                  <c:v>0.96491228070175428</c:v>
                </c:pt>
                <c:pt idx="12">
                  <c:v>1.0526315789473684</c:v>
                </c:pt>
                <c:pt idx="13">
                  <c:v>1.1403508771929824</c:v>
                </c:pt>
                <c:pt idx="14">
                  <c:v>1.2280701754385963</c:v>
                </c:pt>
                <c:pt idx="15">
                  <c:v>1.3157894736842104</c:v>
                </c:pt>
                <c:pt idx="16">
                  <c:v>1.4035087719298245</c:v>
                </c:pt>
                <c:pt idx="17">
                  <c:v>1.4912280701754386</c:v>
                </c:pt>
                <c:pt idx="18">
                  <c:v>1.5789473684210527</c:v>
                </c:pt>
                <c:pt idx="19">
                  <c:v>1.6666666666666665</c:v>
                </c:pt>
                <c:pt idx="20">
                  <c:v>1.7543859649122806</c:v>
                </c:pt>
                <c:pt idx="21">
                  <c:v>1.8421052631578947</c:v>
                </c:pt>
                <c:pt idx="22">
                  <c:v>1.9298245614035086</c:v>
                </c:pt>
                <c:pt idx="23">
                  <c:v>2.0175438596491229</c:v>
                </c:pt>
                <c:pt idx="24">
                  <c:v>2.1052631578947367</c:v>
                </c:pt>
                <c:pt idx="25">
                  <c:v>2.1929824561403506</c:v>
                </c:pt>
                <c:pt idx="26">
                  <c:v>2.2807017543859649</c:v>
                </c:pt>
                <c:pt idx="27">
                  <c:v>2.3684210526315788</c:v>
                </c:pt>
                <c:pt idx="28">
                  <c:v>2.4561403508771926</c:v>
                </c:pt>
                <c:pt idx="29">
                  <c:v>2.5438596491228074</c:v>
                </c:pt>
                <c:pt idx="30">
                  <c:v>2.6315789473684208</c:v>
                </c:pt>
                <c:pt idx="31">
                  <c:v>2.7192982456140351</c:v>
                </c:pt>
                <c:pt idx="32">
                  <c:v>2.807017543859649</c:v>
                </c:pt>
                <c:pt idx="33">
                  <c:v>2.8947368421052633</c:v>
                </c:pt>
                <c:pt idx="34">
                  <c:v>2.9824561403508771</c:v>
                </c:pt>
                <c:pt idx="35">
                  <c:v>3.0701754385964914</c:v>
                </c:pt>
                <c:pt idx="36">
                  <c:v>3.1578947368421053</c:v>
                </c:pt>
                <c:pt idx="37">
                  <c:v>3.2456140350877192</c:v>
                </c:pt>
                <c:pt idx="38">
                  <c:v>3.333333333333333</c:v>
                </c:pt>
                <c:pt idx="39">
                  <c:v>3.4210526315789473</c:v>
                </c:pt>
                <c:pt idx="40">
                  <c:v>3.5087719298245612</c:v>
                </c:pt>
                <c:pt idx="41">
                  <c:v>3.5964912280701755</c:v>
                </c:pt>
                <c:pt idx="42">
                  <c:v>3.6842105263157894</c:v>
                </c:pt>
                <c:pt idx="43">
                  <c:v>3.7719298245614037</c:v>
                </c:pt>
                <c:pt idx="44">
                  <c:v>3.8596491228070171</c:v>
                </c:pt>
                <c:pt idx="45">
                  <c:v>3.9473684210526319</c:v>
                </c:pt>
                <c:pt idx="46">
                  <c:v>4.0350877192982457</c:v>
                </c:pt>
                <c:pt idx="47">
                  <c:v>4.1228070175438596</c:v>
                </c:pt>
                <c:pt idx="48">
                  <c:v>4.2105263157894735</c:v>
                </c:pt>
                <c:pt idx="49">
                  <c:v>4.2982456140350873</c:v>
                </c:pt>
                <c:pt idx="50">
                  <c:v>4.3859649122807012</c:v>
                </c:pt>
                <c:pt idx="51">
                  <c:v>4.4736842105263159</c:v>
                </c:pt>
                <c:pt idx="52">
                  <c:v>4.5614035087719298</c:v>
                </c:pt>
                <c:pt idx="53">
                  <c:v>4.6491228070175437</c:v>
                </c:pt>
                <c:pt idx="54">
                  <c:v>4.7368421052631575</c:v>
                </c:pt>
                <c:pt idx="55">
                  <c:v>4.8245614035087723</c:v>
                </c:pt>
                <c:pt idx="56">
                  <c:v>4.9122807017543852</c:v>
                </c:pt>
                <c:pt idx="57">
                  <c:v>5</c:v>
                </c:pt>
                <c:pt idx="58">
                  <c:v>5.0877192982456148</c:v>
                </c:pt>
                <c:pt idx="59">
                  <c:v>5.1754385964912286</c:v>
                </c:pt>
                <c:pt idx="60">
                  <c:v>5.2631578947368416</c:v>
                </c:pt>
                <c:pt idx="61">
                  <c:v>5.3508771929824563</c:v>
                </c:pt>
                <c:pt idx="62">
                  <c:v>5.4385964912280702</c:v>
                </c:pt>
                <c:pt idx="63">
                  <c:v>5.526315789473685</c:v>
                </c:pt>
                <c:pt idx="64">
                  <c:v>5.6140350877192979</c:v>
                </c:pt>
                <c:pt idx="65">
                  <c:v>5.7017543859649127</c:v>
                </c:pt>
                <c:pt idx="66">
                  <c:v>5.7894736842105265</c:v>
                </c:pt>
                <c:pt idx="67">
                  <c:v>5.8771929824561404</c:v>
                </c:pt>
                <c:pt idx="68">
                  <c:v>5.9649122807017543</c:v>
                </c:pt>
                <c:pt idx="69">
                  <c:v>6.0526315789473681</c:v>
                </c:pt>
                <c:pt idx="70">
                  <c:v>6.1403508771929829</c:v>
                </c:pt>
                <c:pt idx="71">
                  <c:v>6.2280701754385968</c:v>
                </c:pt>
                <c:pt idx="72">
                  <c:v>6.3157894736842106</c:v>
                </c:pt>
                <c:pt idx="73">
                  <c:v>6.4035087719298245</c:v>
                </c:pt>
                <c:pt idx="74">
                  <c:v>6.4912280701754383</c:v>
                </c:pt>
                <c:pt idx="75">
                  <c:v>6.5789473684210531</c:v>
                </c:pt>
                <c:pt idx="76">
                  <c:v>6.6666666666666661</c:v>
                </c:pt>
                <c:pt idx="77">
                  <c:v>6.7543859649122808</c:v>
                </c:pt>
                <c:pt idx="78">
                  <c:v>6.8421052631578947</c:v>
                </c:pt>
                <c:pt idx="79">
                  <c:v>6.9298245614035094</c:v>
                </c:pt>
                <c:pt idx="80">
                  <c:v>7.0175438596491224</c:v>
                </c:pt>
                <c:pt idx="81">
                  <c:v>7.1052631578947363</c:v>
                </c:pt>
                <c:pt idx="82">
                  <c:v>7.192982456140351</c:v>
                </c:pt>
                <c:pt idx="83">
                  <c:v>7.2807017543859658</c:v>
                </c:pt>
                <c:pt idx="84">
                  <c:v>7.3684210526315788</c:v>
                </c:pt>
                <c:pt idx="85">
                  <c:v>7.4561403508771926</c:v>
                </c:pt>
                <c:pt idx="86">
                  <c:v>7.5438596491228074</c:v>
                </c:pt>
                <c:pt idx="87">
                  <c:v>7.6315789473684212</c:v>
                </c:pt>
                <c:pt idx="88">
                  <c:v>7.7192982456140342</c:v>
                </c:pt>
                <c:pt idx="89">
                  <c:v>7.807017543859649</c:v>
                </c:pt>
                <c:pt idx="90">
                  <c:v>7.8947368421052637</c:v>
                </c:pt>
                <c:pt idx="91">
                  <c:v>7.9824561403508776</c:v>
                </c:pt>
                <c:pt idx="92">
                  <c:v>8.0701754385964914</c:v>
                </c:pt>
                <c:pt idx="93">
                  <c:v>8.1578947368421044</c:v>
                </c:pt>
                <c:pt idx="94">
                  <c:v>8.2456140350877192</c:v>
                </c:pt>
                <c:pt idx="95">
                  <c:v>8.3333333333333339</c:v>
                </c:pt>
                <c:pt idx="96">
                  <c:v>8.4210526315789469</c:v>
                </c:pt>
                <c:pt idx="97">
                  <c:v>8.5087719298245617</c:v>
                </c:pt>
                <c:pt idx="98">
                  <c:v>8.5964912280701746</c:v>
                </c:pt>
                <c:pt idx="99">
                  <c:v>8.6842105263157894</c:v>
                </c:pt>
                <c:pt idx="100">
                  <c:v>8.7719298245614024</c:v>
                </c:pt>
                <c:pt idx="101">
                  <c:v>8.8596491228070171</c:v>
                </c:pt>
                <c:pt idx="102">
                  <c:v>8.9473684210526319</c:v>
                </c:pt>
                <c:pt idx="103">
                  <c:v>9.0350877192982466</c:v>
                </c:pt>
                <c:pt idx="104">
                  <c:v>9.1228070175438596</c:v>
                </c:pt>
                <c:pt idx="105">
                  <c:v>9.2105263157894726</c:v>
                </c:pt>
                <c:pt idx="106">
                  <c:v>9.2982456140350873</c:v>
                </c:pt>
                <c:pt idx="107">
                  <c:v>9.3859649122807021</c:v>
                </c:pt>
                <c:pt idx="108">
                  <c:v>9.473684210526315</c:v>
                </c:pt>
                <c:pt idx="109">
                  <c:v>9.5614035087719298</c:v>
                </c:pt>
                <c:pt idx="110">
                  <c:v>9.6491228070175445</c:v>
                </c:pt>
                <c:pt idx="111">
                  <c:v>9.7368421052631575</c:v>
                </c:pt>
                <c:pt idx="112">
                  <c:v>9.8245614035087705</c:v>
                </c:pt>
                <c:pt idx="113">
                  <c:v>9.9122807017543852</c:v>
                </c:pt>
                <c:pt idx="114">
                  <c:v>10</c:v>
                </c:pt>
              </c:numCache>
            </c:numRef>
          </c:xVal>
          <c:yVal>
            <c:numRef>
              <c:f>'dataSet (2)'!$R$3:$R$117</c:f>
              <c:numCache>
                <c:formatCode>General</c:formatCode>
                <c:ptCount val="115"/>
                <c:pt idx="0">
                  <c:v>1.1000000000000001</c:v>
                </c:pt>
                <c:pt idx="1">
                  <c:v>1.05</c:v>
                </c:pt>
                <c:pt idx="2">
                  <c:v>1.0100000000000002</c:v>
                </c:pt>
                <c:pt idx="3">
                  <c:v>1</c:v>
                </c:pt>
                <c:pt idx="4">
                  <c:v>1.0699999999999998</c:v>
                </c:pt>
                <c:pt idx="5">
                  <c:v>1.02</c:v>
                </c:pt>
                <c:pt idx="6">
                  <c:v>1.07</c:v>
                </c:pt>
                <c:pt idx="7">
                  <c:v>1.0799999999999998</c:v>
                </c:pt>
                <c:pt idx="8">
                  <c:v>0.80999999999999994</c:v>
                </c:pt>
                <c:pt idx="9">
                  <c:v>1.06</c:v>
                </c:pt>
                <c:pt idx="10">
                  <c:v>1.05</c:v>
                </c:pt>
                <c:pt idx="11">
                  <c:v>1.1099999999999999</c:v>
                </c:pt>
                <c:pt idx="12">
                  <c:v>1.1200000000000001</c:v>
                </c:pt>
                <c:pt idx="13">
                  <c:v>1.0299999999999998</c:v>
                </c:pt>
                <c:pt idx="14">
                  <c:v>1.05</c:v>
                </c:pt>
                <c:pt idx="15">
                  <c:v>1.05</c:v>
                </c:pt>
                <c:pt idx="16">
                  <c:v>1.06</c:v>
                </c:pt>
                <c:pt idx="17">
                  <c:v>1.03</c:v>
                </c:pt>
                <c:pt idx="18">
                  <c:v>1.05</c:v>
                </c:pt>
                <c:pt idx="19">
                  <c:v>1.1000000000000001</c:v>
                </c:pt>
                <c:pt idx="20">
                  <c:v>1.08</c:v>
                </c:pt>
                <c:pt idx="21">
                  <c:v>1.07</c:v>
                </c:pt>
                <c:pt idx="22">
                  <c:v>1.1000000000000001</c:v>
                </c:pt>
                <c:pt idx="23">
                  <c:v>1.1000000000000001</c:v>
                </c:pt>
                <c:pt idx="24">
                  <c:v>1.1400000000000001</c:v>
                </c:pt>
                <c:pt idx="25">
                  <c:v>1.25</c:v>
                </c:pt>
                <c:pt idx="26">
                  <c:v>1.1299999999999999</c:v>
                </c:pt>
                <c:pt idx="27">
                  <c:v>1.1099999999999999</c:v>
                </c:pt>
                <c:pt idx="28">
                  <c:v>1.1600000000000001</c:v>
                </c:pt>
                <c:pt idx="29">
                  <c:v>1.19</c:v>
                </c:pt>
                <c:pt idx="30">
                  <c:v>1.2</c:v>
                </c:pt>
                <c:pt idx="31">
                  <c:v>1.22</c:v>
                </c:pt>
                <c:pt idx="32">
                  <c:v>1.1800000000000002</c:v>
                </c:pt>
                <c:pt idx="33">
                  <c:v>1.19</c:v>
                </c:pt>
                <c:pt idx="34">
                  <c:v>1.1499999999999999</c:v>
                </c:pt>
                <c:pt idx="35">
                  <c:v>1.25</c:v>
                </c:pt>
                <c:pt idx="36">
                  <c:v>1.17</c:v>
                </c:pt>
                <c:pt idx="37">
                  <c:v>1.2600000000000002</c:v>
                </c:pt>
                <c:pt idx="38">
                  <c:v>1.1700000000000002</c:v>
                </c:pt>
                <c:pt idx="39">
                  <c:v>1.17</c:v>
                </c:pt>
                <c:pt idx="40">
                  <c:v>1.26</c:v>
                </c:pt>
                <c:pt idx="41">
                  <c:v>1.2</c:v>
                </c:pt>
                <c:pt idx="42">
                  <c:v>1.1399999999999999</c:v>
                </c:pt>
                <c:pt idx="43">
                  <c:v>1.0899999999999999</c:v>
                </c:pt>
                <c:pt idx="44">
                  <c:v>0.96000000000000019</c:v>
                </c:pt>
                <c:pt idx="45">
                  <c:v>1.1000000000000001</c:v>
                </c:pt>
                <c:pt idx="46">
                  <c:v>1.1000000000000001</c:v>
                </c:pt>
                <c:pt idx="47">
                  <c:v>1.1300000000000001</c:v>
                </c:pt>
                <c:pt idx="48">
                  <c:v>1.0900000000000001</c:v>
                </c:pt>
                <c:pt idx="49">
                  <c:v>0.98000000000000009</c:v>
                </c:pt>
                <c:pt idx="50">
                  <c:v>1.1499999999999999</c:v>
                </c:pt>
                <c:pt idx="51">
                  <c:v>1.1000000000000001</c:v>
                </c:pt>
                <c:pt idx="52">
                  <c:v>1.17</c:v>
                </c:pt>
                <c:pt idx="53">
                  <c:v>1.19</c:v>
                </c:pt>
                <c:pt idx="54">
                  <c:v>1.25</c:v>
                </c:pt>
                <c:pt idx="55">
                  <c:v>1.2</c:v>
                </c:pt>
                <c:pt idx="56">
                  <c:v>1.06</c:v>
                </c:pt>
                <c:pt idx="57">
                  <c:v>1.28</c:v>
                </c:pt>
                <c:pt idx="58">
                  <c:v>1.3199999999999998</c:v>
                </c:pt>
                <c:pt idx="59">
                  <c:v>1.26</c:v>
                </c:pt>
                <c:pt idx="60">
                  <c:v>1.21</c:v>
                </c:pt>
                <c:pt idx="61">
                  <c:v>1.37</c:v>
                </c:pt>
                <c:pt idx="62">
                  <c:v>1.23</c:v>
                </c:pt>
                <c:pt idx="63">
                  <c:v>1.34</c:v>
                </c:pt>
                <c:pt idx="64">
                  <c:v>1.35</c:v>
                </c:pt>
                <c:pt idx="65">
                  <c:v>1.33</c:v>
                </c:pt>
                <c:pt idx="66">
                  <c:v>1.34</c:v>
                </c:pt>
                <c:pt idx="67">
                  <c:v>1.35</c:v>
                </c:pt>
                <c:pt idx="68">
                  <c:v>1.35</c:v>
                </c:pt>
                <c:pt idx="69">
                  <c:v>1.46</c:v>
                </c:pt>
                <c:pt idx="70">
                  <c:v>1.24</c:v>
                </c:pt>
                <c:pt idx="71">
                  <c:v>1.4499999999999997</c:v>
                </c:pt>
                <c:pt idx="72">
                  <c:v>1.4599999999999997</c:v>
                </c:pt>
                <c:pt idx="73">
                  <c:v>1.46</c:v>
                </c:pt>
                <c:pt idx="74">
                  <c:v>1.56</c:v>
                </c:pt>
                <c:pt idx="75">
                  <c:v>1.42</c:v>
                </c:pt>
                <c:pt idx="76">
                  <c:v>1.7600000000000002</c:v>
                </c:pt>
                <c:pt idx="77">
                  <c:v>1.5900000000000003</c:v>
                </c:pt>
                <c:pt idx="78">
                  <c:v>1.59</c:v>
                </c:pt>
                <c:pt idx="79">
                  <c:v>1.42</c:v>
                </c:pt>
                <c:pt idx="80">
                  <c:v>1.73</c:v>
                </c:pt>
                <c:pt idx="81">
                  <c:v>1.6099999999999999</c:v>
                </c:pt>
                <c:pt idx="82">
                  <c:v>1.5299999999999998</c:v>
                </c:pt>
                <c:pt idx="83">
                  <c:v>1.6600000000000001</c:v>
                </c:pt>
                <c:pt idx="84">
                  <c:v>1.7</c:v>
                </c:pt>
                <c:pt idx="85">
                  <c:v>1.73</c:v>
                </c:pt>
                <c:pt idx="86">
                  <c:v>1.8599999999999999</c:v>
                </c:pt>
                <c:pt idx="87">
                  <c:v>1.72</c:v>
                </c:pt>
                <c:pt idx="88">
                  <c:v>1.7899999999999998</c:v>
                </c:pt>
                <c:pt idx="89">
                  <c:v>1.7799999999999998</c:v>
                </c:pt>
                <c:pt idx="90">
                  <c:v>1.77</c:v>
                </c:pt>
                <c:pt idx="91">
                  <c:v>1.8</c:v>
                </c:pt>
                <c:pt idx="92">
                  <c:v>1.97</c:v>
                </c:pt>
                <c:pt idx="93">
                  <c:v>1.72</c:v>
                </c:pt>
                <c:pt idx="94">
                  <c:v>2.34</c:v>
                </c:pt>
                <c:pt idx="95">
                  <c:v>2.39</c:v>
                </c:pt>
                <c:pt idx="96">
                  <c:v>2.5099999999999998</c:v>
                </c:pt>
                <c:pt idx="97">
                  <c:v>2.85</c:v>
                </c:pt>
                <c:pt idx="98">
                  <c:v>2.86</c:v>
                </c:pt>
                <c:pt idx="99">
                  <c:v>2.6</c:v>
                </c:pt>
                <c:pt idx="100">
                  <c:v>2.9499999999999997</c:v>
                </c:pt>
                <c:pt idx="101">
                  <c:v>3.0200000000000005</c:v>
                </c:pt>
                <c:pt idx="102">
                  <c:v>3.0300000000000002</c:v>
                </c:pt>
                <c:pt idx="103">
                  <c:v>3.1300000000000003</c:v>
                </c:pt>
                <c:pt idx="104">
                  <c:v>2.75</c:v>
                </c:pt>
                <c:pt idx="105">
                  <c:v>3.1599999999999997</c:v>
                </c:pt>
                <c:pt idx="106">
                  <c:v>3.5100000000000002</c:v>
                </c:pt>
                <c:pt idx="107">
                  <c:v>3.6399999999999997</c:v>
                </c:pt>
                <c:pt idx="108">
                  <c:v>3.7300000000000004</c:v>
                </c:pt>
                <c:pt idx="109">
                  <c:v>4.07</c:v>
                </c:pt>
                <c:pt idx="110">
                  <c:v>4.8499999999999996</c:v>
                </c:pt>
                <c:pt idx="111">
                  <c:v>5.2299999999999995</c:v>
                </c:pt>
                <c:pt idx="112">
                  <c:v>5.38</c:v>
                </c:pt>
                <c:pt idx="113">
                  <c:v>6.7200000000000006</c:v>
                </c:pt>
                <c:pt idx="114">
                  <c:v>6.28</c:v>
                </c:pt>
              </c:numCache>
            </c:numRef>
          </c:yVal>
          <c:smooth val="0"/>
          <c:extLst>
            <c:ext xmlns:c16="http://schemas.microsoft.com/office/drawing/2014/chart" uri="{C3380CC4-5D6E-409C-BE32-E72D297353CC}">
              <c16:uniqueId val="{00000001-CD23-4810-BA14-6CC7C7506874}"/>
            </c:ext>
          </c:extLst>
        </c:ser>
        <c:ser>
          <c:idx val="3"/>
          <c:order val="2"/>
          <c:tx>
            <c:v>WARNING THRESHOLD</c:v>
          </c:tx>
          <c:spPr>
            <a:ln w="19050" cap="rnd">
              <a:solidFill>
                <a:srgbClr val="FFC000"/>
              </a:solidFill>
              <a:prstDash val="dash"/>
              <a:round/>
            </a:ln>
            <a:effectLst/>
          </c:spPr>
          <c:marker>
            <c:symbol val="none"/>
          </c:marker>
          <c:xVal>
            <c:numRef>
              <c:f>'dataSet (2)'!$O$3:$O$117</c:f>
              <c:numCache>
                <c:formatCode>0.00</c:formatCode>
                <c:ptCount val="115"/>
                <c:pt idx="0">
                  <c:v>0</c:v>
                </c:pt>
                <c:pt idx="1">
                  <c:v>8.771929824561403E-2</c:v>
                </c:pt>
                <c:pt idx="2">
                  <c:v>0.17543859649122806</c:v>
                </c:pt>
                <c:pt idx="3">
                  <c:v>0.26315789473684209</c:v>
                </c:pt>
                <c:pt idx="4">
                  <c:v>0.35087719298245612</c:v>
                </c:pt>
                <c:pt idx="5">
                  <c:v>0.43859649122807015</c:v>
                </c:pt>
                <c:pt idx="6">
                  <c:v>0.52631578947368418</c:v>
                </c:pt>
                <c:pt idx="7">
                  <c:v>0.61403508771929816</c:v>
                </c:pt>
                <c:pt idx="8">
                  <c:v>0.70175438596491224</c:v>
                </c:pt>
                <c:pt idx="9">
                  <c:v>0.78947368421052633</c:v>
                </c:pt>
                <c:pt idx="10">
                  <c:v>0.8771929824561403</c:v>
                </c:pt>
                <c:pt idx="11">
                  <c:v>0.96491228070175428</c:v>
                </c:pt>
                <c:pt idx="12">
                  <c:v>1.0526315789473684</c:v>
                </c:pt>
                <c:pt idx="13">
                  <c:v>1.1403508771929824</c:v>
                </c:pt>
                <c:pt idx="14">
                  <c:v>1.2280701754385963</c:v>
                </c:pt>
                <c:pt idx="15">
                  <c:v>1.3157894736842104</c:v>
                </c:pt>
                <c:pt idx="16">
                  <c:v>1.4035087719298245</c:v>
                </c:pt>
                <c:pt idx="17">
                  <c:v>1.4912280701754386</c:v>
                </c:pt>
                <c:pt idx="18">
                  <c:v>1.5789473684210527</c:v>
                </c:pt>
                <c:pt idx="19">
                  <c:v>1.6666666666666665</c:v>
                </c:pt>
                <c:pt idx="20">
                  <c:v>1.7543859649122806</c:v>
                </c:pt>
                <c:pt idx="21">
                  <c:v>1.8421052631578947</c:v>
                </c:pt>
                <c:pt idx="22">
                  <c:v>1.9298245614035086</c:v>
                </c:pt>
                <c:pt idx="23">
                  <c:v>2.0175438596491229</c:v>
                </c:pt>
                <c:pt idx="24">
                  <c:v>2.1052631578947367</c:v>
                </c:pt>
                <c:pt idx="25">
                  <c:v>2.1929824561403506</c:v>
                </c:pt>
                <c:pt idx="26">
                  <c:v>2.2807017543859649</c:v>
                </c:pt>
                <c:pt idx="27">
                  <c:v>2.3684210526315788</c:v>
                </c:pt>
                <c:pt idx="28">
                  <c:v>2.4561403508771926</c:v>
                </c:pt>
                <c:pt idx="29">
                  <c:v>2.5438596491228074</c:v>
                </c:pt>
                <c:pt idx="30">
                  <c:v>2.6315789473684208</c:v>
                </c:pt>
                <c:pt idx="31">
                  <c:v>2.7192982456140351</c:v>
                </c:pt>
                <c:pt idx="32">
                  <c:v>2.807017543859649</c:v>
                </c:pt>
                <c:pt idx="33">
                  <c:v>2.8947368421052633</c:v>
                </c:pt>
                <c:pt idx="34">
                  <c:v>2.9824561403508771</c:v>
                </c:pt>
                <c:pt idx="35">
                  <c:v>3.0701754385964914</c:v>
                </c:pt>
                <c:pt idx="36">
                  <c:v>3.1578947368421053</c:v>
                </c:pt>
                <c:pt idx="37">
                  <c:v>3.2456140350877192</c:v>
                </c:pt>
                <c:pt idx="38">
                  <c:v>3.333333333333333</c:v>
                </c:pt>
                <c:pt idx="39">
                  <c:v>3.4210526315789473</c:v>
                </c:pt>
                <c:pt idx="40">
                  <c:v>3.5087719298245612</c:v>
                </c:pt>
                <c:pt idx="41">
                  <c:v>3.5964912280701755</c:v>
                </c:pt>
                <c:pt idx="42">
                  <c:v>3.6842105263157894</c:v>
                </c:pt>
                <c:pt idx="43">
                  <c:v>3.7719298245614037</c:v>
                </c:pt>
                <c:pt idx="44">
                  <c:v>3.8596491228070171</c:v>
                </c:pt>
                <c:pt idx="45">
                  <c:v>3.9473684210526319</c:v>
                </c:pt>
                <c:pt idx="46">
                  <c:v>4.0350877192982457</c:v>
                </c:pt>
                <c:pt idx="47">
                  <c:v>4.1228070175438596</c:v>
                </c:pt>
                <c:pt idx="48">
                  <c:v>4.2105263157894735</c:v>
                </c:pt>
                <c:pt idx="49">
                  <c:v>4.2982456140350873</c:v>
                </c:pt>
                <c:pt idx="50">
                  <c:v>4.3859649122807012</c:v>
                </c:pt>
                <c:pt idx="51">
                  <c:v>4.4736842105263159</c:v>
                </c:pt>
                <c:pt idx="52">
                  <c:v>4.5614035087719298</c:v>
                </c:pt>
                <c:pt idx="53">
                  <c:v>4.6491228070175437</c:v>
                </c:pt>
                <c:pt idx="54">
                  <c:v>4.7368421052631575</c:v>
                </c:pt>
                <c:pt idx="55">
                  <c:v>4.8245614035087723</c:v>
                </c:pt>
                <c:pt idx="56">
                  <c:v>4.9122807017543852</c:v>
                </c:pt>
                <c:pt idx="57">
                  <c:v>5</c:v>
                </c:pt>
                <c:pt idx="58">
                  <c:v>5.0877192982456148</c:v>
                </c:pt>
                <c:pt idx="59">
                  <c:v>5.1754385964912286</c:v>
                </c:pt>
                <c:pt idx="60">
                  <c:v>5.2631578947368416</c:v>
                </c:pt>
                <c:pt idx="61">
                  <c:v>5.3508771929824563</c:v>
                </c:pt>
                <c:pt idx="62">
                  <c:v>5.4385964912280702</c:v>
                </c:pt>
                <c:pt idx="63">
                  <c:v>5.526315789473685</c:v>
                </c:pt>
                <c:pt idx="64">
                  <c:v>5.6140350877192979</c:v>
                </c:pt>
                <c:pt idx="65">
                  <c:v>5.7017543859649127</c:v>
                </c:pt>
                <c:pt idx="66">
                  <c:v>5.7894736842105265</c:v>
                </c:pt>
                <c:pt idx="67">
                  <c:v>5.8771929824561404</c:v>
                </c:pt>
                <c:pt idx="68">
                  <c:v>5.9649122807017543</c:v>
                </c:pt>
                <c:pt idx="69">
                  <c:v>6.0526315789473681</c:v>
                </c:pt>
                <c:pt idx="70">
                  <c:v>6.1403508771929829</c:v>
                </c:pt>
                <c:pt idx="71">
                  <c:v>6.2280701754385968</c:v>
                </c:pt>
                <c:pt idx="72">
                  <c:v>6.3157894736842106</c:v>
                </c:pt>
                <c:pt idx="73">
                  <c:v>6.4035087719298245</c:v>
                </c:pt>
                <c:pt idx="74">
                  <c:v>6.4912280701754383</c:v>
                </c:pt>
                <c:pt idx="75">
                  <c:v>6.5789473684210531</c:v>
                </c:pt>
                <c:pt idx="76">
                  <c:v>6.6666666666666661</c:v>
                </c:pt>
                <c:pt idx="77">
                  <c:v>6.7543859649122808</c:v>
                </c:pt>
                <c:pt idx="78">
                  <c:v>6.8421052631578947</c:v>
                </c:pt>
                <c:pt idx="79">
                  <c:v>6.9298245614035094</c:v>
                </c:pt>
                <c:pt idx="80">
                  <c:v>7.0175438596491224</c:v>
                </c:pt>
                <c:pt idx="81">
                  <c:v>7.1052631578947363</c:v>
                </c:pt>
                <c:pt idx="82">
                  <c:v>7.192982456140351</c:v>
                </c:pt>
                <c:pt idx="83">
                  <c:v>7.2807017543859658</c:v>
                </c:pt>
                <c:pt idx="84">
                  <c:v>7.3684210526315788</c:v>
                </c:pt>
                <c:pt idx="85">
                  <c:v>7.4561403508771926</c:v>
                </c:pt>
                <c:pt idx="86">
                  <c:v>7.5438596491228074</c:v>
                </c:pt>
                <c:pt idx="87">
                  <c:v>7.6315789473684212</c:v>
                </c:pt>
                <c:pt idx="88">
                  <c:v>7.7192982456140342</c:v>
                </c:pt>
                <c:pt idx="89">
                  <c:v>7.807017543859649</c:v>
                </c:pt>
                <c:pt idx="90">
                  <c:v>7.8947368421052637</c:v>
                </c:pt>
                <c:pt idx="91">
                  <c:v>7.9824561403508776</c:v>
                </c:pt>
                <c:pt idx="92">
                  <c:v>8.0701754385964914</c:v>
                </c:pt>
                <c:pt idx="93">
                  <c:v>8.1578947368421044</c:v>
                </c:pt>
                <c:pt idx="94">
                  <c:v>8.2456140350877192</c:v>
                </c:pt>
                <c:pt idx="95">
                  <c:v>8.3333333333333339</c:v>
                </c:pt>
                <c:pt idx="96">
                  <c:v>8.4210526315789469</c:v>
                </c:pt>
                <c:pt idx="97">
                  <c:v>8.5087719298245617</c:v>
                </c:pt>
                <c:pt idx="98">
                  <c:v>8.5964912280701746</c:v>
                </c:pt>
                <c:pt idx="99">
                  <c:v>8.6842105263157894</c:v>
                </c:pt>
                <c:pt idx="100">
                  <c:v>8.7719298245614024</c:v>
                </c:pt>
                <c:pt idx="101">
                  <c:v>8.8596491228070171</c:v>
                </c:pt>
                <c:pt idx="102">
                  <c:v>8.9473684210526319</c:v>
                </c:pt>
                <c:pt idx="103">
                  <c:v>9.0350877192982466</c:v>
                </c:pt>
                <c:pt idx="104">
                  <c:v>9.1228070175438596</c:v>
                </c:pt>
                <c:pt idx="105">
                  <c:v>9.2105263157894726</c:v>
                </c:pt>
                <c:pt idx="106">
                  <c:v>9.2982456140350873</c:v>
                </c:pt>
                <c:pt idx="107">
                  <c:v>9.3859649122807021</c:v>
                </c:pt>
                <c:pt idx="108">
                  <c:v>9.473684210526315</c:v>
                </c:pt>
                <c:pt idx="109">
                  <c:v>9.5614035087719298</c:v>
                </c:pt>
                <c:pt idx="110">
                  <c:v>9.6491228070175445</c:v>
                </c:pt>
                <c:pt idx="111">
                  <c:v>9.7368421052631575</c:v>
                </c:pt>
                <c:pt idx="112">
                  <c:v>9.8245614035087705</c:v>
                </c:pt>
                <c:pt idx="113">
                  <c:v>9.9122807017543852</c:v>
                </c:pt>
                <c:pt idx="114">
                  <c:v>10</c:v>
                </c:pt>
              </c:numCache>
            </c:numRef>
          </c:xVal>
          <c:yVal>
            <c:numRef>
              <c:f>'dataSet (2)'!$S$3:$S$117</c:f>
              <c:numCache>
                <c:formatCode>General</c:formatCode>
                <c:ptCount val="115"/>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pt idx="29">
                  <c:v>2</c:v>
                </c:pt>
                <c:pt idx="30">
                  <c:v>2</c:v>
                </c:pt>
                <c:pt idx="31">
                  <c:v>2</c:v>
                </c:pt>
                <c:pt idx="32">
                  <c:v>2</c:v>
                </c:pt>
                <c:pt idx="33">
                  <c:v>2</c:v>
                </c:pt>
                <c:pt idx="34">
                  <c:v>2</c:v>
                </c:pt>
                <c:pt idx="35">
                  <c:v>2</c:v>
                </c:pt>
                <c:pt idx="36">
                  <c:v>2</c:v>
                </c:pt>
                <c:pt idx="37">
                  <c:v>2</c:v>
                </c:pt>
                <c:pt idx="38">
                  <c:v>2</c:v>
                </c:pt>
                <c:pt idx="39">
                  <c:v>2</c:v>
                </c:pt>
                <c:pt idx="40">
                  <c:v>2</c:v>
                </c:pt>
                <c:pt idx="41">
                  <c:v>2</c:v>
                </c:pt>
                <c:pt idx="42">
                  <c:v>2</c:v>
                </c:pt>
                <c:pt idx="43">
                  <c:v>2</c:v>
                </c:pt>
                <c:pt idx="44">
                  <c:v>2</c:v>
                </c:pt>
                <c:pt idx="45">
                  <c:v>2</c:v>
                </c:pt>
                <c:pt idx="46">
                  <c:v>2</c:v>
                </c:pt>
                <c:pt idx="47">
                  <c:v>2</c:v>
                </c:pt>
                <c:pt idx="48">
                  <c:v>2</c:v>
                </c:pt>
                <c:pt idx="49">
                  <c:v>2</c:v>
                </c:pt>
                <c:pt idx="50">
                  <c:v>2</c:v>
                </c:pt>
                <c:pt idx="51">
                  <c:v>2</c:v>
                </c:pt>
                <c:pt idx="52">
                  <c:v>2</c:v>
                </c:pt>
                <c:pt idx="53">
                  <c:v>2</c:v>
                </c:pt>
                <c:pt idx="54">
                  <c:v>2</c:v>
                </c:pt>
                <c:pt idx="55">
                  <c:v>2</c:v>
                </c:pt>
                <c:pt idx="56">
                  <c:v>2</c:v>
                </c:pt>
                <c:pt idx="57">
                  <c:v>2</c:v>
                </c:pt>
                <c:pt idx="58">
                  <c:v>2</c:v>
                </c:pt>
                <c:pt idx="59">
                  <c:v>2</c:v>
                </c:pt>
                <c:pt idx="60">
                  <c:v>2</c:v>
                </c:pt>
                <c:pt idx="61">
                  <c:v>2</c:v>
                </c:pt>
                <c:pt idx="62">
                  <c:v>2</c:v>
                </c:pt>
                <c:pt idx="63">
                  <c:v>2</c:v>
                </c:pt>
                <c:pt idx="64">
                  <c:v>2</c:v>
                </c:pt>
                <c:pt idx="65">
                  <c:v>2</c:v>
                </c:pt>
                <c:pt idx="66">
                  <c:v>2</c:v>
                </c:pt>
                <c:pt idx="67">
                  <c:v>2</c:v>
                </c:pt>
                <c:pt idx="68">
                  <c:v>2</c:v>
                </c:pt>
                <c:pt idx="69">
                  <c:v>2</c:v>
                </c:pt>
                <c:pt idx="70">
                  <c:v>2</c:v>
                </c:pt>
                <c:pt idx="71">
                  <c:v>2</c:v>
                </c:pt>
                <c:pt idx="72">
                  <c:v>2</c:v>
                </c:pt>
                <c:pt idx="73">
                  <c:v>2</c:v>
                </c:pt>
                <c:pt idx="74">
                  <c:v>2</c:v>
                </c:pt>
                <c:pt idx="75">
                  <c:v>2</c:v>
                </c:pt>
                <c:pt idx="76">
                  <c:v>2</c:v>
                </c:pt>
                <c:pt idx="77">
                  <c:v>2</c:v>
                </c:pt>
                <c:pt idx="78">
                  <c:v>2</c:v>
                </c:pt>
                <c:pt idx="79">
                  <c:v>2</c:v>
                </c:pt>
                <c:pt idx="80">
                  <c:v>2</c:v>
                </c:pt>
                <c:pt idx="81">
                  <c:v>2</c:v>
                </c:pt>
                <c:pt idx="82">
                  <c:v>2</c:v>
                </c:pt>
                <c:pt idx="83">
                  <c:v>2</c:v>
                </c:pt>
                <c:pt idx="84">
                  <c:v>2</c:v>
                </c:pt>
                <c:pt idx="85">
                  <c:v>2</c:v>
                </c:pt>
                <c:pt idx="86">
                  <c:v>2</c:v>
                </c:pt>
                <c:pt idx="87">
                  <c:v>2</c:v>
                </c:pt>
                <c:pt idx="88">
                  <c:v>2</c:v>
                </c:pt>
                <c:pt idx="89">
                  <c:v>2</c:v>
                </c:pt>
                <c:pt idx="90">
                  <c:v>2</c:v>
                </c:pt>
                <c:pt idx="91">
                  <c:v>2</c:v>
                </c:pt>
                <c:pt idx="92">
                  <c:v>2</c:v>
                </c:pt>
                <c:pt idx="93">
                  <c:v>2</c:v>
                </c:pt>
                <c:pt idx="94">
                  <c:v>2</c:v>
                </c:pt>
                <c:pt idx="95">
                  <c:v>2</c:v>
                </c:pt>
                <c:pt idx="96">
                  <c:v>2</c:v>
                </c:pt>
                <c:pt idx="97">
                  <c:v>2</c:v>
                </c:pt>
                <c:pt idx="98">
                  <c:v>2</c:v>
                </c:pt>
                <c:pt idx="99">
                  <c:v>2</c:v>
                </c:pt>
                <c:pt idx="100">
                  <c:v>2</c:v>
                </c:pt>
                <c:pt idx="101">
                  <c:v>2</c:v>
                </c:pt>
                <c:pt idx="102">
                  <c:v>2</c:v>
                </c:pt>
                <c:pt idx="103">
                  <c:v>2</c:v>
                </c:pt>
                <c:pt idx="104">
                  <c:v>2</c:v>
                </c:pt>
                <c:pt idx="105">
                  <c:v>2</c:v>
                </c:pt>
                <c:pt idx="106">
                  <c:v>2</c:v>
                </c:pt>
                <c:pt idx="107">
                  <c:v>2</c:v>
                </c:pt>
                <c:pt idx="108">
                  <c:v>2</c:v>
                </c:pt>
                <c:pt idx="109">
                  <c:v>2</c:v>
                </c:pt>
                <c:pt idx="110">
                  <c:v>2</c:v>
                </c:pt>
                <c:pt idx="111">
                  <c:v>2</c:v>
                </c:pt>
                <c:pt idx="112">
                  <c:v>2</c:v>
                </c:pt>
                <c:pt idx="113">
                  <c:v>2</c:v>
                </c:pt>
                <c:pt idx="114">
                  <c:v>2</c:v>
                </c:pt>
              </c:numCache>
            </c:numRef>
          </c:yVal>
          <c:smooth val="0"/>
          <c:extLst>
            <c:ext xmlns:c16="http://schemas.microsoft.com/office/drawing/2014/chart" uri="{C3380CC4-5D6E-409C-BE32-E72D297353CC}">
              <c16:uniqueId val="{00000002-CD23-4810-BA14-6CC7C7506874}"/>
            </c:ext>
          </c:extLst>
        </c:ser>
        <c:ser>
          <c:idx val="4"/>
          <c:order val="3"/>
          <c:tx>
            <c:v>NORMAL OPERATIONS LIMIT</c:v>
          </c:tx>
          <c:spPr>
            <a:ln w="19050" cap="rnd">
              <a:solidFill>
                <a:srgbClr val="FF0000"/>
              </a:solidFill>
              <a:prstDash val="dash"/>
              <a:round/>
            </a:ln>
            <a:effectLst/>
          </c:spPr>
          <c:marker>
            <c:symbol val="none"/>
          </c:marker>
          <c:xVal>
            <c:numRef>
              <c:f>'dataSet (2)'!$O$3:$O$117</c:f>
              <c:numCache>
                <c:formatCode>0.00</c:formatCode>
                <c:ptCount val="115"/>
                <c:pt idx="0">
                  <c:v>0</c:v>
                </c:pt>
                <c:pt idx="1">
                  <c:v>8.771929824561403E-2</c:v>
                </c:pt>
                <c:pt idx="2">
                  <c:v>0.17543859649122806</c:v>
                </c:pt>
                <c:pt idx="3">
                  <c:v>0.26315789473684209</c:v>
                </c:pt>
                <c:pt idx="4">
                  <c:v>0.35087719298245612</c:v>
                </c:pt>
                <c:pt idx="5">
                  <c:v>0.43859649122807015</c:v>
                </c:pt>
                <c:pt idx="6">
                  <c:v>0.52631578947368418</c:v>
                </c:pt>
                <c:pt idx="7">
                  <c:v>0.61403508771929816</c:v>
                </c:pt>
                <c:pt idx="8">
                  <c:v>0.70175438596491224</c:v>
                </c:pt>
                <c:pt idx="9">
                  <c:v>0.78947368421052633</c:v>
                </c:pt>
                <c:pt idx="10">
                  <c:v>0.8771929824561403</c:v>
                </c:pt>
                <c:pt idx="11">
                  <c:v>0.96491228070175428</c:v>
                </c:pt>
                <c:pt idx="12">
                  <c:v>1.0526315789473684</c:v>
                </c:pt>
                <c:pt idx="13">
                  <c:v>1.1403508771929824</c:v>
                </c:pt>
                <c:pt idx="14">
                  <c:v>1.2280701754385963</c:v>
                </c:pt>
                <c:pt idx="15">
                  <c:v>1.3157894736842104</c:v>
                </c:pt>
                <c:pt idx="16">
                  <c:v>1.4035087719298245</c:v>
                </c:pt>
                <c:pt idx="17">
                  <c:v>1.4912280701754386</c:v>
                </c:pt>
                <c:pt idx="18">
                  <c:v>1.5789473684210527</c:v>
                </c:pt>
                <c:pt idx="19">
                  <c:v>1.6666666666666665</c:v>
                </c:pt>
                <c:pt idx="20">
                  <c:v>1.7543859649122806</c:v>
                </c:pt>
                <c:pt idx="21">
                  <c:v>1.8421052631578947</c:v>
                </c:pt>
                <c:pt idx="22">
                  <c:v>1.9298245614035086</c:v>
                </c:pt>
                <c:pt idx="23">
                  <c:v>2.0175438596491229</c:v>
                </c:pt>
                <c:pt idx="24">
                  <c:v>2.1052631578947367</c:v>
                </c:pt>
                <c:pt idx="25">
                  <c:v>2.1929824561403506</c:v>
                </c:pt>
                <c:pt idx="26">
                  <c:v>2.2807017543859649</c:v>
                </c:pt>
                <c:pt idx="27">
                  <c:v>2.3684210526315788</c:v>
                </c:pt>
                <c:pt idx="28">
                  <c:v>2.4561403508771926</c:v>
                </c:pt>
                <c:pt idx="29">
                  <c:v>2.5438596491228074</c:v>
                </c:pt>
                <c:pt idx="30">
                  <c:v>2.6315789473684208</c:v>
                </c:pt>
                <c:pt idx="31">
                  <c:v>2.7192982456140351</c:v>
                </c:pt>
                <c:pt idx="32">
                  <c:v>2.807017543859649</c:v>
                </c:pt>
                <c:pt idx="33">
                  <c:v>2.8947368421052633</c:v>
                </c:pt>
                <c:pt idx="34">
                  <c:v>2.9824561403508771</c:v>
                </c:pt>
                <c:pt idx="35">
                  <c:v>3.0701754385964914</c:v>
                </c:pt>
                <c:pt idx="36">
                  <c:v>3.1578947368421053</c:v>
                </c:pt>
                <c:pt idx="37">
                  <c:v>3.2456140350877192</c:v>
                </c:pt>
                <c:pt idx="38">
                  <c:v>3.333333333333333</c:v>
                </c:pt>
                <c:pt idx="39">
                  <c:v>3.4210526315789473</c:v>
                </c:pt>
                <c:pt idx="40">
                  <c:v>3.5087719298245612</c:v>
                </c:pt>
                <c:pt idx="41">
                  <c:v>3.5964912280701755</c:v>
                </c:pt>
                <c:pt idx="42">
                  <c:v>3.6842105263157894</c:v>
                </c:pt>
                <c:pt idx="43">
                  <c:v>3.7719298245614037</c:v>
                </c:pt>
                <c:pt idx="44">
                  <c:v>3.8596491228070171</c:v>
                </c:pt>
                <c:pt idx="45">
                  <c:v>3.9473684210526319</c:v>
                </c:pt>
                <c:pt idx="46">
                  <c:v>4.0350877192982457</c:v>
                </c:pt>
                <c:pt idx="47">
                  <c:v>4.1228070175438596</c:v>
                </c:pt>
                <c:pt idx="48">
                  <c:v>4.2105263157894735</c:v>
                </c:pt>
                <c:pt idx="49">
                  <c:v>4.2982456140350873</c:v>
                </c:pt>
                <c:pt idx="50">
                  <c:v>4.3859649122807012</c:v>
                </c:pt>
                <c:pt idx="51">
                  <c:v>4.4736842105263159</c:v>
                </c:pt>
                <c:pt idx="52">
                  <c:v>4.5614035087719298</c:v>
                </c:pt>
                <c:pt idx="53">
                  <c:v>4.6491228070175437</c:v>
                </c:pt>
                <c:pt idx="54">
                  <c:v>4.7368421052631575</c:v>
                </c:pt>
                <c:pt idx="55">
                  <c:v>4.8245614035087723</c:v>
                </c:pt>
                <c:pt idx="56">
                  <c:v>4.9122807017543852</c:v>
                </c:pt>
                <c:pt idx="57">
                  <c:v>5</c:v>
                </c:pt>
                <c:pt idx="58">
                  <c:v>5.0877192982456148</c:v>
                </c:pt>
                <c:pt idx="59">
                  <c:v>5.1754385964912286</c:v>
                </c:pt>
                <c:pt idx="60">
                  <c:v>5.2631578947368416</c:v>
                </c:pt>
                <c:pt idx="61">
                  <c:v>5.3508771929824563</c:v>
                </c:pt>
                <c:pt idx="62">
                  <c:v>5.4385964912280702</c:v>
                </c:pt>
                <c:pt idx="63">
                  <c:v>5.526315789473685</c:v>
                </c:pt>
                <c:pt idx="64">
                  <c:v>5.6140350877192979</c:v>
                </c:pt>
                <c:pt idx="65">
                  <c:v>5.7017543859649127</c:v>
                </c:pt>
                <c:pt idx="66">
                  <c:v>5.7894736842105265</c:v>
                </c:pt>
                <c:pt idx="67">
                  <c:v>5.8771929824561404</c:v>
                </c:pt>
                <c:pt idx="68">
                  <c:v>5.9649122807017543</c:v>
                </c:pt>
                <c:pt idx="69">
                  <c:v>6.0526315789473681</c:v>
                </c:pt>
                <c:pt idx="70">
                  <c:v>6.1403508771929829</c:v>
                </c:pt>
                <c:pt idx="71">
                  <c:v>6.2280701754385968</c:v>
                </c:pt>
                <c:pt idx="72">
                  <c:v>6.3157894736842106</c:v>
                </c:pt>
                <c:pt idx="73">
                  <c:v>6.4035087719298245</c:v>
                </c:pt>
                <c:pt idx="74">
                  <c:v>6.4912280701754383</c:v>
                </c:pt>
                <c:pt idx="75">
                  <c:v>6.5789473684210531</c:v>
                </c:pt>
                <c:pt idx="76">
                  <c:v>6.6666666666666661</c:v>
                </c:pt>
                <c:pt idx="77">
                  <c:v>6.7543859649122808</c:v>
                </c:pt>
                <c:pt idx="78">
                  <c:v>6.8421052631578947</c:v>
                </c:pt>
                <c:pt idx="79">
                  <c:v>6.9298245614035094</c:v>
                </c:pt>
                <c:pt idx="80">
                  <c:v>7.0175438596491224</c:v>
                </c:pt>
                <c:pt idx="81">
                  <c:v>7.1052631578947363</c:v>
                </c:pt>
                <c:pt idx="82">
                  <c:v>7.192982456140351</c:v>
                </c:pt>
                <c:pt idx="83">
                  <c:v>7.2807017543859658</c:v>
                </c:pt>
                <c:pt idx="84">
                  <c:v>7.3684210526315788</c:v>
                </c:pt>
                <c:pt idx="85">
                  <c:v>7.4561403508771926</c:v>
                </c:pt>
                <c:pt idx="86">
                  <c:v>7.5438596491228074</c:v>
                </c:pt>
                <c:pt idx="87">
                  <c:v>7.6315789473684212</c:v>
                </c:pt>
                <c:pt idx="88">
                  <c:v>7.7192982456140342</c:v>
                </c:pt>
                <c:pt idx="89">
                  <c:v>7.807017543859649</c:v>
                </c:pt>
                <c:pt idx="90">
                  <c:v>7.8947368421052637</c:v>
                </c:pt>
                <c:pt idx="91">
                  <c:v>7.9824561403508776</c:v>
                </c:pt>
                <c:pt idx="92">
                  <c:v>8.0701754385964914</c:v>
                </c:pt>
                <c:pt idx="93">
                  <c:v>8.1578947368421044</c:v>
                </c:pt>
                <c:pt idx="94">
                  <c:v>8.2456140350877192</c:v>
                </c:pt>
                <c:pt idx="95">
                  <c:v>8.3333333333333339</c:v>
                </c:pt>
                <c:pt idx="96">
                  <c:v>8.4210526315789469</c:v>
                </c:pt>
                <c:pt idx="97">
                  <c:v>8.5087719298245617</c:v>
                </c:pt>
                <c:pt idx="98">
                  <c:v>8.5964912280701746</c:v>
                </c:pt>
                <c:pt idx="99">
                  <c:v>8.6842105263157894</c:v>
                </c:pt>
                <c:pt idx="100">
                  <c:v>8.7719298245614024</c:v>
                </c:pt>
                <c:pt idx="101">
                  <c:v>8.8596491228070171</c:v>
                </c:pt>
                <c:pt idx="102">
                  <c:v>8.9473684210526319</c:v>
                </c:pt>
                <c:pt idx="103">
                  <c:v>9.0350877192982466</c:v>
                </c:pt>
                <c:pt idx="104">
                  <c:v>9.1228070175438596</c:v>
                </c:pt>
                <c:pt idx="105">
                  <c:v>9.2105263157894726</c:v>
                </c:pt>
                <c:pt idx="106">
                  <c:v>9.2982456140350873</c:v>
                </c:pt>
                <c:pt idx="107">
                  <c:v>9.3859649122807021</c:v>
                </c:pt>
                <c:pt idx="108">
                  <c:v>9.473684210526315</c:v>
                </c:pt>
                <c:pt idx="109">
                  <c:v>9.5614035087719298</c:v>
                </c:pt>
                <c:pt idx="110">
                  <c:v>9.6491228070175445</c:v>
                </c:pt>
                <c:pt idx="111">
                  <c:v>9.7368421052631575</c:v>
                </c:pt>
                <c:pt idx="112">
                  <c:v>9.8245614035087705</c:v>
                </c:pt>
                <c:pt idx="113">
                  <c:v>9.9122807017543852</c:v>
                </c:pt>
                <c:pt idx="114">
                  <c:v>10</c:v>
                </c:pt>
              </c:numCache>
            </c:numRef>
          </c:xVal>
          <c:yVal>
            <c:numRef>
              <c:f>'dataSet (2)'!$T$3:$T$117</c:f>
              <c:numCache>
                <c:formatCode>General</c:formatCode>
                <c:ptCount val="115"/>
                <c:pt idx="0">
                  <c:v>2.5</c:v>
                </c:pt>
                <c:pt idx="1">
                  <c:v>2.5</c:v>
                </c:pt>
                <c:pt idx="2">
                  <c:v>2.5</c:v>
                </c:pt>
                <c:pt idx="3">
                  <c:v>2.5</c:v>
                </c:pt>
                <c:pt idx="4">
                  <c:v>2.5</c:v>
                </c:pt>
                <c:pt idx="5">
                  <c:v>2.5</c:v>
                </c:pt>
                <c:pt idx="6">
                  <c:v>2.5</c:v>
                </c:pt>
                <c:pt idx="7">
                  <c:v>2.5</c:v>
                </c:pt>
                <c:pt idx="8">
                  <c:v>2.5</c:v>
                </c:pt>
                <c:pt idx="9">
                  <c:v>2.5</c:v>
                </c:pt>
                <c:pt idx="10">
                  <c:v>2.5</c:v>
                </c:pt>
                <c:pt idx="11">
                  <c:v>2.5</c:v>
                </c:pt>
                <c:pt idx="12">
                  <c:v>2.5</c:v>
                </c:pt>
                <c:pt idx="13">
                  <c:v>2.5</c:v>
                </c:pt>
                <c:pt idx="14">
                  <c:v>2.5</c:v>
                </c:pt>
                <c:pt idx="15">
                  <c:v>2.5</c:v>
                </c:pt>
                <c:pt idx="16">
                  <c:v>2.5</c:v>
                </c:pt>
                <c:pt idx="17">
                  <c:v>2.5</c:v>
                </c:pt>
                <c:pt idx="18">
                  <c:v>2.5</c:v>
                </c:pt>
                <c:pt idx="19">
                  <c:v>2.5</c:v>
                </c:pt>
                <c:pt idx="20">
                  <c:v>2.5</c:v>
                </c:pt>
                <c:pt idx="21">
                  <c:v>2.5</c:v>
                </c:pt>
                <c:pt idx="22">
                  <c:v>2.5</c:v>
                </c:pt>
                <c:pt idx="23">
                  <c:v>2.5</c:v>
                </c:pt>
                <c:pt idx="24">
                  <c:v>2.5</c:v>
                </c:pt>
                <c:pt idx="25">
                  <c:v>2.5</c:v>
                </c:pt>
                <c:pt idx="26">
                  <c:v>2.5</c:v>
                </c:pt>
                <c:pt idx="27">
                  <c:v>2.5</c:v>
                </c:pt>
                <c:pt idx="28">
                  <c:v>2.5</c:v>
                </c:pt>
                <c:pt idx="29">
                  <c:v>2.5</c:v>
                </c:pt>
                <c:pt idx="30">
                  <c:v>2.5</c:v>
                </c:pt>
                <c:pt idx="31">
                  <c:v>2.5</c:v>
                </c:pt>
                <c:pt idx="32">
                  <c:v>2.5</c:v>
                </c:pt>
                <c:pt idx="33">
                  <c:v>2.5</c:v>
                </c:pt>
                <c:pt idx="34">
                  <c:v>2.5</c:v>
                </c:pt>
                <c:pt idx="35">
                  <c:v>2.5</c:v>
                </c:pt>
                <c:pt idx="36">
                  <c:v>2.5</c:v>
                </c:pt>
                <c:pt idx="37">
                  <c:v>2.5</c:v>
                </c:pt>
                <c:pt idx="38">
                  <c:v>2.5</c:v>
                </c:pt>
                <c:pt idx="39">
                  <c:v>2.5</c:v>
                </c:pt>
                <c:pt idx="40">
                  <c:v>2.5</c:v>
                </c:pt>
                <c:pt idx="41">
                  <c:v>2.5</c:v>
                </c:pt>
                <c:pt idx="42">
                  <c:v>2.5</c:v>
                </c:pt>
                <c:pt idx="43">
                  <c:v>2.5</c:v>
                </c:pt>
                <c:pt idx="44">
                  <c:v>2.5</c:v>
                </c:pt>
                <c:pt idx="45">
                  <c:v>2.5</c:v>
                </c:pt>
                <c:pt idx="46">
                  <c:v>2.5</c:v>
                </c:pt>
                <c:pt idx="47">
                  <c:v>2.5</c:v>
                </c:pt>
                <c:pt idx="48">
                  <c:v>2.5</c:v>
                </c:pt>
                <c:pt idx="49">
                  <c:v>2.5</c:v>
                </c:pt>
                <c:pt idx="50">
                  <c:v>2.5</c:v>
                </c:pt>
                <c:pt idx="51">
                  <c:v>2.5</c:v>
                </c:pt>
                <c:pt idx="52">
                  <c:v>2.5</c:v>
                </c:pt>
                <c:pt idx="53">
                  <c:v>2.5</c:v>
                </c:pt>
                <c:pt idx="54">
                  <c:v>2.5</c:v>
                </c:pt>
                <c:pt idx="55">
                  <c:v>2.5</c:v>
                </c:pt>
                <c:pt idx="56">
                  <c:v>2.5</c:v>
                </c:pt>
                <c:pt idx="57">
                  <c:v>2.5</c:v>
                </c:pt>
                <c:pt idx="58">
                  <c:v>2.5</c:v>
                </c:pt>
                <c:pt idx="59">
                  <c:v>2.5</c:v>
                </c:pt>
                <c:pt idx="60">
                  <c:v>2.5</c:v>
                </c:pt>
                <c:pt idx="61">
                  <c:v>2.5</c:v>
                </c:pt>
                <c:pt idx="62">
                  <c:v>2.5</c:v>
                </c:pt>
                <c:pt idx="63">
                  <c:v>2.5</c:v>
                </c:pt>
                <c:pt idx="64">
                  <c:v>2.5</c:v>
                </c:pt>
                <c:pt idx="65">
                  <c:v>2.5</c:v>
                </c:pt>
                <c:pt idx="66">
                  <c:v>2.5</c:v>
                </c:pt>
                <c:pt idx="67">
                  <c:v>2.5</c:v>
                </c:pt>
                <c:pt idx="68">
                  <c:v>2.5</c:v>
                </c:pt>
                <c:pt idx="69">
                  <c:v>2.5</c:v>
                </c:pt>
                <c:pt idx="70">
                  <c:v>2.5</c:v>
                </c:pt>
                <c:pt idx="71">
                  <c:v>2.5</c:v>
                </c:pt>
                <c:pt idx="72">
                  <c:v>2.5</c:v>
                </c:pt>
                <c:pt idx="73">
                  <c:v>2.5</c:v>
                </c:pt>
                <c:pt idx="74">
                  <c:v>2.5</c:v>
                </c:pt>
                <c:pt idx="75">
                  <c:v>2.5</c:v>
                </c:pt>
                <c:pt idx="76">
                  <c:v>2.5</c:v>
                </c:pt>
                <c:pt idx="77">
                  <c:v>2.5</c:v>
                </c:pt>
                <c:pt idx="78">
                  <c:v>2.5</c:v>
                </c:pt>
                <c:pt idx="79">
                  <c:v>2.5</c:v>
                </c:pt>
                <c:pt idx="80">
                  <c:v>2.5</c:v>
                </c:pt>
                <c:pt idx="81">
                  <c:v>2.5</c:v>
                </c:pt>
                <c:pt idx="82">
                  <c:v>2.5</c:v>
                </c:pt>
                <c:pt idx="83">
                  <c:v>2.5</c:v>
                </c:pt>
                <c:pt idx="84">
                  <c:v>2.5</c:v>
                </c:pt>
                <c:pt idx="85">
                  <c:v>2.5</c:v>
                </c:pt>
                <c:pt idx="86">
                  <c:v>2.5</c:v>
                </c:pt>
                <c:pt idx="87">
                  <c:v>2.5</c:v>
                </c:pt>
                <c:pt idx="88">
                  <c:v>2.5</c:v>
                </c:pt>
                <c:pt idx="89">
                  <c:v>2.5</c:v>
                </c:pt>
                <c:pt idx="90">
                  <c:v>2.5</c:v>
                </c:pt>
                <c:pt idx="91">
                  <c:v>2.5</c:v>
                </c:pt>
                <c:pt idx="92">
                  <c:v>2.5</c:v>
                </c:pt>
                <c:pt idx="93">
                  <c:v>2.5</c:v>
                </c:pt>
                <c:pt idx="94">
                  <c:v>2.5</c:v>
                </c:pt>
                <c:pt idx="95">
                  <c:v>2.5</c:v>
                </c:pt>
                <c:pt idx="96">
                  <c:v>2.5</c:v>
                </c:pt>
                <c:pt idx="97">
                  <c:v>2.5</c:v>
                </c:pt>
                <c:pt idx="98">
                  <c:v>2.5</c:v>
                </c:pt>
                <c:pt idx="99">
                  <c:v>2.5</c:v>
                </c:pt>
                <c:pt idx="100">
                  <c:v>2.5</c:v>
                </c:pt>
                <c:pt idx="101">
                  <c:v>2.5</c:v>
                </c:pt>
                <c:pt idx="102">
                  <c:v>2.5</c:v>
                </c:pt>
                <c:pt idx="103">
                  <c:v>2.5</c:v>
                </c:pt>
                <c:pt idx="104">
                  <c:v>2.5</c:v>
                </c:pt>
                <c:pt idx="105">
                  <c:v>2.5</c:v>
                </c:pt>
                <c:pt idx="106">
                  <c:v>2.5</c:v>
                </c:pt>
                <c:pt idx="107">
                  <c:v>2.5</c:v>
                </c:pt>
                <c:pt idx="108">
                  <c:v>2.5</c:v>
                </c:pt>
                <c:pt idx="109">
                  <c:v>2.5</c:v>
                </c:pt>
                <c:pt idx="110">
                  <c:v>2.5</c:v>
                </c:pt>
                <c:pt idx="111">
                  <c:v>2.5</c:v>
                </c:pt>
                <c:pt idx="112">
                  <c:v>2.5</c:v>
                </c:pt>
                <c:pt idx="113">
                  <c:v>2.5</c:v>
                </c:pt>
                <c:pt idx="114">
                  <c:v>2.5</c:v>
                </c:pt>
              </c:numCache>
            </c:numRef>
          </c:yVal>
          <c:smooth val="0"/>
          <c:extLst>
            <c:ext xmlns:c16="http://schemas.microsoft.com/office/drawing/2014/chart" uri="{C3380CC4-5D6E-409C-BE32-E72D297353CC}">
              <c16:uniqueId val="{00000003-CD23-4810-BA14-6CC7C7506874}"/>
            </c:ext>
          </c:extLst>
        </c:ser>
        <c:dLbls>
          <c:showLegendKey val="0"/>
          <c:showVal val="0"/>
          <c:showCatName val="0"/>
          <c:showSerName val="0"/>
          <c:showPercent val="0"/>
          <c:showBubbleSize val="0"/>
        </c:dLbls>
        <c:axId val="692382104"/>
        <c:axId val="692382432"/>
      </c:scatterChart>
      <c:valAx>
        <c:axId val="692382104"/>
        <c:scaling>
          <c:orientation val="minMax"/>
          <c:max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t-IT" baseline="0">
                    <a:latin typeface="Times New Roman" panose="02020603050405020304" pitchFamily="18" charset="0"/>
                    <a:cs typeface="Times New Roman" panose="02020603050405020304" pitchFamily="18" charset="0"/>
                  </a:rPr>
                  <a:t>Length of run [</a:t>
                </a:r>
                <a:r>
                  <a:rPr lang="el-GR" baseline="0">
                    <a:latin typeface="Times New Roman" panose="02020603050405020304" pitchFamily="18" charset="0"/>
                    <a:cs typeface="Times New Roman" panose="02020603050405020304" pitchFamily="18" charset="0"/>
                  </a:rPr>
                  <a:t>τ</a:t>
                </a:r>
                <a:r>
                  <a:rPr lang="it-IT" baseline="0">
                    <a:latin typeface="Times New Roman" panose="02020603050405020304" pitchFamily="18" charset="0"/>
                    <a:cs typeface="Times New Roman" panose="02020603050405020304" pitchFamily="18" charset="0"/>
                  </a:rPr>
                  <a:t>]</a:t>
                </a:r>
                <a:endParaRPr lang="it-I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t-IT"/>
            </a:p>
          </c:txPr>
        </c:title>
        <c:numFmt formatCode="0" sourceLinked="0"/>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crossAx val="692382432"/>
        <c:crosses val="autoZero"/>
        <c:crossBetween val="midCat"/>
      </c:valAx>
      <c:valAx>
        <c:axId val="692382432"/>
        <c:scaling>
          <c:orientation val="minMax"/>
          <c:max val="7"/>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a:latin typeface="Times New Roman" panose="02020603050405020304" pitchFamily="18" charset="0"/>
                    <a:cs typeface="Times New Roman" panose="02020603050405020304" pitchFamily="18" charset="0"/>
                  </a:rPr>
                  <a:t>Normalized </a:t>
                </a:r>
                <a:r>
                  <a:rPr lang="el-GR" sz="1000">
                    <a:latin typeface="Times New Roman" panose="02020603050405020304" pitchFamily="18" charset="0"/>
                    <a:cs typeface="Times New Roman" panose="02020603050405020304" pitchFamily="18" charset="0"/>
                  </a:rPr>
                  <a:t>Δ</a:t>
                </a:r>
                <a:r>
                  <a:rPr lang="it-IT" sz="1000">
                    <a:latin typeface="Times New Roman" panose="02020603050405020304" pitchFamily="18" charset="0"/>
                    <a:cs typeface="Times New Roman" panose="02020603050405020304" pitchFamily="18" charset="0"/>
                  </a:rPr>
                  <a:t>P [mmHg/mmHg]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crossAx val="692382104"/>
        <c:crosses val="autoZero"/>
        <c:crossBetween val="midCat"/>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08AFE-C001-450A-A55A-A317EBD43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782</TotalTime>
  <Pages>6</Pages>
  <Words>7352</Words>
  <Characters>41912</Characters>
  <Application>Microsoft Office Word</Application>
  <DocSecurity>0</DocSecurity>
  <Lines>349</Lines>
  <Paragraphs>98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49166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Francesco Negri</cp:lastModifiedBy>
  <cp:revision>951</cp:revision>
  <cp:lastPrinted>2023-11-28T15:19:00Z</cp:lastPrinted>
  <dcterms:created xsi:type="dcterms:W3CDTF">2023-10-02T07:50:00Z</dcterms:created>
  <dcterms:modified xsi:type="dcterms:W3CDTF">2023-12-11T16:41:00Z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ZOTERO_PREF_1">
    <vt:lpwstr>&lt;data data-version="3" zotero-version="6.0.19"&gt;&lt;session id="62NfVUsG"/&gt;&lt;style id="ESCAPE33" hasBibliography="1" bibliographyStyleHasBeenSet="1"/&gt;&lt;prefs&gt;&lt;pref name="fieldType" value="Field"/&gt;&lt;/prefs&gt;&lt;/data&gt;</vt:lpwstr>
  </property>
</Properties>
</file>