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dvP6960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58AF15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5EC884E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08CBE96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FC0B388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A34EB4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85C6BD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7A996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D2793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F4206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06ACE1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438217E"/>
    <w:multiLevelType w:val="multilevel"/>
    <w:tmpl w:val="F17228D6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THeading1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Theadingx"/>
      <w:suff w:val="space"/>
      <w:lvlText w:val="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TableSimple1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330B7370"/>
    <w:multiLevelType w:val="hybridMultilevel"/>
    <w:tmpl w:val="12E2AD3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1E0394"/>
    <w:multiLevelType w:val="hybridMultilevel"/>
    <w:tmpl w:val="806658E2"/>
    <w:lvl w:ilvl="0" w:tplc="14B0F7A8">
      <w:start w:val="1"/>
      <w:numFmt w:val="bullet"/>
      <w:pStyle w:val="CETnumberingbullets"/>
      <w:lvlText w:val=""/>
      <w:lvlJc w:val="left"/>
      <w:pPr>
        <w:ind w:left="340" w:hanging="22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C329B9"/>
    <w:multiLevelType w:val="hybridMultilevel"/>
    <w:tmpl w:val="A2E6C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B100E8"/>
    <w:multiLevelType w:val="hybridMultilevel"/>
    <w:tmpl w:val="6F34C070"/>
    <w:lvl w:ilvl="0" w:tplc="1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A87BA7"/>
    <w:multiLevelType w:val="hybridMultilevel"/>
    <w:tmpl w:val="1F6A8AD4"/>
    <w:lvl w:ilvl="0" w:tplc="14B0F7A8">
      <w:start w:val="1"/>
      <w:numFmt w:val="bullet"/>
      <w:lvlText w:val=""/>
      <w:lvlJc w:val="left"/>
      <w:pPr>
        <w:ind w:left="340" w:hanging="22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217387"/>
    <w:multiLevelType w:val="hybridMultilevel"/>
    <w:tmpl w:val="C2AE185A"/>
    <w:lvl w:ilvl="0" w:tplc="14090011">
      <w:start w:val="1"/>
      <w:numFmt w:val="decimal"/>
      <w:lvlText w:val="%1)"/>
      <w:lvlJc w:val="left"/>
      <w:pPr>
        <w:ind w:left="340" w:hanging="227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205803"/>
    <w:multiLevelType w:val="multilevel"/>
    <w:tmpl w:val="444C89D0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5AD311D0"/>
    <w:multiLevelType w:val="hybridMultilevel"/>
    <w:tmpl w:val="F198FF08"/>
    <w:lvl w:ilvl="0" w:tplc="62EA088C">
      <w:start w:val="1"/>
      <w:numFmt w:val="decimal"/>
      <w:pStyle w:val="CETnumbering1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2015B5"/>
    <w:multiLevelType w:val="hybridMultilevel"/>
    <w:tmpl w:val="CCDE094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65266D"/>
    <w:multiLevelType w:val="hybridMultilevel"/>
    <w:tmpl w:val="F5BE3C4A"/>
    <w:lvl w:ilvl="0" w:tplc="9FC4D28C">
      <w:start w:val="1"/>
      <w:numFmt w:val="lowerLetter"/>
      <w:pStyle w:val="CETnumberinga"/>
      <w:lvlText w:val="%1."/>
      <w:lvlJc w:val="left"/>
      <w:pPr>
        <w:ind w:left="340" w:hanging="227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6941761">
    <w:abstractNumId w:val="10"/>
  </w:num>
  <w:num w:numId="2" w16cid:durableId="108934976">
    <w:abstractNumId w:val="8"/>
  </w:num>
  <w:num w:numId="3" w16cid:durableId="1215779295">
    <w:abstractNumId w:val="3"/>
  </w:num>
  <w:num w:numId="4" w16cid:durableId="49350246">
    <w:abstractNumId w:val="2"/>
  </w:num>
  <w:num w:numId="5" w16cid:durableId="1554923115">
    <w:abstractNumId w:val="1"/>
  </w:num>
  <w:num w:numId="6" w16cid:durableId="1598174879">
    <w:abstractNumId w:val="0"/>
  </w:num>
  <w:num w:numId="7" w16cid:durableId="2044593568">
    <w:abstractNumId w:val="9"/>
  </w:num>
  <w:num w:numId="8" w16cid:durableId="535848298">
    <w:abstractNumId w:val="7"/>
  </w:num>
  <w:num w:numId="9" w16cid:durableId="741607961">
    <w:abstractNumId w:val="6"/>
  </w:num>
  <w:num w:numId="10" w16cid:durableId="1124545093">
    <w:abstractNumId w:val="5"/>
  </w:num>
  <w:num w:numId="11" w16cid:durableId="80957669">
    <w:abstractNumId w:val="4"/>
  </w:num>
  <w:num w:numId="12" w16cid:durableId="805464114">
    <w:abstractNumId w:val="17"/>
  </w:num>
  <w:num w:numId="13" w16cid:durableId="435642645">
    <w:abstractNumId w:val="12"/>
  </w:num>
  <w:num w:numId="14" w16cid:durableId="1418019908">
    <w:abstractNumId w:val="18"/>
  </w:num>
  <w:num w:numId="15" w16cid:durableId="288903137">
    <w:abstractNumId w:val="20"/>
  </w:num>
  <w:num w:numId="16" w16cid:durableId="2116245767">
    <w:abstractNumId w:val="19"/>
  </w:num>
  <w:num w:numId="17" w16cid:durableId="21639116">
    <w:abstractNumId w:val="11"/>
  </w:num>
  <w:num w:numId="18" w16cid:durableId="77753156">
    <w:abstractNumId w:val="12"/>
    <w:lvlOverride w:ilvl="0">
      <w:startOverride w:val="1"/>
    </w:lvlOverride>
  </w:num>
  <w:num w:numId="19" w16cid:durableId="1821580125">
    <w:abstractNumId w:val="16"/>
  </w:num>
  <w:num w:numId="20" w16cid:durableId="1920671316">
    <w:abstractNumId w:val="15"/>
  </w:num>
  <w:num w:numId="21" w16cid:durableId="571474002">
    <w:abstractNumId w:val="14"/>
  </w:num>
  <w:num w:numId="22" w16cid:durableId="90572381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autoFormatOverride/>
  <w:styleLockTheme/>
  <w:styleLockQFSet/>
  <w:defaultTabStop w:val="708"/>
  <w:hyphenationZone w:val="283"/>
  <w:clickAndTypeStyle w:val="CETBodytext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I0NzezsDA3M7MwMTJW0lEKTi0uzszPAymwrAUAugS3IywAAAA="/>
  </w:docVars>
  <w:rsids>
    <w:rsidRoot w:val="000E414A"/>
    <w:rsid w:val="00002230"/>
    <w:rsid w:val="00002297"/>
    <w:rsid w:val="000027C0"/>
    <w:rsid w:val="00002E71"/>
    <w:rsid w:val="000052FB"/>
    <w:rsid w:val="000117CB"/>
    <w:rsid w:val="0003148D"/>
    <w:rsid w:val="00031EEC"/>
    <w:rsid w:val="00037E77"/>
    <w:rsid w:val="0004671E"/>
    <w:rsid w:val="00051566"/>
    <w:rsid w:val="000562A9"/>
    <w:rsid w:val="00057EAD"/>
    <w:rsid w:val="0006162E"/>
    <w:rsid w:val="00062A9A"/>
    <w:rsid w:val="00065058"/>
    <w:rsid w:val="00074F61"/>
    <w:rsid w:val="00074FEA"/>
    <w:rsid w:val="000766B7"/>
    <w:rsid w:val="00086C39"/>
    <w:rsid w:val="000926F9"/>
    <w:rsid w:val="0009520C"/>
    <w:rsid w:val="00097400"/>
    <w:rsid w:val="000A03B2"/>
    <w:rsid w:val="000B3484"/>
    <w:rsid w:val="000D0268"/>
    <w:rsid w:val="000D34BE"/>
    <w:rsid w:val="000E102F"/>
    <w:rsid w:val="000E36F1"/>
    <w:rsid w:val="000E3A73"/>
    <w:rsid w:val="000E414A"/>
    <w:rsid w:val="000F093C"/>
    <w:rsid w:val="000F4F5C"/>
    <w:rsid w:val="000F787B"/>
    <w:rsid w:val="00100559"/>
    <w:rsid w:val="00104C1E"/>
    <w:rsid w:val="001071B1"/>
    <w:rsid w:val="00114163"/>
    <w:rsid w:val="0011433A"/>
    <w:rsid w:val="00115CEE"/>
    <w:rsid w:val="00115F54"/>
    <w:rsid w:val="0012091F"/>
    <w:rsid w:val="001268AA"/>
    <w:rsid w:val="00126BC2"/>
    <w:rsid w:val="001308B6"/>
    <w:rsid w:val="0013121F"/>
    <w:rsid w:val="00131FE6"/>
    <w:rsid w:val="0013263F"/>
    <w:rsid w:val="001327F8"/>
    <w:rsid w:val="001331DF"/>
    <w:rsid w:val="00134DE4"/>
    <w:rsid w:val="0014034D"/>
    <w:rsid w:val="00141F9E"/>
    <w:rsid w:val="00144D16"/>
    <w:rsid w:val="00150E59"/>
    <w:rsid w:val="00152DE3"/>
    <w:rsid w:val="00153B63"/>
    <w:rsid w:val="00156F74"/>
    <w:rsid w:val="00164CF9"/>
    <w:rsid w:val="00166401"/>
    <w:rsid w:val="001667A6"/>
    <w:rsid w:val="00184AD6"/>
    <w:rsid w:val="00186289"/>
    <w:rsid w:val="001A0B76"/>
    <w:rsid w:val="001A4AF7"/>
    <w:rsid w:val="001B0349"/>
    <w:rsid w:val="001B1E93"/>
    <w:rsid w:val="001B65C1"/>
    <w:rsid w:val="001C352B"/>
    <w:rsid w:val="001C6437"/>
    <w:rsid w:val="001C684B"/>
    <w:rsid w:val="001D0CFB"/>
    <w:rsid w:val="001D21AF"/>
    <w:rsid w:val="001D53FC"/>
    <w:rsid w:val="001D5B86"/>
    <w:rsid w:val="001D7498"/>
    <w:rsid w:val="001E56E7"/>
    <w:rsid w:val="001F42A5"/>
    <w:rsid w:val="001F7B9D"/>
    <w:rsid w:val="00201C93"/>
    <w:rsid w:val="00215A40"/>
    <w:rsid w:val="002224B4"/>
    <w:rsid w:val="00233CE1"/>
    <w:rsid w:val="00237074"/>
    <w:rsid w:val="002415E3"/>
    <w:rsid w:val="002447EF"/>
    <w:rsid w:val="00251550"/>
    <w:rsid w:val="0025372D"/>
    <w:rsid w:val="00263B05"/>
    <w:rsid w:val="0027221A"/>
    <w:rsid w:val="0027268A"/>
    <w:rsid w:val="00274DC4"/>
    <w:rsid w:val="00275727"/>
    <w:rsid w:val="00275B61"/>
    <w:rsid w:val="00280FAF"/>
    <w:rsid w:val="00282656"/>
    <w:rsid w:val="0028510B"/>
    <w:rsid w:val="002924EF"/>
    <w:rsid w:val="00296B83"/>
    <w:rsid w:val="0029788A"/>
    <w:rsid w:val="002B4015"/>
    <w:rsid w:val="002B5C30"/>
    <w:rsid w:val="002B6EE0"/>
    <w:rsid w:val="002B75C1"/>
    <w:rsid w:val="002B78CE"/>
    <w:rsid w:val="002C2FB6"/>
    <w:rsid w:val="002C455C"/>
    <w:rsid w:val="002E5FA7"/>
    <w:rsid w:val="002E71EC"/>
    <w:rsid w:val="002F3309"/>
    <w:rsid w:val="002F7728"/>
    <w:rsid w:val="003008CE"/>
    <w:rsid w:val="003009B7"/>
    <w:rsid w:val="00300E56"/>
    <w:rsid w:val="0030152C"/>
    <w:rsid w:val="003034F2"/>
    <w:rsid w:val="0030469C"/>
    <w:rsid w:val="00321CA6"/>
    <w:rsid w:val="003233D1"/>
    <w:rsid w:val="00323763"/>
    <w:rsid w:val="00323C5F"/>
    <w:rsid w:val="00327BCA"/>
    <w:rsid w:val="00333D4B"/>
    <w:rsid w:val="00334C09"/>
    <w:rsid w:val="003433AF"/>
    <w:rsid w:val="00353E39"/>
    <w:rsid w:val="003573A2"/>
    <w:rsid w:val="003574C7"/>
    <w:rsid w:val="0036053F"/>
    <w:rsid w:val="003723D4"/>
    <w:rsid w:val="00381905"/>
    <w:rsid w:val="00384CC8"/>
    <w:rsid w:val="0038546E"/>
    <w:rsid w:val="003871FD"/>
    <w:rsid w:val="003A0B8D"/>
    <w:rsid w:val="003A1E30"/>
    <w:rsid w:val="003A2829"/>
    <w:rsid w:val="003A6FC6"/>
    <w:rsid w:val="003A7D1C"/>
    <w:rsid w:val="003B304B"/>
    <w:rsid w:val="003B3146"/>
    <w:rsid w:val="003F015E"/>
    <w:rsid w:val="00400414"/>
    <w:rsid w:val="0041446B"/>
    <w:rsid w:val="004231E0"/>
    <w:rsid w:val="00425359"/>
    <w:rsid w:val="0044071E"/>
    <w:rsid w:val="0044329C"/>
    <w:rsid w:val="00453E24"/>
    <w:rsid w:val="00456AD6"/>
    <w:rsid w:val="00457456"/>
    <w:rsid w:val="00457467"/>
    <w:rsid w:val="004577FE"/>
    <w:rsid w:val="00457B9C"/>
    <w:rsid w:val="0046164A"/>
    <w:rsid w:val="004628D2"/>
    <w:rsid w:val="004629F9"/>
    <w:rsid w:val="00462DCD"/>
    <w:rsid w:val="004648AD"/>
    <w:rsid w:val="004703A9"/>
    <w:rsid w:val="00473690"/>
    <w:rsid w:val="004760DE"/>
    <w:rsid w:val="004761E9"/>
    <w:rsid w:val="004763D7"/>
    <w:rsid w:val="004867AD"/>
    <w:rsid w:val="00490707"/>
    <w:rsid w:val="0049356A"/>
    <w:rsid w:val="004A004E"/>
    <w:rsid w:val="004A24CF"/>
    <w:rsid w:val="004A4D23"/>
    <w:rsid w:val="004B104A"/>
    <w:rsid w:val="004B3870"/>
    <w:rsid w:val="004B4900"/>
    <w:rsid w:val="004C3D1D"/>
    <w:rsid w:val="004C3D84"/>
    <w:rsid w:val="004C7913"/>
    <w:rsid w:val="004D0E41"/>
    <w:rsid w:val="004D17AD"/>
    <w:rsid w:val="004E0FA2"/>
    <w:rsid w:val="004E284C"/>
    <w:rsid w:val="004E3A32"/>
    <w:rsid w:val="004E4DD6"/>
    <w:rsid w:val="004E6BD8"/>
    <w:rsid w:val="004F5E36"/>
    <w:rsid w:val="004F6966"/>
    <w:rsid w:val="00507B47"/>
    <w:rsid w:val="00507BEF"/>
    <w:rsid w:val="00507CC9"/>
    <w:rsid w:val="005119A5"/>
    <w:rsid w:val="00514910"/>
    <w:rsid w:val="00516AAC"/>
    <w:rsid w:val="005278B7"/>
    <w:rsid w:val="00532016"/>
    <w:rsid w:val="005346C8"/>
    <w:rsid w:val="005346D6"/>
    <w:rsid w:val="00540D8E"/>
    <w:rsid w:val="00543E7D"/>
    <w:rsid w:val="00547A68"/>
    <w:rsid w:val="005531C9"/>
    <w:rsid w:val="00560BA0"/>
    <w:rsid w:val="00570C43"/>
    <w:rsid w:val="00577C07"/>
    <w:rsid w:val="00580A8C"/>
    <w:rsid w:val="00584872"/>
    <w:rsid w:val="00584B42"/>
    <w:rsid w:val="005A0722"/>
    <w:rsid w:val="005A5B06"/>
    <w:rsid w:val="005B198F"/>
    <w:rsid w:val="005B2110"/>
    <w:rsid w:val="005B61E6"/>
    <w:rsid w:val="005C5D11"/>
    <w:rsid w:val="005C6963"/>
    <w:rsid w:val="005C7796"/>
    <w:rsid w:val="005C77E1"/>
    <w:rsid w:val="005D3209"/>
    <w:rsid w:val="005D6319"/>
    <w:rsid w:val="005D668A"/>
    <w:rsid w:val="005D6A2F"/>
    <w:rsid w:val="005E1A82"/>
    <w:rsid w:val="005E794C"/>
    <w:rsid w:val="005F0A28"/>
    <w:rsid w:val="005F0E5E"/>
    <w:rsid w:val="00600535"/>
    <w:rsid w:val="00610CD6"/>
    <w:rsid w:val="006126E2"/>
    <w:rsid w:val="006135BB"/>
    <w:rsid w:val="00614A30"/>
    <w:rsid w:val="00620DEE"/>
    <w:rsid w:val="00621F92"/>
    <w:rsid w:val="0062280A"/>
    <w:rsid w:val="00625639"/>
    <w:rsid w:val="00631B33"/>
    <w:rsid w:val="00633C92"/>
    <w:rsid w:val="0064184D"/>
    <w:rsid w:val="006422CC"/>
    <w:rsid w:val="006510FF"/>
    <w:rsid w:val="00651846"/>
    <w:rsid w:val="00654CC6"/>
    <w:rsid w:val="00660E3E"/>
    <w:rsid w:val="00662E74"/>
    <w:rsid w:val="00674007"/>
    <w:rsid w:val="00680C23"/>
    <w:rsid w:val="00693766"/>
    <w:rsid w:val="00695E50"/>
    <w:rsid w:val="006A23E9"/>
    <w:rsid w:val="006A3281"/>
    <w:rsid w:val="006B4888"/>
    <w:rsid w:val="006B7ED6"/>
    <w:rsid w:val="006C2E45"/>
    <w:rsid w:val="006C359C"/>
    <w:rsid w:val="006C5579"/>
    <w:rsid w:val="006D1CEB"/>
    <w:rsid w:val="006D43FC"/>
    <w:rsid w:val="006D6E8B"/>
    <w:rsid w:val="006E23A2"/>
    <w:rsid w:val="006E737D"/>
    <w:rsid w:val="006F421A"/>
    <w:rsid w:val="0070187D"/>
    <w:rsid w:val="00706CE3"/>
    <w:rsid w:val="00707033"/>
    <w:rsid w:val="00712A6A"/>
    <w:rsid w:val="00713973"/>
    <w:rsid w:val="007205DB"/>
    <w:rsid w:val="00720A24"/>
    <w:rsid w:val="00722429"/>
    <w:rsid w:val="00732386"/>
    <w:rsid w:val="0073514D"/>
    <w:rsid w:val="00744171"/>
    <w:rsid w:val="007447F3"/>
    <w:rsid w:val="00750FA0"/>
    <w:rsid w:val="00754369"/>
    <w:rsid w:val="0075499F"/>
    <w:rsid w:val="0076476D"/>
    <w:rsid w:val="007661C8"/>
    <w:rsid w:val="0077098D"/>
    <w:rsid w:val="00785FA9"/>
    <w:rsid w:val="007931FA"/>
    <w:rsid w:val="00797C5E"/>
    <w:rsid w:val="007A1066"/>
    <w:rsid w:val="007A4861"/>
    <w:rsid w:val="007A7BBA"/>
    <w:rsid w:val="007B0C50"/>
    <w:rsid w:val="007B48F9"/>
    <w:rsid w:val="007C1A43"/>
    <w:rsid w:val="007C4F7A"/>
    <w:rsid w:val="007D0951"/>
    <w:rsid w:val="007E72FC"/>
    <w:rsid w:val="007F45BF"/>
    <w:rsid w:val="0080013E"/>
    <w:rsid w:val="00803C59"/>
    <w:rsid w:val="00813288"/>
    <w:rsid w:val="008168FC"/>
    <w:rsid w:val="00822AAB"/>
    <w:rsid w:val="00830996"/>
    <w:rsid w:val="0083431A"/>
    <w:rsid w:val="008345F1"/>
    <w:rsid w:val="00843EAC"/>
    <w:rsid w:val="00852620"/>
    <w:rsid w:val="00852F92"/>
    <w:rsid w:val="00865B07"/>
    <w:rsid w:val="008667EA"/>
    <w:rsid w:val="0087637F"/>
    <w:rsid w:val="00876CA9"/>
    <w:rsid w:val="008858AC"/>
    <w:rsid w:val="00892AD5"/>
    <w:rsid w:val="008A1512"/>
    <w:rsid w:val="008A1FB9"/>
    <w:rsid w:val="008B7C03"/>
    <w:rsid w:val="008D32B9"/>
    <w:rsid w:val="008D433B"/>
    <w:rsid w:val="008D4A16"/>
    <w:rsid w:val="008E566E"/>
    <w:rsid w:val="0090161A"/>
    <w:rsid w:val="00901EB6"/>
    <w:rsid w:val="00902EDA"/>
    <w:rsid w:val="00904C62"/>
    <w:rsid w:val="009061A1"/>
    <w:rsid w:val="00920BDF"/>
    <w:rsid w:val="00921EDD"/>
    <w:rsid w:val="00922BA8"/>
    <w:rsid w:val="00924DAC"/>
    <w:rsid w:val="00927058"/>
    <w:rsid w:val="00927925"/>
    <w:rsid w:val="00932574"/>
    <w:rsid w:val="00934DFE"/>
    <w:rsid w:val="00942750"/>
    <w:rsid w:val="009450CE"/>
    <w:rsid w:val="009459BB"/>
    <w:rsid w:val="00947179"/>
    <w:rsid w:val="00950206"/>
    <w:rsid w:val="0095164B"/>
    <w:rsid w:val="00954090"/>
    <w:rsid w:val="009573E7"/>
    <w:rsid w:val="0096178A"/>
    <w:rsid w:val="009633A1"/>
    <w:rsid w:val="00963E05"/>
    <w:rsid w:val="00964A45"/>
    <w:rsid w:val="00967843"/>
    <w:rsid w:val="00967D54"/>
    <w:rsid w:val="00971028"/>
    <w:rsid w:val="00993B84"/>
    <w:rsid w:val="00996483"/>
    <w:rsid w:val="00996F5A"/>
    <w:rsid w:val="009B041A"/>
    <w:rsid w:val="009B0ADD"/>
    <w:rsid w:val="009C37C3"/>
    <w:rsid w:val="009C694B"/>
    <w:rsid w:val="009C7C86"/>
    <w:rsid w:val="009D1CF9"/>
    <w:rsid w:val="009D2FF7"/>
    <w:rsid w:val="009E3AD3"/>
    <w:rsid w:val="009E6D40"/>
    <w:rsid w:val="009E7884"/>
    <w:rsid w:val="009E788A"/>
    <w:rsid w:val="009F0E08"/>
    <w:rsid w:val="00A11FE6"/>
    <w:rsid w:val="00A1763D"/>
    <w:rsid w:val="00A17CEC"/>
    <w:rsid w:val="00A2659A"/>
    <w:rsid w:val="00A27EF0"/>
    <w:rsid w:val="00A42361"/>
    <w:rsid w:val="00A50B20"/>
    <w:rsid w:val="00A51390"/>
    <w:rsid w:val="00A60D13"/>
    <w:rsid w:val="00A7223D"/>
    <w:rsid w:val="00A72745"/>
    <w:rsid w:val="00A73ED2"/>
    <w:rsid w:val="00A76EFC"/>
    <w:rsid w:val="00A82691"/>
    <w:rsid w:val="00A87D50"/>
    <w:rsid w:val="00A91010"/>
    <w:rsid w:val="00A92D2E"/>
    <w:rsid w:val="00A97D66"/>
    <w:rsid w:val="00A97F29"/>
    <w:rsid w:val="00AA702E"/>
    <w:rsid w:val="00AA7D26"/>
    <w:rsid w:val="00AB0964"/>
    <w:rsid w:val="00AB5011"/>
    <w:rsid w:val="00AB6643"/>
    <w:rsid w:val="00AC7368"/>
    <w:rsid w:val="00AD16B9"/>
    <w:rsid w:val="00AE377D"/>
    <w:rsid w:val="00AE3EF6"/>
    <w:rsid w:val="00AE489A"/>
    <w:rsid w:val="00AF0EBA"/>
    <w:rsid w:val="00B00514"/>
    <w:rsid w:val="00B00D9A"/>
    <w:rsid w:val="00B02C8A"/>
    <w:rsid w:val="00B13AEF"/>
    <w:rsid w:val="00B15EBF"/>
    <w:rsid w:val="00B169CC"/>
    <w:rsid w:val="00B17FBD"/>
    <w:rsid w:val="00B315A6"/>
    <w:rsid w:val="00B31813"/>
    <w:rsid w:val="00B33365"/>
    <w:rsid w:val="00B3739E"/>
    <w:rsid w:val="00B41DD8"/>
    <w:rsid w:val="00B447A2"/>
    <w:rsid w:val="00B44B84"/>
    <w:rsid w:val="00B57B36"/>
    <w:rsid w:val="00B57E6F"/>
    <w:rsid w:val="00B6210C"/>
    <w:rsid w:val="00B66699"/>
    <w:rsid w:val="00B738C4"/>
    <w:rsid w:val="00B745C2"/>
    <w:rsid w:val="00B75769"/>
    <w:rsid w:val="00B8686D"/>
    <w:rsid w:val="00B93F69"/>
    <w:rsid w:val="00BA381A"/>
    <w:rsid w:val="00BA70C9"/>
    <w:rsid w:val="00BB1DDC"/>
    <w:rsid w:val="00BC1747"/>
    <w:rsid w:val="00BC30C9"/>
    <w:rsid w:val="00BD077D"/>
    <w:rsid w:val="00BD0FE8"/>
    <w:rsid w:val="00BE3E58"/>
    <w:rsid w:val="00BE793C"/>
    <w:rsid w:val="00BF0C23"/>
    <w:rsid w:val="00C01616"/>
    <w:rsid w:val="00C0162B"/>
    <w:rsid w:val="00C068ED"/>
    <w:rsid w:val="00C12A73"/>
    <w:rsid w:val="00C22868"/>
    <w:rsid w:val="00C22E0C"/>
    <w:rsid w:val="00C25799"/>
    <w:rsid w:val="00C30694"/>
    <w:rsid w:val="00C345B1"/>
    <w:rsid w:val="00C40142"/>
    <w:rsid w:val="00C4165A"/>
    <w:rsid w:val="00C52C3C"/>
    <w:rsid w:val="00C57182"/>
    <w:rsid w:val="00C57863"/>
    <w:rsid w:val="00C6373B"/>
    <w:rsid w:val="00C640AF"/>
    <w:rsid w:val="00C655FD"/>
    <w:rsid w:val="00C67F64"/>
    <w:rsid w:val="00C718DE"/>
    <w:rsid w:val="00C75407"/>
    <w:rsid w:val="00C870A8"/>
    <w:rsid w:val="00C94434"/>
    <w:rsid w:val="00CA0D4A"/>
    <w:rsid w:val="00CA0D75"/>
    <w:rsid w:val="00CA1C95"/>
    <w:rsid w:val="00CA29AD"/>
    <w:rsid w:val="00CA5A9C"/>
    <w:rsid w:val="00CB21C1"/>
    <w:rsid w:val="00CB3E70"/>
    <w:rsid w:val="00CC4C20"/>
    <w:rsid w:val="00CC6B57"/>
    <w:rsid w:val="00CD0E5E"/>
    <w:rsid w:val="00CD3517"/>
    <w:rsid w:val="00CD5DC1"/>
    <w:rsid w:val="00CD5FE2"/>
    <w:rsid w:val="00CE7C68"/>
    <w:rsid w:val="00CF36B3"/>
    <w:rsid w:val="00CF5E1C"/>
    <w:rsid w:val="00D016B3"/>
    <w:rsid w:val="00D02B4C"/>
    <w:rsid w:val="00D040C4"/>
    <w:rsid w:val="00D12358"/>
    <w:rsid w:val="00D16044"/>
    <w:rsid w:val="00D20AD1"/>
    <w:rsid w:val="00D423D4"/>
    <w:rsid w:val="00D46B7E"/>
    <w:rsid w:val="00D53B28"/>
    <w:rsid w:val="00D55BD6"/>
    <w:rsid w:val="00D57C84"/>
    <w:rsid w:val="00D6057D"/>
    <w:rsid w:val="00D648EC"/>
    <w:rsid w:val="00D71640"/>
    <w:rsid w:val="00D75D3A"/>
    <w:rsid w:val="00D836C5"/>
    <w:rsid w:val="00D84576"/>
    <w:rsid w:val="00D9372C"/>
    <w:rsid w:val="00DA0DDD"/>
    <w:rsid w:val="00DA0FC6"/>
    <w:rsid w:val="00DA1399"/>
    <w:rsid w:val="00DA24C6"/>
    <w:rsid w:val="00DA4D7B"/>
    <w:rsid w:val="00DA5BEB"/>
    <w:rsid w:val="00DB059E"/>
    <w:rsid w:val="00DB3233"/>
    <w:rsid w:val="00DD271C"/>
    <w:rsid w:val="00DE264A"/>
    <w:rsid w:val="00DE4FCC"/>
    <w:rsid w:val="00DE5716"/>
    <w:rsid w:val="00DF5072"/>
    <w:rsid w:val="00E02D18"/>
    <w:rsid w:val="00E041E7"/>
    <w:rsid w:val="00E23CA1"/>
    <w:rsid w:val="00E26C43"/>
    <w:rsid w:val="00E32A79"/>
    <w:rsid w:val="00E33DD7"/>
    <w:rsid w:val="00E33DF1"/>
    <w:rsid w:val="00E365C0"/>
    <w:rsid w:val="00E409A8"/>
    <w:rsid w:val="00E50C12"/>
    <w:rsid w:val="00E528D3"/>
    <w:rsid w:val="00E56605"/>
    <w:rsid w:val="00E57678"/>
    <w:rsid w:val="00E63BB0"/>
    <w:rsid w:val="00E65B91"/>
    <w:rsid w:val="00E7209D"/>
    <w:rsid w:val="00E72175"/>
    <w:rsid w:val="00E72EAD"/>
    <w:rsid w:val="00E77223"/>
    <w:rsid w:val="00E822E5"/>
    <w:rsid w:val="00E8528B"/>
    <w:rsid w:val="00E85B94"/>
    <w:rsid w:val="00E978D0"/>
    <w:rsid w:val="00EA21BB"/>
    <w:rsid w:val="00EA4613"/>
    <w:rsid w:val="00EA7F91"/>
    <w:rsid w:val="00EB1523"/>
    <w:rsid w:val="00EB5798"/>
    <w:rsid w:val="00EC0E49"/>
    <w:rsid w:val="00EC101F"/>
    <w:rsid w:val="00EC1D9F"/>
    <w:rsid w:val="00EC4069"/>
    <w:rsid w:val="00EE0131"/>
    <w:rsid w:val="00EE17B0"/>
    <w:rsid w:val="00EF06D9"/>
    <w:rsid w:val="00EF30BB"/>
    <w:rsid w:val="00EF4FD2"/>
    <w:rsid w:val="00F10BB1"/>
    <w:rsid w:val="00F17545"/>
    <w:rsid w:val="00F24D3B"/>
    <w:rsid w:val="00F26E6F"/>
    <w:rsid w:val="00F3049E"/>
    <w:rsid w:val="00F30C64"/>
    <w:rsid w:val="00F32BA2"/>
    <w:rsid w:val="00F32CDB"/>
    <w:rsid w:val="00F42739"/>
    <w:rsid w:val="00F5153B"/>
    <w:rsid w:val="00F55FD9"/>
    <w:rsid w:val="00F565FE"/>
    <w:rsid w:val="00F61019"/>
    <w:rsid w:val="00F63A70"/>
    <w:rsid w:val="00F63D8C"/>
    <w:rsid w:val="00F7534E"/>
    <w:rsid w:val="00F80250"/>
    <w:rsid w:val="00F80B88"/>
    <w:rsid w:val="00F81288"/>
    <w:rsid w:val="00F82CF1"/>
    <w:rsid w:val="00F93EDF"/>
    <w:rsid w:val="00FA0695"/>
    <w:rsid w:val="00FA07B0"/>
    <w:rsid w:val="00FA1802"/>
    <w:rsid w:val="00FA21D0"/>
    <w:rsid w:val="00FA550A"/>
    <w:rsid w:val="00FA582B"/>
    <w:rsid w:val="00FA5F5F"/>
    <w:rsid w:val="00FA6D15"/>
    <w:rsid w:val="00FB34A6"/>
    <w:rsid w:val="00FB48B9"/>
    <w:rsid w:val="00FB60ED"/>
    <w:rsid w:val="00FB730C"/>
    <w:rsid w:val="00FC0DDE"/>
    <w:rsid w:val="00FC16F8"/>
    <w:rsid w:val="00FC2695"/>
    <w:rsid w:val="00FC3BAB"/>
    <w:rsid w:val="00FC3E03"/>
    <w:rsid w:val="00FC3FC1"/>
    <w:rsid w:val="00FC4F08"/>
    <w:rsid w:val="00FC742D"/>
    <w:rsid w:val="00FD0615"/>
    <w:rsid w:val="00FD3232"/>
    <w:rsid w:val="00FD7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AE0CC22"/>
  <w14:defaultImageDpi w14:val="330"/>
  <w15:docId w15:val="{0B95FB59-9D38-42B5-B090-D2348EE1E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CET Top_page"/>
    <w:rsid w:val="00620DEE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Heading1">
    <w:name w:val="heading 1"/>
    <w:basedOn w:val="CETHeading1"/>
    <w:next w:val="Normal"/>
    <w:link w:val="Heading1Char"/>
    <w:uiPriority w:val="9"/>
    <w:rsid w:val="004F5E36"/>
    <w:pPr>
      <w:tabs>
        <w:tab w:val="clear" w:pos="360"/>
        <w:tab w:val="right" w:pos="7100"/>
      </w:tabs>
      <w:jc w:val="both"/>
      <w:outlineLvl w:val="0"/>
    </w:pPr>
    <w:rPr>
      <w:lang w:val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3148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3148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3148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3148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3148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3148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3148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3148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ETAuthors">
    <w:name w:val="CET Authors"/>
    <w:basedOn w:val="CETBodytext"/>
    <w:link w:val="CETAuthorsCarattere"/>
    <w:qFormat/>
    <w:rsid w:val="000E414A"/>
    <w:pPr>
      <w:keepNext/>
      <w:suppressAutoHyphens/>
      <w:spacing w:after="120"/>
    </w:pPr>
    <w:rPr>
      <w:noProof/>
      <w:sz w:val="24"/>
      <w:lang w:val="en-GB"/>
    </w:rPr>
  </w:style>
  <w:style w:type="paragraph" w:customStyle="1" w:styleId="CETTitle">
    <w:name w:val="CET Title"/>
    <w:next w:val="CETAuthors"/>
    <w:link w:val="CETTitleCarattere"/>
    <w:rsid w:val="00FB730C"/>
    <w:pPr>
      <w:suppressAutoHyphens/>
      <w:spacing w:before="480" w:after="120" w:line="264" w:lineRule="auto"/>
      <w:jc w:val="center"/>
      <w:outlineLvl w:val="0"/>
    </w:pPr>
    <w:rPr>
      <w:rFonts w:ascii="Arial" w:eastAsia="Times New Roman" w:hAnsi="Arial" w:cs="Times New Roman"/>
      <w:sz w:val="32"/>
      <w:szCs w:val="20"/>
      <w:lang w:val="en-GB"/>
    </w:rPr>
  </w:style>
  <w:style w:type="character" w:customStyle="1" w:styleId="CETAuthorsCarattere">
    <w:name w:val="CET Authors Carattere"/>
    <w:link w:val="CETAuthors"/>
    <w:rsid w:val="009E788A"/>
    <w:rPr>
      <w:rFonts w:ascii="Arial" w:eastAsia="Times New Roman" w:hAnsi="Arial" w:cs="Times New Roman"/>
      <w:noProof/>
      <w:sz w:val="24"/>
      <w:szCs w:val="20"/>
      <w:lang w:val="en-GB"/>
    </w:rPr>
  </w:style>
  <w:style w:type="character" w:customStyle="1" w:styleId="CETTitleCarattere">
    <w:name w:val="CET Title Carattere"/>
    <w:link w:val="CETTitle"/>
    <w:rsid w:val="00FB730C"/>
    <w:rPr>
      <w:rFonts w:ascii="Arial" w:eastAsia="Times New Roman" w:hAnsi="Arial" w:cs="Times New Roman"/>
      <w:sz w:val="32"/>
      <w:szCs w:val="20"/>
      <w:lang w:val="en-GB"/>
    </w:rPr>
  </w:style>
  <w:style w:type="paragraph" w:customStyle="1" w:styleId="CETHeading1">
    <w:name w:val="CET Heading1"/>
    <w:next w:val="CETBodytext"/>
    <w:qFormat/>
    <w:rsid w:val="009E788A"/>
    <w:pPr>
      <w:keepNext/>
      <w:numPr>
        <w:ilvl w:val="1"/>
        <w:numId w:val="1"/>
      </w:numPr>
      <w:tabs>
        <w:tab w:val="num" w:pos="360"/>
      </w:tabs>
      <w:suppressAutoHyphens/>
      <w:spacing w:before="240" w:after="120" w:line="240" w:lineRule="auto"/>
    </w:pPr>
    <w:rPr>
      <w:rFonts w:ascii="Arial" w:eastAsia="Times New Roman" w:hAnsi="Arial" w:cs="Times New Roman"/>
      <w:b/>
      <w:sz w:val="20"/>
      <w:szCs w:val="20"/>
      <w:lang w:val="en-US"/>
    </w:rPr>
  </w:style>
  <w:style w:type="paragraph" w:customStyle="1" w:styleId="CETBodytext">
    <w:name w:val="CET Body text"/>
    <w:link w:val="CETBodytextCarattere"/>
    <w:qFormat/>
    <w:rsid w:val="000E414A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headingx">
    <w:name w:val="CET headingx"/>
    <w:next w:val="CETBodytext"/>
    <w:link w:val="CETheadingxCarattere"/>
    <w:autoRedefine/>
    <w:qFormat/>
    <w:rsid w:val="00FA5F5F"/>
    <w:pPr>
      <w:keepNext/>
      <w:numPr>
        <w:ilvl w:val="2"/>
        <w:numId w:val="1"/>
      </w:numPr>
      <w:suppressAutoHyphens/>
      <w:spacing w:before="120" w:after="120" w:line="240" w:lineRule="auto"/>
    </w:pPr>
    <w:rPr>
      <w:rFonts w:ascii="Arial" w:eastAsia="Times New Roman" w:hAnsi="Arial" w:cs="Times New Roman"/>
      <w:b/>
      <w:sz w:val="18"/>
      <w:szCs w:val="20"/>
      <w:lang w:val="en-US"/>
    </w:rPr>
  </w:style>
  <w:style w:type="paragraph" w:customStyle="1" w:styleId="CETAddress">
    <w:name w:val="CET Address"/>
    <w:link w:val="CETAddressCarattere"/>
    <w:qFormat/>
    <w:rsid w:val="009E788A"/>
    <w:pPr>
      <w:keepNext/>
      <w:suppressAutoHyphens/>
      <w:spacing w:after="0"/>
      <w:contextualSpacing/>
    </w:pPr>
    <w:rPr>
      <w:rFonts w:ascii="Arial" w:eastAsia="Times New Roman" w:hAnsi="Arial" w:cs="Times New Roman"/>
      <w:noProof/>
      <w:sz w:val="16"/>
      <w:szCs w:val="20"/>
      <w:lang w:val="en-GB"/>
    </w:rPr>
  </w:style>
  <w:style w:type="table" w:styleId="TableSimple1">
    <w:name w:val="Table Simple 1"/>
    <w:basedOn w:val="TableNormal"/>
    <w:semiHidden/>
    <w:rsid w:val="000E414A"/>
    <w:pPr>
      <w:numPr>
        <w:ilvl w:val="3"/>
        <w:numId w:val="1"/>
      </w:numPr>
      <w:spacing w:after="0" w:line="264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CETBodytextCarattere">
    <w:name w:val="CET Body text Carattere"/>
    <w:link w:val="CETBodytext"/>
    <w:rsid w:val="000E414A"/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Reference">
    <w:name w:val="CET Reference"/>
    <w:qFormat/>
    <w:rsid w:val="00FC2695"/>
    <w:pPr>
      <w:spacing w:before="200" w:after="120" w:line="240" w:lineRule="auto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Caption">
    <w:name w:val="CET Caption"/>
    <w:link w:val="CETCaptionCarattere"/>
    <w:qFormat/>
    <w:rsid w:val="00F7534E"/>
    <w:pPr>
      <w:spacing w:before="240" w:after="240" w:line="264" w:lineRule="auto"/>
      <w:jc w:val="both"/>
    </w:pPr>
    <w:rPr>
      <w:rFonts w:ascii="Arial" w:eastAsia="Times New Roman" w:hAnsi="Arial" w:cs="Times New Roman"/>
      <w:i/>
      <w:sz w:val="18"/>
      <w:szCs w:val="20"/>
      <w:lang w:val="en-GB"/>
    </w:rPr>
  </w:style>
  <w:style w:type="character" w:customStyle="1" w:styleId="CETheadingxCarattere">
    <w:name w:val="CET headingx Carattere"/>
    <w:link w:val="CETheadingx"/>
    <w:rsid w:val="00FA5F5F"/>
    <w:rPr>
      <w:rFonts w:ascii="Arial" w:eastAsia="Times New Roman" w:hAnsi="Arial" w:cs="Times New Roman"/>
      <w:b/>
      <w:sz w:val="18"/>
      <w:szCs w:val="20"/>
      <w:lang w:val="en-US"/>
    </w:rPr>
  </w:style>
  <w:style w:type="character" w:customStyle="1" w:styleId="CETCaptionCarattere">
    <w:name w:val="CET Caption Carattere"/>
    <w:link w:val="CETCaption"/>
    <w:rsid w:val="00F7534E"/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BodytextItalic">
    <w:name w:val="CET Body text (Italic)"/>
    <w:basedOn w:val="CETBodytext"/>
    <w:qFormat/>
    <w:rsid w:val="004F5E36"/>
    <w:rPr>
      <w:i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4577FE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34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34BE"/>
    <w:rPr>
      <w:rFonts w:ascii="Tahoma" w:hAnsi="Tahoma" w:cs="Tahoma"/>
      <w:sz w:val="16"/>
      <w:szCs w:val="16"/>
    </w:rPr>
  </w:style>
  <w:style w:type="paragraph" w:styleId="Bibliography">
    <w:name w:val="Bibliography"/>
    <w:basedOn w:val="CETReferencetext"/>
    <w:uiPriority w:val="37"/>
    <w:unhideWhenUsed/>
    <w:rsid w:val="00631B33"/>
    <w:pPr>
      <w:spacing w:line="240" w:lineRule="auto"/>
      <w:ind w:left="720" w:hanging="720"/>
    </w:pPr>
  </w:style>
  <w:style w:type="paragraph" w:styleId="BodyText2">
    <w:name w:val="Body Text 2"/>
    <w:basedOn w:val="Normal"/>
    <w:link w:val="BodyText2Char"/>
    <w:uiPriority w:val="99"/>
    <w:semiHidden/>
    <w:unhideWhenUsed/>
    <w:rsid w:val="000314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3148D"/>
  </w:style>
  <w:style w:type="paragraph" w:styleId="BodyText3">
    <w:name w:val="Body Text 3"/>
    <w:basedOn w:val="Normal"/>
    <w:link w:val="BodyText3Char"/>
    <w:uiPriority w:val="99"/>
    <w:semiHidden/>
    <w:unhideWhenUsed/>
    <w:rsid w:val="000314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3148D"/>
    <w:rPr>
      <w:sz w:val="16"/>
      <w:szCs w:val="16"/>
    </w:rPr>
  </w:style>
  <w:style w:type="paragraph" w:styleId="BodyText">
    <w:name w:val="Body Text"/>
    <w:basedOn w:val="Normal"/>
    <w:link w:val="BodyTextChar"/>
    <w:uiPriority w:val="99"/>
    <w:semiHidden/>
    <w:unhideWhenUsed/>
    <w:rsid w:val="000314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3148D"/>
  </w:style>
  <w:style w:type="paragraph" w:styleId="Date">
    <w:name w:val="Date"/>
    <w:basedOn w:val="Normal"/>
    <w:next w:val="Normal"/>
    <w:link w:val="DateChar"/>
    <w:uiPriority w:val="99"/>
    <w:semiHidden/>
    <w:unhideWhenUsed/>
    <w:rsid w:val="0003148D"/>
  </w:style>
  <w:style w:type="character" w:customStyle="1" w:styleId="DateChar">
    <w:name w:val="Date Char"/>
    <w:basedOn w:val="DefaultParagraphFont"/>
    <w:link w:val="Date"/>
    <w:uiPriority w:val="99"/>
    <w:semiHidden/>
    <w:rsid w:val="0003148D"/>
  </w:style>
  <w:style w:type="paragraph" w:styleId="Caption">
    <w:name w:val="caption"/>
    <w:basedOn w:val="Normal"/>
    <w:next w:val="Normal"/>
    <w:uiPriority w:val="35"/>
    <w:semiHidden/>
    <w:unhideWhenUsed/>
    <w:qFormat/>
    <w:rsid w:val="0003148D"/>
    <w:pPr>
      <w:spacing w:line="240" w:lineRule="auto"/>
    </w:pPr>
    <w:rPr>
      <w:b/>
      <w:bCs/>
      <w:color w:val="4F81BD" w:themeColor="accent1"/>
      <w:szCs w:val="18"/>
    </w:rPr>
  </w:style>
  <w:style w:type="paragraph" w:styleId="List">
    <w:name w:val="List"/>
    <w:basedOn w:val="Normal"/>
    <w:uiPriority w:val="99"/>
    <w:semiHidden/>
    <w:unhideWhenUsed/>
    <w:rsid w:val="0003148D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03148D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03148D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03148D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03148D"/>
    <w:pPr>
      <w:ind w:left="1415" w:hanging="283"/>
      <w:contextualSpacing/>
    </w:pPr>
  </w:style>
  <w:style w:type="paragraph" w:styleId="ListContinue">
    <w:name w:val="List Continue"/>
    <w:basedOn w:val="Normal"/>
    <w:uiPriority w:val="99"/>
    <w:semiHidden/>
    <w:unhideWhenUsed/>
    <w:rsid w:val="0003148D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03148D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03148D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03148D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03148D"/>
    <w:pPr>
      <w:spacing w:after="120"/>
      <w:ind w:left="1415"/>
      <w:contextualSpacing/>
    </w:pPr>
  </w:style>
  <w:style w:type="paragraph" w:styleId="Signature">
    <w:name w:val="Signature"/>
    <w:basedOn w:val="Normal"/>
    <w:link w:val="SignatureChar"/>
    <w:uiPriority w:val="99"/>
    <w:semiHidden/>
    <w:unhideWhenUsed/>
    <w:rsid w:val="0003148D"/>
    <w:pPr>
      <w:spacing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3148D"/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03148D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03148D"/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03148D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3148D"/>
  </w:style>
  <w:style w:type="paragraph" w:styleId="Closing">
    <w:name w:val="Closing"/>
    <w:basedOn w:val="Normal"/>
    <w:link w:val="ClosingChar"/>
    <w:uiPriority w:val="99"/>
    <w:semiHidden/>
    <w:unhideWhenUsed/>
    <w:rsid w:val="0003148D"/>
    <w:pPr>
      <w:spacing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03148D"/>
  </w:style>
  <w:style w:type="paragraph" w:styleId="Index1">
    <w:name w:val="index 1"/>
    <w:basedOn w:val="Normal"/>
    <w:next w:val="Normal"/>
    <w:autoRedefine/>
    <w:uiPriority w:val="99"/>
    <w:semiHidden/>
    <w:unhideWhenUsed/>
    <w:rsid w:val="0003148D"/>
    <w:pPr>
      <w:spacing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03148D"/>
    <w:pPr>
      <w:spacing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03148D"/>
    <w:pPr>
      <w:spacing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03148D"/>
    <w:pPr>
      <w:spacing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03148D"/>
    <w:pPr>
      <w:spacing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03148D"/>
    <w:pPr>
      <w:spacing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03148D"/>
    <w:pPr>
      <w:spacing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03148D"/>
    <w:pPr>
      <w:spacing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03148D"/>
    <w:pPr>
      <w:spacing w:line="240" w:lineRule="auto"/>
      <w:ind w:left="198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03148D"/>
  </w:style>
  <w:style w:type="paragraph" w:styleId="TableofAuthorities">
    <w:name w:val="table of authorities"/>
    <w:basedOn w:val="Normal"/>
    <w:next w:val="Normal"/>
    <w:uiPriority w:val="99"/>
    <w:semiHidden/>
    <w:unhideWhenUsed/>
    <w:rsid w:val="0003148D"/>
    <w:pPr>
      <w:ind w:left="220" w:hanging="220"/>
    </w:pPr>
  </w:style>
  <w:style w:type="paragraph" w:styleId="EnvelopeAddress">
    <w:name w:val="envelope address"/>
    <w:basedOn w:val="Normal"/>
    <w:uiPriority w:val="99"/>
    <w:semiHidden/>
    <w:unhideWhenUsed/>
    <w:rsid w:val="0003148D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03148D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3148D"/>
    <w:rPr>
      <w:i/>
      <w:iCs/>
    </w:rPr>
  </w:style>
  <w:style w:type="paragraph" w:styleId="EnvelopeReturn">
    <w:name w:val="envelope return"/>
    <w:basedOn w:val="Normal"/>
    <w:uiPriority w:val="99"/>
    <w:semiHidden/>
    <w:unhideWhenUsed/>
    <w:rsid w:val="0003148D"/>
    <w:pPr>
      <w:spacing w:line="240" w:lineRule="auto"/>
    </w:pPr>
    <w:rPr>
      <w:rFonts w:asciiTheme="majorHAnsi" w:eastAsiaTheme="majorEastAsia" w:hAnsiTheme="majorHAnsi" w:cstheme="majorBidi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314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3148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03148D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03148D"/>
  </w:style>
  <w:style w:type="paragraph" w:styleId="DocumentMap">
    <w:name w:val="Document Map"/>
    <w:basedOn w:val="Normal"/>
    <w:link w:val="DocumentMapChar"/>
    <w:uiPriority w:val="99"/>
    <w:semiHidden/>
    <w:unhideWhenUsed/>
    <w:rsid w:val="000314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3148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3148D"/>
    <w:rPr>
      <w:sz w:val="24"/>
      <w:szCs w:val="24"/>
    </w:rPr>
  </w:style>
  <w:style w:type="paragraph" w:styleId="ListNumber">
    <w:name w:val="List Number"/>
    <w:basedOn w:val="Normal"/>
    <w:uiPriority w:val="99"/>
    <w:semiHidden/>
    <w:unhideWhenUsed/>
    <w:rsid w:val="0003148D"/>
    <w:pPr>
      <w:numPr>
        <w:numId w:val="2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03148D"/>
    <w:pPr>
      <w:numPr>
        <w:numId w:val="3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03148D"/>
    <w:pPr>
      <w:numPr>
        <w:numId w:val="4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03148D"/>
    <w:pPr>
      <w:numPr>
        <w:numId w:val="5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03148D"/>
    <w:pPr>
      <w:numPr>
        <w:numId w:val="6"/>
      </w:numPr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3148D"/>
    <w:pPr>
      <w:spacing w:line="240" w:lineRule="auto"/>
    </w:pPr>
    <w:rPr>
      <w:rFonts w:ascii="Consolas" w:hAnsi="Consolas" w:cs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03148D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3148D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3148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3148D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03148D"/>
    <w:pPr>
      <w:spacing w:after="20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03148D"/>
  </w:style>
  <w:style w:type="paragraph" w:styleId="ListBullet">
    <w:name w:val="List Bullet"/>
    <w:basedOn w:val="Normal"/>
    <w:uiPriority w:val="99"/>
    <w:semiHidden/>
    <w:unhideWhenUsed/>
    <w:rsid w:val="0003148D"/>
    <w:pPr>
      <w:numPr>
        <w:numId w:val="7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03148D"/>
    <w:pPr>
      <w:numPr>
        <w:numId w:val="8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03148D"/>
    <w:pPr>
      <w:numPr>
        <w:numId w:val="9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03148D"/>
    <w:pPr>
      <w:numPr>
        <w:numId w:val="10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03148D"/>
    <w:pPr>
      <w:numPr>
        <w:numId w:val="11"/>
      </w:numPr>
      <w:contextualSpacing/>
    </w:p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3148D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3148D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03148D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3148D"/>
    <w:rPr>
      <w:sz w:val="16"/>
      <w:szCs w:val="16"/>
    </w:rPr>
  </w:style>
  <w:style w:type="paragraph" w:styleId="NormalIndent">
    <w:name w:val="Normal Indent"/>
    <w:basedOn w:val="Normal"/>
    <w:uiPriority w:val="99"/>
    <w:semiHidden/>
    <w:unhideWhenUsed/>
    <w:rsid w:val="0003148D"/>
    <w:pPr>
      <w:ind w:left="720"/>
    </w:pPr>
  </w:style>
  <w:style w:type="paragraph" w:styleId="CommentText">
    <w:name w:val="annotation text"/>
    <w:basedOn w:val="Normal"/>
    <w:link w:val="CommentTextChar"/>
    <w:uiPriority w:val="99"/>
    <w:unhideWhenUsed/>
    <w:rsid w:val="0003148D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03148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14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148D"/>
    <w:rPr>
      <w:b/>
      <w:bCs/>
      <w:sz w:val="20"/>
      <w:szCs w:val="20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03148D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03148D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03148D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03148D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03148D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03148D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03148D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03148D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03148D"/>
    <w:pPr>
      <w:spacing w:after="100"/>
      <w:ind w:left="1760"/>
    </w:pPr>
  </w:style>
  <w:style w:type="paragraph" w:styleId="BlockText">
    <w:name w:val="Block Text"/>
    <w:basedOn w:val="Normal"/>
    <w:uiPriority w:val="99"/>
    <w:semiHidden/>
    <w:unhideWhenUsed/>
    <w:rsid w:val="0003148D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MacroText">
    <w:name w:val="macro"/>
    <w:link w:val="MacroTextChar"/>
    <w:uiPriority w:val="99"/>
    <w:semiHidden/>
    <w:unhideWhenUsed/>
    <w:rsid w:val="000314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03148D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3148D"/>
    <w:rPr>
      <w:rFonts w:ascii="Consolas" w:hAnsi="Consolas" w:cs="Consolas"/>
      <w:sz w:val="21"/>
      <w:szCs w:val="21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3148D"/>
    <w:pPr>
      <w:spacing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3148D"/>
    <w:rPr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3148D"/>
    <w:pPr>
      <w:spacing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3148D"/>
    <w:rPr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4F5E36"/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3148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3148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3148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3148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IndexHeading">
    <w:name w:val="index heading"/>
    <w:basedOn w:val="Normal"/>
    <w:next w:val="Index1"/>
    <w:uiPriority w:val="99"/>
    <w:semiHidden/>
    <w:unhideWhenUsed/>
    <w:rsid w:val="0003148D"/>
    <w:rPr>
      <w:rFonts w:asciiTheme="majorHAnsi" w:eastAsiaTheme="majorEastAsia" w:hAnsiTheme="majorHAnsi" w:cstheme="majorBidi"/>
      <w:b/>
      <w:bCs/>
    </w:rPr>
  </w:style>
  <w:style w:type="paragraph" w:styleId="TOAHeading">
    <w:name w:val="toa heading"/>
    <w:basedOn w:val="Normal"/>
    <w:next w:val="Normal"/>
    <w:uiPriority w:val="99"/>
    <w:semiHidden/>
    <w:unhideWhenUsed/>
    <w:rsid w:val="0003148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3148D"/>
    <w:pPr>
      <w:outlineLvl w:val="9"/>
    </w:pPr>
  </w:style>
  <w:style w:type="paragraph" w:customStyle="1" w:styleId="CETemail">
    <w:name w:val="CET email"/>
    <w:next w:val="CETBodytext"/>
    <w:rsid w:val="009E788A"/>
    <w:pPr>
      <w:spacing w:after="240"/>
    </w:pPr>
    <w:rPr>
      <w:rFonts w:ascii="Arial" w:eastAsia="Times New Roman" w:hAnsi="Arial" w:cs="Times New Roman"/>
      <w:noProof/>
      <w:sz w:val="16"/>
      <w:szCs w:val="20"/>
      <w:lang w:val="en-GB"/>
    </w:rPr>
  </w:style>
  <w:style w:type="character" w:customStyle="1" w:styleId="CETAddressCarattere">
    <w:name w:val="CET Address Carattere"/>
    <w:basedOn w:val="DefaultParagraphFont"/>
    <w:link w:val="CETAddress"/>
    <w:rsid w:val="009E788A"/>
    <w:rPr>
      <w:rFonts w:ascii="Arial" w:eastAsia="Times New Roman" w:hAnsi="Arial" w:cs="Times New Roman"/>
      <w:noProof/>
      <w:sz w:val="16"/>
      <w:szCs w:val="20"/>
      <w:lang w:val="en-GB"/>
    </w:rPr>
  </w:style>
  <w:style w:type="paragraph" w:customStyle="1" w:styleId="CETBodytextBold">
    <w:name w:val="CET Body text (Bold)"/>
    <w:basedOn w:val="CETBodytext"/>
    <w:rsid w:val="00901EB6"/>
    <w:rPr>
      <w:b/>
    </w:rPr>
  </w:style>
  <w:style w:type="paragraph" w:customStyle="1" w:styleId="CETnumberingbullets">
    <w:name w:val="CET numbering (bullets)"/>
    <w:rsid w:val="008D433B"/>
    <w:pPr>
      <w:numPr>
        <w:numId w:val="13"/>
      </w:numPr>
      <w:spacing w:after="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numbering1">
    <w:name w:val="CET numbering (1"/>
    <w:aliases w:val="2..)"/>
    <w:rsid w:val="00B57B36"/>
    <w:pPr>
      <w:numPr>
        <w:numId w:val="14"/>
      </w:numPr>
      <w:spacing w:after="0" w:line="264" w:lineRule="auto"/>
      <w:ind w:left="340" w:hanging="227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numberinga">
    <w:name w:val="CET numbering (a"/>
    <w:aliases w:val="b,..)"/>
    <w:rsid w:val="00B57B36"/>
    <w:pPr>
      <w:numPr>
        <w:numId w:val="15"/>
      </w:numPr>
      <w:spacing w:after="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table" w:styleId="TableGrid">
    <w:name w:val="Table Grid"/>
    <w:basedOn w:val="TableNormal"/>
    <w:uiPriority w:val="59"/>
    <w:rsid w:val="00660E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04C62"/>
    <w:rPr>
      <w:color w:val="0000FF" w:themeColor="hyperlink"/>
      <w:u w:val="single"/>
    </w:rPr>
  </w:style>
  <w:style w:type="character" w:customStyle="1" w:styleId="eudoraheader">
    <w:name w:val="eudoraheader"/>
    <w:basedOn w:val="DefaultParagraphFont"/>
    <w:rsid w:val="00904C62"/>
  </w:style>
  <w:style w:type="paragraph" w:customStyle="1" w:styleId="CETListbullets">
    <w:name w:val="CET List bullets"/>
    <w:qFormat/>
    <w:rsid w:val="004577FE"/>
    <w:pPr>
      <w:spacing w:after="0" w:line="264" w:lineRule="auto"/>
      <w:ind w:left="340" w:hanging="227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Referencetext">
    <w:name w:val="CET Reference text"/>
    <w:qFormat/>
    <w:rsid w:val="00600535"/>
    <w:pPr>
      <w:spacing w:after="0" w:line="264" w:lineRule="auto"/>
      <w:ind w:left="284" w:hanging="284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Tabletitle">
    <w:name w:val="CET Table title"/>
    <w:qFormat/>
    <w:rsid w:val="00600535"/>
    <w:pPr>
      <w:keepNext/>
      <w:spacing w:before="240" w:after="80" w:line="240" w:lineRule="exact"/>
    </w:pPr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Acknowledgementstitle">
    <w:name w:val="CET Acknowledgements title"/>
    <w:next w:val="CETBodytext"/>
    <w:qFormat/>
    <w:rsid w:val="00600535"/>
    <w:pPr>
      <w:spacing w:before="200" w:after="120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Equation">
    <w:name w:val="CET Equation"/>
    <w:basedOn w:val="CETBodytext"/>
    <w:next w:val="CETBodytext"/>
    <w:qFormat/>
    <w:rsid w:val="00600535"/>
    <w:pPr>
      <w:spacing w:before="120" w:after="120"/>
      <w:jc w:val="left"/>
    </w:pPr>
    <w:rPr>
      <w:lang w:val="en-GB"/>
    </w:rPr>
  </w:style>
  <w:style w:type="paragraph" w:customStyle="1" w:styleId="CETHeadingxx">
    <w:name w:val="CET Headingxx"/>
    <w:basedOn w:val="CETheadingx"/>
    <w:link w:val="CETHeadingxxChar"/>
    <w:qFormat/>
    <w:rsid w:val="000F787B"/>
    <w:pPr>
      <w:numPr>
        <w:ilvl w:val="0"/>
        <w:numId w:val="0"/>
      </w:numPr>
    </w:pPr>
  </w:style>
  <w:style w:type="character" w:customStyle="1" w:styleId="CETHeadingxxChar">
    <w:name w:val="CET Headingxx Char"/>
    <w:basedOn w:val="CETheadingxCarattere"/>
    <w:link w:val="CETHeadingxx"/>
    <w:rsid w:val="000F787B"/>
    <w:rPr>
      <w:rFonts w:ascii="Arial" w:eastAsia="Times New Roman" w:hAnsi="Arial" w:cs="Times New Roman"/>
      <w:b/>
      <w:sz w:val="18"/>
      <w:szCs w:val="20"/>
      <w:lang w:val="en-US"/>
    </w:rPr>
  </w:style>
  <w:style w:type="paragraph" w:styleId="ListParagraph">
    <w:name w:val="List Paragraph"/>
    <w:basedOn w:val="Normal"/>
    <w:uiPriority w:val="34"/>
    <w:rsid w:val="00280FAF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37074"/>
    <w:rPr>
      <w:color w:val="666666"/>
    </w:rPr>
  </w:style>
  <w:style w:type="paragraph" w:styleId="Revision">
    <w:name w:val="Revision"/>
    <w:hidden/>
    <w:uiPriority w:val="99"/>
    <w:semiHidden/>
    <w:rsid w:val="001C352B"/>
    <w:pPr>
      <w:spacing w:after="0" w:line="240" w:lineRule="auto"/>
    </w:pPr>
    <w:rPr>
      <w:rFonts w:ascii="Arial" w:eastAsia="Times New Roman" w:hAnsi="Arial" w:cs="Times New Roman"/>
      <w:sz w:val="18"/>
      <w:szCs w:val="20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EF30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62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7007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120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00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937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398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708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146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872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62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95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3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388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788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646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39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63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38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6188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59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7997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1136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5618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085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1349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0555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957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84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6000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28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876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369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208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179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639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0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82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3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3504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87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5086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356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59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65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3735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43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93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6392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078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356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873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2572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0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1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46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763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8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3672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65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3605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3109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832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8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627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3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1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0292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22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36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98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702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73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51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625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6663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578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239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812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765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31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82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055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6393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785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378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000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317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999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7475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645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258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1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313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671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41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3142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516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861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086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976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249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57444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15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0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4589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87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934723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97037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354028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791097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792147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467932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577492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161718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823932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985505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283117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271113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688928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482240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712411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619488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563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365570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080264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300861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4723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819553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992344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761191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899256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268323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30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848176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445246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428192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606333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619619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306573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543312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370078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5319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004295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993319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615254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434144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529027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716540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856733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788920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937371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002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341732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568010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234644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93340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0589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981114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223745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898104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05690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187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169021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254070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249497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306449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438678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309584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165389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418976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284774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488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230912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493117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550934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804273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873078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498415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432896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355314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746508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449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915189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620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3128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515459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26911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565572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670899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254000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188625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929342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206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29389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562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80811">
                          <w:marLeft w:val="4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9388127">
                          <w:marLeft w:val="4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99048">
                          <w:marLeft w:val="4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7612758">
                          <w:marLeft w:val="4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1517778">
                          <w:marLeft w:val="4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4635189">
                          <w:marLeft w:val="4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1936848">
                          <w:marLeft w:val="4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0884855">
                          <w:marLeft w:val="4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7564446">
                          <w:marLeft w:val="4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0569227">
                          <w:marLeft w:val="4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0786898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497644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096649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650782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156430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909053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531388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356888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901947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672480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29084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96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6470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784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47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66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895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9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99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08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24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2336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691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211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528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875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88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835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468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59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1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645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0239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6615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1431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84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807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58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911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545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1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805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514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2470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5601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49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15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6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2260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3783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083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2985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781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6533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6667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91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489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6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7996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336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378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162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28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75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112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477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6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22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08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6597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anluca\AppData\Local\Chemistry%20Add-in%20for%20Word\Chemistry%20Gallery\Chem4Wor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60A959569134F41B832485F1F2CF7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C6A41B-0BB7-42EF-A5F7-98C6E557D523}"/>
      </w:docPartPr>
      <w:docPartBody>
        <w:p w:rsidR="00AC1EB1" w:rsidRDefault="00D4320E" w:rsidP="00D4320E">
          <w:pPr>
            <w:pStyle w:val="E60A959569134F41B832485F1F2CF7AD"/>
          </w:pPr>
          <w:r w:rsidRPr="009044C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2DA130-9859-4C4B-BBE0-081D24E14124}"/>
      </w:docPartPr>
      <w:docPartBody>
        <w:p w:rsidR="003C34B7" w:rsidRDefault="00AC1EB1">
          <w:r w:rsidRPr="003F6AB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C9321792FBC4023827B68027EB052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D09906-3450-4B65-AAC9-30059161506F}"/>
      </w:docPartPr>
      <w:docPartBody>
        <w:p w:rsidR="004C75F8" w:rsidRDefault="00354B70" w:rsidP="00354B70">
          <w:pPr>
            <w:pStyle w:val="7C9321792FBC4023827B68027EB05254"/>
          </w:pPr>
          <w:r w:rsidRPr="009044C8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dvP6960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320E"/>
    <w:rsid w:val="00027F61"/>
    <w:rsid w:val="00047618"/>
    <w:rsid w:val="000D7B0E"/>
    <w:rsid w:val="000F1D0A"/>
    <w:rsid w:val="001D6F4C"/>
    <w:rsid w:val="00220795"/>
    <w:rsid w:val="00220BC0"/>
    <w:rsid w:val="00237D76"/>
    <w:rsid w:val="00246712"/>
    <w:rsid w:val="00312EF0"/>
    <w:rsid w:val="00322442"/>
    <w:rsid w:val="00354B70"/>
    <w:rsid w:val="00393C59"/>
    <w:rsid w:val="00394D37"/>
    <w:rsid w:val="00396913"/>
    <w:rsid w:val="003C34B7"/>
    <w:rsid w:val="00456D5F"/>
    <w:rsid w:val="004757EB"/>
    <w:rsid w:val="004C75F8"/>
    <w:rsid w:val="004D4ABE"/>
    <w:rsid w:val="004F64C7"/>
    <w:rsid w:val="00620FA1"/>
    <w:rsid w:val="0067780D"/>
    <w:rsid w:val="0069741F"/>
    <w:rsid w:val="00714083"/>
    <w:rsid w:val="00716362"/>
    <w:rsid w:val="00815F05"/>
    <w:rsid w:val="008938C5"/>
    <w:rsid w:val="008A55CC"/>
    <w:rsid w:val="008B5B14"/>
    <w:rsid w:val="008B5E02"/>
    <w:rsid w:val="008C0E4F"/>
    <w:rsid w:val="008D1AD6"/>
    <w:rsid w:val="00933E02"/>
    <w:rsid w:val="00961426"/>
    <w:rsid w:val="00967BFD"/>
    <w:rsid w:val="009E3943"/>
    <w:rsid w:val="009E6E66"/>
    <w:rsid w:val="00A528E9"/>
    <w:rsid w:val="00A60C90"/>
    <w:rsid w:val="00AC1EB1"/>
    <w:rsid w:val="00C06215"/>
    <w:rsid w:val="00C50BE5"/>
    <w:rsid w:val="00C56FB4"/>
    <w:rsid w:val="00CA35E9"/>
    <w:rsid w:val="00CD3F54"/>
    <w:rsid w:val="00D17758"/>
    <w:rsid w:val="00D4320E"/>
    <w:rsid w:val="00D76151"/>
    <w:rsid w:val="00DC5BE2"/>
    <w:rsid w:val="00E1007E"/>
    <w:rsid w:val="00E523C0"/>
    <w:rsid w:val="00F21849"/>
    <w:rsid w:val="00F23819"/>
    <w:rsid w:val="00F64628"/>
    <w:rsid w:val="00F73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D1AD6"/>
    <w:rPr>
      <w:color w:val="666666"/>
    </w:rPr>
  </w:style>
  <w:style w:type="paragraph" w:customStyle="1" w:styleId="E60A959569134F41B832485F1F2CF7AD">
    <w:name w:val="E60A959569134F41B832485F1F2CF7AD"/>
    <w:rsid w:val="00D4320E"/>
  </w:style>
  <w:style w:type="paragraph" w:customStyle="1" w:styleId="7C9321792FBC4023827B68027EB05254">
    <w:name w:val="7C9321792FBC4023827B68027EB05254"/>
    <w:rsid w:val="00354B7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8ADEFD90-64CB-4E9C-B7C9-40F1E6C7EDD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533C7EF-8A28-4DF0-B7B0-5F90E4E04CEF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Chem4Word.dotx</Template>
  <TotalTime>0</TotalTime>
  <Pages>6</Pages>
  <Words>3068</Words>
  <Characters>17491</Characters>
  <Application>Microsoft Office Word</Application>
  <DocSecurity>0</DocSecurity>
  <Lines>145</Lines>
  <Paragraphs>41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Dipartimento CMIC - Politecnico di Milano</Company>
  <LinksUpToDate>false</LinksUpToDate>
  <CharactersWithSpaces>20518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raffaella</dc:creator>
  <cp:lastModifiedBy>Stefano Scognamiglio</cp:lastModifiedBy>
  <cp:revision>43</cp:revision>
  <cp:lastPrinted>2015-05-12T18:31:00Z</cp:lastPrinted>
  <dcterms:created xsi:type="dcterms:W3CDTF">2024-01-12T15:46:00Z</dcterms:created>
  <dcterms:modified xsi:type="dcterms:W3CDTF">2024-03-18T21:19:00Z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zotero-version="4.0.29.17"&gt;&lt;session id="s8VwuD2U"/&gt;&lt;style id="http://www.zotero.org/styles/chemical-engineering-transactions" hasBibliography="1" bibliographyStyleHasBeenSet="1"/&gt;&lt;prefs&gt;&lt;pref name="fieldType" value="Field"/&gt;&lt;pref na</vt:lpwstr>
  </property>
  <property fmtid="{D5CDD505-2E9C-101B-9397-08002B2CF9AE}" pid="3" name="ZOTERO_PREF_2">
    <vt:lpwstr>me="storeReferences" value="true"/&gt;&lt;pref name="automaticJournalAbbreviations" value=""/&gt;&lt;pref name="noteType" value=""/&gt;&lt;/prefs&gt;&lt;/data&gt;</vt:lpwstr>
  </property>
  <property fmtid="{D5CDD505-2E9C-101B-9397-08002B2CF9AE}" pid="4" name="GrammarlyDocumentId">
    <vt:lpwstr>37951b7372ecabb266941ef8777cad24c8c7fdb24feec6c855fa50e47d28e157</vt:lpwstr>
  </property>
</Properties>
</file>